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31" w:rsidRPr="00891481" w:rsidRDefault="00C14431" w:rsidP="007202EF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14431" w:rsidRPr="008C0838" w:rsidRDefault="00C14431" w:rsidP="007202EF">
      <w:pPr>
        <w:pStyle w:val="BodyText"/>
        <w:rPr>
          <w:szCs w:val="18"/>
        </w:rPr>
      </w:pPr>
    </w:p>
    <w:p w:rsidR="00C14431" w:rsidRPr="00B50225" w:rsidRDefault="00C14431" w:rsidP="007202EF">
      <w:pPr>
        <w:pStyle w:val="Heading2"/>
        <w:rPr>
          <w:szCs w:val="18"/>
        </w:rPr>
      </w:pPr>
      <w:r w:rsidRPr="00B50225">
        <w:rPr>
          <w:szCs w:val="18"/>
        </w:rPr>
        <w:t>Založenie spoločnosti</w:t>
      </w:r>
    </w:p>
    <w:p w:rsidR="00C14431" w:rsidRPr="00B50225" w:rsidRDefault="00C14431" w:rsidP="007202EF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Skytel Solutins s.r.o.</w:t>
      </w:r>
      <w:r w:rsidRPr="00B50225">
        <w:rPr>
          <w:szCs w:val="18"/>
        </w:rPr>
        <w:t xml:space="preserve"> bola založená </w:t>
      </w:r>
      <w:r>
        <w:rPr>
          <w:szCs w:val="18"/>
        </w:rPr>
        <w:t>zakladateľskou listinou zo dňa 20</w:t>
      </w:r>
      <w:r w:rsidRPr="00B50225">
        <w:rPr>
          <w:szCs w:val="18"/>
        </w:rPr>
        <w:t xml:space="preserve">. </w:t>
      </w:r>
      <w:r>
        <w:rPr>
          <w:szCs w:val="18"/>
        </w:rPr>
        <w:t>8. 2013</w:t>
      </w:r>
      <w:r w:rsidRPr="00B50225">
        <w:rPr>
          <w:szCs w:val="18"/>
        </w:rPr>
        <w:t xml:space="preserve"> a do obchodného registra bola zapísaná </w:t>
      </w:r>
      <w:r>
        <w:rPr>
          <w:szCs w:val="18"/>
        </w:rPr>
        <w:t>14.9.2013.  Zápisom rozhodnutia jedného spoločníka zo dňa 11.02.2014 došlo k zmene názvu spoločnosti na Proument</w:t>
      </w:r>
      <w:r w:rsidRPr="00B50225">
        <w:rPr>
          <w:szCs w:val="18"/>
        </w:rPr>
        <w:t xml:space="preserve">. </w:t>
      </w:r>
      <w:r>
        <w:rPr>
          <w:szCs w:val="18"/>
        </w:rPr>
        <w:t xml:space="preserve">s. r. o. (ďalej len Spoločnosť) a k prevodu obchodného podielu na jednu spoločníčku a konateľku Ing. Máriu Šamkovú. Zmeny boli zapísané 18.2.2014. </w:t>
      </w:r>
      <w:r w:rsidRPr="00B50225">
        <w:rPr>
          <w:szCs w:val="18"/>
        </w:rPr>
        <w:t xml:space="preserve"> (Obchodný register Okresného súdu </w:t>
      </w:r>
      <w:r>
        <w:rPr>
          <w:szCs w:val="18"/>
        </w:rPr>
        <w:t>Košice</w:t>
      </w:r>
      <w:r w:rsidRPr="00B50225">
        <w:rPr>
          <w:szCs w:val="18"/>
        </w:rPr>
        <w:t xml:space="preserve"> I, o</w:t>
      </w:r>
      <w:r>
        <w:rPr>
          <w:szCs w:val="18"/>
        </w:rPr>
        <w:t>ddiel S</w:t>
      </w:r>
      <w:r w:rsidRPr="00B50225">
        <w:rPr>
          <w:szCs w:val="18"/>
        </w:rPr>
        <w:t xml:space="preserve">ro., vložka </w:t>
      </w:r>
      <w:r>
        <w:rPr>
          <w:szCs w:val="18"/>
        </w:rPr>
        <w:t>35568/V</w:t>
      </w:r>
      <w:r w:rsidRPr="00B50225">
        <w:rPr>
          <w:szCs w:val="18"/>
        </w:rPr>
        <w:t xml:space="preserve">). </w:t>
      </w:r>
    </w:p>
    <w:p w:rsidR="00C14431" w:rsidRPr="00FC603B" w:rsidRDefault="00C14431" w:rsidP="007202EF">
      <w:pPr>
        <w:rPr>
          <w:sz w:val="18"/>
          <w:szCs w:val="18"/>
        </w:rPr>
      </w:pPr>
    </w:p>
    <w:p w:rsidR="00C14431" w:rsidRPr="00891481" w:rsidRDefault="00C14431" w:rsidP="007202EF">
      <w:pPr>
        <w:pStyle w:val="Heading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14431" w:rsidRPr="00B50225" w:rsidRDefault="00C14431" w:rsidP="007202EF">
      <w:pPr>
        <w:pStyle w:val="Body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počítačové služby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:rsidR="00C14431" w:rsidRPr="00B50225" w:rsidRDefault="00C14431" w:rsidP="007202EF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služby súvisiace s počítačovým spracovaním údajov.</w:t>
      </w:r>
    </w:p>
    <w:p w:rsidR="00C14431" w:rsidRDefault="00C14431" w:rsidP="007202EF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vykonávanie mimoškolskej vzdelávacej činnosti</w:t>
      </w:r>
    </w:p>
    <w:p w:rsidR="00C14431" w:rsidRPr="00B50225" w:rsidRDefault="00C14431" w:rsidP="007202EF">
      <w:pPr>
        <w:pStyle w:val="BodyText"/>
        <w:rPr>
          <w:szCs w:val="18"/>
        </w:rPr>
      </w:pPr>
      <w:r>
        <w:rPr>
          <w:szCs w:val="18"/>
        </w:rPr>
        <w:t xml:space="preserve"> </w:t>
      </w:r>
    </w:p>
    <w:p w:rsidR="00C14431" w:rsidRPr="00B50225" w:rsidRDefault="00C14431" w:rsidP="007202EF">
      <w:pPr>
        <w:pStyle w:val="Heading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14431" w:rsidRPr="00B50225" w:rsidRDefault="00C14431" w:rsidP="007202EF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C14431" w:rsidRPr="00FD3474" w:rsidRDefault="00C14431" w:rsidP="007202EF">
      <w:pPr>
        <w:pStyle w:val="BodyText"/>
        <w:rPr>
          <w:szCs w:val="18"/>
        </w:rPr>
      </w:pPr>
    </w:p>
    <w:p w:rsidR="00C14431" w:rsidRPr="00B50225" w:rsidRDefault="00C14431" w:rsidP="007202EF">
      <w:pPr>
        <w:pStyle w:val="BodyText"/>
        <w:rPr>
          <w:szCs w:val="18"/>
        </w:rPr>
      </w:pPr>
      <w:r w:rsidRPr="00B50225">
        <w:rPr>
          <w:szCs w:val="18"/>
        </w:rPr>
        <w:object w:dxaOrig="917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90.75pt" o:ole="" o:preferrelative="f">
            <v:imagedata r:id="rId7" o:title=""/>
            <o:lock v:ext="edit" aspectratio="f"/>
          </v:shape>
          <o:OLEObject Type="Embed" ProgID="Excel.Sheet.12" ShapeID="_x0000_i1025" DrawAspect="Content" ObjectID="_1487608160" r:id="rId8"/>
        </w:object>
      </w:r>
    </w:p>
    <w:p w:rsidR="00C14431" w:rsidRPr="00B50225" w:rsidRDefault="00C14431" w:rsidP="007202EF">
      <w:pPr>
        <w:pStyle w:val="BodyText"/>
        <w:rPr>
          <w:szCs w:val="18"/>
        </w:rPr>
      </w:pPr>
    </w:p>
    <w:p w:rsidR="00C14431" w:rsidRPr="00B50225" w:rsidRDefault="00C14431" w:rsidP="007202EF">
      <w:pPr>
        <w:pStyle w:val="Heading2"/>
        <w:rPr>
          <w:szCs w:val="18"/>
        </w:rPr>
      </w:pPr>
      <w:r w:rsidRPr="00B50225">
        <w:rPr>
          <w:szCs w:val="18"/>
        </w:rPr>
        <w:t>Údaje o neobmedzenom ručení</w:t>
      </w:r>
    </w:p>
    <w:p w:rsidR="00C14431" w:rsidRPr="00FC603B" w:rsidRDefault="00C14431" w:rsidP="007202EF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14431" w:rsidRPr="00FD3474" w:rsidRDefault="00C14431" w:rsidP="007202EF">
      <w:pPr>
        <w:pStyle w:val="BodyText"/>
        <w:rPr>
          <w:szCs w:val="18"/>
        </w:rPr>
      </w:pPr>
    </w:p>
    <w:p w:rsidR="00C14431" w:rsidRPr="00891481" w:rsidRDefault="00C14431" w:rsidP="007202EF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14431" w:rsidRPr="00B50225" w:rsidRDefault="00C14431" w:rsidP="007202EF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14431" w:rsidRPr="00B50225" w:rsidRDefault="00C14431" w:rsidP="007202EF">
      <w:pPr>
        <w:pStyle w:val="BodyText"/>
        <w:ind w:hanging="426"/>
        <w:rPr>
          <w:szCs w:val="18"/>
        </w:rPr>
      </w:pPr>
    </w:p>
    <w:p w:rsidR="00C14431" w:rsidRPr="00B50225" w:rsidRDefault="00C14431" w:rsidP="007202EF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14431" w:rsidRPr="00B50225" w:rsidRDefault="00C14431" w:rsidP="007202EF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2013, za predchádzajúce účtovné obdobie, bola schválená valným zhromaždením Spoločnosti </w:t>
      </w:r>
      <w:r w:rsidRPr="004B6B6D">
        <w:rPr>
          <w:szCs w:val="18"/>
        </w:rPr>
        <w:t xml:space="preserve">20.júna </w:t>
      </w:r>
      <w:r w:rsidRPr="00B50225">
        <w:rPr>
          <w:szCs w:val="18"/>
        </w:rPr>
        <w:t>2014.</w:t>
      </w:r>
    </w:p>
    <w:p w:rsidR="00C14431" w:rsidRPr="00B50225" w:rsidRDefault="00C14431" w:rsidP="007202EF">
      <w:pPr>
        <w:pStyle w:val="BodyText"/>
        <w:ind w:hanging="426"/>
        <w:rPr>
          <w:szCs w:val="18"/>
        </w:rPr>
      </w:pPr>
    </w:p>
    <w:p w:rsidR="00C14431" w:rsidRPr="00B50225" w:rsidRDefault="00C14431" w:rsidP="007202EF">
      <w:pPr>
        <w:pStyle w:val="Heading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C14431" w:rsidRPr="0033486E" w:rsidRDefault="00C14431" w:rsidP="007202EF">
      <w:pPr>
        <w:pStyle w:val="BodyText"/>
        <w:rPr>
          <w:color w:val="FF0000"/>
          <w:szCs w:val="18"/>
        </w:rPr>
      </w:pPr>
      <w:r w:rsidRPr="00B50225">
        <w:rPr>
          <w:szCs w:val="18"/>
        </w:rPr>
        <w:t>Účtovná závierka Spoločnosti k 31. decembru 2013 bola uložená</w:t>
      </w:r>
      <w:r>
        <w:rPr>
          <w:szCs w:val="18"/>
        </w:rPr>
        <w:t xml:space="preserve"> do registra účtovných závierok.</w:t>
      </w:r>
    </w:p>
    <w:p w:rsidR="00C14431" w:rsidRPr="00B50225" w:rsidRDefault="00C14431" w:rsidP="007202EF">
      <w:pPr>
        <w:pStyle w:val="BodyText"/>
        <w:rPr>
          <w:szCs w:val="18"/>
        </w:rPr>
      </w:pPr>
      <w:bookmarkStart w:id="2" w:name="OLE_LINK13"/>
      <w:bookmarkStart w:id="3" w:name="OLE_LINK14"/>
    </w:p>
    <w:bookmarkEnd w:id="2"/>
    <w:bookmarkEnd w:id="3"/>
    <w:p w:rsidR="00C14431" w:rsidRPr="00B50225" w:rsidRDefault="00C14431" w:rsidP="00635411">
      <w:pPr>
        <w:pStyle w:val="BodyText"/>
        <w:jc w:val="left"/>
        <w:rPr>
          <w:szCs w:val="18"/>
        </w:rPr>
      </w:pPr>
    </w:p>
    <w:p w:rsidR="00C14431" w:rsidRPr="00B50225" w:rsidRDefault="00C14431" w:rsidP="00635411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:rsidR="00C14431" w:rsidRPr="00B50225" w:rsidRDefault="00C14431" w:rsidP="00635411">
      <w:pPr>
        <w:ind w:firstLine="360"/>
        <w:rPr>
          <w:i/>
          <w:sz w:val="18"/>
          <w:szCs w:val="18"/>
          <w:u w:val="single"/>
        </w:rPr>
      </w:pPr>
    </w:p>
    <w:p w:rsidR="00C14431" w:rsidRDefault="00C14431" w:rsidP="00E97916">
      <w:pPr>
        <w:pStyle w:val="BodyText"/>
        <w:ind w:left="0" w:firstLine="360"/>
        <w:rPr>
          <w:szCs w:val="18"/>
        </w:rPr>
      </w:pPr>
      <w:r>
        <w:rPr>
          <w:szCs w:val="18"/>
        </w:rPr>
        <w:t>Konateľ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>
        <w:rPr>
          <w:szCs w:val="18"/>
        </w:rPr>
        <w:t>Mária Šamková</w:t>
      </w:r>
    </w:p>
    <w:p w:rsidR="00C14431" w:rsidRPr="00891481" w:rsidRDefault="00C14431" w:rsidP="00E97916">
      <w:pPr>
        <w:pStyle w:val="BodyText"/>
        <w:ind w:left="0" w:firstLine="360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C14431" w:rsidRDefault="00C14431" w:rsidP="00635411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8"/>
      <w:r w:rsidRPr="00B50225">
        <w:rPr>
          <w:szCs w:val="18"/>
        </w:rPr>
        <w:t>informácie o spoločníkoch účtovnej jednotky</w:t>
      </w:r>
      <w:bookmarkEnd w:id="5"/>
    </w:p>
    <w:p w:rsidR="00C14431" w:rsidRPr="00E97916" w:rsidRDefault="00C14431" w:rsidP="00E97916"/>
    <w:p w:rsidR="00C14431" w:rsidRPr="00B50225" w:rsidRDefault="00C14431" w:rsidP="00635411">
      <w:pPr>
        <w:pStyle w:val="BodyText"/>
        <w:rPr>
          <w:szCs w:val="18"/>
        </w:rPr>
      </w:pPr>
      <w:r>
        <w:rPr>
          <w:szCs w:val="18"/>
        </w:rPr>
        <w:t>Jediným spoločníkom Spoločnosti je od 11.2.2014 Ing. Mária Šamková.  Z</w:t>
      </w:r>
      <w:r w:rsidRPr="00891481">
        <w:rPr>
          <w:szCs w:val="18"/>
        </w:rPr>
        <w:t xml:space="preserve">ákladné imanie </w:t>
      </w:r>
      <w:r>
        <w:rPr>
          <w:szCs w:val="18"/>
        </w:rPr>
        <w:t>spoločnosti je  5 000</w:t>
      </w:r>
      <w:r w:rsidRPr="00891481">
        <w:rPr>
          <w:szCs w:val="18"/>
        </w:rPr>
        <w:t xml:space="preserve"> EUR. Štruktúra spoločníkov k 31. decembru </w:t>
      </w:r>
      <w:r w:rsidRPr="008C0838">
        <w:rPr>
          <w:szCs w:val="18"/>
        </w:rPr>
        <w:t>201</w:t>
      </w:r>
      <w:r w:rsidRPr="00B50225">
        <w:rPr>
          <w:szCs w:val="18"/>
        </w:rPr>
        <w:t xml:space="preserve">4 je takáto: 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object w:dxaOrig="9347" w:dyaOrig="2454">
          <v:shape id="_x0000_i1026" type="#_x0000_t75" style="width:435pt;height:126.75pt" o:ole="" o:preferrelative="f">
            <v:imagedata r:id="rId9" o:title=""/>
            <o:lock v:ext="edit" aspectratio="f"/>
          </v:shape>
          <o:OLEObject Type="Embed" ProgID="Excel.Sheet.12" ShapeID="_x0000_i1026" DrawAspect="Content" ObjectID="_1487608161" r:id="rId10"/>
        </w:objec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>Do 1</w:t>
      </w:r>
      <w:r>
        <w:rPr>
          <w:szCs w:val="18"/>
        </w:rPr>
        <w:t>7</w:t>
      </w:r>
      <w:r w:rsidRPr="00B50225">
        <w:rPr>
          <w:szCs w:val="18"/>
        </w:rPr>
        <w:t>.</w:t>
      </w:r>
      <w:r>
        <w:rPr>
          <w:szCs w:val="18"/>
        </w:rPr>
        <w:t>2.</w:t>
      </w:r>
      <w:r w:rsidRPr="00B50225">
        <w:rPr>
          <w:szCs w:val="18"/>
        </w:rPr>
        <w:t xml:space="preserve"> 2014 bola štruktúra spoločníkov Spoločnosti takáto: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133" w:dyaOrig="3036">
          <v:shape id="_x0000_i1027" type="#_x0000_t75" style="width:438.75pt;height:161.25pt" o:ole="" o:preferrelative="f">
            <v:imagedata r:id="rId11" o:title=""/>
            <o:lock v:ext="edit" aspectratio="f"/>
          </v:shape>
          <o:OLEObject Type="Embed" ProgID="Excel.Sheet.12" ShapeID="_x0000_i1027" DrawAspect="Content" ObjectID="_1487608162" r:id="rId12"/>
        </w:object>
      </w:r>
    </w:p>
    <w:p w:rsidR="00C14431" w:rsidRPr="00FC603B" w:rsidRDefault="00C14431" w:rsidP="00635411">
      <w:pPr>
        <w:ind w:left="426"/>
        <w:jc w:val="both"/>
        <w:rPr>
          <w:sz w:val="18"/>
          <w:szCs w:val="18"/>
        </w:rPr>
      </w:pPr>
    </w:p>
    <w:p w:rsidR="00C14431" w:rsidRPr="00B50225" w:rsidRDefault="00C14431" w:rsidP="00635411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Zmena spoločníkov</w:t>
      </w:r>
      <w:r>
        <w:rPr>
          <w:sz w:val="18"/>
          <w:szCs w:val="18"/>
        </w:rPr>
        <w:t xml:space="preserve"> je </w:t>
      </w:r>
      <w:r w:rsidRPr="00FC603B">
        <w:rPr>
          <w:sz w:val="18"/>
          <w:szCs w:val="18"/>
        </w:rPr>
        <w:t xml:space="preserve"> k 31. decembru 2014 </w:t>
      </w:r>
      <w:r>
        <w:rPr>
          <w:sz w:val="18"/>
          <w:szCs w:val="18"/>
        </w:rPr>
        <w:t>v obchodnom registri už zapísaná</w:t>
      </w:r>
      <w:r w:rsidRPr="00FC603B">
        <w:rPr>
          <w:sz w:val="18"/>
          <w:szCs w:val="18"/>
        </w:rPr>
        <w:t>.</w:t>
      </w:r>
    </w:p>
    <w:p w:rsidR="00C14431" w:rsidRPr="00FD3474" w:rsidRDefault="00C14431" w:rsidP="00635411">
      <w:pPr>
        <w:pStyle w:val="BodyText"/>
        <w:rPr>
          <w:szCs w:val="18"/>
        </w:rPr>
      </w:pPr>
    </w:p>
    <w:p w:rsidR="00C14431" w:rsidRPr="00891481" w:rsidRDefault="00C14431" w:rsidP="00635411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C14431" w:rsidRPr="008C0838" w:rsidRDefault="00C14431" w:rsidP="00635411">
      <w:pPr>
        <w:pStyle w:val="BodyText"/>
        <w:rPr>
          <w:szCs w:val="18"/>
        </w:rPr>
      </w:pPr>
    </w:p>
    <w:p w:rsidR="00C14431" w:rsidRDefault="00C14431" w:rsidP="008465CE">
      <w:pPr>
        <w:pStyle w:val="Body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>
        <w:rPr>
          <w:szCs w:val="18"/>
        </w:rPr>
        <w:t>nez</w:t>
      </w:r>
      <w:r w:rsidRPr="00B50225">
        <w:rPr>
          <w:szCs w:val="18"/>
        </w:rPr>
        <w:t xml:space="preserve">ahŕňa do konsolidovanej účtovnej závierky </w:t>
      </w:r>
      <w:r>
        <w:rPr>
          <w:szCs w:val="18"/>
        </w:rPr>
        <w:t>inej s</w:t>
      </w:r>
      <w:r w:rsidRPr="00B50225">
        <w:rPr>
          <w:szCs w:val="18"/>
        </w:rPr>
        <w:t>poločnosti</w:t>
      </w:r>
      <w:r>
        <w:rPr>
          <w:szCs w:val="18"/>
        </w:rPr>
        <w:t>.</w:t>
      </w:r>
    </w:p>
    <w:p w:rsidR="00C14431" w:rsidRPr="00FD3474" w:rsidRDefault="00C14431" w:rsidP="008465CE">
      <w:pPr>
        <w:pStyle w:val="BodyText"/>
        <w:ind w:hanging="426"/>
        <w:rPr>
          <w:szCs w:val="18"/>
        </w:rPr>
      </w:pPr>
      <w:r w:rsidRPr="00B50225">
        <w:rPr>
          <w:szCs w:val="18"/>
        </w:rPr>
        <w:t xml:space="preserve"> </w:t>
      </w:r>
    </w:p>
    <w:p w:rsidR="00C14431" w:rsidRPr="00FD3474" w:rsidRDefault="00C14431" w:rsidP="00635411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:rsidR="00C14431" w:rsidRPr="00891481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C14431" w:rsidRPr="00B50225" w:rsidRDefault="00C14431" w:rsidP="00635411">
      <w:pPr>
        <w:pStyle w:val="Body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za predpokladu, že Spoločnosť bude nepretržite pokračovať vo svojej činnosti </w:t>
      </w:r>
    </w:p>
    <w:p w:rsidR="00C14431" w:rsidRDefault="00C14431" w:rsidP="00635411">
      <w:pPr>
        <w:pStyle w:val="BodyText"/>
        <w:ind w:left="450"/>
        <w:rPr>
          <w:szCs w:val="18"/>
        </w:rPr>
      </w:pPr>
    </w:p>
    <w:p w:rsidR="00C14431" w:rsidRDefault="00C14431" w:rsidP="00635411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  <w:r>
        <w:rPr>
          <w:szCs w:val="18"/>
        </w:rPr>
        <w:t>.</w:t>
      </w:r>
    </w:p>
    <w:p w:rsidR="00C14431" w:rsidRDefault="00C14431" w:rsidP="00635411">
      <w:pPr>
        <w:pStyle w:val="BodyText"/>
        <w:ind w:left="450"/>
        <w:rPr>
          <w:szCs w:val="18"/>
        </w:rPr>
      </w:pPr>
    </w:p>
    <w:p w:rsidR="00C14431" w:rsidRPr="00B50225" w:rsidRDefault="00C14431" w:rsidP="00635411">
      <w:pPr>
        <w:pStyle w:val="BodyText"/>
        <w:ind w:left="450"/>
        <w:rPr>
          <w:szCs w:val="18"/>
        </w:rPr>
      </w:pPr>
      <w:r w:rsidRPr="00B50225">
        <w:rPr>
          <w:szCs w:val="18"/>
        </w:rPr>
        <w:t xml:space="preserve">V účtovnom období 2014 Spoločnosť nevykonala žiadne opravy významných chýb minulých účtovných období. </w:t>
      </w:r>
    </w:p>
    <w:p w:rsidR="00C14431" w:rsidRPr="00B50225" w:rsidRDefault="00C14431" w:rsidP="00635411">
      <w:pPr>
        <w:pStyle w:val="BodyText"/>
        <w:ind w:left="450"/>
        <w:rPr>
          <w:szCs w:val="18"/>
        </w:rPr>
      </w:pPr>
    </w:p>
    <w:p w:rsidR="00C14431" w:rsidRPr="00B50225" w:rsidRDefault="00C14431" w:rsidP="00635411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C14431" w:rsidRPr="00B50225" w:rsidRDefault="00C14431" w:rsidP="00635411">
      <w:pPr>
        <w:pStyle w:val="BodyText"/>
        <w:rPr>
          <w:szCs w:val="18"/>
        </w:rPr>
      </w:pPr>
      <w:r>
        <w:rPr>
          <w:szCs w:val="18"/>
        </w:rPr>
        <w:t>Spoločnosť neobstarala d</w:t>
      </w:r>
      <w:r w:rsidRPr="00B50225">
        <w:rPr>
          <w:szCs w:val="18"/>
        </w:rPr>
        <w:t>lhodobý majetok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7F2EE4">
      <w:pPr>
        <w:pStyle w:val="BodyText"/>
        <w:ind w:left="0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7F2EE4">
      <w:pPr>
        <w:pStyle w:val="BodyText"/>
        <w:ind w:left="0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 xml:space="preserve"> </w:t>
      </w:r>
    </w:p>
    <w:p w:rsidR="00C14431" w:rsidRPr="00FD3474" w:rsidRDefault="00C14431" w:rsidP="007F2EE4">
      <w:pPr>
        <w:pStyle w:val="BodyText"/>
        <w:ind w:left="0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C14431" w:rsidRDefault="00C14431" w:rsidP="00635411">
      <w:pPr>
        <w:pStyle w:val="BodyText"/>
        <w:rPr>
          <w:szCs w:val="18"/>
        </w:rPr>
      </w:pPr>
    </w:p>
    <w:p w:rsidR="00C14431" w:rsidRDefault="00C14431" w:rsidP="00635411">
      <w:pPr>
        <w:pStyle w:val="BodyText"/>
        <w:rPr>
          <w:szCs w:val="18"/>
        </w:rPr>
      </w:pPr>
    </w:p>
    <w:p w:rsidR="00C14431" w:rsidRDefault="00C14431" w:rsidP="007F2EE4">
      <w:pPr>
        <w:pStyle w:val="BodyText"/>
        <w:ind w:left="0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C14431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14431" w:rsidRPr="00FC603B" w:rsidTr="00592BEE">
        <w:trPr>
          <w:trHeight w:val="250"/>
        </w:trPr>
        <w:tc>
          <w:tcPr>
            <w:tcW w:w="3118" w:type="dxa"/>
            <w:gridSpan w:val="2"/>
          </w:tcPr>
          <w:p w:rsidR="00C14431" w:rsidRPr="00B50225" w:rsidRDefault="00C14431" w:rsidP="00592BEE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14431" w:rsidRPr="00FC603B" w:rsidTr="00592BE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14431" w:rsidRPr="00FD3474" w:rsidRDefault="00C14431" w:rsidP="00592BEE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14431" w:rsidRPr="00891481" w:rsidRDefault="00C14431" w:rsidP="00592BEE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14431" w:rsidRPr="00FC603B" w:rsidTr="00592BE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14431" w:rsidRPr="00891481" w:rsidRDefault="00C14431" w:rsidP="00592BE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C14431" w:rsidRPr="00FC603B" w:rsidTr="00592BEE">
        <w:trPr>
          <w:trHeight w:val="250"/>
        </w:trPr>
        <w:tc>
          <w:tcPr>
            <w:tcW w:w="3118" w:type="dxa"/>
            <w:gridSpan w:val="2"/>
          </w:tcPr>
          <w:p w:rsidR="00C14431" w:rsidRPr="00891481" w:rsidRDefault="00C14431" w:rsidP="00592BE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C14431" w:rsidRPr="00FC603B" w:rsidTr="00592BEE">
        <w:trPr>
          <w:trHeight w:val="250"/>
        </w:trPr>
        <w:tc>
          <w:tcPr>
            <w:tcW w:w="3118" w:type="dxa"/>
            <w:gridSpan w:val="2"/>
          </w:tcPr>
          <w:p w:rsidR="00C14431" w:rsidRPr="00891481" w:rsidRDefault="00C14431" w:rsidP="00592BE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C14431" w:rsidRPr="00FC603B" w:rsidTr="00592BEE">
        <w:trPr>
          <w:trHeight w:val="250"/>
        </w:trPr>
        <w:tc>
          <w:tcPr>
            <w:tcW w:w="3118" w:type="dxa"/>
            <w:gridSpan w:val="2"/>
          </w:tcPr>
          <w:p w:rsidR="00C14431" w:rsidRPr="00891481" w:rsidRDefault="00C14431" w:rsidP="00592BE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14431" w:rsidRPr="00B50225" w:rsidRDefault="00C14431" w:rsidP="007F2EE4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100.</w:t>
            </w:r>
            <w:r w:rsidRPr="00B50225">
              <w:rPr>
                <w:szCs w:val="18"/>
              </w:rPr>
              <w:t xml:space="preserve"> </w:t>
            </w:r>
          </w:p>
          <w:p w:rsidR="00C14431" w:rsidRPr="00B50225" w:rsidRDefault="00C14431" w:rsidP="00592BEE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C14431" w:rsidRPr="00FD3474" w:rsidRDefault="00C14431" w:rsidP="00635411">
      <w:pPr>
        <w:pStyle w:val="Pismenka"/>
        <w:numPr>
          <w:ilvl w:val="0"/>
          <w:numId w:val="0"/>
        </w:numPr>
        <w:rPr>
          <w:szCs w:val="18"/>
        </w:rPr>
      </w:pPr>
    </w:p>
    <w:p w:rsidR="00C14431" w:rsidRPr="00891481" w:rsidRDefault="00C14431" w:rsidP="00635411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C14431" w:rsidRPr="00B50225" w:rsidRDefault="00C14431" w:rsidP="00635411">
      <w:pPr>
        <w:pStyle w:val="Body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635411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C14431" w:rsidRPr="00B50225" w:rsidRDefault="00C14431" w:rsidP="00635411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</w:t>
      </w:r>
      <w:r>
        <w:rPr>
          <w:szCs w:val="18"/>
        </w:rPr>
        <w:t xml:space="preserve"> </w:t>
      </w:r>
      <w:r w:rsidRPr="00B50225">
        <w:rPr>
          <w:szCs w:val="18"/>
        </w:rPr>
        <w:t>výroba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:rsidR="00C14431" w:rsidRPr="00B50225" w:rsidRDefault="00C14431" w:rsidP="00A5219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C14431" w:rsidRPr="00B50225" w:rsidRDefault="00C14431" w:rsidP="00A5219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C14431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C14431" w:rsidRDefault="00C14431" w:rsidP="00A52193">
      <w:pPr>
        <w:pStyle w:val="BodyText"/>
        <w:rPr>
          <w:szCs w:val="18"/>
        </w:rPr>
      </w:pPr>
    </w:p>
    <w:p w:rsidR="00C14431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C14431" w:rsidRPr="00B50225" w:rsidRDefault="00C14431" w:rsidP="00A52193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14431" w:rsidRPr="00B50225" w:rsidRDefault="00C14431" w:rsidP="00A5219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C14431" w:rsidRPr="00891481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C14431" w:rsidRPr="00B50225" w:rsidRDefault="00C14431" w:rsidP="00A52193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C14431" w:rsidRPr="00B50225" w:rsidRDefault="00C14431" w:rsidP="00A52193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C14431" w:rsidRPr="00B50225" w:rsidRDefault="00C14431" w:rsidP="00A52193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:rsidR="00C14431" w:rsidRPr="00FC603B" w:rsidRDefault="00C14431" w:rsidP="00A52193">
      <w:pPr>
        <w:pStyle w:val="BodyText"/>
        <w:rPr>
          <w:szCs w:val="18"/>
        </w:rPr>
      </w:pPr>
    </w:p>
    <w:p w:rsidR="00C14431" w:rsidRPr="00891481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C14431" w:rsidRPr="00B50225" w:rsidRDefault="00C14431" w:rsidP="00A52193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C14431" w:rsidRPr="00B50225" w:rsidRDefault="00C14431" w:rsidP="00A52193">
      <w:pPr>
        <w:ind w:left="450"/>
        <w:jc w:val="both"/>
        <w:rPr>
          <w:sz w:val="18"/>
          <w:szCs w:val="18"/>
        </w:rPr>
      </w:pPr>
    </w:p>
    <w:p w:rsidR="00C14431" w:rsidRPr="00B50225" w:rsidRDefault="00C14431" w:rsidP="00A52193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C14431" w:rsidRPr="00B50225" w:rsidRDefault="00C14431" w:rsidP="00A52193">
      <w:pPr>
        <w:ind w:left="450"/>
        <w:jc w:val="both"/>
        <w:rPr>
          <w:sz w:val="18"/>
          <w:szCs w:val="18"/>
        </w:rPr>
      </w:pPr>
    </w:p>
    <w:p w:rsidR="00C14431" w:rsidRPr="00B50225" w:rsidRDefault="00C14431" w:rsidP="00A52193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C14431" w:rsidRPr="00FC603B" w:rsidRDefault="00C14431" w:rsidP="00A52193">
      <w:pPr>
        <w:pStyle w:val="BodyText"/>
        <w:rPr>
          <w:szCs w:val="18"/>
        </w:rPr>
      </w:pPr>
    </w:p>
    <w:p w:rsidR="00C14431" w:rsidRPr="00891481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C14431" w:rsidRPr="00FC603B" w:rsidRDefault="00C14431" w:rsidP="00A52193">
      <w:pPr>
        <w:pStyle w:val="BodyText"/>
        <w:rPr>
          <w:szCs w:val="18"/>
        </w:rPr>
      </w:pPr>
    </w:p>
    <w:p w:rsidR="00C14431" w:rsidRDefault="00C14431" w:rsidP="00A52193">
      <w:pPr>
        <w:pStyle w:val="Body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C14431" w:rsidRPr="00B50225" w:rsidRDefault="00C14431" w:rsidP="00A52193">
      <w:pPr>
        <w:pStyle w:val="BodyText"/>
        <w:ind w:left="0"/>
        <w:rPr>
          <w:szCs w:val="18"/>
        </w:rPr>
      </w:pPr>
    </w:p>
    <w:p w:rsidR="00C14431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C14431" w:rsidRPr="00FC603B" w:rsidRDefault="00C14431" w:rsidP="00A52193">
      <w:pPr>
        <w:pStyle w:val="BodyText"/>
        <w:rPr>
          <w:szCs w:val="18"/>
        </w:rPr>
      </w:pPr>
    </w:p>
    <w:p w:rsidR="00C14431" w:rsidRPr="00891481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C14431" w:rsidRPr="00B50225" w:rsidRDefault="00C14431" w:rsidP="00A52193">
      <w:pPr>
        <w:pStyle w:val="BodyText"/>
        <w:rPr>
          <w:szCs w:val="18"/>
        </w:rPr>
      </w:pPr>
    </w:p>
    <w:p w:rsidR="00C14431" w:rsidRPr="00B50225" w:rsidRDefault="00C14431" w:rsidP="00A5219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C14431" w:rsidRPr="00B50225" w:rsidRDefault="00C14431" w:rsidP="00A52193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14431" w:rsidRPr="00B50225" w:rsidRDefault="00C14431" w:rsidP="00996D82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br w:type="page"/>
      </w:r>
      <w:r w:rsidRPr="00891481">
        <w:rPr>
          <w:szCs w:val="18"/>
        </w:rPr>
        <w:t>informá</w:t>
      </w:r>
      <w:r w:rsidRPr="008C0838">
        <w:rPr>
          <w:szCs w:val="18"/>
        </w:rPr>
        <w:t>cie o údajoch na strane aktív súvahy</w:t>
      </w:r>
    </w:p>
    <w:p w:rsidR="00C14431" w:rsidRPr="00FC603B" w:rsidRDefault="00C14431" w:rsidP="00996D82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C14431" w:rsidRPr="00891481" w:rsidRDefault="00C14431" w:rsidP="00996D82">
      <w:pPr>
        <w:pStyle w:val="Heading2"/>
        <w:numPr>
          <w:ilvl w:val="0"/>
          <w:numId w:val="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C14431" w:rsidRPr="00FC603B" w:rsidRDefault="00C14431" w:rsidP="00996D82">
      <w:pPr>
        <w:pStyle w:val="BodyText"/>
        <w:rPr>
          <w:szCs w:val="18"/>
        </w:rPr>
      </w:pPr>
    </w:p>
    <w:p w:rsidR="00C14431" w:rsidRDefault="00C14431" w:rsidP="00996D82">
      <w:pPr>
        <w:pStyle w:val="BodyText"/>
        <w:rPr>
          <w:szCs w:val="18"/>
        </w:rPr>
      </w:pPr>
      <w:r>
        <w:rPr>
          <w:szCs w:val="18"/>
        </w:rPr>
        <w:t>Spoločnosť nevlastní dlhodobý nehmotný majetok.</w:t>
      </w:r>
      <w:r w:rsidRPr="00FD3474">
        <w:rPr>
          <w:szCs w:val="18"/>
        </w:rPr>
        <w:t xml:space="preserve"> </w:t>
      </w:r>
    </w:p>
    <w:p w:rsidR="00C14431" w:rsidRDefault="00C14431" w:rsidP="00996D82">
      <w:pPr>
        <w:pStyle w:val="BodyText"/>
        <w:rPr>
          <w:szCs w:val="18"/>
        </w:rPr>
      </w:pPr>
    </w:p>
    <w:p w:rsidR="00C14431" w:rsidRDefault="00C14431" w:rsidP="00CB74D7">
      <w:pPr>
        <w:pStyle w:val="BodyText"/>
        <w:rPr>
          <w:szCs w:val="18"/>
        </w:rPr>
      </w:pPr>
      <w:r>
        <w:rPr>
          <w:szCs w:val="18"/>
        </w:rPr>
        <w:t xml:space="preserve">Spoločnosť nerealizuje </w:t>
      </w:r>
      <w:r w:rsidRPr="00B50225">
        <w:rPr>
          <w:szCs w:val="18"/>
        </w:rPr>
        <w:t xml:space="preserve"> </w:t>
      </w:r>
      <w:r>
        <w:rPr>
          <w:szCs w:val="18"/>
        </w:rPr>
        <w:t>výskum a vývoj.</w:t>
      </w:r>
    </w:p>
    <w:p w:rsidR="00C14431" w:rsidRDefault="00C14431" w:rsidP="00CB74D7">
      <w:pPr>
        <w:pStyle w:val="BodyText"/>
        <w:rPr>
          <w:szCs w:val="18"/>
        </w:rPr>
      </w:pPr>
    </w:p>
    <w:p w:rsidR="00C14431" w:rsidRPr="00CB74D7" w:rsidRDefault="00C14431" w:rsidP="00CB74D7">
      <w:pPr>
        <w:pStyle w:val="Heading2"/>
        <w:numPr>
          <w:ilvl w:val="0"/>
          <w:numId w:val="5"/>
        </w:numPr>
        <w:rPr>
          <w:szCs w:val="18"/>
        </w:rPr>
      </w:pPr>
      <w:r w:rsidRPr="00CB74D7">
        <w:rPr>
          <w:szCs w:val="18"/>
        </w:rPr>
        <w:t>Dlhodobý finančný majetok</w:t>
      </w:r>
    </w:p>
    <w:p w:rsidR="00C14431" w:rsidRPr="008C0838" w:rsidRDefault="00C14431" w:rsidP="00996D82">
      <w:pPr>
        <w:pStyle w:val="BodyText"/>
        <w:rPr>
          <w:szCs w:val="18"/>
        </w:rPr>
      </w:pPr>
    </w:p>
    <w:p w:rsidR="00C14431" w:rsidRPr="00FC603B" w:rsidRDefault="00C14431" w:rsidP="00CB74D7">
      <w:pPr>
        <w:pStyle w:val="BodyText"/>
        <w:rPr>
          <w:i/>
          <w:szCs w:val="18"/>
          <w:u w:val="single"/>
        </w:rPr>
      </w:pPr>
      <w:r>
        <w:rPr>
          <w:szCs w:val="18"/>
        </w:rPr>
        <w:t>Spoločnosť nevlastní dlhodobého finančný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majetok. </w:t>
      </w:r>
      <w:r w:rsidRPr="00B50225">
        <w:rPr>
          <w:szCs w:val="18"/>
        </w:rPr>
        <w:t xml:space="preserve"> </w:t>
      </w:r>
    </w:p>
    <w:p w:rsidR="00C14431" w:rsidRPr="00FC603B" w:rsidRDefault="00C14431" w:rsidP="00996D82">
      <w:pPr>
        <w:pStyle w:val="BodyText"/>
        <w:rPr>
          <w:i/>
          <w:szCs w:val="18"/>
          <w:u w:val="single"/>
        </w:rPr>
      </w:pPr>
    </w:p>
    <w:p w:rsidR="00C14431" w:rsidRDefault="00C14431" w:rsidP="00D110BF"/>
    <w:p w:rsidR="00C14431" w:rsidRPr="00B50225" w:rsidRDefault="00C14431" w:rsidP="00D110BF">
      <w:pPr>
        <w:pStyle w:val="Body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C14431" w:rsidRDefault="00C14431" w:rsidP="00D110BF">
      <w:pPr>
        <w:pStyle w:val="BodyText"/>
        <w:ind w:left="0"/>
        <w:rPr>
          <w:szCs w:val="18"/>
        </w:rPr>
      </w:pPr>
    </w:p>
    <w:p w:rsidR="00C14431" w:rsidRPr="00B50225" w:rsidRDefault="00C14431" w:rsidP="00D110BF">
      <w:pPr>
        <w:pStyle w:val="BodyText"/>
        <w:ind w:left="0"/>
        <w:rPr>
          <w:szCs w:val="18"/>
        </w:rPr>
      </w:pPr>
    </w:p>
    <w:p w:rsidR="00C14431" w:rsidRPr="00891481" w:rsidRDefault="00C14431" w:rsidP="00D110BF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045" w:dyaOrig="6074">
          <v:shape id="_x0000_i1028" type="#_x0000_t75" style="width:438.75pt;height:327.75pt" o:ole="" o:preferrelative="f">
            <v:imagedata r:id="rId13" o:title=""/>
            <o:lock v:ext="edit" aspectratio="f"/>
          </v:shape>
          <o:OLEObject Type="Embed" ProgID="Excel.Sheet.12" ShapeID="_x0000_i1028" DrawAspect="Content" ObjectID="_1487608163" r:id="rId14"/>
        </w:object>
      </w:r>
    </w:p>
    <w:p w:rsidR="00C14431" w:rsidRPr="008C0838" w:rsidRDefault="00C14431" w:rsidP="00D110BF">
      <w:pPr>
        <w:pStyle w:val="BodyText"/>
        <w:rPr>
          <w:szCs w:val="18"/>
        </w:rPr>
      </w:pPr>
    </w:p>
    <w:p w:rsidR="00C14431" w:rsidRDefault="00C14431" w:rsidP="00D110BF">
      <w:pPr>
        <w:pStyle w:val="BodyText"/>
        <w:ind w:left="0"/>
        <w:rPr>
          <w:szCs w:val="18"/>
        </w:rPr>
      </w:pPr>
    </w:p>
    <w:p w:rsidR="00C14431" w:rsidRPr="00B50225" w:rsidRDefault="00C14431" w:rsidP="00D110BF">
      <w:pPr>
        <w:pStyle w:val="Body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p w:rsidR="00C14431" w:rsidRPr="008C0838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Heading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object w:dxaOrig="9045" w:dyaOrig="6074">
          <v:shape id="_x0000_i1029" type="#_x0000_t75" style="width:461.25pt;height:330.75pt" o:ole="" o:preferrelative="f">
            <v:imagedata r:id="rId15" o:title=""/>
            <o:lock v:ext="edit" aspectratio="f"/>
          </v:shape>
          <o:OLEObject Type="Embed" ProgID="Excel.Sheet.12" ShapeID="_x0000_i1029" DrawAspect="Content" ObjectID="_1487608164" r:id="rId16"/>
        </w:object>
      </w: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účty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Ako finančné účty sú</w:t>
      </w:r>
      <w:r>
        <w:rPr>
          <w:szCs w:val="18"/>
        </w:rPr>
        <w:t xml:space="preserve"> vykázané peniaze v pokladnici a účty v bankách.</w:t>
      </w:r>
      <w:r w:rsidRPr="00B50225">
        <w:rPr>
          <w:szCs w:val="18"/>
        </w:rPr>
        <w:t xml:space="preserve"> Účtami v bankách mô</w:t>
      </w:r>
      <w:r>
        <w:rPr>
          <w:szCs w:val="18"/>
        </w:rPr>
        <w:t xml:space="preserve">že Spoločnosť voľne disponovať. 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C14431" w:rsidRPr="00891481" w:rsidRDefault="00C14431" w:rsidP="00D110BF">
      <w:pPr>
        <w:pStyle w:val="BodyText"/>
        <w:rPr>
          <w:szCs w:val="18"/>
        </w:rPr>
      </w:pPr>
    </w:p>
    <w:p w:rsidR="00C14431" w:rsidRPr="00891481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object w:dxaOrig="9033" w:dyaOrig="1889">
          <v:shape id="_x0000_i1030" type="#_x0000_t75" style="width:438pt;height:102pt" o:ole="" o:preferrelative="f">
            <v:imagedata r:id="rId17" o:title=""/>
            <o:lock v:ext="edit" aspectratio="f"/>
          </v:shape>
          <o:OLEObject Type="Embed" ProgID="Excel.Sheet.12" ShapeID="_x0000_i1030" DrawAspect="Content" ObjectID="_1487608165" r:id="rId18"/>
        </w:object>
      </w:r>
    </w:p>
    <w:p w:rsidR="00C14431" w:rsidRDefault="00C14431" w:rsidP="00D110BF">
      <w:pPr>
        <w:pStyle w:val="Heading2"/>
        <w:numPr>
          <w:ilvl w:val="0"/>
          <w:numId w:val="0"/>
        </w:numPr>
        <w:ind w:left="360"/>
        <w:rPr>
          <w:szCs w:val="18"/>
        </w:rPr>
      </w:pPr>
    </w:p>
    <w:p w:rsidR="00C14431" w:rsidRPr="00D110BF" w:rsidRDefault="00C14431" w:rsidP="00D110BF">
      <w:pPr>
        <w:pStyle w:val="Heading2"/>
        <w:numPr>
          <w:ilvl w:val="0"/>
          <w:numId w:val="5"/>
        </w:numPr>
        <w:rPr>
          <w:szCs w:val="18"/>
        </w:rPr>
      </w:pPr>
      <w:r w:rsidRPr="00D110BF">
        <w:rPr>
          <w:szCs w:val="18"/>
        </w:rPr>
        <w:t>Časové rozlíšenie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Ide o tieto položky:</w:t>
      </w:r>
    </w:p>
    <w:p w:rsidR="00C14431" w:rsidRPr="00FC603B" w:rsidRDefault="00C14431" w:rsidP="00D110BF">
      <w:pPr>
        <w:pStyle w:val="BodyText"/>
        <w:rPr>
          <w:i/>
          <w:szCs w:val="18"/>
          <w:u w:val="single"/>
        </w:rPr>
      </w:pPr>
    </w:p>
    <w:p w:rsidR="00C14431" w:rsidRPr="00891481" w:rsidRDefault="00C14431" w:rsidP="00D110BF">
      <w:pPr>
        <w:pStyle w:val="BodyText"/>
        <w:rPr>
          <w:szCs w:val="18"/>
        </w:rPr>
      </w:pPr>
    </w:p>
    <w:p w:rsidR="00C14431" w:rsidRPr="008C0838" w:rsidRDefault="00C14431" w:rsidP="00D110BF">
      <w:pPr>
        <w:pStyle w:val="Heading1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  <w:lang w:val="de-DE"/>
        </w:rPr>
        <w:object w:dxaOrig="9017" w:dyaOrig="4190">
          <v:shape id="_x0000_i1031" type="#_x0000_t75" style="width:441.75pt;height:228pt" o:ole="" o:preferrelative="f">
            <v:imagedata r:id="rId19" o:title=""/>
            <o:lock v:ext="edit" aspectratio="f"/>
          </v:shape>
          <o:OLEObject Type="Embed" ProgID="Excel.Sheet.12" ShapeID="_x0000_i1031" DrawAspect="Content" ObjectID="_1487608166" r:id="rId20"/>
        </w:object>
      </w:r>
      <w:r>
        <w:rPr>
          <w:szCs w:val="18"/>
          <w:lang w:val="de-DE"/>
        </w:rPr>
        <w:t xml:space="preserve"> F. </w:t>
      </w:r>
      <w:r w:rsidRPr="00891481">
        <w:rPr>
          <w:szCs w:val="18"/>
        </w:rPr>
        <w:t>Informácie o údajoch na strane pasív súvahy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Heading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>1.</w:t>
      </w:r>
      <w:r w:rsidRPr="00B50225">
        <w:rPr>
          <w:szCs w:val="18"/>
        </w:rPr>
        <w:t>Vlastné imanie</w:t>
      </w:r>
    </w:p>
    <w:p w:rsidR="00C14431" w:rsidRPr="00B50225" w:rsidRDefault="00C14431" w:rsidP="00D110BF">
      <w:pPr>
        <w:rPr>
          <w:sz w:val="18"/>
          <w:szCs w:val="18"/>
        </w:rPr>
      </w:pPr>
    </w:p>
    <w:p w:rsidR="00C14431" w:rsidRDefault="00C14431" w:rsidP="00D110BF">
      <w:pPr>
        <w:pStyle w:val="Body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C14431" w:rsidRDefault="00C14431" w:rsidP="00D110BF">
      <w:pPr>
        <w:pStyle w:val="BodyText"/>
        <w:rPr>
          <w:szCs w:val="18"/>
        </w:rPr>
      </w:pPr>
    </w:p>
    <w:p w:rsidR="00C14431" w:rsidRPr="00D110BF" w:rsidRDefault="00C14431" w:rsidP="00D110BF">
      <w:pPr>
        <w:pStyle w:val="Heading2"/>
        <w:numPr>
          <w:ilvl w:val="0"/>
          <w:numId w:val="11"/>
        </w:numPr>
        <w:rPr>
          <w:szCs w:val="18"/>
        </w:rPr>
      </w:pPr>
      <w:r w:rsidRPr="00D110BF">
        <w:rPr>
          <w:szCs w:val="18"/>
        </w:rPr>
        <w:t>Záväzky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C14431" w:rsidRPr="00891481" w:rsidRDefault="00C14431" w:rsidP="00D110BF">
      <w:pPr>
        <w:pStyle w:val="BodyText"/>
        <w:rPr>
          <w:szCs w:val="18"/>
        </w:rPr>
      </w:pPr>
    </w:p>
    <w:p w:rsidR="00C14431" w:rsidRDefault="00C14431" w:rsidP="00B816EC">
      <w:pPr>
        <w:pStyle w:val="Heading1"/>
        <w:numPr>
          <w:ilvl w:val="0"/>
          <w:numId w:val="0"/>
        </w:numPr>
        <w:tabs>
          <w:tab w:val="left" w:pos="426"/>
        </w:tabs>
        <w:ind w:left="450"/>
        <w:rPr>
          <w:szCs w:val="18"/>
        </w:rPr>
      </w:pPr>
      <w:r w:rsidRPr="00B50225">
        <w:rPr>
          <w:szCs w:val="18"/>
        </w:rPr>
        <w:object w:dxaOrig="8954" w:dyaOrig="2785">
          <v:shape id="_x0000_i1032" type="#_x0000_t75" style="width:438.75pt;height:153pt" o:ole="" o:preferrelative="f">
            <v:imagedata r:id="rId21" o:title=""/>
            <o:lock v:ext="edit" aspectratio="f"/>
          </v:shape>
          <o:OLEObject Type="Embed" ProgID="Excel.Sheet.12" ShapeID="_x0000_i1032" DrawAspect="Content" ObjectID="_1487608167" r:id="rId22"/>
        </w:object>
      </w:r>
    </w:p>
    <w:p w:rsidR="00C14431" w:rsidRPr="00B816EC" w:rsidRDefault="00C14431" w:rsidP="00B816EC"/>
    <w:p w:rsidR="00C14431" w:rsidRPr="00B50225" w:rsidRDefault="00C14431" w:rsidP="00D110BF">
      <w:pPr>
        <w:pStyle w:val="Heading2"/>
        <w:numPr>
          <w:ilvl w:val="0"/>
          <w:numId w:val="0"/>
        </w:numPr>
        <w:rPr>
          <w:szCs w:val="18"/>
        </w:rPr>
      </w:pPr>
      <w:bookmarkStart w:id="8" w:name="_Toc530739914"/>
    </w:p>
    <w:p w:rsidR="00C14431" w:rsidRDefault="00C14431" w:rsidP="00D110BF">
      <w:pPr>
        <w:pStyle w:val="Heading2"/>
        <w:numPr>
          <w:ilvl w:val="0"/>
          <w:numId w:val="0"/>
        </w:numPr>
        <w:rPr>
          <w:szCs w:val="18"/>
        </w:rPr>
      </w:pPr>
    </w:p>
    <w:p w:rsidR="00C14431" w:rsidRDefault="00C14431" w:rsidP="00D110BF">
      <w:pPr>
        <w:pStyle w:val="Heading2"/>
        <w:numPr>
          <w:ilvl w:val="0"/>
          <w:numId w:val="0"/>
        </w:numPr>
        <w:rPr>
          <w:szCs w:val="18"/>
        </w:rPr>
      </w:pPr>
    </w:p>
    <w:p w:rsidR="00C14431" w:rsidRDefault="00C14431" w:rsidP="00B816EC"/>
    <w:p w:rsidR="00C14431" w:rsidRDefault="00C14431" w:rsidP="00B816EC"/>
    <w:p w:rsidR="00C14431" w:rsidRDefault="00C14431" w:rsidP="00B816EC"/>
    <w:p w:rsidR="00C14431" w:rsidRDefault="00C14431" w:rsidP="00B816EC"/>
    <w:p w:rsidR="00C14431" w:rsidRDefault="00C14431" w:rsidP="00B816EC"/>
    <w:p w:rsidR="00C14431" w:rsidRDefault="00C14431" w:rsidP="00B816EC"/>
    <w:p w:rsidR="00C14431" w:rsidRDefault="00C14431" w:rsidP="00B816EC"/>
    <w:p w:rsidR="00C14431" w:rsidRDefault="00C14431" w:rsidP="00B816EC"/>
    <w:p w:rsidR="00C14431" w:rsidRPr="00B816EC" w:rsidRDefault="00C14431" w:rsidP="00B816EC"/>
    <w:p w:rsidR="00C14431" w:rsidRPr="00B816EC" w:rsidRDefault="00C14431" w:rsidP="00D110BF">
      <w:pPr>
        <w:pStyle w:val="Heading2"/>
        <w:numPr>
          <w:ilvl w:val="0"/>
          <w:numId w:val="0"/>
        </w:numPr>
        <w:rPr>
          <w:sz w:val="20"/>
        </w:rPr>
      </w:pPr>
      <w:r>
        <w:rPr>
          <w:sz w:val="20"/>
        </w:rPr>
        <w:t>G</w:t>
      </w:r>
      <w:r w:rsidRPr="00B816EC">
        <w:rPr>
          <w:sz w:val="20"/>
        </w:rPr>
        <w:t xml:space="preserve"> . Informácie o výnosoch</w:t>
      </w:r>
    </w:p>
    <w:p w:rsidR="00C14431" w:rsidRPr="00B816EC" w:rsidRDefault="00C14431" w:rsidP="00B816EC"/>
    <w:p w:rsidR="00C14431" w:rsidRPr="00B816EC" w:rsidRDefault="00C14431" w:rsidP="00D110BF">
      <w:pPr>
        <w:pStyle w:val="Heading2"/>
        <w:numPr>
          <w:ilvl w:val="0"/>
          <w:numId w:val="12"/>
        </w:numPr>
        <w:rPr>
          <w:b w:val="0"/>
          <w:szCs w:val="18"/>
        </w:rPr>
      </w:pPr>
      <w:r w:rsidRPr="00B816EC">
        <w:rPr>
          <w:b w:val="0"/>
          <w:szCs w:val="18"/>
        </w:rPr>
        <w:t>Tržby za vlastné výkony a tovar</w:t>
      </w:r>
      <w:bookmarkEnd w:id="8"/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Tržby za vlastné výkony sú uvedené v nasledujúcom prehľade:</w:t>
      </w:r>
    </w:p>
    <w:p w:rsidR="00C14431" w:rsidRDefault="00C14431" w:rsidP="00D110BF">
      <w:pPr>
        <w:pStyle w:val="Heading2"/>
        <w:numPr>
          <w:ilvl w:val="0"/>
          <w:numId w:val="0"/>
        </w:numPr>
        <w:ind w:left="360"/>
        <w:rPr>
          <w:szCs w:val="18"/>
        </w:rPr>
      </w:pPr>
    </w:p>
    <w:p w:rsidR="00C14431" w:rsidRDefault="00C14431" w:rsidP="00D110BF">
      <w:pPr>
        <w:pStyle w:val="Heading2"/>
        <w:numPr>
          <w:ilvl w:val="0"/>
          <w:numId w:val="0"/>
        </w:numPr>
        <w:ind w:left="360"/>
        <w:rPr>
          <w:szCs w:val="18"/>
        </w:rPr>
      </w:pPr>
    </w:p>
    <w:p w:rsidR="00C14431" w:rsidRDefault="00C14431" w:rsidP="00D110BF">
      <w:pPr>
        <w:pStyle w:val="Heading2"/>
        <w:numPr>
          <w:ilvl w:val="0"/>
          <w:numId w:val="0"/>
        </w:numPr>
        <w:rPr>
          <w:szCs w:val="18"/>
        </w:rPr>
      </w:pPr>
    </w:p>
    <w:p w:rsidR="00C14431" w:rsidRDefault="00C14431" w:rsidP="00D110BF">
      <w:pPr>
        <w:pStyle w:val="Heading2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object w:dxaOrig="10767" w:dyaOrig="2670">
          <v:shape id="_x0000_i1033" type="#_x0000_t75" style="width:501pt;height:141.75pt" o:ole="" o:preferrelative="f">
            <v:imagedata r:id="rId23" o:title=""/>
            <o:lock v:ext="edit" aspectratio="f"/>
          </v:shape>
          <o:OLEObject Type="Embed" ProgID="Excel.Sheet.12" ShapeID="_x0000_i1033" DrawAspect="Content" ObjectID="_1487608168" r:id="rId24"/>
        </w:object>
      </w:r>
    </w:p>
    <w:p w:rsidR="00C14431" w:rsidRDefault="00C14431" w:rsidP="008D0E08"/>
    <w:p w:rsidR="00C14431" w:rsidRDefault="00C14431" w:rsidP="00C95D0A">
      <w:pPr>
        <w:pStyle w:val="Heading1"/>
        <w:numPr>
          <w:ilvl w:val="0"/>
          <w:numId w:val="0"/>
        </w:numPr>
        <w:ind w:left="644"/>
      </w:pPr>
      <w:r>
        <w:t>INFORMáCIE O NÁKLADOCH</w:t>
      </w:r>
    </w:p>
    <w:p w:rsidR="00C14431" w:rsidRPr="008D0E08" w:rsidRDefault="00C14431" w:rsidP="008D0E08">
      <w:pPr>
        <w:pStyle w:val="Heading1"/>
        <w:numPr>
          <w:ilvl w:val="0"/>
          <w:numId w:val="0"/>
        </w:numPr>
        <w:ind w:left="450"/>
      </w:pPr>
      <w:r>
        <w:t xml:space="preserve"> </w:t>
      </w:r>
    </w:p>
    <w:p w:rsidR="00C14431" w:rsidRPr="00C677F4" w:rsidRDefault="00C14431" w:rsidP="00271ECE">
      <w:pPr>
        <w:pStyle w:val="Heading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>1.</w:t>
      </w:r>
      <w:r w:rsidRPr="00C677F4">
        <w:rPr>
          <w:szCs w:val="18"/>
        </w:rPr>
        <w:t xml:space="preserve"> Aktivácia nákladov, výnosy z hospodárskej činnosti, finančnej činnosti a mimoriadnej činnosti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9" w:name="_GoBack"/>
    <w:bookmarkEnd w:id="9"/>
    <w:p w:rsidR="00C14431" w:rsidRPr="00B50225" w:rsidRDefault="00C14431" w:rsidP="00D110BF">
      <w:pPr>
        <w:pStyle w:val="Heading2"/>
        <w:rPr>
          <w:szCs w:val="18"/>
        </w:rPr>
      </w:pPr>
      <w:r w:rsidRPr="00B50225">
        <w:rPr>
          <w:szCs w:val="18"/>
        </w:rPr>
        <w:object w:dxaOrig="9048" w:dyaOrig="7245">
          <v:shape id="_x0000_i1034" type="#_x0000_t75" style="width:438.75pt;height:391.5pt" o:ole="" o:preferrelative="f">
            <v:imagedata r:id="rId25" o:title=""/>
            <o:lock v:ext="edit" aspectratio="f"/>
          </v:shape>
          <o:OLEObject Type="Embed" ProgID="Excel.Sheet.12" ShapeID="_x0000_i1034" DrawAspect="Content" ObjectID="_1487608169" r:id="rId26"/>
        </w:object>
      </w:r>
      <w:r w:rsidRPr="00B27D92">
        <w:rPr>
          <w:szCs w:val="18"/>
        </w:rPr>
        <w:t xml:space="preserve"> </w:t>
      </w:r>
      <w:r w:rsidRPr="00891481">
        <w:rPr>
          <w:szCs w:val="18"/>
        </w:rPr>
        <w:t xml:space="preserve">Čistý obrat 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C14431" w:rsidRPr="00891481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object w:dxaOrig="8734" w:dyaOrig="2466">
          <v:shape id="_x0000_i1035" type="#_x0000_t75" style="width:441pt;height:139.5pt" o:ole="" o:preferrelative="f">
            <v:imagedata r:id="rId27" o:title=""/>
            <o:lock v:ext="edit" aspectratio="f"/>
          </v:shape>
          <o:OLEObject Type="Embed" ProgID="Excel.Sheet.12" ShapeID="_x0000_i1035" DrawAspect="Content" ObjectID="_1487608170" r:id="rId28"/>
        </w:object>
      </w:r>
      <w:r w:rsidRPr="00B50225">
        <w:rPr>
          <w:szCs w:val="18"/>
        </w:rPr>
        <w:br w:type="page"/>
      </w:r>
    </w:p>
    <w:p w:rsidR="00C14431" w:rsidRPr="00B50225" w:rsidRDefault="00C14431" w:rsidP="00D110BF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D110BF" w:rsidRDefault="00C14431" w:rsidP="00D110BF">
      <w:pPr>
        <w:pStyle w:val="Heading2"/>
        <w:numPr>
          <w:ilvl w:val="0"/>
          <w:numId w:val="13"/>
        </w:numPr>
        <w:rPr>
          <w:szCs w:val="18"/>
        </w:rPr>
      </w:pPr>
      <w:r w:rsidRPr="00D110BF">
        <w:rPr>
          <w:szCs w:val="18"/>
        </w:rPr>
        <w:t xml:space="preserve">Náklady na poskytnuté služby, ostatné náklady na hospodársku činnosť, finančné a mimoriadne náklady </w:t>
      </w:r>
    </w:p>
    <w:p w:rsidR="00C14431" w:rsidRPr="00FC603B" w:rsidRDefault="00C14431" w:rsidP="00D110BF">
      <w:pPr>
        <w:rPr>
          <w:sz w:val="18"/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nákladoch:</w:t>
      </w:r>
    </w:p>
    <w:p w:rsidR="00C14431" w:rsidRPr="00891481" w:rsidRDefault="00C14431" w:rsidP="00D110BF">
      <w:pPr>
        <w:pStyle w:val="Heading2"/>
        <w:numPr>
          <w:ilvl w:val="0"/>
          <w:numId w:val="0"/>
        </w:numPr>
        <w:ind w:left="426"/>
        <w:rPr>
          <w:szCs w:val="18"/>
        </w:rPr>
      </w:pPr>
    </w:p>
    <w:p w:rsidR="00C14431" w:rsidRPr="00447A66" w:rsidRDefault="00C14431" w:rsidP="00447A66">
      <w:pPr>
        <w:pStyle w:val="Heading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object w:dxaOrig="8808" w:dyaOrig="9208">
          <v:shape id="_x0000_i1036" type="#_x0000_t75" style="width:440.25pt;height:510.75pt" o:ole="" o:preferrelative="f">
            <v:imagedata r:id="rId29" o:title=""/>
            <o:lock v:ext="edit" aspectratio="f"/>
          </v:shape>
          <o:OLEObject Type="Embed" ProgID="Excel.Sheet.12" ShapeID="_x0000_i1036" DrawAspect="Content" ObjectID="_1487608171" r:id="rId30"/>
        </w:object>
      </w:r>
      <w:r w:rsidRPr="00447A66">
        <w:rPr>
          <w:szCs w:val="18"/>
        </w:rPr>
        <w:t>Informácie o daniach z príjmov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</w:t>
      </w:r>
      <w:r w:rsidRPr="00B50225">
        <w:rPr>
          <w:szCs w:val="18"/>
        </w:rPr>
        <w:object w:dxaOrig="9105" w:dyaOrig="4916">
          <v:shape id="_x0000_i1037" type="#_x0000_t75" style="width:459.75pt;height:263.25pt" o:ole="" o:preferrelative="f">
            <v:imagedata r:id="rId31" o:title=""/>
            <o:lock v:ext="edit" aspectratio="f"/>
          </v:shape>
          <o:OLEObject Type="Embed" ProgID="Excel.Sheet.12" ShapeID="_x0000_i1037" DrawAspect="Content" ObjectID="_1487608172" r:id="rId32"/>
        </w:object>
      </w:r>
      <w:r w:rsidRPr="00B50225">
        <w:rPr>
          <w:szCs w:val="18"/>
        </w:rPr>
        <w:t xml:space="preserve"> </w:t>
      </w:r>
      <w:r w:rsidRPr="00B50225">
        <w:rPr>
          <w:szCs w:val="18"/>
        </w:rPr>
        <w:br w:type="page"/>
      </w:r>
    </w:p>
    <w:p w:rsidR="00C14431" w:rsidRPr="00B50225" w:rsidRDefault="00C14431" w:rsidP="00D110BF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 Vlastnom imaní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891481" w:rsidRDefault="00C14431" w:rsidP="00D110BF">
      <w:pPr>
        <w:pStyle w:val="Body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C14431" w:rsidRPr="00B50225" w:rsidRDefault="00C14431" w:rsidP="00D110BF">
      <w:pPr>
        <w:ind w:left="426"/>
        <w:jc w:val="both"/>
        <w:rPr>
          <w:i/>
          <w:sz w:val="18"/>
          <w:szCs w:val="18"/>
          <w:u w:val="single"/>
        </w:rPr>
      </w:pPr>
      <w:r w:rsidRPr="00B50225">
        <w:rPr>
          <w:i/>
          <w:sz w:val="18"/>
          <w:szCs w:val="18"/>
          <w:u w:val="single"/>
        </w:rPr>
        <w:t>.</w:t>
      </w:r>
    </w:p>
    <w:p w:rsidR="00C14431" w:rsidRPr="00FC603B" w:rsidRDefault="00C14431" w:rsidP="00D110BF">
      <w:pPr>
        <w:pStyle w:val="BodyText"/>
        <w:rPr>
          <w:i/>
          <w:szCs w:val="18"/>
          <w:u w:val="single"/>
        </w:rPr>
      </w:pPr>
    </w:p>
    <w:p w:rsidR="00C14431" w:rsidRPr="00891481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ind w:left="0"/>
        <w:rPr>
          <w:szCs w:val="18"/>
        </w:rPr>
      </w:pPr>
    </w:p>
    <w:p w:rsidR="00C14431" w:rsidRPr="00DA47E9" w:rsidRDefault="00C14431" w:rsidP="00DA47E9">
      <w:pPr>
        <w:pStyle w:val="Heading2"/>
        <w:numPr>
          <w:ilvl w:val="0"/>
          <w:numId w:val="0"/>
        </w:numPr>
      </w:pPr>
      <w:r w:rsidRPr="00B50225">
        <w:object w:dxaOrig="9482" w:dyaOrig="6994">
          <v:shape id="_x0000_i1038" type="#_x0000_t75" style="width:441pt;height:367.5pt" o:ole="" o:preferrelative="f">
            <v:imagedata r:id="rId33" o:title=""/>
            <o:lock v:ext="edit" aspectratio="f"/>
          </v:shape>
          <o:OLEObject Type="Embed" ProgID="Excel.Sheet.12" ShapeID="_x0000_i1038" DrawAspect="Content" ObjectID="_1487608173" r:id="rId34"/>
        </w:object>
      </w:r>
    </w:p>
    <w:p w:rsidR="00C14431" w:rsidRDefault="00C14431" w:rsidP="00D110B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14431" w:rsidRPr="00FC603B" w:rsidRDefault="00C14431" w:rsidP="00D110BF">
      <w:pPr>
        <w:pStyle w:val="BodyText"/>
        <w:rPr>
          <w:szCs w:val="18"/>
        </w:rPr>
      </w:pPr>
    </w:p>
    <w:p w:rsidR="00C14431" w:rsidRPr="00891481" w:rsidRDefault="00C14431" w:rsidP="00D110BF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C14431" w:rsidRPr="00891481" w:rsidRDefault="00C14431" w:rsidP="00D110BF">
      <w:pPr>
        <w:pStyle w:val="Body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nasledujúcej tabuľke:</w:t>
      </w:r>
    </w:p>
    <w:p w:rsidR="00C14431" w:rsidRPr="00891481" w:rsidRDefault="00C14431" w:rsidP="00D110BF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82" w:dyaOrig="6994">
          <v:shape id="_x0000_i1039" type="#_x0000_t75" style="width:459.75pt;height:367.5pt" o:ole="" o:preferrelative="f">
            <v:imagedata r:id="rId35" o:title=""/>
            <o:lock v:ext="edit" aspectratio="f"/>
          </v:shape>
          <o:OLEObject Type="Embed" ProgID="Excel.Sheet.12" ShapeID="_x0000_i1039" DrawAspect="Content" ObjectID="_1487608174" r:id="rId36"/>
        </w:object>
      </w:r>
    </w:p>
    <w:p w:rsidR="00C14431" w:rsidRPr="00FC603B" w:rsidRDefault="00C14431" w:rsidP="00D110BF">
      <w:pPr>
        <w:pStyle w:val="BodyText"/>
        <w:ind w:left="766"/>
        <w:rPr>
          <w:i/>
          <w:szCs w:val="18"/>
        </w:rPr>
      </w:pPr>
    </w:p>
    <w:p w:rsidR="00C14431" w:rsidRPr="00B50225" w:rsidRDefault="00C14431" w:rsidP="00D110BF">
      <w:pPr>
        <w:pStyle w:val="BodyText"/>
        <w:ind w:left="0"/>
        <w:rPr>
          <w:b/>
          <w:i/>
          <w:szCs w:val="18"/>
        </w:rPr>
      </w:pPr>
      <w:r>
        <w:rPr>
          <w:i/>
          <w:szCs w:val="18"/>
        </w:rPr>
        <w:t>Základné imanie bola</w:t>
      </w:r>
      <w:r w:rsidRPr="00891481">
        <w:rPr>
          <w:i/>
          <w:szCs w:val="18"/>
        </w:rPr>
        <w:t xml:space="preserve"> riadne splatené.</w:t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ind w:left="0"/>
        <w:rPr>
          <w:i/>
          <w:szCs w:val="18"/>
        </w:rPr>
      </w:pPr>
    </w:p>
    <w:p w:rsidR="00C14431" w:rsidRDefault="00C14431" w:rsidP="00D110BF">
      <w:pPr>
        <w:pStyle w:val="BodyText"/>
        <w:ind w:left="0"/>
        <w:rPr>
          <w:szCs w:val="18"/>
        </w:rPr>
      </w:pPr>
      <w:r>
        <w:rPr>
          <w:szCs w:val="18"/>
        </w:rPr>
        <w:t>V roku 2013 Spoločnosť nevyvíjala podnikateľskú činnosť, nevykázala zisk ani stratu.</w:t>
      </w:r>
    </w:p>
    <w:p w:rsidR="00C14431" w:rsidRDefault="00C14431" w:rsidP="00D110BF">
      <w:pPr>
        <w:pStyle w:val="BodyText"/>
        <w:ind w:left="0"/>
        <w:rPr>
          <w:szCs w:val="18"/>
        </w:rPr>
      </w:pPr>
    </w:p>
    <w:p w:rsidR="00C14431" w:rsidRPr="00B50225" w:rsidRDefault="00C14431" w:rsidP="00D110BF">
      <w:pPr>
        <w:ind w:left="426"/>
        <w:jc w:val="both"/>
        <w:rPr>
          <w:sz w:val="18"/>
          <w:szCs w:val="18"/>
        </w:rPr>
      </w:pPr>
    </w:p>
    <w:p w:rsidR="00C14431" w:rsidRPr="00FC603B" w:rsidRDefault="00C14431" w:rsidP="00D110BF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FC603B" w:rsidRDefault="00C14431" w:rsidP="00D110BF">
      <w:pPr>
        <w:ind w:left="450"/>
        <w:rPr>
          <w:sz w:val="18"/>
          <w:szCs w:val="18"/>
        </w:rPr>
      </w:pPr>
    </w:p>
    <w:p w:rsidR="00C14431" w:rsidRPr="00FC603B" w:rsidRDefault="00C14431" w:rsidP="00D110BF">
      <w:pPr>
        <w:pStyle w:val="BodyText"/>
        <w:rPr>
          <w:szCs w:val="18"/>
        </w:rPr>
      </w:pPr>
    </w:p>
    <w:p w:rsidR="00C14431" w:rsidRPr="00FC603B" w:rsidRDefault="00C14431" w:rsidP="00D110BF">
      <w:pPr>
        <w:pStyle w:val="BodyText"/>
        <w:rPr>
          <w:szCs w:val="18"/>
          <w:highlight w:val="yellow"/>
          <w:lang w:val="de-DE"/>
        </w:rPr>
      </w:pPr>
    </w:p>
    <w:p w:rsidR="00C14431" w:rsidRPr="00FC603B" w:rsidRDefault="00C14431" w:rsidP="00D110BF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ind w:left="426"/>
        <w:rPr>
          <w:sz w:val="18"/>
          <w:szCs w:val="18"/>
        </w:rPr>
      </w:pPr>
    </w:p>
    <w:p w:rsidR="00C14431" w:rsidRPr="00891481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  <w:lang w:val="de-DE"/>
        </w:rPr>
      </w:pPr>
    </w:p>
    <w:p w:rsidR="00C14431" w:rsidRPr="00F46C6C" w:rsidRDefault="00C14431" w:rsidP="00D110BF"/>
    <w:p w:rsidR="00C14431" w:rsidRPr="00891481" w:rsidRDefault="00C14431" w:rsidP="00D110BF">
      <w:pPr>
        <w:pStyle w:val="BodyText"/>
        <w:ind w:left="0"/>
        <w:rPr>
          <w:szCs w:val="18"/>
        </w:rPr>
      </w:pPr>
    </w:p>
    <w:p w:rsidR="00C14431" w:rsidRPr="00891481" w:rsidRDefault="00C14431" w:rsidP="00D110BF">
      <w:pPr>
        <w:pStyle w:val="BodyText"/>
        <w:rPr>
          <w:szCs w:val="18"/>
        </w:rPr>
      </w:pPr>
    </w:p>
    <w:p w:rsidR="00C14431" w:rsidRPr="008C0838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pStyle w:val="BodyText"/>
        <w:rPr>
          <w:szCs w:val="18"/>
        </w:rPr>
      </w:pPr>
    </w:p>
    <w:p w:rsidR="00C14431" w:rsidRPr="00B50225" w:rsidRDefault="00C14431" w:rsidP="00D110BF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C14431" w:rsidRDefault="00C14431" w:rsidP="00D110BF"/>
    <w:p w:rsidR="00C14431" w:rsidRPr="00FC603B" w:rsidRDefault="00C14431" w:rsidP="00EF24B4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sectPr w:rsidR="00C14431" w:rsidRPr="00FC603B" w:rsidSect="00BB0AC8">
      <w:headerReference w:type="default" r:id="rId37"/>
      <w:pgSz w:w="11907" w:h="16840" w:code="9"/>
      <w:pgMar w:top="1979" w:right="1021" w:bottom="1134" w:left="1673" w:header="675" w:footer="4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431" w:rsidRDefault="00C14431" w:rsidP="00635411">
      <w:r>
        <w:separator/>
      </w:r>
    </w:p>
  </w:endnote>
  <w:endnote w:type="continuationSeparator" w:id="0">
    <w:p w:rsidR="00C14431" w:rsidRDefault="00C14431" w:rsidP="0063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431" w:rsidRDefault="00C14431" w:rsidP="00635411">
      <w:r>
        <w:separator/>
      </w:r>
    </w:p>
  </w:footnote>
  <w:footnote w:type="continuationSeparator" w:id="0">
    <w:p w:rsidR="00C14431" w:rsidRDefault="00C14431" w:rsidP="006354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31" w:rsidRDefault="00C14431" w:rsidP="00996D82">
    <w:pPr>
      <w:pStyle w:val="Header"/>
    </w:pPr>
    <w:r>
      <w:tab/>
      <w:t>Proument  s. r. o.</w:t>
    </w:r>
    <w:r>
      <w:tab/>
      <w:t xml:space="preserve"> </w:t>
    </w:r>
  </w:p>
  <w:p w:rsidR="00C14431" w:rsidRDefault="00C14431" w:rsidP="00996D82">
    <w:pPr>
      <w:pStyle w:val="Header"/>
    </w:pPr>
    <w:r>
      <w:tab/>
    </w:r>
    <w:r>
      <w:tab/>
      <w:t>Poznámky k ÚZ k 31. decembru 2014</w:t>
    </w:r>
  </w:p>
  <w:p w:rsidR="00C14431" w:rsidRDefault="00C14431" w:rsidP="00996D82">
    <w:pPr>
      <w:pStyle w:val="Header"/>
    </w:pPr>
    <w:r>
      <w:tab/>
    </w:r>
    <w:r>
      <w:tab/>
    </w:r>
    <w:r>
      <w:tab/>
    </w:r>
  </w:p>
  <w:p w:rsidR="00C14431" w:rsidRDefault="00C14431" w:rsidP="00996D82">
    <w:pPr>
      <w:pStyle w:val="Header"/>
    </w:pPr>
    <w:r>
      <w:t>Poznámky Úč POD 3 - 01</w:t>
    </w:r>
    <w:r>
      <w:tab/>
      <w:t xml:space="preserve">                                                                                     IČO: 47395915</w:t>
    </w:r>
  </w:p>
  <w:p w:rsidR="00C14431" w:rsidRDefault="00C14431" w:rsidP="00996D82">
    <w:pPr>
      <w:pStyle w:val="Header"/>
    </w:pPr>
    <w:r>
      <w:tab/>
      <w:t xml:space="preserve">                                                                                                     DIČ: 2023880969 </w:t>
    </w:r>
  </w:p>
  <w:p w:rsidR="00C14431" w:rsidRDefault="00C14431" w:rsidP="00BB0AC8">
    <w:pPr>
      <w:pStyle w:val="Header"/>
    </w:pPr>
    <w:r>
      <w:tab/>
    </w:r>
    <w:r>
      <w:tab/>
    </w:r>
  </w:p>
  <w:p w:rsidR="00C14431" w:rsidRDefault="00C14431" w:rsidP="00E97916">
    <w:pPr>
      <w:pStyle w:val="Header"/>
    </w:pPr>
    <w:r>
      <w:tab/>
    </w:r>
    <w:r>
      <w:tab/>
    </w:r>
  </w:p>
  <w:p w:rsidR="00C14431" w:rsidRDefault="00C14431" w:rsidP="00E97916">
    <w:pPr>
      <w:pStyle w:val="Head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2"/>
    </w:lvlOverride>
  </w:num>
  <w:num w:numId="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3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  <w:lvlOverride w:ilvl="0">
      <w:startOverride w:val="2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6"/>
    <w:lvlOverride w:ilvl="0">
      <w:startOverride w:val="7"/>
    </w:lvlOverride>
  </w:num>
  <w:num w:numId="15">
    <w:abstractNumId w:val="6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2EF"/>
    <w:rsid w:val="0005267A"/>
    <w:rsid w:val="00195795"/>
    <w:rsid w:val="002634E0"/>
    <w:rsid w:val="00271ECE"/>
    <w:rsid w:val="002E18B4"/>
    <w:rsid w:val="0033486E"/>
    <w:rsid w:val="003C6844"/>
    <w:rsid w:val="00447A66"/>
    <w:rsid w:val="004608A2"/>
    <w:rsid w:val="004B6B6D"/>
    <w:rsid w:val="004E55AE"/>
    <w:rsid w:val="00592BEE"/>
    <w:rsid w:val="005F3F00"/>
    <w:rsid w:val="00635411"/>
    <w:rsid w:val="006A2DDE"/>
    <w:rsid w:val="007202EF"/>
    <w:rsid w:val="007449D1"/>
    <w:rsid w:val="007F2EE4"/>
    <w:rsid w:val="008009B7"/>
    <w:rsid w:val="008465CE"/>
    <w:rsid w:val="00891481"/>
    <w:rsid w:val="008C0838"/>
    <w:rsid w:val="008D0E08"/>
    <w:rsid w:val="00996D82"/>
    <w:rsid w:val="00A17E38"/>
    <w:rsid w:val="00A52193"/>
    <w:rsid w:val="00B27D92"/>
    <w:rsid w:val="00B50225"/>
    <w:rsid w:val="00B56AE4"/>
    <w:rsid w:val="00B816EC"/>
    <w:rsid w:val="00BB0AC8"/>
    <w:rsid w:val="00BD2F3D"/>
    <w:rsid w:val="00BF052B"/>
    <w:rsid w:val="00C14431"/>
    <w:rsid w:val="00C206F2"/>
    <w:rsid w:val="00C677F4"/>
    <w:rsid w:val="00C95D0A"/>
    <w:rsid w:val="00CB74D7"/>
    <w:rsid w:val="00D110BF"/>
    <w:rsid w:val="00DA47E9"/>
    <w:rsid w:val="00DE0E7F"/>
    <w:rsid w:val="00E34D29"/>
    <w:rsid w:val="00E97916"/>
    <w:rsid w:val="00EF24B4"/>
    <w:rsid w:val="00F204EE"/>
    <w:rsid w:val="00F46C6C"/>
    <w:rsid w:val="00F65044"/>
    <w:rsid w:val="00FC603B"/>
    <w:rsid w:val="00FD14A1"/>
    <w:rsid w:val="00FD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2EF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02EF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202EF"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6D8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02EF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202EF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96D82"/>
    <w:rPr>
      <w:rFonts w:ascii="Cambria" w:hAnsi="Cambria" w:cs="Times New Roman"/>
      <w:b/>
      <w:bCs/>
      <w:color w:val="4F81BD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7202EF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202EF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al"/>
    <w:uiPriority w:val="99"/>
    <w:rsid w:val="00635411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635411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rsid w:val="0063541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3541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6354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541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D110BF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rsid w:val="00447A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6.xlsx"/><Relationship Id="rId26" Type="http://schemas.openxmlformats.org/officeDocument/2006/relationships/package" Target="embeddings/Microsoft_Excel_Worksheet1010.xlsx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14.xlsx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5.xlsx"/><Relationship Id="rId20" Type="http://schemas.openxmlformats.org/officeDocument/2006/relationships/package" Target="embeddings/Microsoft_Excel_Worksheet77.xls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9.xlsx"/><Relationship Id="rId32" Type="http://schemas.openxmlformats.org/officeDocument/2006/relationships/package" Target="embeddings/Microsoft_Excel_Worksheet1313.xlsx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11.xlsx"/><Relationship Id="rId36" Type="http://schemas.openxmlformats.org/officeDocument/2006/relationships/package" Target="embeddings/Microsoft_Excel_Worksheet1515.xlsx"/><Relationship Id="rId10" Type="http://schemas.openxmlformats.org/officeDocument/2006/relationships/package" Target="embeddings/Microsoft_Excel_Worksheet2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4.xlsx"/><Relationship Id="rId22" Type="http://schemas.openxmlformats.org/officeDocument/2006/relationships/package" Target="embeddings/Microsoft_Excel_Worksheet8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12.xlsx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292</TotalTime>
  <Pages>18</Pages>
  <Words>2472</Words>
  <Characters>14095</Characters>
  <Application>Microsoft Office Outlook</Application>
  <DocSecurity>0</DocSecurity>
  <Lines>0</Lines>
  <Paragraphs>0</Paragraphs>
  <ScaleCrop>false</ScaleCrop>
  <Company>Financna sprava Slovenskej republiky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Juríková Janka Ing.</dc:creator>
  <cp:keywords/>
  <dc:description/>
  <cp:lastModifiedBy>JP</cp:lastModifiedBy>
  <cp:revision>24</cp:revision>
  <cp:lastPrinted>2015-02-20T08:51:00Z</cp:lastPrinted>
  <dcterms:created xsi:type="dcterms:W3CDTF">2015-02-11T12:07:00Z</dcterms:created>
  <dcterms:modified xsi:type="dcterms:W3CDTF">2015-03-11T18:43:00Z</dcterms:modified>
</cp:coreProperties>
</file>