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442B2A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42B2A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42B2A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442B2A" w:rsidRPr="003F477D" w:rsidRDefault="00442B2A" w:rsidP="0003344F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442B2A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442B2A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442B2A" w:rsidRPr="003F477D" w:rsidRDefault="00442B2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42B2A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442B2A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42B2A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42B2A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42B2A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442B2A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442B2A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442B2A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42B2A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442B2A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42B2A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42B2A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42B2A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442B2A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442B2A" w:rsidRPr="009F39E7" w:rsidRDefault="00442B2A" w:rsidP="009F39E7"/>
    <w:p w:rsidR="00442B2A" w:rsidRPr="003F477D" w:rsidRDefault="00442B2A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442B2A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42B2A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9F39E7" w:rsidRDefault="00442B2A" w:rsidP="009F39E7"/>
    <w:p w:rsidR="00442B2A" w:rsidRPr="003F477D" w:rsidRDefault="00442B2A" w:rsidP="003F477D"/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442B2A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442B2A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442B2A" w:rsidRPr="003F477D" w:rsidRDefault="00442B2A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42B2A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99556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25917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144408</w:t>
            </w: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99556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144408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19812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18570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38382</w:t>
            </w: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4978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11091</w:t>
            </w: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24790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24683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49473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79744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106026</w:t>
            </w:r>
          </w:p>
        </w:tc>
      </w:tr>
      <w:tr w:rsidR="00442B2A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74766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94935</w:t>
            </w: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442B2A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442B2A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442B2A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97556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25689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123245</w:t>
            </w: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21153</w:t>
            </w: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99556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25917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144408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14634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12342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26976</w:t>
            </w: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5178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6228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11406</w:t>
            </w: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19812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18570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38382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442B2A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82921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13347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96268</w:t>
            </w:r>
          </w:p>
        </w:tc>
      </w:tr>
      <w:tr w:rsidR="00442B2A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79744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7347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18935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106026</w:t>
            </w:r>
          </w:p>
        </w:tc>
      </w:tr>
    </w:tbl>
    <w:p w:rsidR="00442B2A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442B2A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42B2A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442B2A" w:rsidRPr="009F39E7" w:rsidRDefault="00442B2A" w:rsidP="009F39E7">
      <w:pPr>
        <w:spacing w:after="0"/>
      </w:pPr>
    </w:p>
    <w:p w:rsidR="00442B2A" w:rsidRPr="003F477D" w:rsidRDefault="00442B2A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442B2A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42B2A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3704">
            <w:pPr>
              <w:pStyle w:val="TopHeader"/>
            </w:pPr>
            <w:r w:rsidRPr="003F477D">
              <w:t>Poskyt-nuté pred-davky na </w:t>
            </w:r>
          </w:p>
          <w:p w:rsidR="00442B2A" w:rsidRPr="003F477D" w:rsidRDefault="00442B2A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Spolu</w:t>
            </w:r>
          </w:p>
        </w:tc>
      </w:tr>
      <w:tr w:rsidR="00442B2A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442B2A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42B2A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42B2A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442B2A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442B2A" w:rsidRPr="003F477D" w:rsidRDefault="00442B2A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442B2A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442B2A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>Poskyt-nuté pred-davky na </w:t>
            </w:r>
          </w:p>
          <w:p w:rsidR="00442B2A" w:rsidRPr="003F477D" w:rsidRDefault="00442B2A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</w:pPr>
            <w:r w:rsidRPr="003F477D">
              <w:t>Spolu</w:t>
            </w:r>
          </w:p>
        </w:tc>
      </w:tr>
      <w:tr w:rsidR="00442B2A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442B2A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3F477D">
      <w:pPr>
        <w:spacing w:after="0" w:line="240" w:lineRule="auto"/>
        <w:rPr>
          <w:szCs w:val="22"/>
        </w:rPr>
      </w:pPr>
    </w:p>
    <w:p w:rsidR="00442B2A" w:rsidRPr="003F477D" w:rsidRDefault="00442B2A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442B2A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442B2A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442B2A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442B2A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Podiel ÚJ na ZI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442B2A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42B2A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442B2A" w:rsidRDefault="00442B2A" w:rsidP="003F477D"/>
    <w:p w:rsidR="00442B2A" w:rsidRPr="003F477D" w:rsidRDefault="00442B2A" w:rsidP="003F477D"/>
    <w:p w:rsidR="00442B2A" w:rsidRPr="003F477D" w:rsidRDefault="00442B2A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442B2A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442B2A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442B2A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42B2A" w:rsidRPr="003F477D" w:rsidRDefault="00442B2A" w:rsidP="0000458C">
      <w:pPr>
        <w:spacing w:after="120" w:line="240" w:lineRule="auto"/>
        <w:rPr>
          <w:szCs w:val="22"/>
        </w:rPr>
      </w:pPr>
    </w:p>
    <w:p w:rsidR="00442B2A" w:rsidRPr="003F477D" w:rsidRDefault="00442B2A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442B2A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442B2A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42B2A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42B2A" w:rsidRPr="003F477D" w:rsidRDefault="00442B2A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442B2A" w:rsidRPr="003F477D" w:rsidRDefault="00442B2A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442B2A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42B2A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Tvorba 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>OP</w:t>
            </w:r>
          </w:p>
          <w:p w:rsidR="00442B2A" w:rsidRPr="003F477D" w:rsidRDefault="00442B2A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442B2A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442B2A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Hodnota</w:t>
            </w:r>
          </w:p>
        </w:tc>
      </w:tr>
      <w:tr w:rsidR="00442B2A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pStyle w:val="Title"/>
        <w:spacing w:before="0" w:beforeAutospacing="0" w:after="0"/>
        <w:jc w:val="both"/>
        <w:rPr>
          <w:szCs w:val="22"/>
        </w:rPr>
      </w:pPr>
    </w:p>
    <w:p w:rsidR="00442B2A" w:rsidRPr="003F477D" w:rsidRDefault="00442B2A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442B2A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442B2A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03344F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3F477D" w:rsidRDefault="00442B2A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442B2A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442B2A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42B2A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442B2A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442B2A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42B2A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442B2A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442B2A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42B2A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442B2A" w:rsidRPr="003F477D" w:rsidRDefault="00442B2A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442B2A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442B2A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42B2A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442B2A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42B2A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Tvorba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442B2A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42B2A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3196</w:t>
            </w: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2821</w:t>
            </w: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375</w:t>
            </w:r>
          </w:p>
        </w:tc>
      </w:tr>
      <w:tr w:rsidR="00442B2A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3196</w:t>
            </w: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2821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375</w:t>
            </w:r>
          </w:p>
        </w:tc>
      </w:tr>
    </w:tbl>
    <w:p w:rsidR="00442B2A" w:rsidRPr="003F477D" w:rsidRDefault="00442B2A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442B2A" w:rsidRPr="003F477D" w:rsidRDefault="00442B2A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442B2A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Pohľadávky spolu</w:t>
            </w:r>
          </w:p>
        </w:tc>
      </w:tr>
      <w:tr w:rsidR="00442B2A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442B2A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442B2A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761</w:t>
            </w: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315</w:t>
            </w:r>
          </w:p>
        </w:tc>
        <w:tc>
          <w:tcPr>
            <w:tcW w:w="1843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315</w:t>
            </w: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  <w:tc>
          <w:tcPr>
            <w:tcW w:w="1843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</w:tr>
      <w:tr w:rsidR="00442B2A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101080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101080</w:t>
            </w:r>
          </w:p>
        </w:tc>
      </w:tr>
    </w:tbl>
    <w:p w:rsidR="00442B2A" w:rsidRDefault="00442B2A" w:rsidP="0003344F">
      <w:pPr>
        <w:spacing w:after="0" w:line="240" w:lineRule="auto"/>
        <w:jc w:val="both"/>
        <w:rPr>
          <w:szCs w:val="22"/>
        </w:rPr>
      </w:pPr>
    </w:p>
    <w:p w:rsidR="00442B2A" w:rsidRPr="003F477D" w:rsidRDefault="00442B2A" w:rsidP="0003344F">
      <w:pPr>
        <w:spacing w:after="0" w:line="240" w:lineRule="auto"/>
        <w:jc w:val="both"/>
        <w:rPr>
          <w:szCs w:val="22"/>
        </w:rPr>
      </w:pPr>
    </w:p>
    <w:p w:rsidR="00442B2A" w:rsidRPr="003F477D" w:rsidRDefault="00442B2A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442B2A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42B2A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442B2A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DB1EA0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9F39E7" w:rsidRDefault="00442B2A" w:rsidP="009F39E7"/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442B2A" w:rsidRPr="003F477D" w:rsidRDefault="00442B2A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442B2A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3103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9174</w:t>
            </w:r>
          </w:p>
        </w:tc>
      </w:tr>
      <w:tr w:rsidR="00442B2A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177</w:t>
            </w:r>
          </w:p>
        </w:tc>
        <w:tc>
          <w:tcPr>
            <w:tcW w:w="2405" w:type="dxa"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680</w:t>
            </w:r>
          </w:p>
        </w:tc>
      </w:tr>
      <w:tr w:rsidR="00442B2A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442B2A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442B2A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3280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9854</w:t>
            </w:r>
          </w:p>
        </w:tc>
      </w:tr>
    </w:tbl>
    <w:p w:rsidR="00442B2A" w:rsidRDefault="00442B2A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442B2A" w:rsidRPr="003F477D" w:rsidRDefault="00442B2A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442B2A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42B2A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04DF3">
            <w:pPr>
              <w:pStyle w:val="TopHeader"/>
            </w:pPr>
            <w:r w:rsidRPr="003F477D">
              <w:t>Prírastky</w:t>
            </w:r>
          </w:p>
          <w:p w:rsidR="00442B2A" w:rsidRPr="003F477D" w:rsidRDefault="00442B2A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04DF3">
            <w:pPr>
              <w:pStyle w:val="TopHeader"/>
            </w:pPr>
            <w:r w:rsidRPr="003F477D">
              <w:t>Úbytky</w:t>
            </w:r>
          </w:p>
          <w:p w:rsidR="00442B2A" w:rsidRPr="003F477D" w:rsidRDefault="00442B2A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9C21AB" w:rsidRDefault="00442B2A" w:rsidP="00E04DF3">
            <w:pPr>
              <w:pStyle w:val="TopHeader"/>
            </w:pPr>
            <w:r w:rsidRPr="009C21AB">
              <w:t>Presuny</w:t>
            </w:r>
          </w:p>
          <w:p w:rsidR="00442B2A" w:rsidRPr="003F477D" w:rsidRDefault="00442B2A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442B2A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442B2A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42B2A" w:rsidRPr="003F477D" w:rsidRDefault="00442B2A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442B2A" w:rsidRPr="003F477D" w:rsidRDefault="00442B2A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Informácie k </w:t>
      </w:r>
      <w:r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442B2A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A41E2">
            <w:pPr>
              <w:pStyle w:val="TopHeader"/>
            </w:pPr>
            <w:r w:rsidRPr="003F477D">
              <w:t>Stav OP</w:t>
            </w:r>
          </w:p>
          <w:p w:rsidR="00442B2A" w:rsidRPr="003F477D" w:rsidRDefault="00442B2A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442B2A" w:rsidRPr="003F477D" w:rsidRDefault="00442B2A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442B2A" w:rsidRPr="003F477D" w:rsidRDefault="00442B2A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442B2A" w:rsidRPr="003F477D" w:rsidRDefault="00442B2A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442B2A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42B2A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42B2A" w:rsidRPr="003F477D" w:rsidRDefault="00442B2A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442B2A" w:rsidRPr="003F477D" w:rsidRDefault="00442B2A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442B2A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442B2A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442B2A" w:rsidRPr="0005176E" w:rsidRDefault="00442B2A" w:rsidP="0005176E">
      <w:pPr>
        <w:spacing w:after="0"/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442B2A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Zvýšenie/ zníženie hodnoty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Vplyv 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442B2A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442B2A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442B2A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Splatnosť</w:t>
            </w:r>
          </w:p>
        </w:tc>
      </w:tr>
      <w:tr w:rsidR="00442B2A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442B2A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42B2A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Pr="003F477D" w:rsidRDefault="00442B2A" w:rsidP="0003344F">
      <w:pPr>
        <w:pStyle w:val="Title"/>
        <w:spacing w:before="0" w:beforeAutospacing="0" w:after="0"/>
        <w:jc w:val="both"/>
        <w:rPr>
          <w:szCs w:val="22"/>
        </w:rPr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442B2A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442B2A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03344F">
      <w:pPr>
        <w:spacing w:after="0" w:line="240" w:lineRule="auto"/>
        <w:rPr>
          <w:szCs w:val="22"/>
        </w:rPr>
      </w:pPr>
    </w:p>
    <w:p w:rsidR="00442B2A" w:rsidRDefault="00442B2A" w:rsidP="0003344F">
      <w:pPr>
        <w:spacing w:after="0" w:line="240" w:lineRule="auto"/>
        <w:rPr>
          <w:szCs w:val="22"/>
        </w:rPr>
      </w:pPr>
    </w:p>
    <w:p w:rsidR="00442B2A" w:rsidRDefault="00442B2A" w:rsidP="0003344F">
      <w:pPr>
        <w:spacing w:after="0" w:line="240" w:lineRule="auto"/>
        <w:rPr>
          <w:szCs w:val="22"/>
        </w:rPr>
      </w:pPr>
    </w:p>
    <w:p w:rsidR="00442B2A" w:rsidRDefault="00442B2A" w:rsidP="0003344F">
      <w:pPr>
        <w:spacing w:after="0" w:line="240" w:lineRule="auto"/>
        <w:rPr>
          <w:szCs w:val="22"/>
        </w:rPr>
      </w:pPr>
    </w:p>
    <w:p w:rsidR="00442B2A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442B2A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442B2A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-64869</w:t>
            </w:r>
          </w:p>
        </w:tc>
      </w:tr>
      <w:tr w:rsidR="00442B2A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-64869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-64869</w:t>
            </w:r>
          </w:p>
        </w:tc>
      </w:tr>
    </w:tbl>
    <w:p w:rsidR="00442B2A" w:rsidRPr="003F477D" w:rsidRDefault="00442B2A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442B2A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442B2A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442B2A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42B2A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42B2A" w:rsidRPr="003F477D" w:rsidRDefault="00442B2A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442B2A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442B2A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42B2A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442B2A" w:rsidRPr="003F477D" w:rsidRDefault="00442B2A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442B2A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105</w:t>
            </w:r>
          </w:p>
        </w:tc>
      </w:tr>
      <w:tr w:rsidR="00442B2A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105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495304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501445</w:t>
            </w:r>
          </w:p>
        </w:tc>
      </w:tr>
      <w:tr w:rsidR="00442B2A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315873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300066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179431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201379</w:t>
            </w:r>
          </w:p>
        </w:tc>
      </w:tr>
    </w:tbl>
    <w:p w:rsidR="00442B2A" w:rsidRPr="003F477D" w:rsidRDefault="00442B2A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442B2A" w:rsidRPr="003F477D" w:rsidRDefault="00442B2A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442B2A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3F477D" w:rsidRDefault="00442B2A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442B2A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105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105</w:t>
            </w: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442B2A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Splatnosť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Pr="003F477D" w:rsidRDefault="00442B2A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442B2A" w:rsidRPr="003F477D" w:rsidRDefault="00442B2A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442B2A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42B2A" w:rsidRPr="003F477D" w:rsidRDefault="00442B2A" w:rsidP="005E3B59">
            <w:pPr>
              <w:pStyle w:val="TopHeader"/>
            </w:pPr>
            <w:r w:rsidRPr="003F477D">
              <w:t>Suma istiny v eurách</w:t>
            </w:r>
          </w:p>
          <w:p w:rsidR="00442B2A" w:rsidRPr="003F477D" w:rsidRDefault="00442B2A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442B2A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42B2A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442B2A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442B2A" w:rsidRPr="003F477D" w:rsidRDefault="00442B2A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442B2A" w:rsidRPr="003F477D" w:rsidRDefault="00442B2A" w:rsidP="00083A25">
            <w:pPr>
              <w:pStyle w:val="TopHeader"/>
            </w:pPr>
            <w:r w:rsidRPr="003F477D">
              <w:t>Suma istiny v eurách</w:t>
            </w:r>
          </w:p>
          <w:p w:rsidR="00442B2A" w:rsidRPr="003F477D" w:rsidRDefault="00442B2A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442B2A" w:rsidRPr="003F477D" w:rsidRDefault="00442B2A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442B2A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42B2A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442B2A" w:rsidRPr="003F477D" w:rsidRDefault="00442B2A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442B2A" w:rsidRPr="003F477D" w:rsidRDefault="00442B2A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442B2A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442B2A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442B2A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442B2A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442B2A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442B2A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vlastné imanie</w:t>
            </w:r>
          </w:p>
        </w:tc>
      </w:tr>
      <w:tr w:rsidR="00442B2A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442B2A" w:rsidRPr="003F477D" w:rsidRDefault="00442B2A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442B2A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Reálna hodnota</w:t>
            </w:r>
          </w:p>
        </w:tc>
      </w:tr>
      <w:tr w:rsidR="00442B2A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Default="00442B2A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442B2A" w:rsidRDefault="00442B2A" w:rsidP="006B42EC"/>
    <w:p w:rsidR="00442B2A" w:rsidRDefault="00442B2A" w:rsidP="006B42EC"/>
    <w:p w:rsidR="00442B2A" w:rsidRPr="006B42EC" w:rsidRDefault="00442B2A" w:rsidP="006B42EC"/>
    <w:p w:rsidR="00442B2A" w:rsidRPr="003F477D" w:rsidRDefault="00442B2A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442B2A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Splatnosť</w:t>
            </w:r>
          </w:p>
        </w:tc>
      </w:tr>
      <w:tr w:rsidR="00442B2A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442B2A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42B2A" w:rsidRPr="003F477D" w:rsidRDefault="00442B2A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442B2A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442B2A" w:rsidRPr="003F477D" w:rsidRDefault="00442B2A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442B2A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442B2A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Pr="003F477D" w:rsidRDefault="00442B2A" w:rsidP="006B42EC">
      <w:pPr>
        <w:spacing w:after="0" w:line="240" w:lineRule="auto"/>
        <w:rPr>
          <w:kern w:val="28"/>
          <w:szCs w:val="22"/>
        </w:rPr>
      </w:pPr>
    </w:p>
    <w:p w:rsidR="00442B2A" w:rsidRPr="003F477D" w:rsidRDefault="00442B2A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442B2A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4160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5547</w:t>
            </w:r>
          </w:p>
        </w:tc>
      </w:tr>
      <w:tr w:rsidR="00442B2A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4160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5547</w:t>
            </w:r>
          </w:p>
        </w:tc>
      </w:tr>
    </w:tbl>
    <w:p w:rsidR="00442B2A" w:rsidRPr="003F477D" w:rsidRDefault="00442B2A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3F477D" w:rsidRDefault="00442B2A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442B2A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442B2A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Pr="003F477D" w:rsidRDefault="00442B2A" w:rsidP="007B2E0B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3F477D" w:rsidRDefault="00442B2A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442B2A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Pr="003F477D" w:rsidRDefault="00442B2A" w:rsidP="0003344F">
      <w:pPr>
        <w:pStyle w:val="Title"/>
        <w:spacing w:before="0" w:beforeAutospacing="0" w:after="0"/>
        <w:jc w:val="left"/>
        <w:rPr>
          <w:szCs w:val="22"/>
        </w:rPr>
      </w:pPr>
    </w:p>
    <w:p w:rsidR="00442B2A" w:rsidRPr="003F477D" w:rsidRDefault="00442B2A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442B2A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8875A1">
            <w:pPr>
              <w:pStyle w:val="TopHeader"/>
            </w:pPr>
            <w:r w:rsidRPr="003F477D">
              <w:t>Bezprostredne predchádzajúce</w:t>
            </w:r>
          </w:p>
          <w:p w:rsidR="00442B2A" w:rsidRPr="003F477D" w:rsidRDefault="00442B2A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442B2A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Daň v %</w:t>
            </w:r>
          </w:p>
        </w:tc>
      </w:tr>
      <w:tr w:rsidR="00442B2A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442B2A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-19015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-64869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442B2A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442B2A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18593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4090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71349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16410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442B2A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6480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2180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442B2A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9C21AB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9C21AB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9C21AB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9C21AB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9C21AB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19277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4240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442B2A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442B2A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442B2A" w:rsidRPr="003F477D" w:rsidRDefault="00442B2A" w:rsidP="0003344F">
      <w:pPr>
        <w:spacing w:after="0" w:line="240" w:lineRule="auto"/>
        <w:rPr>
          <w:szCs w:val="22"/>
        </w:rPr>
      </w:pPr>
    </w:p>
    <w:p w:rsidR="00442B2A" w:rsidRPr="003F477D" w:rsidRDefault="00442B2A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442B2A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442B2A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42B2A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6639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332</w:t>
            </w:r>
          </w:p>
        </w:tc>
      </w:tr>
      <w:tr w:rsidR="00442B2A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-218241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64869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-283110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-64869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44894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-19975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Pr="003F477D" w:rsidRDefault="00442B2A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442B2A" w:rsidRPr="003F477D" w:rsidRDefault="00442B2A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442B2A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442B2A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442B2A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6639</w:t>
            </w:r>
          </w:p>
        </w:tc>
      </w:tr>
      <w:tr w:rsidR="00442B2A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B2A" w:rsidRPr="003F477D" w:rsidRDefault="00442B2A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332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-176073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42168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-218241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-42168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22701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-64869</w:t>
            </w:r>
          </w:p>
        </w:tc>
      </w:tr>
      <w:tr w:rsidR="00442B2A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442B2A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42B2A" w:rsidRPr="003F477D" w:rsidRDefault="00442B2A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442B2A" w:rsidRPr="003F477D" w:rsidRDefault="00442B2A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442B2A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442B2A" w:rsidRPr="003F477D" w:rsidRDefault="00442B2A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442B2A" w:rsidRPr="003F477D" w:rsidRDefault="00442B2A" w:rsidP="00772363">
      <w:pPr>
        <w:pStyle w:val="ListParagraph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442B2A" w:rsidRPr="003F477D" w:rsidRDefault="00442B2A" w:rsidP="00772363">
      <w:pPr>
        <w:pStyle w:val="ListParagraph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442B2A" w:rsidRPr="003F477D" w:rsidRDefault="00442B2A" w:rsidP="00537F98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442B2A" w:rsidRPr="003F477D" w:rsidRDefault="00442B2A" w:rsidP="00537F98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442B2A" w:rsidRPr="003F477D" w:rsidRDefault="00442B2A" w:rsidP="00760D6D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442B2A" w:rsidRPr="003F477D" w:rsidRDefault="00442B2A" w:rsidP="00760D6D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442B2A" w:rsidRPr="003F477D" w:rsidRDefault="00442B2A" w:rsidP="004268D2">
      <w:pPr>
        <w:spacing w:after="0" w:line="240" w:lineRule="auto"/>
        <w:rPr>
          <w:b/>
          <w:szCs w:val="22"/>
        </w:rPr>
      </w:pPr>
    </w:p>
    <w:p w:rsidR="00442B2A" w:rsidRPr="003F477D" w:rsidRDefault="00442B2A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442B2A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442B2A" w:rsidRPr="003F477D" w:rsidRDefault="00442B2A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442B2A" w:rsidRPr="003F477D" w:rsidRDefault="00442B2A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442B2A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442B2A" w:rsidRPr="003F477D" w:rsidRDefault="00442B2A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442B2A" w:rsidRPr="003F477D" w:rsidRDefault="00442B2A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442B2A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B2A" w:rsidRDefault="00442B2A" w:rsidP="00107589">
      <w:pPr>
        <w:spacing w:after="0" w:line="240" w:lineRule="auto"/>
      </w:pPr>
      <w:r>
        <w:separator/>
      </w:r>
    </w:p>
  </w:endnote>
  <w:endnote w:type="continuationSeparator" w:id="0">
    <w:p w:rsidR="00442B2A" w:rsidRDefault="00442B2A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B2A" w:rsidRPr="003D38D7" w:rsidRDefault="00442B2A">
    <w:pPr>
      <w:pStyle w:val="Footer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>
      <w:rPr>
        <w:noProof/>
        <w:szCs w:val="22"/>
      </w:rPr>
      <w:t>25</w:t>
    </w:r>
    <w:r w:rsidRPr="003D38D7">
      <w:rPr>
        <w:szCs w:val="22"/>
      </w:rPr>
      <w:fldChar w:fldCharType="end"/>
    </w:r>
  </w:p>
  <w:p w:rsidR="00442B2A" w:rsidRDefault="00442B2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B2A" w:rsidRDefault="00442B2A" w:rsidP="00107589">
      <w:pPr>
        <w:spacing w:after="0" w:line="240" w:lineRule="auto"/>
      </w:pPr>
      <w:r>
        <w:separator/>
      </w:r>
    </w:p>
  </w:footnote>
  <w:footnote w:type="continuationSeparator" w:id="0">
    <w:p w:rsidR="00442B2A" w:rsidRDefault="00442B2A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80"/>
      <w:gridCol w:w="2260"/>
      <w:gridCol w:w="451"/>
      <w:gridCol w:w="291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442B2A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442B2A" w:rsidRPr="003F477D" w:rsidRDefault="00442B2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42B2A" w:rsidRPr="003F477D" w:rsidRDefault="00442B2A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442B2A" w:rsidRPr="003F477D" w:rsidRDefault="00442B2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7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442B2A" w:rsidRPr="003F477D" w:rsidRDefault="00442B2A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8</w:t>
          </w:r>
          <w:r w:rsidRPr="003F477D">
            <w:rPr>
              <w:szCs w:val="22"/>
              <w:lang w:eastAsia="sk-SK"/>
            </w:rPr>
            <w:t> </w:t>
          </w:r>
        </w:p>
      </w:tc>
    </w:tr>
  </w:tbl>
  <w:p w:rsidR="00442B2A" w:rsidRPr="004268D2" w:rsidRDefault="00442B2A" w:rsidP="00E04DF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B2A" w:rsidRPr="004268D2" w:rsidRDefault="00442B2A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B336F"/>
    <w:rsid w:val="000D22CE"/>
    <w:rsid w:val="00107589"/>
    <w:rsid w:val="00123CCD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A1F58"/>
    <w:rsid w:val="003C6761"/>
    <w:rsid w:val="003D38D7"/>
    <w:rsid w:val="003F13FB"/>
    <w:rsid w:val="003F477D"/>
    <w:rsid w:val="003F5EB5"/>
    <w:rsid w:val="00420380"/>
    <w:rsid w:val="004268D2"/>
    <w:rsid w:val="004304FF"/>
    <w:rsid w:val="00442B2A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56F94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AC0AB8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71E45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1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1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1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1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1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1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4BA5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4BA5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4BA5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4BA5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4BA5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4BA5"/>
    <w:rPr>
      <w:rFonts w:asciiTheme="minorHAnsi" w:eastAsiaTheme="minorEastAsia" w:hAnsiTheme="minorHAnsi" w:cstheme="minorBidi"/>
      <w:b/>
      <w:bCs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4BA5"/>
    <w:rPr>
      <w:rFonts w:asciiTheme="minorHAnsi" w:eastAsiaTheme="minorEastAsia" w:hAnsiTheme="minorHAnsi" w:cstheme="minorBidi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4BA5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4BA5"/>
    <w:rPr>
      <w:rFonts w:asciiTheme="majorHAnsi" w:eastAsiaTheme="majorEastAsia" w:hAnsiTheme="majorHAnsi" w:cstheme="majorBidi"/>
      <w:lang w:eastAsia="en-US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1">
    <w:name w:val="Heading 2 Char1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1">
    <w:name w:val="Heading 3 Char1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1">
    <w:name w:val="Heading 4 Char1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1">
    <w:name w:val="Heading 5 Char1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1">
    <w:name w:val="Heading 6 Char1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1">
    <w:name w:val="Heading 7 Char1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1">
    <w:name w:val="Heading 8 Char1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1">
    <w:name w:val="Heading 9 Char1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Cs w:val="36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1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D4BA5"/>
    <w:rPr>
      <w:rFonts w:cs="Times New Roman"/>
      <w:szCs w:val="36"/>
      <w:lang w:eastAsia="en-US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D4BA5"/>
    <w:rPr>
      <w:rFonts w:cs="Times New Roman"/>
      <w:szCs w:val="36"/>
      <w:lang w:eastAsia="en-US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FootnoteText">
    <w:name w:val="footnote text"/>
    <w:basedOn w:val="Normal"/>
    <w:link w:val="FootnoteTextChar1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D4BA5"/>
    <w:rPr>
      <w:rFonts w:cs="Times New Roman"/>
      <w:sz w:val="20"/>
      <w:szCs w:val="20"/>
      <w:lang w:eastAsia="en-US"/>
    </w:rPr>
  </w:style>
  <w:style w:type="character" w:customStyle="1" w:styleId="TextpoznmkypodiarouChar1">
    <w:name w:val="Text poznámky pod čiarou Char1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Pr>
      <w:rFonts w:cs="Times New Roman"/>
      <w:sz w:val="20"/>
      <w:szCs w:val="20"/>
    </w:rPr>
  </w:style>
  <w:style w:type="character" w:customStyle="1" w:styleId="TitleChar1">
    <w:name w:val="Title Char1"/>
    <w:basedOn w:val="DefaultParagraphFont"/>
    <w:link w:val="Title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1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ED4BA5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NzovChar1">
    <w:name w:val="Názov Char1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BodyText">
    <w:name w:val="Body Text"/>
    <w:basedOn w:val="Normal"/>
    <w:link w:val="BodyTextChar1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ED4BA5"/>
    <w:rPr>
      <w:rFonts w:cs="Times New Roman"/>
      <w:szCs w:val="36"/>
      <w:lang w:eastAsia="en-US"/>
    </w:rPr>
  </w:style>
  <w:style w:type="character" w:customStyle="1" w:styleId="ZkladntextChar1">
    <w:name w:val="Základný text Char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03344F"/>
    <w:rPr>
      <w:rFonts w:ascii="Cambria" w:hAnsi="Cambria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1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D4BA5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PodtitulChar1">
    <w:name w:val="Podtitul Char1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Pr>
      <w:rFonts w:ascii="Cambria" w:eastAsia="Times New Roman" w:hAnsi="Cambria" w:cs="Times New Roman"/>
      <w:sz w:val="24"/>
      <w:szCs w:val="24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BodyText2">
    <w:name w:val="Body Text 2"/>
    <w:basedOn w:val="Normal"/>
    <w:link w:val="BodyText2Char1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D4BA5"/>
    <w:rPr>
      <w:rFonts w:cs="Times New Roman"/>
      <w:szCs w:val="36"/>
      <w:lang w:eastAsia="en-US"/>
    </w:rPr>
  </w:style>
  <w:style w:type="character" w:customStyle="1" w:styleId="Zkladntext2Char1">
    <w:name w:val="Základný text 2 Char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BodyTextIndent2Char1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D4BA5"/>
    <w:rPr>
      <w:rFonts w:cs="Times New Roman"/>
      <w:szCs w:val="36"/>
      <w:lang w:eastAsia="en-US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Pr>
      <w:rFonts w:cs="Times New Roman"/>
      <w:sz w:val="36"/>
      <w:szCs w:val="36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BodyTextIndent3Char1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D4BA5"/>
    <w:rPr>
      <w:rFonts w:cs="Times New Roman"/>
      <w:sz w:val="16"/>
      <w:szCs w:val="16"/>
      <w:lang w:eastAsia="en-US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BalloonText">
    <w:name w:val="Balloon Text"/>
    <w:basedOn w:val="Normal"/>
    <w:link w:val="BalloonTextChar1"/>
    <w:uiPriority w:val="99"/>
    <w:semiHidden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BA5"/>
    <w:rPr>
      <w:rFonts w:ascii="Times New Roman" w:hAnsi="Times New Roman" w:cs="Times New Roman"/>
      <w:sz w:val="0"/>
      <w:szCs w:val="0"/>
      <w:lang w:eastAsia="en-US"/>
    </w:rPr>
  </w:style>
  <w:style w:type="character" w:customStyle="1" w:styleId="TextbublinyChar1">
    <w:name w:val="Text bubliny Char1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845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5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37</TotalTime>
  <Pages>24</Pages>
  <Words>4184</Words>
  <Characters>23852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Matulova Silvia</dc:creator>
  <cp:keywords/>
  <dc:description/>
  <cp:lastModifiedBy>Eki</cp:lastModifiedBy>
  <cp:revision>3</cp:revision>
  <cp:lastPrinted>2013-12-05T12:47:00Z</cp:lastPrinted>
  <dcterms:created xsi:type="dcterms:W3CDTF">2015-03-12T11:28:00Z</dcterms:created>
  <dcterms:modified xsi:type="dcterms:W3CDTF">2015-03-12T12:04:00Z</dcterms:modified>
</cp:coreProperties>
</file>