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0EE" w:rsidRPr="00A55E63" w:rsidRDefault="001D10EE">
      <w:pPr>
        <w:spacing w:before="2" w:line="140" w:lineRule="exact"/>
        <w:rPr>
          <w:sz w:val="14"/>
          <w:szCs w:val="14"/>
          <w:lang w:val="en-US"/>
        </w:rPr>
      </w:pPr>
    </w:p>
    <w:p w:rsidR="001D10EE" w:rsidRPr="00A55E63" w:rsidRDefault="001D10EE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2014</w:t>
      </w:r>
    </w:p>
    <w:p w:rsidR="001D10EE" w:rsidRPr="00A55E63" w:rsidRDefault="001D10EE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1D10EE" w:rsidRPr="00A55E63" w:rsidRDefault="001D10EE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1D10EE" w:rsidRPr="00DC0E27" w:rsidRDefault="001D10EE" w:rsidP="00AD749D">
      <w:pPr>
        <w:spacing w:before="7" w:line="240" w:lineRule="exact"/>
        <w:jc w:val="both"/>
        <w:rPr>
          <w:rFonts w:ascii="Arial" w:hAnsi="Arial" w:cs="Arial"/>
        </w:rPr>
      </w:pPr>
    </w:p>
    <w:p w:rsidR="001D10EE" w:rsidRPr="00A55E63" w:rsidRDefault="001D10EE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1D10EE" w:rsidRPr="00A55E63" w:rsidRDefault="001D10EE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1D10EE" w:rsidRPr="00A55E63" w:rsidRDefault="001D10EE" w:rsidP="00AD749D">
      <w:pPr>
        <w:spacing w:before="7" w:line="240" w:lineRule="exact"/>
        <w:jc w:val="both"/>
        <w:rPr>
          <w:rFonts w:ascii="Arial" w:hAnsi="Arial" w:cs="Arial"/>
        </w:rPr>
      </w:pPr>
    </w:p>
    <w:p w:rsidR="001D10EE" w:rsidRPr="00A55E63" w:rsidRDefault="001D10EE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D10EE" w:rsidRPr="00A55E63" w:rsidRDefault="001D10EE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1D10EE" w:rsidRPr="006D13DF">
        <w:tc>
          <w:tcPr>
            <w:tcW w:w="3085" w:type="dxa"/>
          </w:tcPr>
          <w:p w:rsidR="001D10EE" w:rsidRPr="006D13DF" w:rsidRDefault="001D10EE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D10EE" w:rsidRPr="006D13DF" w:rsidRDefault="001D10EE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RECOM, s.r.o.</w:t>
            </w:r>
          </w:p>
        </w:tc>
      </w:tr>
      <w:tr w:rsidR="001D10EE" w:rsidRPr="006D13DF">
        <w:tc>
          <w:tcPr>
            <w:tcW w:w="3085" w:type="dxa"/>
          </w:tcPr>
          <w:p w:rsidR="001D10EE" w:rsidRPr="006D13DF" w:rsidRDefault="001D10EE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D10EE" w:rsidRPr="006D13DF" w:rsidRDefault="001D10EE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31611346</w:t>
            </w:r>
          </w:p>
        </w:tc>
      </w:tr>
      <w:tr w:rsidR="001D10EE" w:rsidRPr="006D13DF">
        <w:tc>
          <w:tcPr>
            <w:tcW w:w="3085" w:type="dxa"/>
          </w:tcPr>
          <w:p w:rsidR="001D10EE" w:rsidRPr="006D13DF" w:rsidRDefault="001D10EE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D10EE" w:rsidRPr="006D13DF" w:rsidRDefault="001D10EE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Zvolenská 30/11024, 03601 Martin</w:t>
            </w:r>
          </w:p>
        </w:tc>
      </w:tr>
    </w:tbl>
    <w:p w:rsidR="001D10EE" w:rsidRPr="00A55E63" w:rsidRDefault="001D10EE" w:rsidP="00EB55FA">
      <w:pPr>
        <w:spacing w:line="260" w:lineRule="exact"/>
        <w:jc w:val="both"/>
        <w:rPr>
          <w:rFonts w:ascii="Arial" w:hAnsi="Arial" w:cs="Arial"/>
        </w:rPr>
      </w:pPr>
    </w:p>
    <w:p w:rsidR="001D10EE" w:rsidRPr="00A55E63" w:rsidRDefault="001D10EE" w:rsidP="00EB55FA">
      <w:pPr>
        <w:spacing w:line="260" w:lineRule="exact"/>
        <w:jc w:val="both"/>
        <w:rPr>
          <w:rFonts w:ascii="Arial" w:hAnsi="Arial" w:cs="Arial"/>
        </w:rPr>
      </w:pPr>
    </w:p>
    <w:p w:rsidR="001D10EE" w:rsidRPr="00A55E63" w:rsidRDefault="001D10EE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D10EE" w:rsidRPr="00A55E63" w:rsidRDefault="001D10EE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D10EE" w:rsidRPr="00A55E63" w:rsidRDefault="001D10EE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D10EE" w:rsidRPr="00A55E63" w:rsidRDefault="001D10EE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1D10EE" w:rsidRPr="00A55E63" w:rsidRDefault="001D10EE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1D10EE" w:rsidRPr="006D13DF">
        <w:tc>
          <w:tcPr>
            <w:tcW w:w="4219" w:type="dxa"/>
          </w:tcPr>
          <w:p w:rsidR="001D10EE" w:rsidRPr="006D13DF" w:rsidRDefault="001D10EE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1D10EE" w:rsidRPr="006D13DF" w:rsidRDefault="001D10EE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Bežné účtovné</w:t>
            </w:r>
          </w:p>
          <w:p w:rsidR="001D10EE" w:rsidRPr="006D13DF" w:rsidRDefault="001D10EE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1D10EE" w:rsidRPr="006D13DF" w:rsidRDefault="001D10EE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D10EE" w:rsidRPr="006D13DF">
        <w:tc>
          <w:tcPr>
            <w:tcW w:w="4219" w:type="dxa"/>
          </w:tcPr>
          <w:p w:rsidR="001D10EE" w:rsidRPr="006D13DF" w:rsidRDefault="001D10EE" w:rsidP="006D13DF">
            <w:pPr>
              <w:spacing w:line="260" w:lineRule="exact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D10EE" w:rsidRPr="006D13DF" w:rsidRDefault="001D10EE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1</w:t>
            </w:r>
          </w:p>
        </w:tc>
        <w:tc>
          <w:tcPr>
            <w:tcW w:w="3342" w:type="dxa"/>
          </w:tcPr>
          <w:p w:rsidR="001D10EE" w:rsidRPr="006D13DF" w:rsidRDefault="001D10EE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2</w:t>
            </w:r>
          </w:p>
        </w:tc>
      </w:tr>
    </w:tbl>
    <w:p w:rsidR="001D10EE" w:rsidRPr="00A55E63" w:rsidRDefault="001D10EE" w:rsidP="00AD6C8A">
      <w:pPr>
        <w:spacing w:line="260" w:lineRule="exact"/>
        <w:jc w:val="both"/>
        <w:rPr>
          <w:rFonts w:ascii="Arial" w:hAnsi="Arial" w:cs="Arial"/>
        </w:rPr>
      </w:pPr>
    </w:p>
    <w:p w:rsidR="001D10EE" w:rsidRPr="00A55E63" w:rsidRDefault="001D10EE" w:rsidP="00AD749D">
      <w:pPr>
        <w:spacing w:before="1" w:line="280" w:lineRule="exact"/>
        <w:jc w:val="both"/>
        <w:rPr>
          <w:rFonts w:ascii="Arial" w:hAnsi="Arial" w:cs="Arial"/>
        </w:rPr>
      </w:pPr>
    </w:p>
    <w:p w:rsidR="001D10EE" w:rsidRPr="00A55E63" w:rsidRDefault="001D10EE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1D10EE" w:rsidRPr="00A55E63" w:rsidRDefault="001D10EE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1D10EE" w:rsidRPr="00A55E63" w:rsidRDefault="001D10EE" w:rsidP="00AD749D">
      <w:pPr>
        <w:spacing w:before="11" w:line="260" w:lineRule="exact"/>
        <w:jc w:val="both"/>
        <w:rPr>
          <w:rFonts w:ascii="Arial" w:hAnsi="Arial" w:cs="Arial"/>
        </w:rPr>
      </w:pPr>
    </w:p>
    <w:p w:rsidR="001D10EE" w:rsidRPr="00A55E63" w:rsidRDefault="001D10E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 áno</w:t>
      </w:r>
    </w:p>
    <w:p w:rsidR="001D10EE" w:rsidRPr="00A55E63" w:rsidRDefault="001D10E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D10EE" w:rsidRPr="00A55E63" w:rsidRDefault="001D10E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1D10EE" w:rsidRPr="00A55E63" w:rsidRDefault="001D10E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1D10EE" w:rsidRPr="006D13DF">
        <w:tc>
          <w:tcPr>
            <w:tcW w:w="4843" w:type="dxa"/>
          </w:tcPr>
          <w:p w:rsidR="001D10EE" w:rsidRPr="006D13DF" w:rsidRDefault="001D10EE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D10EE" w:rsidRPr="006D13DF" w:rsidRDefault="001D10EE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D10EE" w:rsidRPr="006D13DF">
        <w:tc>
          <w:tcPr>
            <w:tcW w:w="4843" w:type="dxa"/>
          </w:tcPr>
          <w:p w:rsidR="001D10EE" w:rsidRPr="006D13DF" w:rsidRDefault="001D10E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D10EE" w:rsidRPr="006D13DF" w:rsidRDefault="001D10E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D10EE" w:rsidRPr="006D13DF">
        <w:tc>
          <w:tcPr>
            <w:tcW w:w="4843" w:type="dxa"/>
          </w:tcPr>
          <w:p w:rsidR="001D10EE" w:rsidRPr="006D13DF" w:rsidRDefault="001D10E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D10EE" w:rsidRPr="006D13DF" w:rsidRDefault="001D10E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D10EE" w:rsidRPr="006D13DF">
        <w:tc>
          <w:tcPr>
            <w:tcW w:w="4843" w:type="dxa"/>
          </w:tcPr>
          <w:p w:rsidR="001D10EE" w:rsidRPr="006D13DF" w:rsidRDefault="001D10E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D10EE" w:rsidRPr="006D13DF" w:rsidRDefault="001D10E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D10EE" w:rsidRPr="006D13DF">
        <w:tc>
          <w:tcPr>
            <w:tcW w:w="4843" w:type="dxa"/>
          </w:tcPr>
          <w:p w:rsidR="001D10EE" w:rsidRPr="006D13DF" w:rsidRDefault="001D10E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kúpo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D10EE" w:rsidRPr="006D13DF" w:rsidRDefault="001D10E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D10EE" w:rsidRPr="006D13DF">
        <w:tc>
          <w:tcPr>
            <w:tcW w:w="4843" w:type="dxa"/>
          </w:tcPr>
          <w:p w:rsidR="001D10EE" w:rsidRPr="006D13DF" w:rsidRDefault="001D10E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D13DF">
              <w:rPr>
                <w:rFonts w:ascii="Arial" w:hAnsi="Arial" w:cs="Arial"/>
                <w:sz w:val="22"/>
                <w:szCs w:val="22"/>
              </w:rPr>
              <w:t>tvor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D10EE" w:rsidRPr="006D13DF" w:rsidRDefault="001D10E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D10EE" w:rsidRPr="006D13DF">
        <w:tc>
          <w:tcPr>
            <w:tcW w:w="4843" w:type="dxa"/>
          </w:tcPr>
          <w:p w:rsidR="001D10EE" w:rsidRPr="006D13DF" w:rsidRDefault="001D10E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D10EE" w:rsidRPr="006D13DF" w:rsidRDefault="001D10E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D10EE" w:rsidRPr="006D13DF">
        <w:tc>
          <w:tcPr>
            <w:tcW w:w="4843" w:type="dxa"/>
          </w:tcPr>
          <w:p w:rsidR="001D10EE" w:rsidRPr="006D13DF" w:rsidRDefault="001D10E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D10EE" w:rsidRPr="006D13DF" w:rsidRDefault="001D10E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D10EE" w:rsidRPr="006D13DF">
        <w:tc>
          <w:tcPr>
            <w:tcW w:w="4843" w:type="dxa"/>
          </w:tcPr>
          <w:p w:rsidR="001D10EE" w:rsidRPr="006D13DF" w:rsidRDefault="001D10E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D13DF">
              <w:rPr>
                <w:rFonts w:ascii="Arial" w:hAnsi="Arial" w:cs="Arial"/>
                <w:sz w:val="22"/>
                <w:szCs w:val="22"/>
              </w:rPr>
              <w:t>ina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D10EE" w:rsidRPr="006D13DF" w:rsidRDefault="001D10E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D10EE" w:rsidRPr="006D13DF">
        <w:tc>
          <w:tcPr>
            <w:tcW w:w="4843" w:type="dxa"/>
          </w:tcPr>
          <w:p w:rsidR="001D10EE" w:rsidRPr="006D13DF" w:rsidRDefault="001D10E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D13DF">
              <w:rPr>
                <w:rFonts w:ascii="Arial" w:hAnsi="Arial" w:cs="Arial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z w:val="22"/>
                <w:szCs w:val="22"/>
              </w:rPr>
              <w:t>ky 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>tane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D10EE" w:rsidRPr="006D13DF" w:rsidRDefault="001D10E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D10EE" w:rsidRPr="006D13DF">
        <w:tc>
          <w:tcPr>
            <w:tcW w:w="4843" w:type="dxa"/>
          </w:tcPr>
          <w:p w:rsidR="001D10EE" w:rsidRPr="006D13DF" w:rsidRDefault="001D10E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D10EE" w:rsidRPr="006D13DF" w:rsidRDefault="001D10E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D10EE" w:rsidRPr="006D13DF">
        <w:tc>
          <w:tcPr>
            <w:tcW w:w="4843" w:type="dxa"/>
          </w:tcPr>
          <w:p w:rsidR="001D10EE" w:rsidRPr="006D13DF" w:rsidRDefault="001D10E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Pô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D13DF">
              <w:rPr>
                <w:rFonts w:ascii="Arial" w:hAnsi="Arial" w:cs="Arial"/>
                <w:sz w:val="22"/>
                <w:szCs w:val="22"/>
              </w:rPr>
              <w:t>ičky 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D13DF">
              <w:rPr>
                <w:rFonts w:ascii="Arial" w:hAnsi="Arial" w:cs="Arial"/>
                <w:sz w:val="22"/>
                <w:szCs w:val="22"/>
              </w:rPr>
              <w:t>úv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D10EE" w:rsidRPr="006D13DF" w:rsidRDefault="001D10E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1D10EE" w:rsidRPr="006D13DF">
        <w:tc>
          <w:tcPr>
            <w:tcW w:w="4843" w:type="dxa"/>
          </w:tcPr>
          <w:p w:rsidR="001D10EE" w:rsidRPr="006D13DF" w:rsidRDefault="001D10E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riv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to</w:t>
            </w:r>
            <w:r w:rsidRPr="006D13D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D13DF">
              <w:rPr>
                <w:rFonts w:ascii="Arial" w:hAnsi="Arial" w:cs="Arial"/>
                <w:sz w:val="22"/>
                <w:szCs w:val="22"/>
              </w:rPr>
              <w:t>op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D13D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D10EE" w:rsidRPr="006D13DF" w:rsidRDefault="001D10E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1D10EE" w:rsidRPr="00A55E63" w:rsidRDefault="001D10E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D10EE" w:rsidRPr="00A55E63" w:rsidRDefault="001D10E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D10EE" w:rsidRDefault="001D10E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1D10EE" w:rsidRPr="00A55E63" w:rsidRDefault="001D10EE" w:rsidP="0082177F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stanovení účtovných odpisov boli použité odpisy daňové. Účtovné odpisy sú rovnaké ako daňové a bola použitá rovnomerná metóda odpisovania. </w:t>
      </w:r>
    </w:p>
    <w:p w:rsidR="001D10EE" w:rsidRPr="00A55E63" w:rsidRDefault="001D10E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D10EE" w:rsidRPr="00A55E63" w:rsidRDefault="001D10E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D10EE" w:rsidRPr="00A55E63" w:rsidRDefault="001D10E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D10EE" w:rsidRPr="00A55E63" w:rsidRDefault="001D10E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1D10EE" w:rsidRPr="00A55E63" w:rsidRDefault="001D10E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D10EE" w:rsidRPr="00A55E63" w:rsidRDefault="001D10E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1D10EE" w:rsidRPr="00A55E63" w:rsidRDefault="001D10EE" w:rsidP="00AD749D">
      <w:pPr>
        <w:spacing w:before="1" w:line="280" w:lineRule="exact"/>
        <w:jc w:val="both"/>
        <w:rPr>
          <w:rFonts w:ascii="Arial" w:hAnsi="Arial" w:cs="Arial"/>
        </w:rPr>
      </w:pPr>
    </w:p>
    <w:p w:rsidR="001D10EE" w:rsidRPr="00A55E63" w:rsidRDefault="001D10EE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1D10EE" w:rsidRPr="00A55E63" w:rsidRDefault="001D10EE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1D10EE" w:rsidRPr="00A55E63" w:rsidRDefault="001D10EE" w:rsidP="00AD749D">
      <w:pPr>
        <w:spacing w:before="11" w:line="260" w:lineRule="exact"/>
        <w:jc w:val="both"/>
        <w:rPr>
          <w:rFonts w:ascii="Arial" w:hAnsi="Arial" w:cs="Arial"/>
        </w:rPr>
      </w:pPr>
    </w:p>
    <w:p w:rsidR="001D10EE" w:rsidRDefault="001D10E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1D10EE" w:rsidRDefault="001D10E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Predaj dlhodobého hmotného majetku:</w:t>
      </w:r>
    </w:p>
    <w:p w:rsidR="001D10EE" w:rsidRDefault="001D10E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zostatková cena zúčtovaná do nákladov - 40 770,-</w:t>
      </w:r>
    </w:p>
    <w:p w:rsidR="001D10EE" w:rsidRPr="00A55E63" w:rsidRDefault="001D10EE" w:rsidP="00D0467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výnos z predaja -                                        30 000,-</w:t>
      </w:r>
    </w:p>
    <w:p w:rsidR="001D10EE" w:rsidRPr="00A55E63" w:rsidRDefault="001D10E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D10EE" w:rsidRPr="00A55E63" w:rsidRDefault="001D10E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D10EE" w:rsidRPr="00A55E63" w:rsidRDefault="001D10E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D10EE" w:rsidRPr="00A55E63" w:rsidRDefault="001D10E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1D10EE" w:rsidRPr="00A55E63" w:rsidRDefault="001D10E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D10EE" w:rsidRDefault="001D10E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1D10EE" w:rsidRDefault="001D10E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- úver na dlhodobý hmotný majetok - zostatok k 31.12.2014......33 003,-</w:t>
      </w:r>
    </w:p>
    <w:p w:rsidR="001D10EE" w:rsidRDefault="001D10E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- splatnosť do 06/2018</w:t>
      </w:r>
    </w:p>
    <w:p w:rsidR="001D10EE" w:rsidRPr="00A55E63" w:rsidRDefault="001D10E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- zabezpečenie dlh.hm.majetkom</w:t>
      </w:r>
    </w:p>
    <w:p w:rsidR="001D10EE" w:rsidRPr="00A55E63" w:rsidRDefault="001D10E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D10EE" w:rsidRPr="00A55E63" w:rsidRDefault="001D10E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1D10EE" w:rsidRPr="00A55E63" w:rsidRDefault="001D10E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D10EE" w:rsidRPr="00A55E63" w:rsidRDefault="001D10E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D10EE" w:rsidRPr="00A55E63" w:rsidRDefault="001D10E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D10EE" w:rsidRPr="00A55E63" w:rsidRDefault="001D10E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D10EE" w:rsidRPr="00A55E63" w:rsidRDefault="001D10E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D10EE" w:rsidRDefault="001D10E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1D10EE" w:rsidRPr="00A55E63" w:rsidRDefault="001D10E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poskytnutá pôžička spoločníkovi - zostatok k 31.12.2014....118 270,-</w:t>
      </w:r>
    </w:p>
    <w:p w:rsidR="001D10EE" w:rsidRPr="00A55E63" w:rsidRDefault="001D10E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D10EE" w:rsidRPr="00A55E63" w:rsidRDefault="001D10E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D10EE" w:rsidRPr="00A55E63" w:rsidRDefault="001D10E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D10EE" w:rsidRPr="00A55E63" w:rsidRDefault="001D10E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1D10EE" w:rsidRPr="00A55E63" w:rsidRDefault="001D10E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D10EE" w:rsidRPr="00A55E63" w:rsidRDefault="001D10E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1D10EE" w:rsidRPr="00A55E63" w:rsidRDefault="001D10E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D10EE" w:rsidRPr="00A55E63" w:rsidRDefault="001D10E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1D10EE" w:rsidRPr="00A55E63" w:rsidRDefault="001D10E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D10EE" w:rsidRPr="00A55E63" w:rsidRDefault="001D10E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1D10EE" w:rsidRPr="00A55E63" w:rsidRDefault="001D10E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D10EE" w:rsidRPr="00A55E63" w:rsidRDefault="001D10E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1D10EE" w:rsidRPr="00A55E63" w:rsidRDefault="001D10E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D10EE" w:rsidRPr="00A55E63" w:rsidRDefault="001D10E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1D10EE" w:rsidRPr="00A55E63" w:rsidRDefault="001D10E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D10EE" w:rsidRPr="00A55E63" w:rsidRDefault="001D10E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D10EE" w:rsidRPr="00A55E63" w:rsidSect="006064A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0EE" w:rsidRDefault="001D10EE">
      <w:r>
        <w:separator/>
      </w:r>
    </w:p>
  </w:endnote>
  <w:endnote w:type="continuationSeparator" w:id="0">
    <w:p w:rsidR="001D10EE" w:rsidRDefault="001D10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0EE" w:rsidRDefault="001D10EE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1D10EE" w:rsidRDefault="001D10EE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0EE" w:rsidRDefault="001D10EE">
      <w:r>
        <w:separator/>
      </w:r>
    </w:p>
  </w:footnote>
  <w:footnote w:type="continuationSeparator" w:id="0">
    <w:p w:rsidR="001D10EE" w:rsidRDefault="001D10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0EE" w:rsidRDefault="001D10EE">
    <w:pPr>
      <w:pStyle w:val="Header"/>
    </w:pPr>
  </w:p>
  <w:p w:rsidR="001D10EE" w:rsidRDefault="001D10EE">
    <w:pPr>
      <w:pStyle w:val="Header"/>
    </w:pPr>
  </w:p>
  <w:p w:rsidR="001D10EE" w:rsidRDefault="001D10EE">
    <w:pPr>
      <w:pStyle w:val="Header"/>
    </w:pPr>
  </w:p>
  <w:p w:rsidR="001D10EE" w:rsidRDefault="001D10EE" w:rsidP="00DC0E27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31611346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2020602155</w:t>
    </w:r>
  </w:p>
  <w:p w:rsidR="001D10EE" w:rsidRDefault="001D10EE" w:rsidP="0055784D">
    <w:pPr>
      <w:pStyle w:val="Header"/>
      <w:rPr>
        <w:rFonts w:ascii="Times New Roman" w:hAnsi="Times New Roman"/>
        <w:sz w:val="24"/>
        <w:szCs w:val="24"/>
      </w:rPr>
    </w:pPr>
  </w:p>
  <w:p w:rsidR="001D10EE" w:rsidRDefault="001D10E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93B86"/>
    <w:rsid w:val="001D10EE"/>
    <w:rsid w:val="002401F1"/>
    <w:rsid w:val="00242D18"/>
    <w:rsid w:val="002C12B4"/>
    <w:rsid w:val="002D7E6D"/>
    <w:rsid w:val="002E7A22"/>
    <w:rsid w:val="00352E38"/>
    <w:rsid w:val="003657F5"/>
    <w:rsid w:val="00373635"/>
    <w:rsid w:val="003D056F"/>
    <w:rsid w:val="00401155"/>
    <w:rsid w:val="004A255A"/>
    <w:rsid w:val="004A2BF3"/>
    <w:rsid w:val="004B780D"/>
    <w:rsid w:val="0055784D"/>
    <w:rsid w:val="006064AF"/>
    <w:rsid w:val="00623868"/>
    <w:rsid w:val="00637F73"/>
    <w:rsid w:val="00676DB4"/>
    <w:rsid w:val="006D13DF"/>
    <w:rsid w:val="00701FA7"/>
    <w:rsid w:val="0079643A"/>
    <w:rsid w:val="007B3759"/>
    <w:rsid w:val="0082177F"/>
    <w:rsid w:val="008771A6"/>
    <w:rsid w:val="00885728"/>
    <w:rsid w:val="008F7465"/>
    <w:rsid w:val="00913435"/>
    <w:rsid w:val="00916772"/>
    <w:rsid w:val="009307A7"/>
    <w:rsid w:val="009A27D0"/>
    <w:rsid w:val="009D5C84"/>
    <w:rsid w:val="00A04B75"/>
    <w:rsid w:val="00A55E63"/>
    <w:rsid w:val="00AD6C8A"/>
    <w:rsid w:val="00AD749D"/>
    <w:rsid w:val="00B15E67"/>
    <w:rsid w:val="00B7440A"/>
    <w:rsid w:val="00B751F6"/>
    <w:rsid w:val="00C01CB7"/>
    <w:rsid w:val="00C427AE"/>
    <w:rsid w:val="00C46649"/>
    <w:rsid w:val="00CC3205"/>
    <w:rsid w:val="00CD545D"/>
    <w:rsid w:val="00D0467A"/>
    <w:rsid w:val="00DC0E27"/>
    <w:rsid w:val="00E76E23"/>
    <w:rsid w:val="00EB4798"/>
    <w:rsid w:val="00EB55FA"/>
    <w:rsid w:val="00EE5474"/>
    <w:rsid w:val="00F01B4A"/>
    <w:rsid w:val="00F404E8"/>
    <w:rsid w:val="00F817B0"/>
    <w:rsid w:val="00F8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4AF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064A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8345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064AF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064A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8345A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6064AF"/>
  </w:style>
  <w:style w:type="paragraph" w:customStyle="1" w:styleId="TableParagraph">
    <w:name w:val="Table Paragraph"/>
    <w:basedOn w:val="Normal"/>
    <w:uiPriority w:val="99"/>
    <w:rsid w:val="006064AF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70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3</Pages>
  <Words>1080</Words>
  <Characters>6159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2015-03-06T20:43:00Z</dcterms:created>
  <dcterms:modified xsi:type="dcterms:W3CDTF">2015-03-06T20:43:00Z</dcterms:modified>
</cp:coreProperties>
</file>