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0EE" w:rsidRPr="00A55E63" w:rsidRDefault="001D10EE">
      <w:pPr>
        <w:spacing w:before="2" w:line="140" w:lineRule="exact"/>
        <w:rPr>
          <w:sz w:val="14"/>
          <w:szCs w:val="14"/>
          <w:lang w:val="en-US"/>
        </w:rPr>
      </w:pPr>
    </w:p>
    <w:p w:rsidR="001D10EE" w:rsidRPr="00A55E63" w:rsidRDefault="001D10E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1D10EE" w:rsidRPr="00A55E63" w:rsidRDefault="001D10E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D10EE" w:rsidRPr="00A55E63" w:rsidRDefault="001D10E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1D10EE" w:rsidRPr="00DC0E27" w:rsidRDefault="001D10EE" w:rsidP="00AD749D">
      <w:pPr>
        <w:spacing w:before="7" w:line="240" w:lineRule="exact"/>
        <w:jc w:val="both"/>
        <w:rPr>
          <w:rFonts w:ascii="Arial" w:hAnsi="Arial" w:cs="Arial"/>
        </w:rPr>
      </w:pPr>
    </w:p>
    <w:p w:rsidR="001D10EE" w:rsidRPr="00A55E63" w:rsidRDefault="001D10EE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D10EE" w:rsidRPr="00A55E63" w:rsidRDefault="001D10E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D10EE" w:rsidRPr="00A55E63" w:rsidRDefault="001D10EE" w:rsidP="00AD749D">
      <w:pPr>
        <w:spacing w:before="7" w:line="240" w:lineRule="exact"/>
        <w:jc w:val="both"/>
        <w:rPr>
          <w:rFonts w:ascii="Arial" w:hAnsi="Arial" w:cs="Arial"/>
        </w:rPr>
      </w:pPr>
    </w:p>
    <w:p w:rsidR="001D10EE" w:rsidRPr="00A55E63" w:rsidRDefault="001D10EE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D10EE" w:rsidRPr="00A55E63" w:rsidRDefault="001D10E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1D10EE" w:rsidRPr="006D13DF">
        <w:tc>
          <w:tcPr>
            <w:tcW w:w="3085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RECOM, s.r.o.</w:t>
            </w:r>
          </w:p>
        </w:tc>
      </w:tr>
      <w:tr w:rsidR="001D10EE" w:rsidRPr="006D13DF">
        <w:tc>
          <w:tcPr>
            <w:tcW w:w="3085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31611346</w:t>
            </w:r>
          </w:p>
        </w:tc>
      </w:tr>
      <w:tr w:rsidR="001D10EE" w:rsidRPr="006D13DF">
        <w:tc>
          <w:tcPr>
            <w:tcW w:w="3085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1D10EE" w:rsidRPr="00A55E63" w:rsidRDefault="001D10EE" w:rsidP="00EB55FA">
      <w:pPr>
        <w:spacing w:line="260" w:lineRule="exact"/>
        <w:jc w:val="both"/>
        <w:rPr>
          <w:rFonts w:ascii="Arial" w:hAnsi="Arial" w:cs="Arial"/>
        </w:rPr>
      </w:pPr>
    </w:p>
    <w:p w:rsidR="001D10EE" w:rsidRPr="00A55E63" w:rsidRDefault="001D10EE" w:rsidP="00EB55FA">
      <w:pPr>
        <w:spacing w:line="260" w:lineRule="exact"/>
        <w:jc w:val="both"/>
        <w:rPr>
          <w:rFonts w:ascii="Arial" w:hAnsi="Arial" w:cs="Arial"/>
        </w:rPr>
      </w:pPr>
    </w:p>
    <w:p w:rsidR="001D10EE" w:rsidRPr="00A55E63" w:rsidRDefault="001D10E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D10EE" w:rsidRPr="00A55E63" w:rsidRDefault="001D10E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D10EE" w:rsidRPr="00A55E63" w:rsidRDefault="001D10E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D10EE" w:rsidRPr="00A55E63" w:rsidRDefault="001D10E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D10EE" w:rsidRPr="00A55E63" w:rsidRDefault="001D10E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1D10EE" w:rsidRPr="006D13DF">
        <w:tc>
          <w:tcPr>
            <w:tcW w:w="4219" w:type="dxa"/>
          </w:tcPr>
          <w:p w:rsidR="001D10EE" w:rsidRPr="006D13DF" w:rsidRDefault="001D10E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D10EE" w:rsidRPr="006D13DF" w:rsidRDefault="001D10E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1D10EE" w:rsidRPr="006D13DF" w:rsidRDefault="001D10E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D10EE" w:rsidRPr="006D13DF" w:rsidRDefault="001D10E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D10EE" w:rsidRPr="006D13DF">
        <w:tc>
          <w:tcPr>
            <w:tcW w:w="4219" w:type="dxa"/>
          </w:tcPr>
          <w:p w:rsidR="001D10EE" w:rsidRPr="006D13DF" w:rsidRDefault="001D10EE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</w:t>
            </w:r>
          </w:p>
        </w:tc>
        <w:tc>
          <w:tcPr>
            <w:tcW w:w="3342" w:type="dxa"/>
          </w:tcPr>
          <w:p w:rsidR="001D10EE" w:rsidRPr="006D13DF" w:rsidRDefault="001D10E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2</w:t>
            </w:r>
          </w:p>
        </w:tc>
      </w:tr>
    </w:tbl>
    <w:p w:rsidR="001D10EE" w:rsidRPr="00A55E63" w:rsidRDefault="001D10EE" w:rsidP="00AD6C8A">
      <w:pPr>
        <w:spacing w:line="260" w:lineRule="exact"/>
        <w:jc w:val="both"/>
        <w:rPr>
          <w:rFonts w:ascii="Arial" w:hAnsi="Arial" w:cs="Arial"/>
        </w:rPr>
      </w:pPr>
    </w:p>
    <w:p w:rsidR="001D10EE" w:rsidRPr="00A55E63" w:rsidRDefault="001D10EE" w:rsidP="00AD749D">
      <w:pPr>
        <w:spacing w:before="1" w:line="280" w:lineRule="exact"/>
        <w:jc w:val="both"/>
        <w:rPr>
          <w:rFonts w:ascii="Arial" w:hAnsi="Arial" w:cs="Arial"/>
        </w:rPr>
      </w:pPr>
    </w:p>
    <w:p w:rsidR="001D10EE" w:rsidRPr="00A55E63" w:rsidRDefault="001D10EE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D10EE" w:rsidRPr="00A55E63" w:rsidRDefault="001D10E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D10EE" w:rsidRPr="00A55E63" w:rsidRDefault="001D10EE" w:rsidP="00AD749D">
      <w:pPr>
        <w:spacing w:before="11" w:line="260" w:lineRule="exact"/>
        <w:jc w:val="both"/>
        <w:rPr>
          <w:rFonts w:ascii="Arial" w:hAnsi="Arial" w:cs="Arial"/>
        </w:rPr>
      </w:pP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1D10EE" w:rsidRPr="006D13DF">
        <w:tc>
          <w:tcPr>
            <w:tcW w:w="4843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D10EE" w:rsidRPr="006D13DF" w:rsidRDefault="001D10E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10EE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1D10EE" w:rsidRPr="00A55E63" w:rsidRDefault="001D10EE" w:rsidP="0082177F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 stanovení účtovných odpisov boli použité odpisy daňové. Účtovné odpisy sú rovnaké ako daňové a bola použitá rovnomerná metóda odpisovania. </w:t>
      </w: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1D10EE" w:rsidRPr="00A55E63" w:rsidRDefault="001D10EE" w:rsidP="00AD749D">
      <w:pPr>
        <w:spacing w:before="1" w:line="280" w:lineRule="exact"/>
        <w:jc w:val="both"/>
        <w:rPr>
          <w:rFonts w:ascii="Arial" w:hAnsi="Arial" w:cs="Arial"/>
        </w:rPr>
      </w:pPr>
    </w:p>
    <w:p w:rsidR="001D10EE" w:rsidRPr="00A55E63" w:rsidRDefault="001D10EE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D10EE" w:rsidRPr="00A55E63" w:rsidRDefault="001D10E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D10EE" w:rsidRPr="00A55E63" w:rsidRDefault="001D10EE" w:rsidP="00AD749D">
      <w:pPr>
        <w:spacing w:before="11" w:line="260" w:lineRule="exact"/>
        <w:jc w:val="both"/>
        <w:rPr>
          <w:rFonts w:ascii="Arial" w:hAnsi="Arial" w:cs="Arial"/>
        </w:rPr>
      </w:pP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Predaj dlhodobého hmotného majetku:</w:t>
      </w: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zostatková cena zúčtovaná do nákladov - 40 770,-</w:t>
      </w:r>
    </w:p>
    <w:p w:rsidR="001D10EE" w:rsidRPr="00A55E63" w:rsidRDefault="001D10EE" w:rsidP="00D0467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výnos z predaja -                                        30 000,-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- úver na dlhodobý hmotný majetok - zostatok k 31.12.2014......33 003,-</w:t>
      </w: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 splatnosť do 06/2018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- zabezpečenie dlh.hm.majetkom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poskytnutá pôžička spoločníkovi - zostatok k 31.12.2014....118 270,-</w:t>
      </w:r>
    </w:p>
    <w:p w:rsidR="001D10EE" w:rsidRPr="00A55E63" w:rsidRDefault="001D10E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D10EE" w:rsidRPr="00A55E63" w:rsidRDefault="001D10E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1D10EE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0EE" w:rsidRDefault="001D10EE">
      <w:r>
        <w:separator/>
      </w:r>
    </w:p>
  </w:endnote>
  <w:endnote w:type="continuationSeparator" w:id="0">
    <w:p w:rsidR="001D10EE" w:rsidRDefault="001D1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0EE" w:rsidRDefault="001D10E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1D10EE" w:rsidRDefault="001D10EE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0EE" w:rsidRDefault="001D10EE">
      <w:r>
        <w:separator/>
      </w:r>
    </w:p>
  </w:footnote>
  <w:footnote w:type="continuationSeparator" w:id="0">
    <w:p w:rsidR="001D10EE" w:rsidRDefault="001D10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10EE" w:rsidRDefault="001D10EE">
    <w:pPr>
      <w:pStyle w:val="Header"/>
    </w:pPr>
  </w:p>
  <w:p w:rsidR="001D10EE" w:rsidRDefault="001D10EE">
    <w:pPr>
      <w:pStyle w:val="Header"/>
    </w:pPr>
  </w:p>
  <w:p w:rsidR="001D10EE" w:rsidRDefault="001D10EE">
    <w:pPr>
      <w:pStyle w:val="Header"/>
    </w:pPr>
  </w:p>
  <w:p w:rsidR="001D10EE" w:rsidRDefault="001D10EE" w:rsidP="00DC0E27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1D10EE" w:rsidRDefault="001D10EE" w:rsidP="0055784D">
    <w:pPr>
      <w:pStyle w:val="Header"/>
      <w:rPr>
        <w:rFonts w:ascii="Times New Roman" w:hAnsi="Times New Roman"/>
        <w:sz w:val="24"/>
        <w:szCs w:val="24"/>
      </w:rPr>
    </w:pPr>
  </w:p>
  <w:p w:rsidR="001D10EE" w:rsidRDefault="001D10E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93B86"/>
    <w:rsid w:val="001D10EE"/>
    <w:rsid w:val="002401F1"/>
    <w:rsid w:val="00242D18"/>
    <w:rsid w:val="002C12B4"/>
    <w:rsid w:val="002D7E6D"/>
    <w:rsid w:val="002E7A22"/>
    <w:rsid w:val="00352E38"/>
    <w:rsid w:val="003657F5"/>
    <w:rsid w:val="00373635"/>
    <w:rsid w:val="003D056F"/>
    <w:rsid w:val="00401155"/>
    <w:rsid w:val="004A255A"/>
    <w:rsid w:val="004A2BF3"/>
    <w:rsid w:val="004B780D"/>
    <w:rsid w:val="0055784D"/>
    <w:rsid w:val="006064AF"/>
    <w:rsid w:val="00623868"/>
    <w:rsid w:val="00637F73"/>
    <w:rsid w:val="00676DB4"/>
    <w:rsid w:val="006D13DF"/>
    <w:rsid w:val="00701FA7"/>
    <w:rsid w:val="0079643A"/>
    <w:rsid w:val="007B3759"/>
    <w:rsid w:val="0082177F"/>
    <w:rsid w:val="008771A6"/>
    <w:rsid w:val="00885728"/>
    <w:rsid w:val="008F7465"/>
    <w:rsid w:val="00913435"/>
    <w:rsid w:val="00916772"/>
    <w:rsid w:val="009307A7"/>
    <w:rsid w:val="009A27D0"/>
    <w:rsid w:val="009D5C84"/>
    <w:rsid w:val="00A04B75"/>
    <w:rsid w:val="00A55E63"/>
    <w:rsid w:val="00AD6C8A"/>
    <w:rsid w:val="00AD749D"/>
    <w:rsid w:val="00B15E67"/>
    <w:rsid w:val="00B7440A"/>
    <w:rsid w:val="00B751F6"/>
    <w:rsid w:val="00C01CB7"/>
    <w:rsid w:val="00C427AE"/>
    <w:rsid w:val="00C46649"/>
    <w:rsid w:val="00CC3205"/>
    <w:rsid w:val="00CD545D"/>
    <w:rsid w:val="00D0467A"/>
    <w:rsid w:val="00DC0E27"/>
    <w:rsid w:val="00E76E23"/>
    <w:rsid w:val="00EB4798"/>
    <w:rsid w:val="00EB55FA"/>
    <w:rsid w:val="00EE5474"/>
    <w:rsid w:val="00F01B4A"/>
    <w:rsid w:val="00F404E8"/>
    <w:rsid w:val="00F817B0"/>
    <w:rsid w:val="00F834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F8345A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8345A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70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05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705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3</Pages>
  <Words>1080</Words>
  <Characters>6159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2015-03-06T20:43:00Z</dcterms:created>
  <dcterms:modified xsi:type="dcterms:W3CDTF">2015-03-06T20:43:00Z</dcterms:modified>
</cp:coreProperties>
</file>