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30" w:rsidRPr="00A55E63" w:rsidRDefault="00887930">
      <w:pPr>
        <w:spacing w:before="2" w:line="140" w:lineRule="exact"/>
        <w:rPr>
          <w:sz w:val="14"/>
          <w:szCs w:val="14"/>
          <w:lang w:val="en-US"/>
        </w:rPr>
      </w:pPr>
    </w:p>
    <w:p w:rsidR="00887930" w:rsidRPr="00A55E63" w:rsidRDefault="0088793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887930" w:rsidRPr="00A55E63" w:rsidRDefault="0088793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87930" w:rsidRPr="00A55E63" w:rsidRDefault="0088793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887930" w:rsidRPr="0061317D" w:rsidRDefault="00887930" w:rsidP="00AD749D">
      <w:pPr>
        <w:spacing w:before="7" w:line="240" w:lineRule="exact"/>
        <w:jc w:val="both"/>
        <w:rPr>
          <w:rFonts w:ascii="Arial" w:hAnsi="Arial" w:cs="Arial"/>
        </w:rPr>
      </w:pPr>
    </w:p>
    <w:p w:rsidR="00887930" w:rsidRPr="00A55E63" w:rsidRDefault="00887930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87930" w:rsidRPr="00A55E63" w:rsidRDefault="0088793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887930" w:rsidRPr="00A55E63" w:rsidRDefault="00887930" w:rsidP="00AD749D">
      <w:pPr>
        <w:spacing w:before="7" w:line="240" w:lineRule="exact"/>
        <w:jc w:val="both"/>
        <w:rPr>
          <w:rFonts w:ascii="Arial" w:hAnsi="Arial" w:cs="Arial"/>
        </w:rPr>
      </w:pPr>
    </w:p>
    <w:p w:rsidR="00887930" w:rsidRPr="00A55E63" w:rsidRDefault="00887930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87930" w:rsidRPr="00A55E63" w:rsidRDefault="0088793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887930" w:rsidRPr="006D13DF">
        <w:tc>
          <w:tcPr>
            <w:tcW w:w="3085" w:type="dxa"/>
          </w:tcPr>
          <w:p w:rsidR="00887930" w:rsidRPr="006D13DF" w:rsidRDefault="0088793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87930" w:rsidRPr="006D13DF" w:rsidRDefault="0088793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887930" w:rsidRPr="006D13DF">
        <w:tc>
          <w:tcPr>
            <w:tcW w:w="3085" w:type="dxa"/>
          </w:tcPr>
          <w:p w:rsidR="00887930" w:rsidRPr="006D13DF" w:rsidRDefault="0088793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87930" w:rsidRPr="006D13DF" w:rsidRDefault="0088793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887930" w:rsidRPr="006D13DF">
        <w:tc>
          <w:tcPr>
            <w:tcW w:w="3085" w:type="dxa"/>
          </w:tcPr>
          <w:p w:rsidR="00887930" w:rsidRPr="006D13DF" w:rsidRDefault="0088793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87930" w:rsidRPr="006D13DF" w:rsidRDefault="0088793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887930" w:rsidRPr="00A55E63" w:rsidRDefault="00887930" w:rsidP="00EB55FA">
      <w:pPr>
        <w:spacing w:line="260" w:lineRule="exact"/>
        <w:jc w:val="both"/>
        <w:rPr>
          <w:rFonts w:ascii="Arial" w:hAnsi="Arial" w:cs="Arial"/>
        </w:rPr>
      </w:pPr>
    </w:p>
    <w:p w:rsidR="00887930" w:rsidRPr="00A55E63" w:rsidRDefault="00887930" w:rsidP="00EB55FA">
      <w:pPr>
        <w:spacing w:line="260" w:lineRule="exact"/>
        <w:jc w:val="both"/>
        <w:rPr>
          <w:rFonts w:ascii="Arial" w:hAnsi="Arial" w:cs="Arial"/>
        </w:rPr>
      </w:pPr>
    </w:p>
    <w:p w:rsidR="00887930" w:rsidRPr="00A55E63" w:rsidRDefault="0088793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87930" w:rsidRPr="00A55E63" w:rsidRDefault="0088793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7930" w:rsidRPr="00A55E63" w:rsidRDefault="0088793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7930" w:rsidRPr="00A55E63" w:rsidRDefault="0088793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87930" w:rsidRPr="00A55E63" w:rsidRDefault="0088793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887930" w:rsidRPr="006D13DF">
        <w:tc>
          <w:tcPr>
            <w:tcW w:w="4219" w:type="dxa"/>
          </w:tcPr>
          <w:p w:rsidR="00887930" w:rsidRPr="006D13DF" w:rsidRDefault="0088793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87930" w:rsidRPr="006D13DF" w:rsidRDefault="0088793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887930" w:rsidRPr="006D13DF" w:rsidRDefault="0088793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87930" w:rsidRPr="006D13DF" w:rsidRDefault="0088793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87930" w:rsidRPr="006D13DF">
        <w:tc>
          <w:tcPr>
            <w:tcW w:w="4219" w:type="dxa"/>
          </w:tcPr>
          <w:p w:rsidR="00887930" w:rsidRPr="006D13DF" w:rsidRDefault="00887930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87930" w:rsidRPr="006D13DF" w:rsidRDefault="0088793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87930" w:rsidRPr="006D13DF" w:rsidRDefault="0088793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7930" w:rsidRPr="00A55E63" w:rsidRDefault="00887930" w:rsidP="00AD6C8A">
      <w:pPr>
        <w:spacing w:line="260" w:lineRule="exact"/>
        <w:jc w:val="both"/>
        <w:rPr>
          <w:rFonts w:ascii="Arial" w:hAnsi="Arial" w:cs="Arial"/>
        </w:rPr>
      </w:pPr>
    </w:p>
    <w:p w:rsidR="00887930" w:rsidRPr="00A55E63" w:rsidRDefault="00887930" w:rsidP="00AD749D">
      <w:pPr>
        <w:spacing w:before="1" w:line="280" w:lineRule="exact"/>
        <w:jc w:val="both"/>
        <w:rPr>
          <w:rFonts w:ascii="Arial" w:hAnsi="Arial" w:cs="Arial"/>
        </w:rPr>
      </w:pPr>
    </w:p>
    <w:p w:rsidR="00887930" w:rsidRPr="00A55E63" w:rsidRDefault="00887930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87930" w:rsidRPr="00A55E63" w:rsidRDefault="0088793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887930" w:rsidRPr="00A55E63" w:rsidRDefault="00887930" w:rsidP="00AD749D">
      <w:pPr>
        <w:spacing w:before="11" w:line="260" w:lineRule="exact"/>
        <w:jc w:val="both"/>
        <w:rPr>
          <w:rFonts w:ascii="Arial" w:hAnsi="Arial" w:cs="Arial"/>
        </w:rPr>
      </w:pP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887930" w:rsidRPr="006D13DF">
        <w:tc>
          <w:tcPr>
            <w:tcW w:w="4843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87930" w:rsidRPr="006D13DF" w:rsidRDefault="0088793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87930" w:rsidRPr="00A55E63" w:rsidRDefault="00887930" w:rsidP="00AD749D">
      <w:pPr>
        <w:spacing w:before="1" w:line="280" w:lineRule="exact"/>
        <w:jc w:val="both"/>
        <w:rPr>
          <w:rFonts w:ascii="Arial" w:hAnsi="Arial" w:cs="Arial"/>
        </w:rPr>
      </w:pPr>
    </w:p>
    <w:p w:rsidR="00887930" w:rsidRPr="00A55E63" w:rsidRDefault="00887930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87930" w:rsidRPr="00A55E63" w:rsidRDefault="0088793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887930" w:rsidRPr="00A55E63" w:rsidRDefault="00887930" w:rsidP="00AD749D">
      <w:pPr>
        <w:spacing w:before="11" w:line="260" w:lineRule="exact"/>
        <w:jc w:val="both"/>
        <w:rPr>
          <w:rFonts w:ascii="Arial" w:hAnsi="Arial" w:cs="Arial"/>
        </w:rPr>
      </w:pP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887930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pôžička od FO (nepodnikateľa) - zostatok k 31.12.2014.....33 200,-</w:t>
      </w: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- zabezpečenie rozostavanou stavbou s pozemkom</w:t>
      </w: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pôžička spoločníkovi - zostatok k 31.12.2014......30 430,-</w:t>
      </w:r>
    </w:p>
    <w:p w:rsidR="00887930" w:rsidRPr="00A55E63" w:rsidRDefault="0088793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7930" w:rsidRPr="00A55E63" w:rsidRDefault="0088793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887930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930" w:rsidRDefault="00887930">
      <w:r>
        <w:separator/>
      </w:r>
    </w:p>
  </w:endnote>
  <w:endnote w:type="continuationSeparator" w:id="0">
    <w:p w:rsidR="00887930" w:rsidRDefault="00887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930" w:rsidRDefault="0088793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887930" w:rsidRDefault="00887930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930" w:rsidRDefault="00887930">
      <w:r>
        <w:separator/>
      </w:r>
    </w:p>
  </w:footnote>
  <w:footnote w:type="continuationSeparator" w:id="0">
    <w:p w:rsidR="00887930" w:rsidRDefault="008879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930" w:rsidRDefault="00887930">
    <w:pPr>
      <w:pStyle w:val="Header"/>
    </w:pPr>
  </w:p>
  <w:p w:rsidR="00887930" w:rsidRDefault="00887930">
    <w:pPr>
      <w:pStyle w:val="Header"/>
    </w:pPr>
  </w:p>
  <w:p w:rsidR="00887930" w:rsidRDefault="00887930">
    <w:pPr>
      <w:pStyle w:val="Header"/>
    </w:pPr>
  </w:p>
  <w:p w:rsidR="00887930" w:rsidRDefault="00887930" w:rsidP="00744D8E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:rsidR="00887930" w:rsidRDefault="00887930" w:rsidP="0055784D">
    <w:pPr>
      <w:pStyle w:val="Header"/>
      <w:rPr>
        <w:rFonts w:ascii="Times New Roman" w:hAnsi="Times New Roman"/>
        <w:sz w:val="24"/>
        <w:szCs w:val="24"/>
      </w:rPr>
    </w:pPr>
  </w:p>
  <w:p w:rsidR="00887930" w:rsidRDefault="008879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2ABA"/>
    <w:rsid w:val="001406AD"/>
    <w:rsid w:val="001C4040"/>
    <w:rsid w:val="001E4BED"/>
    <w:rsid w:val="00201D2F"/>
    <w:rsid w:val="002401F1"/>
    <w:rsid w:val="002C12B4"/>
    <w:rsid w:val="002D7E6D"/>
    <w:rsid w:val="00352E38"/>
    <w:rsid w:val="003657F5"/>
    <w:rsid w:val="00373635"/>
    <w:rsid w:val="003D056F"/>
    <w:rsid w:val="00401155"/>
    <w:rsid w:val="00442163"/>
    <w:rsid w:val="004A2BF3"/>
    <w:rsid w:val="0055784D"/>
    <w:rsid w:val="006064AF"/>
    <w:rsid w:val="0061317D"/>
    <w:rsid w:val="00623868"/>
    <w:rsid w:val="00637F73"/>
    <w:rsid w:val="00676DB4"/>
    <w:rsid w:val="006A4829"/>
    <w:rsid w:val="006D13DF"/>
    <w:rsid w:val="006D7E14"/>
    <w:rsid w:val="0070484C"/>
    <w:rsid w:val="00744D8E"/>
    <w:rsid w:val="00751297"/>
    <w:rsid w:val="007B3759"/>
    <w:rsid w:val="008771A6"/>
    <w:rsid w:val="00887930"/>
    <w:rsid w:val="00913435"/>
    <w:rsid w:val="00916772"/>
    <w:rsid w:val="009A27D0"/>
    <w:rsid w:val="009D5C84"/>
    <w:rsid w:val="00A20210"/>
    <w:rsid w:val="00A55E63"/>
    <w:rsid w:val="00AB2E11"/>
    <w:rsid w:val="00AD26ED"/>
    <w:rsid w:val="00AD6C8A"/>
    <w:rsid w:val="00AD749D"/>
    <w:rsid w:val="00B15E67"/>
    <w:rsid w:val="00B45DF0"/>
    <w:rsid w:val="00B5526A"/>
    <w:rsid w:val="00B7440A"/>
    <w:rsid w:val="00B751F6"/>
    <w:rsid w:val="00C01CB7"/>
    <w:rsid w:val="00CC3205"/>
    <w:rsid w:val="00CD545D"/>
    <w:rsid w:val="00EB4798"/>
    <w:rsid w:val="00EB55FA"/>
    <w:rsid w:val="00EE5474"/>
    <w:rsid w:val="00F17EA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D26E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D26ED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7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1017</Words>
  <Characters>5803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2015-03-10T08:28:00Z</dcterms:created>
  <dcterms:modified xsi:type="dcterms:W3CDTF">2015-03-10T08:28:00Z</dcterms:modified>
</cp:coreProperties>
</file>