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11" w:rsidRPr="00F651B4" w:rsidRDefault="00F651B4">
      <w:pPr>
        <w:rPr>
          <w:b/>
          <w:sz w:val="28"/>
          <w:szCs w:val="28"/>
          <w:u w:val="single"/>
        </w:rPr>
      </w:pPr>
      <w:r w:rsidRPr="00F651B4">
        <w:rPr>
          <w:b/>
          <w:sz w:val="28"/>
          <w:szCs w:val="28"/>
          <w:u w:val="single"/>
        </w:rPr>
        <w:t xml:space="preserve">Poznámky </w:t>
      </w:r>
      <w:proofErr w:type="spellStart"/>
      <w:r w:rsidRPr="00F651B4">
        <w:rPr>
          <w:b/>
          <w:sz w:val="28"/>
          <w:szCs w:val="28"/>
          <w:u w:val="single"/>
        </w:rPr>
        <w:t>Úč</w:t>
      </w:r>
      <w:proofErr w:type="spellEnd"/>
      <w:r w:rsidRPr="00F651B4">
        <w:rPr>
          <w:b/>
          <w:sz w:val="28"/>
          <w:szCs w:val="28"/>
          <w:u w:val="single"/>
        </w:rPr>
        <w:t xml:space="preserve"> MÚJ 3 – 01    IČO:   45394814       DIČ: 2022979849</w:t>
      </w:r>
    </w:p>
    <w:p w:rsidR="00C72666" w:rsidRPr="00F651B4" w:rsidRDefault="00C72666">
      <w:pPr>
        <w:rPr>
          <w:b/>
          <w:sz w:val="28"/>
          <w:szCs w:val="28"/>
          <w:u w:val="single"/>
        </w:rPr>
      </w:pPr>
    </w:p>
    <w:p w:rsidR="00C72666" w:rsidRDefault="00C72666"/>
    <w:p w:rsidR="00C72666" w:rsidRPr="00F651B4" w:rsidRDefault="00F651B4">
      <w:pPr>
        <w:rPr>
          <w:b/>
        </w:rPr>
      </w:pPr>
      <w:r w:rsidRPr="00F651B4">
        <w:rPr>
          <w:b/>
        </w:rPr>
        <w:t xml:space="preserve">                                      Čl. I Všeobecné údaje</w:t>
      </w:r>
    </w:p>
    <w:p w:rsidR="009A26E8" w:rsidRDefault="009A26E8"/>
    <w:p w:rsidR="009A26E8" w:rsidRDefault="009A26E8">
      <w:r>
        <w:t xml:space="preserve">    </w:t>
      </w:r>
      <w:r w:rsidR="00F651B4">
        <w:t>1</w:t>
      </w:r>
      <w:r>
        <w:t xml:space="preserve">/ Názov a sídlo: ARP </w:t>
      </w:r>
      <w:proofErr w:type="spellStart"/>
      <w:r>
        <w:t>services</w:t>
      </w:r>
      <w:proofErr w:type="spellEnd"/>
      <w:r>
        <w:t xml:space="preserve">, s.r.o., </w:t>
      </w:r>
      <w:proofErr w:type="spellStart"/>
      <w:r>
        <w:t>Hlaváčikova</w:t>
      </w:r>
      <w:proofErr w:type="spellEnd"/>
      <w:r>
        <w:t xml:space="preserve"> ul. 12, 84105 Bratislava</w:t>
      </w:r>
    </w:p>
    <w:p w:rsidR="009A26E8" w:rsidRDefault="009A26E8"/>
    <w:p w:rsidR="009A26E8" w:rsidRDefault="009A26E8">
      <w:r>
        <w:t xml:space="preserve">      </w:t>
      </w:r>
      <w:r w:rsidR="00F651B4">
        <w:t xml:space="preserve"> </w:t>
      </w:r>
      <w:r>
        <w:t xml:space="preserve">  Dátum založenia: 25.5.2010</w:t>
      </w:r>
    </w:p>
    <w:p w:rsidR="009A26E8" w:rsidRDefault="009A26E8">
      <w:r>
        <w:t xml:space="preserve">         Dátum vzniku:  </w:t>
      </w:r>
      <w:r w:rsidR="00F651B4">
        <w:t xml:space="preserve"> </w:t>
      </w:r>
      <w:r>
        <w:t xml:space="preserve">  25.5.2010</w:t>
      </w:r>
    </w:p>
    <w:p w:rsidR="009A26E8" w:rsidRDefault="009A26E8"/>
    <w:p w:rsidR="009A26E8" w:rsidRDefault="009A26E8">
      <w:r>
        <w:t xml:space="preserve">  </w:t>
      </w:r>
      <w:r w:rsidR="00F651B4">
        <w:t xml:space="preserve">    </w:t>
      </w:r>
      <w:r>
        <w:t xml:space="preserve"> </w:t>
      </w:r>
      <w:r w:rsidR="00F651B4">
        <w:t xml:space="preserve"> </w:t>
      </w:r>
      <w:r>
        <w:t>Hlavné činnosti:</w:t>
      </w:r>
    </w:p>
    <w:p w:rsidR="009A26E8" w:rsidRDefault="009A26E8" w:rsidP="009A26E8">
      <w:pPr>
        <w:numPr>
          <w:ilvl w:val="0"/>
          <w:numId w:val="1"/>
        </w:numPr>
      </w:pPr>
      <w:r>
        <w:t>poskytovanie služieb rýchleho občerstvenia na priamu konzumáciu</w:t>
      </w:r>
    </w:p>
    <w:p w:rsidR="009A26E8" w:rsidRDefault="009A26E8" w:rsidP="009A26E8">
      <w:pPr>
        <w:ind w:left="420"/>
      </w:pPr>
    </w:p>
    <w:p w:rsidR="009A26E8" w:rsidRDefault="009A26E8" w:rsidP="009A26E8">
      <w:r>
        <w:t xml:space="preserve">    </w:t>
      </w:r>
      <w:r w:rsidR="00F651B4">
        <w:t xml:space="preserve"> </w:t>
      </w:r>
      <w:r>
        <w:t xml:space="preserve"> </w:t>
      </w:r>
      <w:r w:rsidR="00F651B4">
        <w:t xml:space="preserve">  </w:t>
      </w:r>
      <w:r>
        <w:t xml:space="preserve">Priemerný počet zamestnancov počas účtovného obdobia:                 </w:t>
      </w:r>
      <w:r w:rsidR="00F651B4">
        <w:t>3</w:t>
      </w:r>
    </w:p>
    <w:p w:rsidR="009A26E8" w:rsidRDefault="009A26E8" w:rsidP="009A26E8">
      <w:r>
        <w:t xml:space="preserve">        z toho riadiaci pracovník – spoločník, </w:t>
      </w:r>
      <w:proofErr w:type="spellStart"/>
      <w:r>
        <w:t>konateľ-bez</w:t>
      </w:r>
      <w:proofErr w:type="spellEnd"/>
      <w:r>
        <w:t xml:space="preserve"> mzdy:                   1</w:t>
      </w:r>
    </w:p>
    <w:p w:rsidR="009A26E8" w:rsidRDefault="009A26E8" w:rsidP="009A26E8"/>
    <w:p w:rsidR="009A26E8" w:rsidRDefault="009A26E8" w:rsidP="009A26E8">
      <w:r>
        <w:t xml:space="preserve">    </w:t>
      </w:r>
      <w:r w:rsidR="00F651B4">
        <w:t xml:space="preserve">  </w:t>
      </w:r>
      <w:r>
        <w:t xml:space="preserve"> </w:t>
      </w:r>
      <w:r w:rsidR="00F651B4">
        <w:t xml:space="preserve"> </w:t>
      </w:r>
      <w:r>
        <w:t>Právny dôvod na zostavenie účtovnej uzávierky:</w:t>
      </w:r>
    </w:p>
    <w:p w:rsidR="009A26E8" w:rsidRDefault="009A26E8" w:rsidP="009A26E8">
      <w:pPr>
        <w:numPr>
          <w:ilvl w:val="0"/>
          <w:numId w:val="1"/>
        </w:numPr>
      </w:pPr>
      <w:r>
        <w:t>riadna ročná</w:t>
      </w:r>
    </w:p>
    <w:p w:rsidR="009A26E8" w:rsidRDefault="009A26E8" w:rsidP="009A26E8">
      <w:pPr>
        <w:ind w:left="420"/>
      </w:pPr>
    </w:p>
    <w:p w:rsidR="009A26E8" w:rsidRDefault="00F651B4" w:rsidP="009A26E8">
      <w:r>
        <w:t xml:space="preserve">  2/</w:t>
      </w:r>
      <w:r w:rsidR="009A26E8">
        <w:t>/ Informácie o štatutárnych orgánoch:</w:t>
      </w:r>
    </w:p>
    <w:p w:rsidR="009A26E8" w:rsidRDefault="009A26E8" w:rsidP="009A26E8">
      <w:r>
        <w:t xml:space="preserve">     </w:t>
      </w:r>
    </w:p>
    <w:p w:rsidR="009A26E8" w:rsidRDefault="009A26E8" w:rsidP="009A26E8">
      <w:r>
        <w:t xml:space="preserve">    a/ Štatutárny orgán – konateľ : Mgr. Roman Szarka – od 25.5.2010</w:t>
      </w:r>
    </w:p>
    <w:p w:rsidR="009A26E8" w:rsidRDefault="009A26E8" w:rsidP="009A26E8">
      <w:r>
        <w:t xml:space="preserve">    b/ Spoločníci a ich podiel na spoločnosti: 100% Vojtech Szarka od 25.5.2010</w:t>
      </w:r>
    </w:p>
    <w:p w:rsidR="009A26E8" w:rsidRDefault="009A26E8" w:rsidP="009A26E8">
      <w:r>
        <w:t xml:space="preserve">                                                                        do 8.10.2010</w:t>
      </w:r>
    </w:p>
    <w:p w:rsidR="009A26E8" w:rsidRDefault="009A26E8" w:rsidP="009A26E8">
      <w:r>
        <w:t xml:space="preserve">                                                                        100% Mgr. Roman Szarka od 9.10.2010</w:t>
      </w:r>
    </w:p>
    <w:p w:rsidR="009A26E8" w:rsidRDefault="009A26E8" w:rsidP="009A26E8">
      <w:r>
        <w:t xml:space="preserve">   </w:t>
      </w:r>
    </w:p>
    <w:p w:rsidR="009A26E8" w:rsidRDefault="009A26E8" w:rsidP="009A26E8">
      <w:pPr>
        <w:ind w:left="420"/>
      </w:pPr>
      <w:r>
        <w:t>Účtovná jednotka bude nepretržite pokračovať vo svojej činnosti.</w:t>
      </w:r>
    </w:p>
    <w:p w:rsidR="009A26E8" w:rsidRDefault="009A26E8" w:rsidP="009A26E8">
      <w:pPr>
        <w:ind w:left="420"/>
      </w:pPr>
    </w:p>
    <w:p w:rsidR="00F651B4" w:rsidRPr="00F651B4" w:rsidRDefault="00F651B4" w:rsidP="009A26E8">
      <w:pPr>
        <w:ind w:left="420"/>
        <w:rPr>
          <w:b/>
        </w:rPr>
      </w:pPr>
      <w:r w:rsidRPr="00F651B4">
        <w:rPr>
          <w:b/>
        </w:rPr>
        <w:t xml:space="preserve">                          Čl. II Informácie o prijatých postupoch</w:t>
      </w:r>
    </w:p>
    <w:p w:rsidR="00F651B4" w:rsidRPr="00F651B4" w:rsidRDefault="00F651B4" w:rsidP="009A26E8">
      <w:pPr>
        <w:ind w:left="420"/>
        <w:rPr>
          <w:b/>
        </w:rPr>
      </w:pPr>
    </w:p>
    <w:p w:rsidR="009A26E8" w:rsidRDefault="000C705E" w:rsidP="000C705E">
      <w:r>
        <w:t xml:space="preserve"> </w:t>
      </w:r>
      <w:r w:rsidR="00F651B4">
        <w:t xml:space="preserve"> 1/</w:t>
      </w:r>
      <w:r w:rsidR="009A26E8">
        <w:t>/</w:t>
      </w:r>
      <w:r>
        <w:t xml:space="preserve"> P</w:t>
      </w:r>
      <w:r w:rsidR="009A26E8">
        <w:t>oužité zásady a účtovné met</w:t>
      </w:r>
      <w:r>
        <w:t>ó</w:t>
      </w:r>
      <w:r w:rsidR="009A26E8">
        <w:t>dy:</w:t>
      </w:r>
    </w:p>
    <w:p w:rsidR="000C705E" w:rsidRDefault="000C705E" w:rsidP="000C705E">
      <w:r>
        <w:t xml:space="preserve">  </w:t>
      </w:r>
      <w:r w:rsidR="00F651B4">
        <w:t xml:space="preserve">  </w:t>
      </w:r>
      <w:r>
        <w:t xml:space="preserve">   a/</w:t>
      </w:r>
      <w:r w:rsidR="00621AC2">
        <w:t xml:space="preserve"> </w:t>
      </w:r>
      <w:r>
        <w:t xml:space="preserve"> hmotný majetok nakupovaný bude ocenený obstarávacou cenou,</w:t>
      </w:r>
    </w:p>
    <w:p w:rsidR="000C705E" w:rsidRDefault="000C705E" w:rsidP="000C705E">
      <w:r>
        <w:t xml:space="preserve">    </w:t>
      </w:r>
      <w:r w:rsidR="00F651B4">
        <w:t xml:space="preserve">  </w:t>
      </w:r>
      <w:r w:rsidR="00621AC2">
        <w:t xml:space="preserve"> </w:t>
      </w:r>
      <w:r>
        <w:t xml:space="preserve">     firma používa k svojej činnosti prenajatý hmotný majetok</w:t>
      </w:r>
    </w:p>
    <w:p w:rsidR="009A26E8" w:rsidRDefault="000C705E" w:rsidP="000C705E">
      <w:r>
        <w:t xml:space="preserve">     </w:t>
      </w:r>
      <w:r w:rsidR="00F651B4">
        <w:t xml:space="preserve">  </w:t>
      </w:r>
      <w:r>
        <w:t>b/</w:t>
      </w:r>
      <w:r w:rsidR="00621AC2">
        <w:t xml:space="preserve"> </w:t>
      </w:r>
      <w:r>
        <w:t xml:space="preserve"> zásoby nakupované sú ocenené obstarávacou cenou.</w:t>
      </w:r>
    </w:p>
    <w:p w:rsidR="000C705E" w:rsidRDefault="000C705E" w:rsidP="000C705E">
      <w:r>
        <w:t xml:space="preserve">      </w:t>
      </w:r>
      <w:r w:rsidR="00621AC2">
        <w:t xml:space="preserve">   </w:t>
      </w:r>
      <w:r>
        <w:t xml:space="preserve">   Pri účtovaní obstarania a úbytku zásob postupuje firma spôsobom B</w:t>
      </w:r>
    </w:p>
    <w:p w:rsidR="000C705E" w:rsidRDefault="000C705E" w:rsidP="000C705E">
      <w:r>
        <w:t xml:space="preserve">    </w:t>
      </w:r>
      <w:r w:rsidR="00621AC2">
        <w:t xml:space="preserve">  </w:t>
      </w:r>
      <w:r>
        <w:t xml:space="preserve">  </w:t>
      </w:r>
      <w:r w:rsidR="00621AC2">
        <w:t xml:space="preserve"> </w:t>
      </w:r>
      <w:r>
        <w:t xml:space="preserve">   podľa Postupov účtovania. T.j. pri nákupe je tovar účtovaný ako spotrebovaný.</w:t>
      </w:r>
    </w:p>
    <w:p w:rsidR="000C705E" w:rsidRDefault="000C705E" w:rsidP="000C705E">
      <w:r>
        <w:t xml:space="preserve">    </w:t>
      </w:r>
      <w:r w:rsidR="00621AC2">
        <w:t xml:space="preserve">  </w:t>
      </w:r>
      <w:r>
        <w:t xml:space="preserve">   </w:t>
      </w:r>
      <w:r w:rsidR="00621AC2">
        <w:t xml:space="preserve"> </w:t>
      </w:r>
      <w:r>
        <w:t xml:space="preserve">  Ku koncu účtovného obdobia je vykonaná inventúra zásob a následne</w:t>
      </w:r>
    </w:p>
    <w:p w:rsidR="000C705E" w:rsidRDefault="000C705E" w:rsidP="000C705E">
      <w:r>
        <w:t xml:space="preserve">        </w:t>
      </w:r>
      <w:r w:rsidR="00621AC2">
        <w:t xml:space="preserve">   </w:t>
      </w:r>
      <w:r>
        <w:t xml:space="preserve"> sa tovar zúčtuje na sklad</w:t>
      </w:r>
    </w:p>
    <w:p w:rsidR="000C705E" w:rsidRDefault="000C705E" w:rsidP="000C705E">
      <w:r>
        <w:t xml:space="preserve">  </w:t>
      </w:r>
      <w:r w:rsidR="00621AC2">
        <w:t xml:space="preserve"> </w:t>
      </w:r>
      <w:r>
        <w:t xml:space="preserve">   d/</w:t>
      </w:r>
      <w:r w:rsidR="00621AC2">
        <w:t xml:space="preserve">  </w:t>
      </w:r>
      <w:r>
        <w:t xml:space="preserve"> peňažné prostriedky, ceniny, pohľadávky a záväzky oceňoval pri ich</w:t>
      </w:r>
    </w:p>
    <w:p w:rsidR="000C705E" w:rsidRDefault="000C705E" w:rsidP="000C705E">
      <w:r>
        <w:t xml:space="preserve">      </w:t>
      </w:r>
      <w:r w:rsidR="00621AC2">
        <w:t xml:space="preserve"> </w:t>
      </w:r>
      <w:r>
        <w:t xml:space="preserve">  </w:t>
      </w:r>
      <w:r w:rsidR="00621AC2">
        <w:t xml:space="preserve"> </w:t>
      </w:r>
      <w:r>
        <w:t xml:space="preserve">  vzniku nominálnou hodnotou.</w:t>
      </w:r>
    </w:p>
    <w:p w:rsidR="000C705E" w:rsidRDefault="000C705E" w:rsidP="000C705E">
      <w:r>
        <w:t xml:space="preserve"> </w:t>
      </w:r>
      <w:r w:rsidR="00621AC2">
        <w:t xml:space="preserve"> </w:t>
      </w:r>
      <w:r>
        <w:t xml:space="preserve">    e/ </w:t>
      </w:r>
      <w:r w:rsidR="00621AC2">
        <w:t xml:space="preserve">  </w:t>
      </w:r>
      <w:r>
        <w:t>časové rozlíšenie na strane aktív súvahy:</w:t>
      </w:r>
    </w:p>
    <w:p w:rsidR="000C705E" w:rsidRDefault="000C705E" w:rsidP="000C705E">
      <w:pPr>
        <w:numPr>
          <w:ilvl w:val="0"/>
          <w:numId w:val="1"/>
        </w:numPr>
      </w:pPr>
      <w:r>
        <w:t>náklady budúcich období a príjmy budúcich období sú ocenené nominálnou</w:t>
      </w:r>
    </w:p>
    <w:p w:rsidR="000C705E" w:rsidRDefault="000C705E" w:rsidP="000C705E">
      <w:pPr>
        <w:ind w:left="780"/>
      </w:pPr>
      <w:r>
        <w:t>cenou platnou v čase vzniku nákladu</w:t>
      </w:r>
    </w:p>
    <w:p w:rsidR="000C705E" w:rsidRDefault="00D13CA0" w:rsidP="000C705E">
      <w:pPr>
        <w:numPr>
          <w:ilvl w:val="0"/>
          <w:numId w:val="1"/>
        </w:numPr>
      </w:pPr>
      <w:r>
        <w:t>z</w:t>
      </w:r>
      <w:r w:rsidR="000C705E">
        <w:t>áväzky sú ocenené nominálnou cenou platnou v čase vzniku záväzku</w:t>
      </w:r>
    </w:p>
    <w:p w:rsidR="000C705E" w:rsidRDefault="000C705E" w:rsidP="000C705E">
      <w:pPr>
        <w:ind w:left="420"/>
      </w:pPr>
    </w:p>
    <w:p w:rsidR="000C705E" w:rsidRDefault="000C705E" w:rsidP="000C705E">
      <w:pPr>
        <w:ind w:left="420"/>
      </w:pPr>
    </w:p>
    <w:p w:rsidR="000C705E" w:rsidRDefault="000C705E" w:rsidP="000C705E">
      <w:pPr>
        <w:ind w:left="420"/>
      </w:pPr>
    </w:p>
    <w:p w:rsidR="000C705E" w:rsidRDefault="000C705E" w:rsidP="000C705E">
      <w:pPr>
        <w:ind w:left="420"/>
      </w:pPr>
    </w:p>
    <w:p w:rsidR="000C705E" w:rsidRDefault="000C705E" w:rsidP="000C705E">
      <w:pPr>
        <w:ind w:left="420"/>
      </w:pPr>
    </w:p>
    <w:p w:rsidR="000C705E" w:rsidRDefault="000C705E" w:rsidP="000C705E">
      <w:pPr>
        <w:ind w:left="420"/>
      </w:pPr>
    </w:p>
    <w:p w:rsidR="00D13CA0" w:rsidRDefault="00D13CA0" w:rsidP="00D13CA0">
      <w:pPr>
        <w:ind w:left="420"/>
      </w:pPr>
      <w:r>
        <w:lastRenderedPageBreak/>
        <w:t>f</w:t>
      </w:r>
      <w:r w:rsidR="00621AC2">
        <w:t>/</w:t>
      </w:r>
      <w:r>
        <w:t xml:space="preserve"> </w:t>
      </w:r>
      <w:r w:rsidR="000C705E">
        <w:t xml:space="preserve"> </w:t>
      </w:r>
      <w:r>
        <w:t>o</w:t>
      </w:r>
      <w:r w:rsidR="000C705E">
        <w:t>dpisový plán pre dlhodobý</w:t>
      </w:r>
      <w:r>
        <w:t xml:space="preserve"> </w:t>
      </w:r>
      <w:r w:rsidR="000939A1">
        <w:t xml:space="preserve"> hmotný majetok</w:t>
      </w:r>
      <w:r>
        <w:t xml:space="preserve"> </w:t>
      </w:r>
      <w:r w:rsidR="000939A1">
        <w:t>je stanovený podľa zákona</w:t>
      </w:r>
    </w:p>
    <w:p w:rsidR="00D13CA0" w:rsidRDefault="00D13CA0" w:rsidP="00D13CA0">
      <w:pPr>
        <w:ind w:left="420"/>
      </w:pPr>
      <w:r>
        <w:t xml:space="preserve">    </w:t>
      </w:r>
      <w:r w:rsidR="000939A1">
        <w:t xml:space="preserve"> o účtovníctva a podľa zákona o dani  z príjmov. Sú teda uplatnené účtovné</w:t>
      </w:r>
    </w:p>
    <w:p w:rsidR="000939A1" w:rsidRDefault="00D13CA0" w:rsidP="00D13CA0">
      <w:pPr>
        <w:ind w:left="420"/>
      </w:pPr>
      <w:r>
        <w:t xml:space="preserve">    </w:t>
      </w:r>
      <w:r w:rsidR="000939A1">
        <w:t xml:space="preserve"> a daňové odpisy.</w:t>
      </w:r>
      <w:r>
        <w:t xml:space="preserve"> </w:t>
      </w:r>
    </w:p>
    <w:p w:rsidR="00E377B4" w:rsidRDefault="00D13CA0" w:rsidP="000C705E">
      <w:pPr>
        <w:ind w:left="420"/>
      </w:pPr>
      <w:r>
        <w:t>g/  firma v roku 2014 nemenila účtovné metódy, ani neúčtovala</w:t>
      </w:r>
      <w:r w:rsidR="00E377B4">
        <w:t xml:space="preserve"> o </w:t>
      </w:r>
      <w:r>
        <w:t>oprav</w:t>
      </w:r>
      <w:r w:rsidR="00E377B4">
        <w:t>ách</w:t>
      </w:r>
    </w:p>
    <w:p w:rsidR="00D13CA0" w:rsidRDefault="00E377B4" w:rsidP="00E377B4">
      <w:pPr>
        <w:ind w:left="420"/>
      </w:pPr>
      <w:r>
        <w:t xml:space="preserve">     </w:t>
      </w:r>
      <w:r w:rsidR="00D13CA0">
        <w:t xml:space="preserve"> minulých</w:t>
      </w:r>
      <w:r>
        <w:t xml:space="preserve"> </w:t>
      </w:r>
      <w:r w:rsidR="00D13CA0">
        <w:t xml:space="preserve"> rokov</w:t>
      </w:r>
      <w:r>
        <w:t xml:space="preserve">. </w:t>
      </w:r>
    </w:p>
    <w:p w:rsidR="00D13CA0" w:rsidRDefault="00D13CA0" w:rsidP="000C705E">
      <w:pPr>
        <w:ind w:left="420"/>
      </w:pPr>
    </w:p>
    <w:p w:rsidR="00E377B4" w:rsidRDefault="00E377B4" w:rsidP="000C705E">
      <w:pPr>
        <w:ind w:left="420"/>
        <w:rPr>
          <w:b/>
        </w:rPr>
      </w:pPr>
      <w:r>
        <w:t xml:space="preserve">      </w:t>
      </w:r>
      <w:r w:rsidRPr="00E377B4">
        <w:rPr>
          <w:b/>
        </w:rPr>
        <w:t>Čl. III Informácie, ktoré vysvetľujú a dopĺňajú súvahu a</w:t>
      </w:r>
      <w:r>
        <w:rPr>
          <w:b/>
        </w:rPr>
        <w:t> </w:t>
      </w:r>
      <w:r w:rsidRPr="00E377B4">
        <w:rPr>
          <w:b/>
        </w:rPr>
        <w:t>výsledovku</w:t>
      </w:r>
    </w:p>
    <w:p w:rsidR="00E377B4" w:rsidRPr="00E377B4" w:rsidRDefault="00E377B4" w:rsidP="000C705E">
      <w:pPr>
        <w:ind w:left="420"/>
        <w:rPr>
          <w:b/>
        </w:rPr>
      </w:pPr>
    </w:p>
    <w:p w:rsidR="000939A1" w:rsidRDefault="00621AC2" w:rsidP="000C705E">
      <w:pPr>
        <w:ind w:left="420"/>
      </w:pPr>
      <w:r>
        <w:t xml:space="preserve"> 3/</w:t>
      </w:r>
      <w:r w:rsidR="000939A1">
        <w:t xml:space="preserve"> Údaje vykázané na strane pasív súvahy.</w:t>
      </w:r>
    </w:p>
    <w:p w:rsidR="000939A1" w:rsidRDefault="000939A1" w:rsidP="000C705E">
      <w:pPr>
        <w:ind w:left="420"/>
      </w:pPr>
      <w:r>
        <w:t xml:space="preserve">     a/ vlastné imanie za bežné účtovné obdobie:</w:t>
      </w:r>
      <w:r w:rsidR="00621AC2">
        <w:t xml:space="preserve">    </w:t>
      </w:r>
      <w:r w:rsidR="00E377B4">
        <w:t xml:space="preserve"> </w:t>
      </w:r>
      <w:r w:rsidR="00621AC2">
        <w:t xml:space="preserve">   </w:t>
      </w:r>
      <w:r w:rsidR="00E377B4">
        <w:t xml:space="preserve"> </w:t>
      </w:r>
      <w:r w:rsidR="00621AC2">
        <w:t xml:space="preserve">  </w:t>
      </w:r>
      <w:r>
        <w:t>-</w:t>
      </w:r>
      <w:r w:rsidR="003D46D3">
        <w:t>1</w:t>
      </w:r>
      <w:r w:rsidR="00621AC2">
        <w:t>7003</w:t>
      </w:r>
      <w:r>
        <w:t>,- EUR</w:t>
      </w:r>
    </w:p>
    <w:p w:rsidR="000939A1" w:rsidRDefault="000939A1" w:rsidP="000C705E">
      <w:pPr>
        <w:ind w:left="420"/>
      </w:pPr>
      <w:r>
        <w:t xml:space="preserve">          1/ základné imanie  je vo výške          </w:t>
      </w:r>
      <w:r w:rsidR="00621AC2">
        <w:t xml:space="preserve">    </w:t>
      </w:r>
      <w:r>
        <w:t xml:space="preserve">   </w:t>
      </w:r>
      <w:r w:rsidR="00621AC2">
        <w:t xml:space="preserve">     </w:t>
      </w:r>
      <w:r>
        <w:t xml:space="preserve">  </w:t>
      </w:r>
      <w:r w:rsidR="00E377B4">
        <w:t xml:space="preserve"> </w:t>
      </w:r>
      <w:r>
        <w:t xml:space="preserve"> </w:t>
      </w:r>
      <w:r w:rsidR="00E377B4">
        <w:t xml:space="preserve"> </w:t>
      </w:r>
      <w:r>
        <w:t xml:space="preserve">  5000,- </w:t>
      </w:r>
      <w:r w:rsidR="00E377B4">
        <w:t xml:space="preserve"> </w:t>
      </w:r>
      <w:r>
        <w:t>EUR</w:t>
      </w:r>
    </w:p>
    <w:p w:rsidR="000939A1" w:rsidRDefault="00621AC2" w:rsidP="000C705E">
      <w:pPr>
        <w:ind w:left="420"/>
      </w:pPr>
      <w:r>
        <w:t xml:space="preserve"> </w:t>
      </w:r>
    </w:p>
    <w:p w:rsidR="000939A1" w:rsidRDefault="000939A1" w:rsidP="000C705E">
      <w:pPr>
        <w:ind w:left="420"/>
      </w:pPr>
      <w:r>
        <w:t xml:space="preserve">     </w:t>
      </w:r>
      <w:r w:rsidR="00E909E4">
        <w:t>b</w:t>
      </w:r>
      <w:r>
        <w:t xml:space="preserve">/ Údaje o záväzkoch spolu v EUR:          </w:t>
      </w:r>
      <w:r w:rsidR="00621AC2">
        <w:t xml:space="preserve">        </w:t>
      </w:r>
      <w:r>
        <w:t xml:space="preserve">   </w:t>
      </w:r>
      <w:r w:rsidR="00621AC2">
        <w:t xml:space="preserve"> </w:t>
      </w:r>
      <w:r>
        <w:t xml:space="preserve">   </w:t>
      </w:r>
      <w:r w:rsidR="00621AC2">
        <w:t>23345</w:t>
      </w:r>
      <w:r>
        <w:t>,-</w:t>
      </w:r>
      <w:r w:rsidR="00E377B4">
        <w:t xml:space="preserve"> </w:t>
      </w:r>
      <w:r>
        <w:t xml:space="preserve"> EUR</w:t>
      </w:r>
    </w:p>
    <w:p w:rsidR="000939A1" w:rsidRDefault="000939A1" w:rsidP="000C705E">
      <w:pPr>
        <w:ind w:left="420"/>
      </w:pPr>
      <w:r>
        <w:t xml:space="preserve">         - záväzky z obchodného styku                </w:t>
      </w:r>
      <w:r w:rsidR="00621AC2">
        <w:t xml:space="preserve">               2040,-</w:t>
      </w:r>
      <w:r>
        <w:t>,</w:t>
      </w:r>
      <w:r w:rsidR="00E377B4">
        <w:t xml:space="preserve"> </w:t>
      </w:r>
      <w:r>
        <w:t xml:space="preserve"> EUR</w:t>
      </w:r>
    </w:p>
    <w:p w:rsidR="000939A1" w:rsidRDefault="000939A1" w:rsidP="000C705E">
      <w:pPr>
        <w:ind w:left="420"/>
      </w:pPr>
      <w:r>
        <w:t xml:space="preserve">           do lehoty </w:t>
      </w:r>
      <w:proofErr w:type="spellStart"/>
      <w:r>
        <w:t>spl</w:t>
      </w:r>
      <w:proofErr w:type="spellEnd"/>
      <w:r>
        <w:t xml:space="preserve">. </w:t>
      </w:r>
      <w:r w:rsidR="00621AC2">
        <w:t>2040</w:t>
      </w:r>
      <w:r>
        <w:t>,-</w:t>
      </w:r>
    </w:p>
    <w:p w:rsidR="000939A1" w:rsidRDefault="000939A1" w:rsidP="000C705E">
      <w:pPr>
        <w:ind w:left="420"/>
      </w:pPr>
      <w:r>
        <w:t xml:space="preserve">         - záväzky voči spoločníkom                 </w:t>
      </w:r>
      <w:r w:rsidR="00621AC2">
        <w:t xml:space="preserve">        </w:t>
      </w:r>
      <w:r>
        <w:t xml:space="preserve">   </w:t>
      </w:r>
      <w:r w:rsidR="00E377B4">
        <w:t xml:space="preserve"> </w:t>
      </w:r>
      <w:r>
        <w:t xml:space="preserve"> </w:t>
      </w:r>
      <w:r w:rsidR="00E377B4">
        <w:t xml:space="preserve"> </w:t>
      </w:r>
      <w:r>
        <w:t xml:space="preserve">   </w:t>
      </w:r>
      <w:r w:rsidR="003D46D3">
        <w:t>14925</w:t>
      </w:r>
      <w:r>
        <w:t xml:space="preserve">,- </w:t>
      </w:r>
      <w:r w:rsidR="00E377B4">
        <w:t xml:space="preserve"> </w:t>
      </w:r>
      <w:r w:rsidR="00621AC2">
        <w:t xml:space="preserve"> </w:t>
      </w:r>
      <w:r>
        <w:t>EUR</w:t>
      </w:r>
    </w:p>
    <w:p w:rsidR="000939A1" w:rsidRDefault="000939A1" w:rsidP="000C705E">
      <w:pPr>
        <w:ind w:left="420"/>
      </w:pPr>
      <w:r>
        <w:t xml:space="preserve">         - záväzky voči zamestnancom                      </w:t>
      </w:r>
      <w:r w:rsidR="00621AC2">
        <w:t xml:space="preserve">     </w:t>
      </w:r>
      <w:r w:rsidR="00E377B4">
        <w:t xml:space="preserve"> </w:t>
      </w:r>
      <w:r w:rsidR="00621AC2">
        <w:t xml:space="preserve">   </w:t>
      </w:r>
      <w:r>
        <w:t xml:space="preserve"> </w:t>
      </w:r>
      <w:r w:rsidR="00621AC2">
        <w:t>1023,60</w:t>
      </w:r>
      <w:r w:rsidR="00E377B4">
        <w:t xml:space="preserve"> </w:t>
      </w:r>
      <w:r>
        <w:t>EUR</w:t>
      </w:r>
    </w:p>
    <w:p w:rsidR="000939A1" w:rsidRDefault="000939A1" w:rsidP="000C705E">
      <w:pPr>
        <w:ind w:left="420"/>
      </w:pPr>
      <w:r>
        <w:t xml:space="preserve">         - záväzky zo </w:t>
      </w:r>
      <w:proofErr w:type="spellStart"/>
      <w:r>
        <w:t>sociál.zabezpečenia</w:t>
      </w:r>
      <w:proofErr w:type="spellEnd"/>
      <w:r>
        <w:t xml:space="preserve">                 </w:t>
      </w:r>
      <w:r w:rsidR="00621AC2">
        <w:t xml:space="preserve">     </w:t>
      </w:r>
      <w:r>
        <w:t xml:space="preserve">   </w:t>
      </w:r>
      <w:r w:rsidR="00621AC2">
        <w:t xml:space="preserve"> </w:t>
      </w:r>
      <w:r>
        <w:t xml:space="preserve"> </w:t>
      </w:r>
      <w:r w:rsidR="00E377B4">
        <w:t xml:space="preserve"> </w:t>
      </w:r>
      <w:r w:rsidR="00621AC2">
        <w:t xml:space="preserve"> 516,75</w:t>
      </w:r>
      <w:r>
        <w:t xml:space="preserve"> EUR</w:t>
      </w:r>
    </w:p>
    <w:p w:rsidR="00657F5E" w:rsidRDefault="000939A1" w:rsidP="000C705E">
      <w:pPr>
        <w:ind w:left="420"/>
      </w:pPr>
      <w:r>
        <w:t xml:space="preserve">          - </w:t>
      </w:r>
      <w:r w:rsidR="00621AC2">
        <w:t>záväzky voči ŠR daň zo ZČ</w:t>
      </w:r>
      <w:r w:rsidR="00657F5E">
        <w:t xml:space="preserve">                          </w:t>
      </w:r>
      <w:r w:rsidR="00621AC2">
        <w:t xml:space="preserve">      </w:t>
      </w:r>
      <w:r w:rsidR="00E377B4">
        <w:t xml:space="preserve"> </w:t>
      </w:r>
      <w:r w:rsidR="00621AC2">
        <w:t xml:space="preserve">   94,17</w:t>
      </w:r>
      <w:r w:rsidR="00657F5E">
        <w:t xml:space="preserve"> EUR</w:t>
      </w:r>
    </w:p>
    <w:p w:rsidR="00657F5E" w:rsidRDefault="00657F5E" w:rsidP="00657F5E">
      <w:pPr>
        <w:ind w:left="420"/>
      </w:pPr>
      <w:r>
        <w:t xml:space="preserve">     </w:t>
      </w:r>
      <w:r w:rsidR="00621AC2">
        <w:t xml:space="preserve">                                   daň z </w:t>
      </w:r>
      <w:proofErr w:type="spellStart"/>
      <w:r w:rsidR="00621AC2">
        <w:t>motor.vozidiel</w:t>
      </w:r>
      <w:proofErr w:type="spellEnd"/>
      <w:r w:rsidR="00621AC2">
        <w:t xml:space="preserve">               </w:t>
      </w:r>
      <w:r w:rsidR="00E377B4">
        <w:t xml:space="preserve"> </w:t>
      </w:r>
      <w:r w:rsidR="00621AC2">
        <w:t xml:space="preserve">  155,36 EUR        </w:t>
      </w:r>
    </w:p>
    <w:p w:rsidR="00621AC2" w:rsidRDefault="00621AC2" w:rsidP="00657F5E">
      <w:pPr>
        <w:ind w:left="420"/>
      </w:pPr>
      <w:r>
        <w:t xml:space="preserve">                                         daňová licencia                     </w:t>
      </w:r>
      <w:r w:rsidR="00E377B4">
        <w:t xml:space="preserve"> </w:t>
      </w:r>
      <w:r>
        <w:t xml:space="preserve">    960,-  EUR</w:t>
      </w:r>
      <w:r w:rsidR="00657F5E">
        <w:t xml:space="preserve">    </w:t>
      </w:r>
    </w:p>
    <w:p w:rsidR="000C705E" w:rsidRDefault="00E909E4" w:rsidP="00657F5E">
      <w:pPr>
        <w:ind w:left="420"/>
      </w:pPr>
      <w:r>
        <w:t xml:space="preserve">  c</w:t>
      </w:r>
      <w:r w:rsidR="00657F5E">
        <w:t>/  prehľad o sociálnom fonde v EUR:</w:t>
      </w:r>
    </w:p>
    <w:p w:rsidR="00657F5E" w:rsidRDefault="00657F5E" w:rsidP="00657F5E">
      <w:pPr>
        <w:ind w:left="420"/>
      </w:pPr>
      <w:r>
        <w:t xml:space="preserve">   </w:t>
      </w:r>
      <w:r w:rsidR="00E909E4">
        <w:t xml:space="preserve">  </w:t>
      </w:r>
      <w:r>
        <w:t xml:space="preserve">  </w:t>
      </w:r>
      <w:r w:rsidR="00E909E4">
        <w:t xml:space="preserve"> </w:t>
      </w:r>
      <w:r>
        <w:t xml:space="preserve">    k 1.1.1</w:t>
      </w:r>
      <w:r w:rsidR="00E909E4">
        <w:t>4</w:t>
      </w:r>
      <w:r>
        <w:t xml:space="preserve">   </w:t>
      </w:r>
      <w:r w:rsidR="00E909E4">
        <w:t xml:space="preserve">  </w:t>
      </w:r>
      <w:r>
        <w:t xml:space="preserve">  </w:t>
      </w:r>
      <w:r w:rsidR="00E909E4">
        <w:t xml:space="preserve"> </w:t>
      </w:r>
      <w:r>
        <w:t xml:space="preserve">    tvorba   </w:t>
      </w:r>
      <w:r w:rsidR="00E909E4">
        <w:t xml:space="preserve">    </w:t>
      </w:r>
      <w:r>
        <w:t xml:space="preserve"> </w:t>
      </w:r>
      <w:r w:rsidR="00E909E4">
        <w:t xml:space="preserve">  </w:t>
      </w:r>
      <w:r>
        <w:t xml:space="preserve"> čerpanie   </w:t>
      </w:r>
      <w:r w:rsidR="00E909E4">
        <w:t xml:space="preserve">  </w:t>
      </w:r>
      <w:r>
        <w:t xml:space="preserve">     k 31.12.1</w:t>
      </w:r>
      <w:r w:rsidR="00E909E4">
        <w:t>4</w:t>
      </w:r>
    </w:p>
    <w:p w:rsidR="00657F5E" w:rsidRDefault="00657F5E" w:rsidP="00657F5E">
      <w:pPr>
        <w:ind w:left="420"/>
      </w:pPr>
      <w:r>
        <w:t xml:space="preserve">    </w:t>
      </w:r>
      <w:r w:rsidR="00E909E4">
        <w:t xml:space="preserve">  </w:t>
      </w:r>
      <w:r>
        <w:t xml:space="preserve">        </w:t>
      </w:r>
      <w:r w:rsidR="00E909E4">
        <w:t>170,16</w:t>
      </w:r>
      <w:r>
        <w:t xml:space="preserve">     </w:t>
      </w:r>
      <w:r w:rsidR="00E909E4">
        <w:t xml:space="preserve">    </w:t>
      </w:r>
      <w:r>
        <w:t xml:space="preserve">   </w:t>
      </w:r>
      <w:r w:rsidR="00E909E4">
        <w:t>132,65</w:t>
      </w:r>
      <w:r>
        <w:t xml:space="preserve">    </w:t>
      </w:r>
      <w:r w:rsidR="00E909E4">
        <w:t xml:space="preserve">     </w:t>
      </w:r>
      <w:r>
        <w:t xml:space="preserve">    </w:t>
      </w:r>
      <w:r w:rsidR="00E909E4">
        <w:t>99,35</w:t>
      </w:r>
      <w:r>
        <w:t xml:space="preserve">                </w:t>
      </w:r>
      <w:r w:rsidR="00E909E4">
        <w:t>203,46</w:t>
      </w:r>
    </w:p>
    <w:p w:rsidR="00657F5E" w:rsidRDefault="00657F5E" w:rsidP="00657F5E">
      <w:pPr>
        <w:ind w:left="420"/>
      </w:pPr>
      <w:r>
        <w:t xml:space="preserve">         Sociálny fond bol čerpaný na </w:t>
      </w:r>
      <w:proofErr w:type="spellStart"/>
      <w:r>
        <w:t>gastrolistky</w:t>
      </w:r>
      <w:proofErr w:type="spellEnd"/>
      <w:r>
        <w:t>.</w:t>
      </w:r>
    </w:p>
    <w:p w:rsidR="00657F5E" w:rsidRDefault="00657F5E" w:rsidP="00657F5E">
      <w:pPr>
        <w:ind w:left="420"/>
      </w:pPr>
    </w:p>
    <w:p w:rsidR="00657F5E" w:rsidRDefault="00E909E4" w:rsidP="00657F5E">
      <w:pPr>
        <w:ind w:left="420"/>
      </w:pPr>
      <w:r>
        <w:t>4/</w:t>
      </w:r>
      <w:r w:rsidR="00657F5E">
        <w:t xml:space="preserve"> Výnosy – tržby za predaj tovaru</w:t>
      </w:r>
      <w:r w:rsidR="00E377B4">
        <w:t xml:space="preserve">  </w:t>
      </w:r>
      <w:r w:rsidR="00657F5E">
        <w:t xml:space="preserve">               </w:t>
      </w:r>
      <w:r>
        <w:t xml:space="preserve"> </w:t>
      </w:r>
      <w:r w:rsidR="00657F5E">
        <w:t xml:space="preserve">        </w:t>
      </w:r>
      <w:r>
        <w:t xml:space="preserve">       90650,23 </w:t>
      </w:r>
      <w:r w:rsidR="00657F5E">
        <w:t xml:space="preserve"> EUR</w:t>
      </w:r>
    </w:p>
    <w:p w:rsidR="00657F5E" w:rsidRDefault="00657F5E" w:rsidP="00657F5E">
      <w:pPr>
        <w:ind w:left="420"/>
      </w:pPr>
    </w:p>
    <w:p w:rsidR="00657F5E" w:rsidRDefault="00E909E4" w:rsidP="00657F5E">
      <w:pPr>
        <w:ind w:left="420"/>
      </w:pPr>
      <w:r>
        <w:t>5</w:t>
      </w:r>
      <w:r w:rsidR="00657F5E">
        <w:t xml:space="preserve">/ Náklady                                                            </w:t>
      </w:r>
      <w:r>
        <w:t xml:space="preserve">           95814,51 </w:t>
      </w:r>
      <w:r w:rsidR="00657F5E">
        <w:t xml:space="preserve"> EUR</w:t>
      </w:r>
    </w:p>
    <w:p w:rsidR="003D46D3" w:rsidRDefault="003D46D3" w:rsidP="003D46D3">
      <w:pPr>
        <w:ind w:left="420"/>
      </w:pPr>
      <w:r>
        <w:t xml:space="preserve">   </w:t>
      </w:r>
      <w:r w:rsidR="00E909E4">
        <w:t xml:space="preserve"> </w:t>
      </w:r>
      <w:r>
        <w:t xml:space="preserve"> v tom nájomne </w:t>
      </w:r>
      <w:r w:rsidR="00E909E4">
        <w:t>10877,-   EUR</w:t>
      </w:r>
    </w:p>
    <w:p w:rsidR="003D46D3" w:rsidRDefault="003D46D3" w:rsidP="003D46D3">
      <w:pPr>
        <w:ind w:left="420"/>
      </w:pPr>
      <w:r>
        <w:t xml:space="preserve">               energia    </w:t>
      </w:r>
      <w:r w:rsidR="00E909E4">
        <w:t xml:space="preserve"> 1816,37 EUR</w:t>
      </w:r>
      <w:r>
        <w:t xml:space="preserve">   </w:t>
      </w:r>
    </w:p>
    <w:p w:rsidR="00657F5E" w:rsidRDefault="003D46D3" w:rsidP="003D46D3">
      <w:r>
        <w:t xml:space="preserve">                      mzdy a poistne </w:t>
      </w:r>
      <w:r w:rsidR="00E909E4">
        <w:t>32726, 41 EUR</w:t>
      </w:r>
      <w:r w:rsidR="00657F5E">
        <w:t xml:space="preserve"> </w:t>
      </w:r>
    </w:p>
    <w:p w:rsidR="009574C0" w:rsidRDefault="009574C0" w:rsidP="003D46D3">
      <w:r>
        <w:t xml:space="preserve">                      </w:t>
      </w:r>
    </w:p>
    <w:p w:rsidR="002C4662" w:rsidRDefault="002C4662" w:rsidP="003D46D3"/>
    <w:p w:rsidR="002C4662" w:rsidRDefault="002C4662" w:rsidP="003D46D3"/>
    <w:p w:rsidR="004835D4" w:rsidRDefault="004835D4" w:rsidP="004835D4"/>
    <w:p w:rsidR="004835D4" w:rsidRDefault="004835D4" w:rsidP="004835D4"/>
    <w:p w:rsidR="004835D4" w:rsidRDefault="004835D4" w:rsidP="004835D4"/>
    <w:p w:rsidR="004835D4" w:rsidRDefault="004835D4" w:rsidP="004835D4">
      <w:r>
        <w:t xml:space="preserve">       V Bratislave, </w:t>
      </w:r>
      <w:r w:rsidR="002C4662">
        <w:t>1.3.201</w:t>
      </w:r>
      <w:r w:rsidR="00E377B4">
        <w:t>5</w:t>
      </w:r>
      <w:r>
        <w:t xml:space="preserve">                                .</w:t>
      </w:r>
    </w:p>
    <w:p w:rsidR="002C4662" w:rsidRDefault="004835D4" w:rsidP="004835D4">
      <w:r>
        <w:t xml:space="preserve">                                                                           </w:t>
      </w:r>
      <w:r w:rsidR="009421DC">
        <w:t xml:space="preserve">   Mgr. Roman Szarka</w:t>
      </w:r>
    </w:p>
    <w:p w:rsidR="002C4662" w:rsidRDefault="002C4662" w:rsidP="004835D4">
      <w:r>
        <w:t xml:space="preserve">                                                                          .........................................</w:t>
      </w:r>
    </w:p>
    <w:p w:rsidR="004835D4" w:rsidRDefault="004835D4" w:rsidP="004835D4">
      <w:r>
        <w:t xml:space="preserve">      </w:t>
      </w:r>
      <w:r w:rsidR="002C4662">
        <w:t xml:space="preserve">                                                                                 </w:t>
      </w:r>
      <w:r>
        <w:t xml:space="preserve"> konateľ</w:t>
      </w:r>
    </w:p>
    <w:p w:rsidR="00657F5E" w:rsidRDefault="00657F5E" w:rsidP="00657F5E">
      <w:pPr>
        <w:ind w:left="420"/>
        <w:jc w:val="center"/>
      </w:pPr>
    </w:p>
    <w:p w:rsidR="009A26E8" w:rsidRDefault="009A26E8" w:rsidP="009A26E8">
      <w:pPr>
        <w:ind w:left="420"/>
      </w:pPr>
    </w:p>
    <w:p w:rsidR="009A26E8" w:rsidRDefault="009A26E8" w:rsidP="009A26E8">
      <w:r>
        <w:t xml:space="preserve"> </w:t>
      </w:r>
    </w:p>
    <w:sectPr w:rsidR="009A26E8" w:rsidSect="00861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867F0"/>
    <w:multiLevelType w:val="hybridMultilevel"/>
    <w:tmpl w:val="0DC493A2"/>
    <w:lvl w:ilvl="0" w:tplc="1FFA0D5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characterSpacingControl w:val="doNotCompress"/>
  <w:compat/>
  <w:rsids>
    <w:rsidRoot w:val="009421DC"/>
    <w:rsid w:val="000939A1"/>
    <w:rsid w:val="000C705E"/>
    <w:rsid w:val="001D5ACE"/>
    <w:rsid w:val="002C4662"/>
    <w:rsid w:val="003D46D3"/>
    <w:rsid w:val="004835D4"/>
    <w:rsid w:val="005D6011"/>
    <w:rsid w:val="00621AC2"/>
    <w:rsid w:val="00657F5E"/>
    <w:rsid w:val="00852298"/>
    <w:rsid w:val="00861B1B"/>
    <w:rsid w:val="009421DC"/>
    <w:rsid w:val="009574C0"/>
    <w:rsid w:val="009A26E8"/>
    <w:rsid w:val="00C72666"/>
    <w:rsid w:val="00D13CA0"/>
    <w:rsid w:val="00E16F5A"/>
    <w:rsid w:val="00E377B4"/>
    <w:rsid w:val="00E909E4"/>
    <w:rsid w:val="00F6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1B1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E16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va%20Macova\My%20Documents\ARP\ARP%20poznamky%202014x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ARP poznamky 2014x.dotx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P o z n á m k y    k 31</vt:lpstr>
    </vt:vector>
  </TitlesOfParts>
  <Company>doma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P o z n á m k y    k 31</dc:title>
  <dc:subject/>
  <dc:creator>Macova Eva</dc:creator>
  <cp:keywords/>
  <dc:description/>
  <cp:lastModifiedBy>Macova Eva</cp:lastModifiedBy>
  <cp:revision>1</cp:revision>
  <cp:lastPrinted>2015-03-10T19:57:00Z</cp:lastPrinted>
  <dcterms:created xsi:type="dcterms:W3CDTF">2015-03-13T07:56:00Z</dcterms:created>
  <dcterms:modified xsi:type="dcterms:W3CDTF">2015-03-13T07:56:00Z</dcterms:modified>
</cp:coreProperties>
</file>