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103" w:rsidRPr="003F477D" w:rsidRDefault="008C210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8C2103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C2103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C2103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C2103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C2103" w:rsidRPr="003F477D" w:rsidRDefault="008C2103" w:rsidP="0003344F">
      <w:pPr>
        <w:pStyle w:val="Title"/>
        <w:spacing w:before="0" w:beforeAutospacing="0" w:after="0"/>
        <w:jc w:val="left"/>
        <w:rPr>
          <w:szCs w:val="22"/>
        </w:rPr>
      </w:pPr>
    </w:p>
    <w:p w:rsidR="008C2103" w:rsidRPr="003F477D" w:rsidRDefault="008C210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8C2103" w:rsidRPr="003F477D" w:rsidRDefault="008C210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8C2103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8C210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8C2103" w:rsidRPr="003F477D" w:rsidRDefault="008C210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8C210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8C2103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C210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C210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C210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8C210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8C2103" w:rsidRPr="003F477D" w:rsidRDefault="008C2103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8C210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8C210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8C210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8C210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C210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C210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C210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8C210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8C2103" w:rsidRDefault="008C2103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8C2103" w:rsidRPr="009F39E7" w:rsidRDefault="008C2103" w:rsidP="009F39E7"/>
    <w:p w:rsidR="008C2103" w:rsidRPr="003F477D" w:rsidRDefault="008C2103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8C2103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8C2103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C2103" w:rsidRPr="009F39E7" w:rsidRDefault="008C2103" w:rsidP="009F39E7"/>
    <w:p w:rsidR="008C2103" w:rsidRPr="003F477D" w:rsidRDefault="008C2103" w:rsidP="003F477D"/>
    <w:p w:rsidR="008C2103" w:rsidRPr="003F477D" w:rsidRDefault="008C210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8C2103" w:rsidRPr="003F477D" w:rsidRDefault="008C210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8C2103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C2103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8C2103" w:rsidRPr="003F477D" w:rsidRDefault="008C210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8C2103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8C210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C210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C210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C2103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8C2103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8C2103" w:rsidRPr="003F477D" w:rsidRDefault="008C2103" w:rsidP="0003344F">
      <w:pPr>
        <w:spacing w:after="0" w:line="240" w:lineRule="auto"/>
        <w:rPr>
          <w:szCs w:val="22"/>
        </w:rPr>
      </w:pPr>
    </w:p>
    <w:p w:rsidR="008C2103" w:rsidRPr="003F477D" w:rsidRDefault="008C210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8C2103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8C2103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8C2103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8C210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C210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C210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C2103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8C2103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8C2103" w:rsidRDefault="008C2103" w:rsidP="0003344F">
      <w:pPr>
        <w:spacing w:after="0" w:line="240" w:lineRule="auto"/>
        <w:rPr>
          <w:szCs w:val="22"/>
        </w:rPr>
      </w:pPr>
    </w:p>
    <w:p w:rsidR="008C2103" w:rsidRPr="003F477D" w:rsidRDefault="008C2103" w:rsidP="0003344F">
      <w:pPr>
        <w:spacing w:after="0" w:line="240" w:lineRule="auto"/>
        <w:rPr>
          <w:szCs w:val="22"/>
        </w:rPr>
      </w:pPr>
    </w:p>
    <w:p w:rsidR="008C2103" w:rsidRPr="003F477D" w:rsidRDefault="008C2103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8C2103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8C2103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C2103" w:rsidRDefault="008C2103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8C2103" w:rsidRPr="009F39E7" w:rsidRDefault="008C2103" w:rsidP="009F39E7">
      <w:pPr>
        <w:spacing w:after="0"/>
      </w:pPr>
    </w:p>
    <w:p w:rsidR="008C2103" w:rsidRPr="003F477D" w:rsidRDefault="008C2103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8C2103" w:rsidRPr="003F477D" w:rsidRDefault="008C210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8C2103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C2103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E33704">
            <w:pPr>
              <w:pStyle w:val="TopHeader"/>
            </w:pPr>
            <w:r w:rsidRPr="003F477D">
              <w:t>Poskyt-nuté pred-davky na </w:t>
            </w:r>
          </w:p>
          <w:p w:rsidR="008C2103" w:rsidRPr="003F477D" w:rsidRDefault="008C2103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Spolu</w:t>
            </w:r>
          </w:p>
        </w:tc>
      </w:tr>
      <w:tr w:rsidR="008C2103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8C2103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C2103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C2103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8C2103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8C2103" w:rsidRPr="003F477D" w:rsidRDefault="008C210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8C2103" w:rsidRPr="003F477D" w:rsidRDefault="008C2103" w:rsidP="0003344F">
      <w:pPr>
        <w:spacing w:after="0" w:line="240" w:lineRule="auto"/>
        <w:rPr>
          <w:szCs w:val="22"/>
        </w:rPr>
      </w:pPr>
    </w:p>
    <w:p w:rsidR="008C2103" w:rsidRPr="003F477D" w:rsidRDefault="008C210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8C2103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C2103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pStyle w:val="TopHeader"/>
            </w:pPr>
            <w:r w:rsidRPr="003F477D">
              <w:t>Poskyt-nuté pred-davky na </w:t>
            </w:r>
          </w:p>
          <w:p w:rsidR="008C2103" w:rsidRPr="003F477D" w:rsidRDefault="008C2103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pStyle w:val="TopHeader"/>
            </w:pPr>
            <w:r w:rsidRPr="003F477D">
              <w:t>Spolu</w:t>
            </w:r>
          </w:p>
        </w:tc>
      </w:tr>
      <w:tr w:rsidR="008C2103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2103" w:rsidRPr="003F477D" w:rsidRDefault="008C210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8C2103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C2103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C2103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8C2103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8C2103" w:rsidRPr="003F477D" w:rsidRDefault="008C2103" w:rsidP="003F477D">
      <w:pPr>
        <w:spacing w:after="0" w:line="240" w:lineRule="auto"/>
        <w:rPr>
          <w:szCs w:val="22"/>
        </w:rPr>
      </w:pPr>
    </w:p>
    <w:p w:rsidR="008C2103" w:rsidRPr="003F477D" w:rsidRDefault="008C210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8C2103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8C2103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C2103" w:rsidRDefault="008C2103" w:rsidP="0003344F">
      <w:pPr>
        <w:spacing w:after="0" w:line="240" w:lineRule="auto"/>
        <w:rPr>
          <w:szCs w:val="22"/>
        </w:rPr>
      </w:pPr>
    </w:p>
    <w:p w:rsidR="008C2103" w:rsidRPr="003F477D" w:rsidRDefault="008C2103" w:rsidP="0003344F">
      <w:pPr>
        <w:spacing w:after="0" w:line="240" w:lineRule="auto"/>
        <w:rPr>
          <w:szCs w:val="22"/>
        </w:rPr>
      </w:pPr>
    </w:p>
    <w:p w:rsidR="008C2103" w:rsidRPr="003F477D" w:rsidRDefault="008C210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8C2103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8C2103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Podiel ÚJ na ZI</w:t>
            </w:r>
          </w:p>
          <w:p w:rsidR="008C2103" w:rsidRPr="003F477D" w:rsidRDefault="008C2103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8C2103" w:rsidRPr="003F477D" w:rsidRDefault="008C2103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8C2103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C2103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8C2103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8C2103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8C2103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8C2103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8C2103" w:rsidRDefault="008C2103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8C2103" w:rsidRDefault="008C2103" w:rsidP="003F477D"/>
    <w:p w:rsidR="008C2103" w:rsidRPr="003F477D" w:rsidRDefault="008C2103" w:rsidP="003F477D"/>
    <w:p w:rsidR="008C2103" w:rsidRPr="003F477D" w:rsidRDefault="008C2103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8C2103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8C2103" w:rsidRPr="003F477D" w:rsidRDefault="008C2103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8C2103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8C2103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8C2103" w:rsidRPr="003F477D" w:rsidRDefault="008C2103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8C2103" w:rsidRPr="003F477D" w:rsidRDefault="008C2103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C2103" w:rsidRPr="003F477D" w:rsidRDefault="008C2103" w:rsidP="0000458C">
      <w:pPr>
        <w:spacing w:after="120" w:line="240" w:lineRule="auto"/>
        <w:rPr>
          <w:szCs w:val="22"/>
        </w:rPr>
      </w:pPr>
    </w:p>
    <w:p w:rsidR="008C2103" w:rsidRPr="003F477D" w:rsidRDefault="008C210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8C2103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8C2103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C2103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8C2103" w:rsidRPr="003F477D" w:rsidRDefault="008C2103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8C2103" w:rsidRPr="003F477D" w:rsidRDefault="008C2103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C2103" w:rsidRPr="003F477D" w:rsidRDefault="008C2103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8C2103" w:rsidRPr="003F477D" w:rsidRDefault="008C2103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8C2103" w:rsidRPr="003F477D" w:rsidRDefault="008C210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8C2103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8C2103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Tvorba </w:t>
            </w:r>
          </w:p>
          <w:p w:rsidR="008C2103" w:rsidRPr="003F477D" w:rsidRDefault="008C2103" w:rsidP="0003344F">
            <w:pPr>
              <w:pStyle w:val="TopHeader"/>
            </w:pPr>
            <w:r w:rsidRPr="003F477D">
              <w:t>OP</w:t>
            </w:r>
          </w:p>
          <w:p w:rsidR="008C2103" w:rsidRPr="003F477D" w:rsidRDefault="008C2103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8C2103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C2103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C2103" w:rsidRPr="003F477D" w:rsidRDefault="008C210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8C2103" w:rsidRPr="003F477D" w:rsidRDefault="008C210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C2103" w:rsidRPr="003F477D" w:rsidRDefault="008C210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8C2103" w:rsidRPr="003F477D" w:rsidRDefault="008C210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8C2103" w:rsidRPr="003F477D" w:rsidRDefault="008C2103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C2103" w:rsidRPr="003F477D" w:rsidRDefault="008C2103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C2103" w:rsidRPr="003F477D" w:rsidRDefault="008C210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C2103" w:rsidRPr="003F477D" w:rsidRDefault="008C210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C2103" w:rsidRPr="003F477D" w:rsidRDefault="008C210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8C2103" w:rsidRPr="003F477D" w:rsidRDefault="008C210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8C2103" w:rsidRPr="003F477D" w:rsidRDefault="008C2103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C2103" w:rsidRPr="003F477D" w:rsidRDefault="008C2103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C2103" w:rsidRPr="003F477D" w:rsidRDefault="008C210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C2103" w:rsidRPr="003F477D" w:rsidRDefault="008C210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C2103" w:rsidRPr="003F477D" w:rsidRDefault="008C210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8C2103" w:rsidRPr="003F477D" w:rsidRDefault="008C210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8C2103" w:rsidRPr="003F477D" w:rsidRDefault="008C2103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C2103" w:rsidRPr="003F477D" w:rsidRDefault="008C210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C2103" w:rsidRPr="003F477D" w:rsidRDefault="008C210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8C2103" w:rsidRPr="003F477D" w:rsidRDefault="008C210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8C2103" w:rsidRPr="003F477D" w:rsidRDefault="008C210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8C2103" w:rsidRPr="003F477D" w:rsidRDefault="008C2103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C2103" w:rsidRPr="003F477D" w:rsidRDefault="008C210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8C2103" w:rsidRPr="003F477D" w:rsidRDefault="008C210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8C2103" w:rsidRPr="003F477D" w:rsidRDefault="008C210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8C2103" w:rsidRPr="003F477D" w:rsidRDefault="008C210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8C2103" w:rsidRPr="003F477D" w:rsidRDefault="008C2103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C2103" w:rsidRPr="003F477D" w:rsidRDefault="008C2103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C2103" w:rsidRPr="003F477D" w:rsidRDefault="008C210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C2103" w:rsidRPr="003F477D" w:rsidRDefault="008C210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C2103" w:rsidRPr="003F477D" w:rsidRDefault="008C210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8C2103" w:rsidRPr="003F477D" w:rsidRDefault="008C210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8C2103" w:rsidRPr="003F477D" w:rsidRDefault="008C2103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C2103" w:rsidRPr="003F477D" w:rsidRDefault="008C2103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C2103" w:rsidRPr="003F477D" w:rsidRDefault="008C210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C2103" w:rsidRPr="003F477D" w:rsidRDefault="008C210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C2103" w:rsidRPr="003F477D" w:rsidRDefault="008C210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8C2103" w:rsidRPr="003F477D" w:rsidRDefault="008C210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8C2103" w:rsidRPr="003F477D" w:rsidRDefault="008C2103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C2103" w:rsidRPr="003F477D" w:rsidRDefault="008C2103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C2103" w:rsidRPr="003F477D" w:rsidRDefault="008C2103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C2103" w:rsidRPr="003F477D" w:rsidRDefault="008C2103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8C2103" w:rsidRPr="003F477D" w:rsidRDefault="008C2103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8C2103" w:rsidRPr="003F477D" w:rsidRDefault="008C2103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C2103" w:rsidRPr="003F477D" w:rsidRDefault="008C2103" w:rsidP="0003344F">
      <w:pPr>
        <w:spacing w:after="0" w:line="240" w:lineRule="auto"/>
        <w:rPr>
          <w:szCs w:val="22"/>
        </w:rPr>
      </w:pPr>
    </w:p>
    <w:p w:rsidR="008C2103" w:rsidRPr="003F477D" w:rsidRDefault="008C210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8C2103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Hodnota</w:t>
            </w:r>
          </w:p>
        </w:tc>
      </w:tr>
      <w:tr w:rsidR="008C2103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C2103" w:rsidRPr="003F477D" w:rsidRDefault="008C2103" w:rsidP="0003344F">
      <w:pPr>
        <w:pStyle w:val="Title"/>
        <w:spacing w:before="0" w:beforeAutospacing="0" w:after="0"/>
        <w:jc w:val="both"/>
        <w:rPr>
          <w:szCs w:val="22"/>
        </w:rPr>
      </w:pPr>
    </w:p>
    <w:p w:rsidR="008C2103" w:rsidRPr="003F477D" w:rsidRDefault="008C2103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8C2103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8C2103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8C2103" w:rsidRDefault="008C2103" w:rsidP="0003344F">
      <w:pPr>
        <w:pStyle w:val="Title"/>
        <w:spacing w:before="0" w:beforeAutospacing="0" w:after="0"/>
        <w:jc w:val="left"/>
        <w:rPr>
          <w:szCs w:val="22"/>
        </w:rPr>
      </w:pPr>
    </w:p>
    <w:p w:rsidR="008C2103" w:rsidRPr="003F477D" w:rsidRDefault="008C2103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8C2103" w:rsidRPr="003F477D" w:rsidRDefault="008C210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8C2103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8C2103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8C2103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8C2103" w:rsidRPr="003F477D" w:rsidRDefault="008C2103" w:rsidP="0003344F">
      <w:pPr>
        <w:spacing w:after="0" w:line="240" w:lineRule="auto"/>
        <w:rPr>
          <w:szCs w:val="22"/>
        </w:rPr>
      </w:pPr>
    </w:p>
    <w:p w:rsidR="008C2103" w:rsidRPr="003F477D" w:rsidRDefault="008C210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8C2103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8C2103" w:rsidRPr="003F477D" w:rsidRDefault="008C210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8C2103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8C2103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8C2103" w:rsidRDefault="008C2103" w:rsidP="0003344F">
      <w:pPr>
        <w:spacing w:after="0" w:line="240" w:lineRule="auto"/>
        <w:rPr>
          <w:szCs w:val="22"/>
        </w:rPr>
      </w:pPr>
    </w:p>
    <w:p w:rsidR="008C2103" w:rsidRPr="003F477D" w:rsidRDefault="008C210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8C2103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8C2103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8C2103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8C2103" w:rsidRPr="003F477D" w:rsidRDefault="008C2103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8C2103" w:rsidRPr="003F477D" w:rsidRDefault="008C2103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8C2103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8C2103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8C2103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8C2103" w:rsidRPr="003F477D" w:rsidRDefault="008C2103" w:rsidP="0003344F">
      <w:pPr>
        <w:spacing w:after="0" w:line="240" w:lineRule="auto"/>
        <w:rPr>
          <w:szCs w:val="22"/>
        </w:rPr>
      </w:pPr>
    </w:p>
    <w:p w:rsidR="008C2103" w:rsidRPr="003F477D" w:rsidRDefault="008C210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8C2103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8C2103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Tvorba</w:t>
            </w:r>
          </w:p>
          <w:p w:rsidR="008C2103" w:rsidRPr="003F477D" w:rsidRDefault="008C2103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8C2103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C2103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C2103" w:rsidRPr="003F477D" w:rsidRDefault="008C2103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C2103" w:rsidRPr="003F477D" w:rsidRDefault="008C2103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8C2103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Pohľadávky spolu</w:t>
            </w:r>
          </w:p>
        </w:tc>
      </w:tr>
      <w:tr w:rsidR="008C2103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8C2103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8C2103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C2103" w:rsidRPr="003F477D" w:rsidRDefault="008C210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8C2103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8C2103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25723</w:t>
            </w:r>
          </w:p>
        </w:tc>
      </w:tr>
      <w:tr w:rsidR="008C2103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C2103" w:rsidRPr="003F477D" w:rsidRDefault="008C210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12608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12608</w:t>
            </w:r>
          </w:p>
        </w:tc>
      </w:tr>
      <w:tr w:rsidR="008C2103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164288</w:t>
            </w:r>
          </w:p>
        </w:tc>
        <w:tc>
          <w:tcPr>
            <w:tcW w:w="1843" w:type="dxa"/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19360</w:t>
            </w:r>
          </w:p>
        </w:tc>
        <w:tc>
          <w:tcPr>
            <w:tcW w:w="1950" w:type="dxa"/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183648</w:t>
            </w:r>
          </w:p>
        </w:tc>
      </w:tr>
      <w:tr w:rsidR="008C2103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202619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19360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C2103" w:rsidRPr="003F477D" w:rsidRDefault="008C210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221979</w:t>
            </w:r>
          </w:p>
        </w:tc>
      </w:tr>
    </w:tbl>
    <w:p w:rsidR="008C2103" w:rsidRDefault="008C2103" w:rsidP="0003344F">
      <w:pPr>
        <w:spacing w:after="0" w:line="240" w:lineRule="auto"/>
        <w:jc w:val="both"/>
        <w:rPr>
          <w:szCs w:val="22"/>
        </w:rPr>
      </w:pPr>
    </w:p>
    <w:p w:rsidR="008C2103" w:rsidRPr="003F477D" w:rsidRDefault="008C2103" w:rsidP="0003344F">
      <w:pPr>
        <w:spacing w:after="0" w:line="240" w:lineRule="auto"/>
        <w:jc w:val="both"/>
        <w:rPr>
          <w:szCs w:val="22"/>
        </w:rPr>
      </w:pPr>
    </w:p>
    <w:p w:rsidR="008C2103" w:rsidRPr="003F477D" w:rsidRDefault="008C2103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8C2103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8C2103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8C2103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C2103" w:rsidRPr="003F477D" w:rsidRDefault="008C210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8C2103" w:rsidRPr="003F477D" w:rsidRDefault="008C210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8C2103" w:rsidRPr="003F477D" w:rsidRDefault="008C2103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8C2103" w:rsidRDefault="008C2103" w:rsidP="00DB1EA0">
      <w:pPr>
        <w:pStyle w:val="Title"/>
        <w:spacing w:before="0" w:beforeAutospacing="0" w:after="0"/>
        <w:jc w:val="left"/>
        <w:rPr>
          <w:szCs w:val="22"/>
        </w:rPr>
      </w:pPr>
    </w:p>
    <w:p w:rsidR="008C2103" w:rsidRPr="009F39E7" w:rsidRDefault="008C2103" w:rsidP="009F39E7"/>
    <w:p w:rsidR="008C2103" w:rsidRPr="003F477D" w:rsidRDefault="008C210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8C2103" w:rsidRPr="003F477D" w:rsidRDefault="008C2103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8C2103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C2103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287</w:t>
            </w:r>
          </w:p>
        </w:tc>
      </w:tr>
      <w:tr w:rsidR="008C2103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C2103" w:rsidRPr="003F477D" w:rsidRDefault="008C2103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24178</w:t>
            </w:r>
          </w:p>
        </w:tc>
        <w:tc>
          <w:tcPr>
            <w:tcW w:w="2405" w:type="dxa"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-3</w:t>
            </w:r>
          </w:p>
        </w:tc>
      </w:tr>
      <w:tr w:rsidR="008C2103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C2103" w:rsidRPr="003F477D" w:rsidRDefault="008C2103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8C2103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8C2103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24978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284</w:t>
            </w:r>
          </w:p>
        </w:tc>
      </w:tr>
    </w:tbl>
    <w:p w:rsidR="008C2103" w:rsidRDefault="008C2103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8C2103" w:rsidRPr="003F477D" w:rsidRDefault="008C2103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8C210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8C2103" w:rsidRPr="003F477D" w:rsidRDefault="008C210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8C210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E04DF3">
            <w:pPr>
              <w:pStyle w:val="TopHeader"/>
            </w:pPr>
            <w:r w:rsidRPr="003F477D">
              <w:t>Prírastky</w:t>
            </w:r>
          </w:p>
          <w:p w:rsidR="008C2103" w:rsidRPr="003F477D" w:rsidRDefault="008C210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E04DF3">
            <w:pPr>
              <w:pStyle w:val="TopHeader"/>
            </w:pPr>
            <w:r w:rsidRPr="003F477D">
              <w:t>Úbytky</w:t>
            </w:r>
          </w:p>
          <w:p w:rsidR="008C2103" w:rsidRPr="003F477D" w:rsidRDefault="008C210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9C21AB" w:rsidRDefault="008C2103" w:rsidP="00E04DF3">
            <w:pPr>
              <w:pStyle w:val="TopHeader"/>
            </w:pPr>
            <w:r w:rsidRPr="009C21AB">
              <w:t>Presuny</w:t>
            </w:r>
          </w:p>
          <w:p w:rsidR="008C2103" w:rsidRPr="003F477D" w:rsidRDefault="008C210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8C210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8C210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C2103" w:rsidRPr="003F477D" w:rsidRDefault="008C210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8C2103" w:rsidRPr="003F477D" w:rsidRDefault="008C210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8C2103" w:rsidRPr="003F477D" w:rsidRDefault="008C210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8C2103" w:rsidRPr="003F477D" w:rsidRDefault="008C210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8C2103" w:rsidRPr="003F477D" w:rsidRDefault="008C210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8C2103" w:rsidRPr="003F477D" w:rsidRDefault="008C210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8C2103" w:rsidRPr="003F477D" w:rsidRDefault="008C210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8C2103" w:rsidRPr="003F477D" w:rsidRDefault="008C210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8C2103" w:rsidRPr="003F477D" w:rsidRDefault="008C210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8C2103" w:rsidRPr="003F477D" w:rsidRDefault="008C210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8C2103" w:rsidRPr="003F477D" w:rsidRDefault="008C210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C2103" w:rsidRPr="003F477D" w:rsidRDefault="008C210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8C2103" w:rsidRPr="003F477D" w:rsidRDefault="008C210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8C2103" w:rsidRPr="003F477D" w:rsidRDefault="008C210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8C2103" w:rsidRPr="003F477D" w:rsidRDefault="008C210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8C2103" w:rsidRPr="003F477D" w:rsidRDefault="008C210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C2103" w:rsidRPr="003F477D" w:rsidRDefault="008C210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8C2103" w:rsidRPr="003F477D" w:rsidRDefault="008C210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8C2103" w:rsidRPr="003F477D" w:rsidRDefault="008C210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8C2103" w:rsidRPr="003F477D" w:rsidRDefault="008C210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8C2103" w:rsidRPr="003F477D" w:rsidRDefault="008C210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C2103" w:rsidRPr="003F477D" w:rsidRDefault="008C210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8C2103" w:rsidRPr="003F477D" w:rsidRDefault="008C210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8C2103" w:rsidRPr="003F477D" w:rsidRDefault="008C210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8C2103" w:rsidRPr="003F477D" w:rsidRDefault="008C210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8C2103" w:rsidRPr="003F477D" w:rsidRDefault="008C210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8C2103" w:rsidRPr="003F477D" w:rsidRDefault="008C210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8C2103" w:rsidRPr="003F477D" w:rsidRDefault="008C210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8C2103" w:rsidRPr="003F477D" w:rsidRDefault="008C210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8C2103" w:rsidRPr="003F477D" w:rsidRDefault="008C210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8C2103" w:rsidRPr="003F477D" w:rsidRDefault="008C210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C2103" w:rsidRPr="003F477D" w:rsidRDefault="008C210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8C2103" w:rsidRPr="003F477D" w:rsidRDefault="008C210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8C2103" w:rsidRPr="003F477D" w:rsidRDefault="008C210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8C2103" w:rsidRPr="003F477D" w:rsidRDefault="008C210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8C2103" w:rsidRPr="003F477D" w:rsidRDefault="008C210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C2103" w:rsidRPr="003F477D" w:rsidRDefault="008C2103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8C2103" w:rsidRPr="003F477D" w:rsidRDefault="008C2103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8C2103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EA41E2">
            <w:pPr>
              <w:pStyle w:val="TopHeader"/>
            </w:pPr>
            <w:r w:rsidRPr="003F477D">
              <w:t>Stav OP</w:t>
            </w:r>
          </w:p>
          <w:p w:rsidR="008C2103" w:rsidRPr="003F477D" w:rsidRDefault="008C2103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8C2103" w:rsidRPr="003F477D" w:rsidRDefault="008C2103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8C2103" w:rsidRPr="003F477D" w:rsidRDefault="008C2103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8C2103" w:rsidRPr="003F477D" w:rsidRDefault="008C2103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8C2103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C2103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C2103" w:rsidRPr="003F477D" w:rsidRDefault="008C2103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8C2103" w:rsidRPr="003F477D" w:rsidRDefault="008C2103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8C2103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8C2103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C2103" w:rsidRDefault="008C210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8C2103" w:rsidRPr="0005176E" w:rsidRDefault="008C2103" w:rsidP="0005176E">
      <w:pPr>
        <w:spacing w:after="0"/>
      </w:pPr>
    </w:p>
    <w:p w:rsidR="008C2103" w:rsidRPr="003F477D" w:rsidRDefault="008C210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8C2103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Zvýšenie/ zníženie hodnoty</w:t>
            </w:r>
          </w:p>
          <w:p w:rsidR="008C2103" w:rsidRPr="003F477D" w:rsidRDefault="008C2103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Vplyv </w:t>
            </w:r>
          </w:p>
          <w:p w:rsidR="008C2103" w:rsidRPr="003F477D" w:rsidRDefault="008C2103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8C2103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8C2103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C2103" w:rsidRPr="003F477D" w:rsidRDefault="008C2103" w:rsidP="0003344F">
      <w:pPr>
        <w:spacing w:after="0" w:line="240" w:lineRule="auto"/>
        <w:rPr>
          <w:szCs w:val="22"/>
        </w:rPr>
      </w:pPr>
    </w:p>
    <w:p w:rsidR="008C2103" w:rsidRPr="003F477D" w:rsidRDefault="008C210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8C2103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C2103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Splatnosť</w:t>
            </w:r>
          </w:p>
        </w:tc>
      </w:tr>
      <w:tr w:rsidR="008C2103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8C2103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C2103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C2103" w:rsidRPr="003F477D" w:rsidRDefault="008C2103" w:rsidP="0003344F">
      <w:pPr>
        <w:pStyle w:val="Title"/>
        <w:spacing w:before="0" w:beforeAutospacing="0" w:after="0"/>
        <w:jc w:val="both"/>
        <w:rPr>
          <w:szCs w:val="22"/>
        </w:rPr>
      </w:pPr>
    </w:p>
    <w:p w:rsidR="008C2103" w:rsidRPr="003F477D" w:rsidRDefault="008C2103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8C2103" w:rsidRPr="003F477D" w:rsidRDefault="008C210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8C2103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C2103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20494</w:t>
            </w:r>
          </w:p>
        </w:tc>
      </w:tr>
      <w:tr w:rsidR="008C2103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8C210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8C2103" w:rsidRDefault="008C2103" w:rsidP="0003344F">
      <w:pPr>
        <w:spacing w:after="0" w:line="240" w:lineRule="auto"/>
        <w:rPr>
          <w:szCs w:val="22"/>
        </w:rPr>
      </w:pPr>
    </w:p>
    <w:p w:rsidR="008C2103" w:rsidRDefault="008C2103" w:rsidP="0003344F">
      <w:pPr>
        <w:spacing w:after="0" w:line="240" w:lineRule="auto"/>
        <w:rPr>
          <w:szCs w:val="22"/>
        </w:rPr>
      </w:pPr>
    </w:p>
    <w:p w:rsidR="008C2103" w:rsidRDefault="008C2103" w:rsidP="0003344F">
      <w:pPr>
        <w:spacing w:after="0" w:line="240" w:lineRule="auto"/>
        <w:rPr>
          <w:szCs w:val="22"/>
        </w:rPr>
      </w:pPr>
    </w:p>
    <w:p w:rsidR="008C2103" w:rsidRDefault="008C2103" w:rsidP="0003344F">
      <w:pPr>
        <w:spacing w:after="0" w:line="240" w:lineRule="auto"/>
        <w:rPr>
          <w:szCs w:val="22"/>
        </w:rPr>
      </w:pPr>
    </w:p>
    <w:p w:rsidR="008C2103" w:rsidRDefault="008C2103" w:rsidP="0003344F">
      <w:pPr>
        <w:spacing w:after="0" w:line="240" w:lineRule="auto"/>
        <w:rPr>
          <w:szCs w:val="22"/>
        </w:rPr>
      </w:pPr>
    </w:p>
    <w:p w:rsidR="008C2103" w:rsidRPr="003F477D" w:rsidRDefault="008C2103" w:rsidP="0003344F">
      <w:pPr>
        <w:spacing w:after="0" w:line="240" w:lineRule="auto"/>
        <w:rPr>
          <w:szCs w:val="22"/>
        </w:rPr>
      </w:pPr>
    </w:p>
    <w:p w:rsidR="008C2103" w:rsidRPr="003F477D" w:rsidRDefault="008C210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8C2103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8C2103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3792</w:t>
            </w:r>
          </w:p>
        </w:tc>
      </w:tr>
      <w:tr w:rsidR="008C2103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8C210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8C2103" w:rsidRPr="003F477D" w:rsidRDefault="008C2103" w:rsidP="007B2E0B">
      <w:pPr>
        <w:pStyle w:val="Title"/>
        <w:spacing w:before="0" w:beforeAutospacing="0" w:after="0"/>
        <w:jc w:val="left"/>
        <w:rPr>
          <w:szCs w:val="22"/>
        </w:rPr>
      </w:pPr>
    </w:p>
    <w:p w:rsidR="008C2103" w:rsidRPr="003F477D" w:rsidRDefault="008C210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8C2103" w:rsidRPr="003F477D" w:rsidRDefault="008C210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8C2103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8C2103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8C2103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8C2103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C2103" w:rsidRPr="003F477D" w:rsidRDefault="008C2103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8C2103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C2103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8C2103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8C2103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C2103" w:rsidRPr="003F477D" w:rsidRDefault="008C2103" w:rsidP="007B2E0B">
      <w:pPr>
        <w:pStyle w:val="Title"/>
        <w:spacing w:before="0" w:beforeAutospacing="0" w:after="0"/>
        <w:jc w:val="left"/>
        <w:rPr>
          <w:szCs w:val="22"/>
        </w:rPr>
      </w:pPr>
    </w:p>
    <w:p w:rsidR="008C2103" w:rsidRPr="003F477D" w:rsidRDefault="008C210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8C2103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C2103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23993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8C2103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C2103" w:rsidRPr="003F477D" w:rsidRDefault="008C2103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C2103" w:rsidRPr="003F477D" w:rsidRDefault="008C2103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23993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C2103" w:rsidRPr="003F477D" w:rsidRDefault="008C2103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234618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76511</w:t>
            </w:r>
          </w:p>
        </w:tc>
      </w:tr>
      <w:tr w:rsidR="008C2103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C2103" w:rsidRPr="003F477D" w:rsidRDefault="008C2103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8C2103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234618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76511</w:t>
            </w:r>
          </w:p>
        </w:tc>
      </w:tr>
    </w:tbl>
    <w:p w:rsidR="008C2103" w:rsidRPr="003F477D" w:rsidRDefault="008C2103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8C2103" w:rsidRPr="003F477D" w:rsidRDefault="008C210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8C2103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C2103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C2103" w:rsidRPr="003F477D" w:rsidRDefault="008C2103" w:rsidP="007B2E0B">
      <w:pPr>
        <w:pStyle w:val="Title"/>
        <w:spacing w:before="0" w:beforeAutospacing="0" w:after="0"/>
        <w:jc w:val="left"/>
        <w:rPr>
          <w:szCs w:val="22"/>
        </w:rPr>
      </w:pPr>
    </w:p>
    <w:p w:rsidR="008C2103" w:rsidRPr="003F477D" w:rsidRDefault="008C210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8C2103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C210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</w:t>
            </w:r>
          </w:p>
        </w:tc>
      </w:tr>
      <w:tr w:rsidR="008C210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</w:t>
            </w:r>
          </w:p>
        </w:tc>
      </w:tr>
    </w:tbl>
    <w:p w:rsidR="008C2103" w:rsidRPr="003F477D" w:rsidRDefault="008C2103" w:rsidP="0003344F">
      <w:pPr>
        <w:spacing w:after="0" w:line="240" w:lineRule="auto"/>
        <w:rPr>
          <w:szCs w:val="22"/>
        </w:rPr>
      </w:pPr>
    </w:p>
    <w:p w:rsidR="008C2103" w:rsidRPr="003F477D" w:rsidRDefault="008C210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8C2103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Splatnosť</w:t>
            </w:r>
          </w:p>
        </w:tc>
      </w:tr>
      <w:tr w:rsidR="008C2103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C2103" w:rsidRPr="003F477D" w:rsidRDefault="008C2103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8C2103" w:rsidRPr="003F477D" w:rsidRDefault="008C210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8C2103" w:rsidRPr="003F477D" w:rsidRDefault="008C210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8C2103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8C2103" w:rsidRPr="003F477D" w:rsidRDefault="008C2103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C2103" w:rsidRPr="003F477D" w:rsidRDefault="008C2103" w:rsidP="005E3B59">
            <w:pPr>
              <w:pStyle w:val="TopHeader"/>
            </w:pPr>
            <w:r w:rsidRPr="003F477D">
              <w:t>Suma istiny v eurách</w:t>
            </w:r>
          </w:p>
          <w:p w:rsidR="008C2103" w:rsidRPr="003F477D" w:rsidRDefault="008C2103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C2103" w:rsidRPr="003F477D" w:rsidRDefault="008C2103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8C2103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C2103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8C2103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8C2103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C2103" w:rsidRPr="003F477D" w:rsidRDefault="008C2103" w:rsidP="0003344F">
      <w:pPr>
        <w:spacing w:after="0" w:line="240" w:lineRule="auto"/>
        <w:rPr>
          <w:szCs w:val="22"/>
        </w:rPr>
      </w:pPr>
    </w:p>
    <w:p w:rsidR="008C2103" w:rsidRPr="003F477D" w:rsidRDefault="008C210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8C2103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8C2103" w:rsidRPr="003F477D" w:rsidRDefault="008C2103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C2103" w:rsidRPr="003F477D" w:rsidRDefault="008C2103" w:rsidP="00083A25">
            <w:pPr>
              <w:pStyle w:val="TopHeader"/>
            </w:pPr>
            <w:r w:rsidRPr="003F477D">
              <w:t>Suma istiny v eurách</w:t>
            </w:r>
          </w:p>
          <w:p w:rsidR="008C2103" w:rsidRPr="003F477D" w:rsidRDefault="008C2103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C2103" w:rsidRPr="003F477D" w:rsidRDefault="008C2103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8C2103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C2103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8C2103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C2103" w:rsidRPr="003F477D" w:rsidRDefault="008C2103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8C2103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8C210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8C2103" w:rsidRPr="003F477D" w:rsidRDefault="008C2103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8C2103" w:rsidRPr="003F477D" w:rsidRDefault="008C2103" w:rsidP="0003344F">
      <w:pPr>
        <w:spacing w:after="0" w:line="240" w:lineRule="auto"/>
        <w:rPr>
          <w:szCs w:val="22"/>
        </w:rPr>
      </w:pPr>
    </w:p>
    <w:p w:rsidR="008C2103" w:rsidRPr="003F477D" w:rsidRDefault="008C2103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8C2103" w:rsidRPr="003F477D" w:rsidRDefault="008C210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8C2103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8C2103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8C2103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8C2103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8C210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C2103" w:rsidRDefault="008C2103" w:rsidP="0003344F">
      <w:pPr>
        <w:spacing w:after="0" w:line="240" w:lineRule="auto"/>
        <w:rPr>
          <w:szCs w:val="22"/>
        </w:rPr>
      </w:pPr>
    </w:p>
    <w:p w:rsidR="008C2103" w:rsidRPr="003F477D" w:rsidRDefault="008C210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8C2103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C2103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8C2103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vlastné imanie</w:t>
            </w:r>
          </w:p>
        </w:tc>
      </w:tr>
      <w:tr w:rsidR="008C2103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8C210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8C210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8C2103" w:rsidRPr="003F477D" w:rsidRDefault="008C2103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C2103" w:rsidRPr="003F477D" w:rsidRDefault="008C210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8C2103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Reálna hodnota</w:t>
            </w:r>
          </w:p>
        </w:tc>
      </w:tr>
      <w:tr w:rsidR="008C2103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C2103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8C2103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C2103" w:rsidRDefault="008C2103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8C2103" w:rsidRDefault="008C2103" w:rsidP="006B42EC"/>
    <w:p w:rsidR="008C2103" w:rsidRDefault="008C2103" w:rsidP="006B42EC"/>
    <w:p w:rsidR="008C2103" w:rsidRPr="006B42EC" w:rsidRDefault="008C2103" w:rsidP="006B42EC"/>
    <w:p w:rsidR="008C2103" w:rsidRPr="003F477D" w:rsidRDefault="008C210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8C2103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C2103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Splatnosť</w:t>
            </w:r>
          </w:p>
        </w:tc>
      </w:tr>
      <w:tr w:rsidR="008C2103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8C2103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C2103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2103" w:rsidRPr="003F477D" w:rsidRDefault="008C210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2103" w:rsidRPr="003F477D" w:rsidRDefault="008C210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2103" w:rsidRPr="003F477D" w:rsidRDefault="008C210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2103" w:rsidRPr="003F477D" w:rsidRDefault="008C210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C2103" w:rsidRPr="003F477D" w:rsidRDefault="008C210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C2103" w:rsidRPr="003F477D" w:rsidRDefault="008C210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C2103" w:rsidRPr="003F477D" w:rsidRDefault="008C2103" w:rsidP="0003344F">
      <w:pPr>
        <w:spacing w:after="0" w:line="240" w:lineRule="auto"/>
        <w:rPr>
          <w:szCs w:val="22"/>
        </w:rPr>
      </w:pPr>
    </w:p>
    <w:p w:rsidR="008C2103" w:rsidRPr="003F477D" w:rsidRDefault="008C210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8C2103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8C2103" w:rsidRPr="003F477D" w:rsidRDefault="008C2103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8C2103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C2103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8C2103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C2103" w:rsidRPr="003F477D" w:rsidRDefault="008C2103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C2103" w:rsidRPr="003F477D" w:rsidRDefault="008C2103" w:rsidP="006B42EC">
      <w:pPr>
        <w:spacing w:after="0" w:line="240" w:lineRule="auto"/>
        <w:rPr>
          <w:kern w:val="28"/>
          <w:szCs w:val="22"/>
        </w:rPr>
      </w:pPr>
    </w:p>
    <w:p w:rsidR="008C2103" w:rsidRPr="003F477D" w:rsidRDefault="008C2103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8C2103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C210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45924</w:t>
            </w:r>
          </w:p>
        </w:tc>
      </w:tr>
      <w:tr w:rsidR="008C2103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45924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23000</w:t>
            </w:r>
          </w:p>
        </w:tc>
      </w:tr>
    </w:tbl>
    <w:p w:rsidR="008C2103" w:rsidRPr="003F477D" w:rsidRDefault="008C2103" w:rsidP="007B2E0B">
      <w:pPr>
        <w:pStyle w:val="Title"/>
        <w:spacing w:before="0" w:beforeAutospacing="0" w:after="0"/>
        <w:jc w:val="left"/>
        <w:rPr>
          <w:szCs w:val="22"/>
        </w:rPr>
      </w:pPr>
    </w:p>
    <w:p w:rsidR="008C2103" w:rsidRPr="003F477D" w:rsidRDefault="008C2103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8C2103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C2103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8C2103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C2103" w:rsidRPr="003F477D" w:rsidRDefault="008C2103" w:rsidP="007B2E0B">
      <w:pPr>
        <w:pStyle w:val="Title"/>
        <w:spacing w:before="0" w:beforeAutospacing="0" w:after="0"/>
        <w:jc w:val="left"/>
        <w:rPr>
          <w:szCs w:val="22"/>
        </w:rPr>
      </w:pPr>
    </w:p>
    <w:p w:rsidR="008C2103" w:rsidRPr="003F477D" w:rsidRDefault="008C2103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8C2103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C2103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C2103" w:rsidRPr="003F477D" w:rsidRDefault="008C2103" w:rsidP="0003344F">
      <w:pPr>
        <w:pStyle w:val="Title"/>
        <w:spacing w:before="0" w:beforeAutospacing="0" w:after="0"/>
        <w:jc w:val="left"/>
        <w:rPr>
          <w:szCs w:val="22"/>
        </w:rPr>
      </w:pPr>
    </w:p>
    <w:p w:rsidR="008C2103" w:rsidRPr="003F477D" w:rsidRDefault="008C210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8C2103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8875A1">
            <w:pPr>
              <w:pStyle w:val="TopHeader"/>
            </w:pPr>
            <w:r w:rsidRPr="003F477D">
              <w:t>Bezprostredne predchádzajúce</w:t>
            </w:r>
          </w:p>
          <w:p w:rsidR="008C2103" w:rsidRPr="003F477D" w:rsidRDefault="008C2103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8C2103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Daň v %</w:t>
            </w:r>
          </w:p>
        </w:tc>
      </w:tr>
      <w:tr w:rsidR="008C2103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C2103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-33922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39315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8C2103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5695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9C21AB" w:rsidRDefault="008C2103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9C21AB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9C21AB" w:rsidRDefault="008C210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9C21AB" w:rsidRDefault="008C210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9C21AB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9C21AB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9C21AB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9C21AB" w:rsidRDefault="008C2103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9C21AB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9C21AB" w:rsidRDefault="008C210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9C21AB" w:rsidRDefault="008C210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9C21AB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9C21AB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9C21AB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-28227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39415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8C2103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8C2103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8C2103" w:rsidRPr="003F477D" w:rsidRDefault="008C2103" w:rsidP="0003344F">
      <w:pPr>
        <w:spacing w:after="0" w:line="240" w:lineRule="auto"/>
        <w:rPr>
          <w:szCs w:val="22"/>
        </w:rPr>
      </w:pPr>
    </w:p>
    <w:p w:rsidR="008C2103" w:rsidRPr="003F477D" w:rsidRDefault="008C2103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8C2103" w:rsidRPr="003F477D" w:rsidRDefault="008C210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8C2103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8C2103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8C210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C2103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19518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19519</w:t>
            </w:r>
          </w:p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C210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50743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50743</w:t>
            </w:r>
          </w:p>
        </w:tc>
      </w:tr>
      <w:tr w:rsidR="008C210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-3792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-3792</w:t>
            </w:r>
          </w:p>
        </w:tc>
      </w:tr>
      <w:tr w:rsidR="008C210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-33922</w:t>
            </w:r>
          </w:p>
        </w:tc>
      </w:tr>
      <w:tr w:rsidR="008C210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C2103" w:rsidRPr="003F477D" w:rsidRDefault="008C210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C2103" w:rsidRPr="003F477D" w:rsidRDefault="008C2103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8C2103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C2103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8C210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C2103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C2103" w:rsidRPr="003F477D" w:rsidRDefault="008C210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30249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50743</w:t>
            </w:r>
          </w:p>
        </w:tc>
      </w:tr>
      <w:tr w:rsidR="008C210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-3792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-3792</w:t>
            </w:r>
          </w:p>
        </w:tc>
      </w:tr>
      <w:tr w:rsidR="008C210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2103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103" w:rsidRPr="003F477D" w:rsidRDefault="008C210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C2103" w:rsidRPr="003F477D" w:rsidRDefault="008C2103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C2103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8C2103" w:rsidRPr="003F477D" w:rsidRDefault="008C2103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8C2103" w:rsidRPr="003F477D" w:rsidRDefault="008C2103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8C2103" w:rsidRPr="003F477D" w:rsidRDefault="008C2103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8C2103" w:rsidRPr="003F477D" w:rsidRDefault="008C2103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8C2103" w:rsidRPr="003F477D" w:rsidRDefault="008C2103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8C2103" w:rsidRPr="003F477D" w:rsidRDefault="008C2103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8C2103" w:rsidRPr="003F477D" w:rsidRDefault="008C2103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</w:t>
      </w:r>
      <w:smartTag w:uri="urn:schemas-microsoft-com:office:smarttags" w:element="metricconverter">
        <w:smartTagPr>
          <w:attr w:name="ProductID" w:val="28 a"/>
        </w:smartTagPr>
        <w:r w:rsidRPr="003F477D">
          <w:rPr>
            <w:szCs w:val="22"/>
            <w:lang w:eastAsia="sk-SK"/>
          </w:rPr>
          <w:t>28 a</w:t>
        </w:r>
      </w:smartTag>
      <w:r w:rsidRPr="003F477D">
        <w:rPr>
          <w:szCs w:val="22"/>
          <w:lang w:eastAsia="sk-SK"/>
        </w:rPr>
        <w:t xml:space="preserve"> 29  sa obsahová náplň tabuliek a počet riadkov v nich  uvádzajú podľa potrieb účtovnej jednotky. </w:t>
      </w:r>
    </w:p>
    <w:p w:rsidR="008C2103" w:rsidRPr="003F477D" w:rsidRDefault="008C2103" w:rsidP="004268D2">
      <w:pPr>
        <w:spacing w:after="0" w:line="240" w:lineRule="auto"/>
        <w:rPr>
          <w:b/>
          <w:szCs w:val="22"/>
        </w:rPr>
      </w:pPr>
    </w:p>
    <w:p w:rsidR="008C2103" w:rsidRPr="003F477D" w:rsidRDefault="008C2103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8C2103" w:rsidRDefault="008C2103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8C2103" w:rsidRPr="003F477D" w:rsidRDefault="008C2103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8C2103" w:rsidRPr="003F477D" w:rsidRDefault="008C2103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8C2103" w:rsidRPr="003F477D" w:rsidRDefault="008C2103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8C2103" w:rsidRPr="003F477D" w:rsidRDefault="008C2103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8C2103" w:rsidRPr="003F477D" w:rsidRDefault="008C2103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8C2103" w:rsidRPr="003F477D" w:rsidRDefault="008C2103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8C2103" w:rsidRPr="003F477D" w:rsidRDefault="008C2103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8C2103" w:rsidRPr="003F477D" w:rsidRDefault="008C2103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kons. – konsolidovaný</w:t>
      </w:r>
    </w:p>
    <w:p w:rsidR="008C2103" w:rsidRPr="003F477D" w:rsidRDefault="008C2103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8C2103" w:rsidRPr="003F477D" w:rsidRDefault="008C2103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8C2103" w:rsidRDefault="008C2103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8C2103" w:rsidRPr="003F477D" w:rsidRDefault="008C2103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8C2103" w:rsidRPr="003F477D" w:rsidRDefault="008C2103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8C2103" w:rsidRPr="003F477D" w:rsidRDefault="008C2103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C2103" w:rsidRPr="003F477D" w:rsidRDefault="008C210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C2103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2103" w:rsidRDefault="008C2103" w:rsidP="00107589">
      <w:pPr>
        <w:spacing w:after="0" w:line="240" w:lineRule="auto"/>
      </w:pPr>
      <w:r>
        <w:separator/>
      </w:r>
    </w:p>
  </w:endnote>
  <w:endnote w:type="continuationSeparator" w:id="1">
    <w:p w:rsidR="008C2103" w:rsidRDefault="008C210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103" w:rsidRPr="003D38D7" w:rsidRDefault="008C2103">
    <w:pPr>
      <w:pStyle w:val="Footer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25</w:t>
    </w:r>
    <w:r w:rsidRPr="003D38D7">
      <w:rPr>
        <w:szCs w:val="22"/>
      </w:rPr>
      <w:fldChar w:fldCharType="end"/>
    </w:r>
  </w:p>
  <w:p w:rsidR="008C2103" w:rsidRDefault="008C210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2103" w:rsidRDefault="008C2103" w:rsidP="00107589">
      <w:pPr>
        <w:spacing w:after="0" w:line="240" w:lineRule="auto"/>
      </w:pPr>
      <w:r>
        <w:separator/>
      </w:r>
    </w:p>
  </w:footnote>
  <w:footnote w:type="continuationSeparator" w:id="1">
    <w:p w:rsidR="008C2103" w:rsidRDefault="008C210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302" w:type="dxa"/>
      <w:tblInd w:w="55" w:type="dxa"/>
      <w:tblCellMar>
        <w:left w:w="70" w:type="dxa"/>
        <w:right w:w="70" w:type="dxa"/>
      </w:tblCellMar>
      <w:tblLook w:val="00A0"/>
    </w:tblPr>
    <w:tblGrid>
      <w:gridCol w:w="2765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8C2103" w:rsidRPr="003F477D" w:rsidTr="002710E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C2103" w:rsidRPr="003F477D" w:rsidRDefault="008C210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C2103" w:rsidRPr="003F477D" w:rsidRDefault="008C2103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C2103" w:rsidRPr="003F477D" w:rsidRDefault="008C210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C2103" w:rsidRPr="003F477D" w:rsidRDefault="008C21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C2103" w:rsidRPr="003F477D" w:rsidRDefault="008C21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C2103" w:rsidRPr="003F477D" w:rsidRDefault="008C21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C2103" w:rsidRPr="003F477D" w:rsidRDefault="008C21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C2103" w:rsidRPr="003F477D" w:rsidRDefault="008C21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C2103" w:rsidRPr="003F477D" w:rsidRDefault="008C21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C2103" w:rsidRPr="003F477D" w:rsidRDefault="008C21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C2103" w:rsidRPr="003F477D" w:rsidRDefault="008C21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C2103" w:rsidRPr="003F477D" w:rsidRDefault="008C21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C2103" w:rsidRPr="003F477D" w:rsidRDefault="008C21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8C2103" w:rsidRPr="004268D2" w:rsidRDefault="008C2103" w:rsidP="00E04DF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103" w:rsidRPr="004268D2" w:rsidRDefault="008C2103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A6"/>
    <w:rsid w:val="0000458C"/>
    <w:rsid w:val="00016072"/>
    <w:rsid w:val="00025FD6"/>
    <w:rsid w:val="000266FD"/>
    <w:rsid w:val="0003344F"/>
    <w:rsid w:val="00037084"/>
    <w:rsid w:val="00041895"/>
    <w:rsid w:val="0005176E"/>
    <w:rsid w:val="00057FD5"/>
    <w:rsid w:val="000649F6"/>
    <w:rsid w:val="00075A6B"/>
    <w:rsid w:val="00082070"/>
    <w:rsid w:val="00083A25"/>
    <w:rsid w:val="000856F9"/>
    <w:rsid w:val="000A4A5A"/>
    <w:rsid w:val="000A7EE3"/>
    <w:rsid w:val="000D22CE"/>
    <w:rsid w:val="00107589"/>
    <w:rsid w:val="00151C69"/>
    <w:rsid w:val="00185D3C"/>
    <w:rsid w:val="00186CFF"/>
    <w:rsid w:val="001923C8"/>
    <w:rsid w:val="001A61FB"/>
    <w:rsid w:val="001A6B11"/>
    <w:rsid w:val="001B7C5C"/>
    <w:rsid w:val="001C3B65"/>
    <w:rsid w:val="001D4606"/>
    <w:rsid w:val="001D5C39"/>
    <w:rsid w:val="001E03F2"/>
    <w:rsid w:val="001E6A7F"/>
    <w:rsid w:val="001F43A0"/>
    <w:rsid w:val="001F4417"/>
    <w:rsid w:val="001F5199"/>
    <w:rsid w:val="00211CF4"/>
    <w:rsid w:val="00217C11"/>
    <w:rsid w:val="00223763"/>
    <w:rsid w:val="002351F7"/>
    <w:rsid w:val="002410BD"/>
    <w:rsid w:val="0025187B"/>
    <w:rsid w:val="00266CC9"/>
    <w:rsid w:val="002710E5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11E0"/>
    <w:rsid w:val="003071BE"/>
    <w:rsid w:val="00311795"/>
    <w:rsid w:val="00321FCD"/>
    <w:rsid w:val="00326AA0"/>
    <w:rsid w:val="003325F7"/>
    <w:rsid w:val="00344DB4"/>
    <w:rsid w:val="00363F47"/>
    <w:rsid w:val="0037431D"/>
    <w:rsid w:val="00383FA9"/>
    <w:rsid w:val="0039034A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100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1013"/>
    <w:rsid w:val="00741B22"/>
    <w:rsid w:val="007449B8"/>
    <w:rsid w:val="00745FB6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C2103"/>
    <w:rsid w:val="008E284C"/>
    <w:rsid w:val="008E4928"/>
    <w:rsid w:val="008F6EF6"/>
    <w:rsid w:val="00900BE9"/>
    <w:rsid w:val="00912D01"/>
    <w:rsid w:val="00934878"/>
    <w:rsid w:val="009463F6"/>
    <w:rsid w:val="009731CC"/>
    <w:rsid w:val="00984260"/>
    <w:rsid w:val="00991D9F"/>
    <w:rsid w:val="00995BAA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5575F"/>
    <w:rsid w:val="00A6057B"/>
    <w:rsid w:val="00A62542"/>
    <w:rsid w:val="00A657E1"/>
    <w:rsid w:val="00A8025E"/>
    <w:rsid w:val="00AB03FB"/>
    <w:rsid w:val="00B5583E"/>
    <w:rsid w:val="00B6221B"/>
    <w:rsid w:val="00B6262B"/>
    <w:rsid w:val="00B702EC"/>
    <w:rsid w:val="00B7696D"/>
    <w:rsid w:val="00B80DB6"/>
    <w:rsid w:val="00B86FC2"/>
    <w:rsid w:val="00C04782"/>
    <w:rsid w:val="00C1198F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430D"/>
    <w:rsid w:val="00D055BD"/>
    <w:rsid w:val="00D102FA"/>
    <w:rsid w:val="00D210B5"/>
    <w:rsid w:val="00D21713"/>
    <w:rsid w:val="00D3362A"/>
    <w:rsid w:val="00D46FAE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12B65"/>
    <w:rsid w:val="00E2186D"/>
    <w:rsid w:val="00E33704"/>
    <w:rsid w:val="00E33912"/>
    <w:rsid w:val="00E35A2B"/>
    <w:rsid w:val="00E50F99"/>
    <w:rsid w:val="00E66ECB"/>
    <w:rsid w:val="00E7732E"/>
    <w:rsid w:val="00E916CF"/>
    <w:rsid w:val="00E94D7D"/>
    <w:rsid w:val="00E97EDF"/>
    <w:rsid w:val="00EA09B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66CB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745FB6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locked/>
    <w:rsid w:val="008F6EF6"/>
    <w:rPr>
      <w:rFonts w:cs="Times New Roman"/>
      <w:sz w:val="20"/>
      <w:szCs w:val="20"/>
      <w:lang w:eastAsia="en-US"/>
    </w:rPr>
  </w:style>
  <w:style w:type="character" w:customStyle="1" w:styleId="TextpoznmkypodiarouChar1">
    <w:name w:val="Text poznámky pod čiarou Char1"/>
    <w:basedOn w:val="DefaultParagraphFont"/>
    <w:link w:val="FootnoteText"/>
    <w:uiPriority w:val="99"/>
    <w:semiHidden/>
    <w:locked/>
    <w:rsid w:val="00745FB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1">
    <w:name w:val="Title Char1"/>
    <w:basedOn w:val="DefaultParagraphFont"/>
    <w:link w:val="Title"/>
    <w:uiPriority w:val="99"/>
    <w:locked/>
    <w:rsid w:val="008F6E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DefaultParagraphFont"/>
    <w:link w:val="Title"/>
    <w:uiPriority w:val="99"/>
    <w:locked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8F6EF6"/>
    <w:rPr>
      <w:rFonts w:cs="Times New Roman"/>
      <w:sz w:val="36"/>
      <w:szCs w:val="36"/>
      <w:lang w:eastAsia="en-US"/>
    </w:rPr>
  </w:style>
  <w:style w:type="character" w:customStyle="1" w:styleId="ZkladntextChar1">
    <w:name w:val="Základný text Char1"/>
    <w:basedOn w:val="DefaultParagraphFont"/>
    <w:link w:val="BodyText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3344F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8F6EF6"/>
    <w:rPr>
      <w:rFonts w:ascii="Cambria" w:hAnsi="Cambria" w:cs="Times New Roman"/>
      <w:sz w:val="24"/>
      <w:szCs w:val="24"/>
      <w:lang w:eastAsia="en-US"/>
    </w:rPr>
  </w:style>
  <w:style w:type="character" w:customStyle="1" w:styleId="PodtitulChar1">
    <w:name w:val="Podtitul Char1"/>
    <w:basedOn w:val="DefaultParagraphFont"/>
    <w:link w:val="Subtitle"/>
    <w:uiPriority w:val="99"/>
    <w:locked/>
    <w:rsid w:val="00745FB6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locked/>
    <w:rsid w:val="008F6EF6"/>
    <w:rPr>
      <w:rFonts w:cs="Times New Roman"/>
      <w:sz w:val="36"/>
      <w:szCs w:val="36"/>
      <w:lang w:eastAsia="en-US"/>
    </w:rPr>
  </w:style>
  <w:style w:type="character" w:customStyle="1" w:styleId="Zkladntext2Char1">
    <w:name w:val="Základný text 2 Char1"/>
    <w:basedOn w:val="DefaultParagraphFont"/>
    <w:link w:val="BodyText2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semiHidden/>
    <w:locked/>
    <w:rsid w:val="008F6EF6"/>
    <w:rPr>
      <w:rFonts w:cs="Times New Roman"/>
      <w:sz w:val="36"/>
      <w:szCs w:val="36"/>
      <w:lang w:eastAsia="en-US"/>
    </w:rPr>
  </w:style>
  <w:style w:type="character" w:customStyle="1" w:styleId="Zarkazkladnhotextu2Char1">
    <w:name w:val="Zarážka základného textu 2 Char1"/>
    <w:basedOn w:val="DefaultParagraphFont"/>
    <w:link w:val="BodyTextIndent2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semiHidden/>
    <w:locked/>
    <w:rsid w:val="008F6EF6"/>
    <w:rPr>
      <w:rFonts w:cs="Times New Roman"/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DefaultParagraphFont"/>
    <w:link w:val="BodyTextIndent3"/>
    <w:uiPriority w:val="99"/>
    <w:semiHidden/>
    <w:locked/>
    <w:rsid w:val="00745FB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8F6EF6"/>
    <w:rPr>
      <w:rFonts w:ascii="Times New Roman" w:hAnsi="Times New Roman" w:cs="Times New Roman"/>
      <w:sz w:val="2"/>
      <w:lang w:eastAsia="en-US"/>
    </w:rPr>
  </w:style>
  <w:style w:type="character" w:customStyle="1" w:styleId="TextbublinyChar1">
    <w:name w:val="Text bubliny Char1"/>
    <w:basedOn w:val="DefaultParagraphFont"/>
    <w:link w:val="BalloonText"/>
    <w:uiPriority w:val="99"/>
    <w:semiHidden/>
    <w:locked/>
    <w:rsid w:val="00745FB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109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9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9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9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9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9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9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9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9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</TotalTime>
  <Pages>24</Pages>
  <Words>4134</Words>
  <Characters>23567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Jana Buraľová</cp:lastModifiedBy>
  <cp:revision>3</cp:revision>
  <cp:lastPrinted>2015-03-17T14:44:00Z</cp:lastPrinted>
  <dcterms:created xsi:type="dcterms:W3CDTF">2015-03-17T14:26:00Z</dcterms:created>
  <dcterms:modified xsi:type="dcterms:W3CDTF">2015-03-17T14:45:00Z</dcterms:modified>
</cp:coreProperties>
</file>