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B8" w:rsidRPr="003F477D" w:rsidRDefault="00E02C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E02CB8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02CB8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02CB8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2CB8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2CB8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2CB8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2CB8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2CB8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2CB8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02CB8" w:rsidRPr="009F39E7" w:rsidRDefault="00E02CB8" w:rsidP="009F39E7"/>
    <w:p w:rsidR="00E02CB8" w:rsidRPr="003F477D" w:rsidRDefault="00E02CB8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E02CB8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2CB8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9F39E7" w:rsidRDefault="00E02CB8" w:rsidP="009F39E7"/>
    <w:p w:rsidR="00E02CB8" w:rsidRPr="003F477D" w:rsidRDefault="00E02CB8" w:rsidP="003F477D"/>
    <w:p w:rsidR="00E02CB8" w:rsidRPr="003F477D" w:rsidRDefault="00E02C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02CB8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02CB8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02CB8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02CB8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E02CB8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2CB8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02CB8" w:rsidRPr="009F39E7" w:rsidRDefault="00E02CB8" w:rsidP="009F39E7">
      <w:pPr>
        <w:spacing w:after="0"/>
      </w:pPr>
    </w:p>
    <w:p w:rsidR="00E02CB8" w:rsidRPr="003F477D" w:rsidRDefault="00E02CB8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02CB8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2CB8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pStyle w:val="TopHeader"/>
            </w:pPr>
            <w:r w:rsidRPr="003F477D">
              <w:t>Poskyt-nuté pred-davky na </w:t>
            </w:r>
          </w:p>
          <w:p w:rsidR="00E02CB8" w:rsidRPr="003F477D" w:rsidRDefault="00E02CB8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Spolu</w:t>
            </w:r>
          </w:p>
        </w:tc>
      </w:tr>
      <w:tr w:rsidR="00E02CB8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02C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02CB8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2CB8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Poskyt-nuté pred-davky na </w:t>
            </w:r>
          </w:p>
          <w:p w:rsidR="00E02CB8" w:rsidRPr="003F477D" w:rsidRDefault="00E02CB8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Spolu</w:t>
            </w:r>
          </w:p>
        </w:tc>
      </w:tr>
      <w:tr w:rsidR="00E02CB8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3F477D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E02CB8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02CB8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E02CB8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02CB8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Podiel ÚJ na ZI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02CB8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E02CB8" w:rsidRDefault="00E02CB8" w:rsidP="003F477D"/>
    <w:p w:rsidR="00E02CB8" w:rsidRPr="003F477D" w:rsidRDefault="00E02CB8" w:rsidP="003F477D"/>
    <w:p w:rsidR="00E02CB8" w:rsidRPr="003F477D" w:rsidRDefault="00E02CB8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E02CB8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E02CB8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02CB8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0458C">
      <w:pPr>
        <w:spacing w:after="120" w:line="240" w:lineRule="auto"/>
        <w:rPr>
          <w:szCs w:val="22"/>
        </w:rPr>
      </w:pPr>
    </w:p>
    <w:p w:rsidR="00E02CB8" w:rsidRPr="003F477D" w:rsidRDefault="00E02CB8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E02CB8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02CB8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E02CB8" w:rsidRPr="003F477D" w:rsidRDefault="00E02CB8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E02CB8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Tvorba 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OP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02CB8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E02CB8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</w:t>
            </w:r>
          </w:p>
        </w:tc>
      </w:tr>
      <w:tr w:rsidR="00E02CB8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02CB8" w:rsidRPr="003F477D" w:rsidRDefault="00E02CB8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E02CB8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2CB8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02CB8" w:rsidRPr="003F477D" w:rsidRDefault="00E02CB8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E02CB8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02CB8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E02CB8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02CB8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E02CB8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02CB8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02CB8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E02CB8" w:rsidRPr="003F477D" w:rsidRDefault="00E02CB8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E02CB8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02CB8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02CB8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E02CB8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Tvorba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02CB8" w:rsidRPr="003F477D" w:rsidRDefault="00E02CB8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E02CB8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02CB8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25492</w:t>
            </w: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26042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26042</w:t>
            </w:r>
          </w:p>
        </w:tc>
      </w:tr>
    </w:tbl>
    <w:p w:rsidR="00E02CB8" w:rsidRDefault="00E02CB8" w:rsidP="0003344F">
      <w:pPr>
        <w:spacing w:after="0" w:line="240" w:lineRule="auto"/>
        <w:jc w:val="both"/>
        <w:rPr>
          <w:szCs w:val="22"/>
        </w:rPr>
      </w:pPr>
    </w:p>
    <w:p w:rsidR="00E02CB8" w:rsidRPr="003F477D" w:rsidRDefault="00E02CB8" w:rsidP="0003344F">
      <w:pPr>
        <w:spacing w:after="0" w:line="240" w:lineRule="auto"/>
        <w:jc w:val="both"/>
        <w:rPr>
          <w:szCs w:val="22"/>
        </w:rPr>
      </w:pPr>
    </w:p>
    <w:p w:rsidR="00E02CB8" w:rsidRPr="003F477D" w:rsidRDefault="00E02CB8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E02CB8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02CB8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DB1EA0">
      <w:pPr>
        <w:pStyle w:val="Title"/>
        <w:spacing w:before="0" w:beforeAutospacing="0" w:after="0"/>
        <w:jc w:val="left"/>
        <w:rPr>
          <w:szCs w:val="22"/>
        </w:rPr>
      </w:pPr>
    </w:p>
    <w:p w:rsidR="00E02CB8" w:rsidRPr="009F39E7" w:rsidRDefault="00E02CB8" w:rsidP="009F39E7"/>
    <w:p w:rsidR="00E02CB8" w:rsidRPr="003F477D" w:rsidRDefault="00E02C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02CB8" w:rsidRPr="003F477D" w:rsidRDefault="00E02CB8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E02CB8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26687</w:t>
            </w:r>
          </w:p>
        </w:tc>
      </w:tr>
      <w:tr w:rsidR="00E02CB8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4211</w:t>
            </w:r>
          </w:p>
        </w:tc>
        <w:tc>
          <w:tcPr>
            <w:tcW w:w="2405" w:type="dxa"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3073</w:t>
            </w:r>
          </w:p>
        </w:tc>
      </w:tr>
      <w:tr w:rsidR="00E02CB8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02C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02C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29760</w:t>
            </w:r>
          </w:p>
        </w:tc>
      </w:tr>
    </w:tbl>
    <w:p w:rsidR="00E02CB8" w:rsidRDefault="00E02CB8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02CB8" w:rsidRPr="003F477D" w:rsidRDefault="00E02CB8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2CB8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pStyle w:val="TopHeader"/>
            </w:pPr>
            <w:r w:rsidRPr="003F477D">
              <w:t>Prírastky</w:t>
            </w:r>
          </w:p>
          <w:p w:rsidR="00E02CB8" w:rsidRPr="003F477D" w:rsidRDefault="00E02CB8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pStyle w:val="TopHeader"/>
            </w:pPr>
            <w:r w:rsidRPr="003F477D">
              <w:t>Úbytky</w:t>
            </w:r>
          </w:p>
          <w:p w:rsidR="00E02CB8" w:rsidRPr="003F477D" w:rsidRDefault="00E02CB8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9C21AB" w:rsidRDefault="00E02CB8" w:rsidP="00E04DF3">
            <w:pPr>
              <w:pStyle w:val="TopHeader"/>
            </w:pPr>
            <w:r w:rsidRPr="009C21AB">
              <w:t>Presuny</w:t>
            </w:r>
          </w:p>
          <w:p w:rsidR="00E02CB8" w:rsidRPr="003F477D" w:rsidRDefault="00E02CB8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2CB8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02CB8" w:rsidRPr="003F477D" w:rsidRDefault="00E02CB8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E02CB8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t>Stav OP</w:t>
            </w:r>
          </w:p>
          <w:p w:rsidR="00E02CB8" w:rsidRPr="003F477D" w:rsidRDefault="00E02CB8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02CB8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E02CB8" w:rsidRPr="003F477D" w:rsidRDefault="00E02CB8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E02CB8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02CB8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E02CB8" w:rsidRPr="0005176E" w:rsidRDefault="00E02CB8" w:rsidP="0005176E">
      <w:pPr>
        <w:spacing w:after="0"/>
      </w:pPr>
    </w:p>
    <w:p w:rsidR="00E02CB8" w:rsidRPr="003F477D" w:rsidRDefault="00E02C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E02CB8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Zvýšenie/ zníženie hodnoty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Vplyv 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02CB8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E02CB8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</w:tr>
      <w:tr w:rsidR="00E02CB8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02CB8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02CB8" w:rsidRPr="003F477D" w:rsidRDefault="00E02CB8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02CB8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02CB8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02CB8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02CB8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02CB8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02CB8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02CB8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02CB8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E02CB8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15679</w:t>
            </w:r>
          </w:p>
        </w:tc>
      </w:tr>
      <w:tr w:rsidR="00E02C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63938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56667</w:t>
            </w:r>
          </w:p>
        </w:tc>
      </w:tr>
      <w:tr w:rsidR="00E02C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63938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56667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E02CB8" w:rsidRPr="003F477D" w:rsidRDefault="00E02CB8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02CB8" w:rsidRPr="003F477D" w:rsidRDefault="00E02CB8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E02CB8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E02CB8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137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160</w:t>
            </w: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E02CB8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02CB8" w:rsidRPr="003F477D" w:rsidRDefault="00E02CB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E02CB8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5E3B59">
            <w:pPr>
              <w:pStyle w:val="TopHeader"/>
            </w:pPr>
            <w:r w:rsidRPr="003F477D">
              <w:t>Suma istiny v eurách</w:t>
            </w:r>
          </w:p>
          <w:p w:rsidR="00E02CB8" w:rsidRPr="003F477D" w:rsidRDefault="00E02CB8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02CB8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02CB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02CB8" w:rsidRPr="003F477D" w:rsidRDefault="00E02CB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083A25">
            <w:pPr>
              <w:pStyle w:val="TopHeader"/>
            </w:pPr>
            <w:r w:rsidRPr="003F477D">
              <w:t>Suma istiny v eurách</w:t>
            </w:r>
          </w:p>
          <w:p w:rsidR="00E02CB8" w:rsidRPr="003F477D" w:rsidRDefault="00E02CB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E02CB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E02CB8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02CB8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02CB8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02CB8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E02CB8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02CB8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vlastné imanie</w:t>
            </w:r>
          </w:p>
        </w:tc>
      </w:tr>
      <w:tr w:rsidR="00E02CB8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E02CB8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Reálna hodnota</w:t>
            </w:r>
          </w:p>
        </w:tc>
      </w:tr>
      <w:tr w:rsidR="00E02CB8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Default="00E02CB8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02CB8" w:rsidRDefault="00E02CB8" w:rsidP="006B42EC"/>
    <w:p w:rsidR="00E02CB8" w:rsidRDefault="00E02CB8" w:rsidP="006B42EC"/>
    <w:p w:rsidR="00E02CB8" w:rsidRPr="006B42EC" w:rsidRDefault="00E02CB8" w:rsidP="006B42EC"/>
    <w:p w:rsidR="00E02CB8" w:rsidRPr="003F477D" w:rsidRDefault="00E02CB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E02CB8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</w:tr>
      <w:tr w:rsidR="00E02CB8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02CB8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E02CB8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02CB8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02CB8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6B42EC">
      <w:pPr>
        <w:spacing w:after="0" w:line="240" w:lineRule="auto"/>
        <w:rPr>
          <w:kern w:val="28"/>
          <w:szCs w:val="22"/>
        </w:rPr>
      </w:pPr>
    </w:p>
    <w:p w:rsidR="00E02CB8" w:rsidRPr="003F477D" w:rsidRDefault="00E02CB8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E02CB8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182243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184640</w:t>
            </w:r>
          </w:p>
        </w:tc>
      </w:tr>
      <w:tr w:rsidR="00E02CB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42238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226808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184640</w:t>
            </w:r>
          </w:p>
        </w:tc>
      </w:tr>
    </w:tbl>
    <w:p w:rsidR="00E02CB8" w:rsidRPr="003F477D" w:rsidRDefault="00E02CB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E02CB8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02CB8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E02CB8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8875A1">
            <w:pPr>
              <w:pStyle w:val="TopHeader"/>
            </w:pPr>
            <w:r w:rsidRPr="003F477D">
              <w:t>Bezprostredne predchádzajúce</w:t>
            </w:r>
          </w:p>
          <w:p w:rsidR="00E02CB8" w:rsidRPr="003F477D" w:rsidRDefault="00E02CB8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02CB8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 v %</w:t>
            </w:r>
          </w:p>
        </w:tc>
      </w:tr>
      <w:tr w:rsidR="00E02CB8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-46583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-38433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E02CB8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</w:tr>
      <w:tr w:rsidR="00E02CB8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32998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34098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-49604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02CB8" w:rsidRPr="003F477D" w:rsidRDefault="00E02CB8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E02CB8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33305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1514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E02CB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E02CB8" w:rsidRPr="003F477D" w:rsidRDefault="00E02CB8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E02CB8" w:rsidRPr="003F477D" w:rsidRDefault="00E02CB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E02CB8" w:rsidRPr="003F477D" w:rsidRDefault="00E02CB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E02CB8" w:rsidRPr="003F477D" w:rsidRDefault="00E02CB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E02CB8" w:rsidRPr="003F477D" w:rsidRDefault="00E02CB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E02CB8" w:rsidRPr="003F477D" w:rsidRDefault="00E02CB8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E02CB8" w:rsidRPr="003F477D" w:rsidRDefault="00E02CB8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02CB8" w:rsidRPr="003F477D" w:rsidRDefault="00E02CB8" w:rsidP="004268D2">
      <w:pPr>
        <w:spacing w:after="0" w:line="240" w:lineRule="auto"/>
        <w:rPr>
          <w:b/>
          <w:szCs w:val="22"/>
        </w:rPr>
      </w:pPr>
    </w:p>
    <w:p w:rsidR="00E02CB8" w:rsidRPr="003F477D" w:rsidRDefault="00E02CB8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E02CB8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E02CB8" w:rsidRPr="003F477D" w:rsidRDefault="00E02CB8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E02CB8" w:rsidRPr="003F477D" w:rsidRDefault="00E02CB8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E02CB8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E02CB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CB8" w:rsidRDefault="00E02CB8" w:rsidP="00107589">
      <w:pPr>
        <w:spacing w:after="0" w:line="240" w:lineRule="auto"/>
      </w:pPr>
      <w:r>
        <w:separator/>
      </w:r>
    </w:p>
  </w:endnote>
  <w:endnote w:type="continuationSeparator" w:id="1">
    <w:p w:rsidR="00E02CB8" w:rsidRDefault="00E02C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B8" w:rsidRPr="003D38D7" w:rsidRDefault="00E02CB8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23</w:t>
    </w:r>
    <w:r w:rsidRPr="003D38D7">
      <w:rPr>
        <w:szCs w:val="22"/>
      </w:rPr>
      <w:fldChar w:fldCharType="end"/>
    </w:r>
  </w:p>
  <w:p w:rsidR="00E02CB8" w:rsidRDefault="00E02C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CB8" w:rsidRDefault="00E02CB8" w:rsidP="00107589">
      <w:pPr>
        <w:spacing w:after="0" w:line="240" w:lineRule="auto"/>
      </w:pPr>
      <w:r>
        <w:separator/>
      </w:r>
    </w:p>
  </w:footnote>
  <w:footnote w:type="continuationSeparator" w:id="1">
    <w:p w:rsidR="00E02CB8" w:rsidRDefault="00E02C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02CB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02CB8" w:rsidRPr="003F477D" w:rsidRDefault="00E02CB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02CB8" w:rsidRPr="003F477D" w:rsidRDefault="00E02CB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02CB8" w:rsidRPr="003F477D" w:rsidRDefault="00E02CB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2CB8" w:rsidRPr="003F477D" w:rsidRDefault="00E02C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2CB8" w:rsidRPr="003F477D" w:rsidRDefault="00E02C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2CB8" w:rsidRPr="003F477D" w:rsidRDefault="00E02C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2CB8" w:rsidRPr="003F477D" w:rsidRDefault="00E02C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2CB8" w:rsidRPr="003F477D" w:rsidRDefault="00E02C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2CB8" w:rsidRPr="003F477D" w:rsidRDefault="00E02C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2CB8" w:rsidRPr="003F477D" w:rsidRDefault="00E02C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2CB8" w:rsidRPr="003F477D" w:rsidRDefault="00E02C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2CB8" w:rsidRPr="003F477D" w:rsidRDefault="00E02C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02CB8" w:rsidRPr="003F477D" w:rsidRDefault="00E02C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02CB8" w:rsidRPr="004268D2" w:rsidRDefault="00E02CB8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B8" w:rsidRPr="004268D2" w:rsidRDefault="00E02CB8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1C34"/>
    <w:rsid w:val="00082070"/>
    <w:rsid w:val="00083A25"/>
    <w:rsid w:val="000856F9"/>
    <w:rsid w:val="000A4A5A"/>
    <w:rsid w:val="000A7EE3"/>
    <w:rsid w:val="000D22CE"/>
    <w:rsid w:val="000E0956"/>
    <w:rsid w:val="00107589"/>
    <w:rsid w:val="00151C69"/>
    <w:rsid w:val="00185D3C"/>
    <w:rsid w:val="00186CFF"/>
    <w:rsid w:val="001923C8"/>
    <w:rsid w:val="001A61FB"/>
    <w:rsid w:val="001A6B11"/>
    <w:rsid w:val="001B7C5C"/>
    <w:rsid w:val="001D4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6CCE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1E77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4F98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057B"/>
    <w:rsid w:val="00A62542"/>
    <w:rsid w:val="00A657E1"/>
    <w:rsid w:val="00A8025E"/>
    <w:rsid w:val="00AB03FB"/>
    <w:rsid w:val="00B408A9"/>
    <w:rsid w:val="00B42F92"/>
    <w:rsid w:val="00B5583E"/>
    <w:rsid w:val="00B6221B"/>
    <w:rsid w:val="00B6262B"/>
    <w:rsid w:val="00B702EC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75A5"/>
    <w:rsid w:val="00D210B5"/>
    <w:rsid w:val="00D21713"/>
    <w:rsid w:val="00D3362A"/>
    <w:rsid w:val="00D46FAE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2CB8"/>
    <w:rsid w:val="00E04DF3"/>
    <w:rsid w:val="00E061B4"/>
    <w:rsid w:val="00E100EF"/>
    <w:rsid w:val="00E109E2"/>
    <w:rsid w:val="00E2186D"/>
    <w:rsid w:val="00E33704"/>
    <w:rsid w:val="00E33912"/>
    <w:rsid w:val="00E35A2B"/>
    <w:rsid w:val="00E46214"/>
    <w:rsid w:val="00E50F9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2C6CCE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link w:val="FootnoteText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2C6CC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link w:val="Title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2C6CCE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link w:val="BodyText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2C6CCE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link w:val="Subtitle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2C6CCE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link w:val="BodyText2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2C6CCE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link w:val="BodyTextIndent2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2C6CCE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link w:val="BodyTextIndent3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2C6CCE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DefaultParagraphFont"/>
    <w:link w:val="BalloonText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24</Pages>
  <Words>4134</Words>
  <Characters>23567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 Buraľová</cp:lastModifiedBy>
  <cp:revision>3</cp:revision>
  <cp:lastPrinted>2015-03-17T13:06:00Z</cp:lastPrinted>
  <dcterms:created xsi:type="dcterms:W3CDTF">2015-03-17T12:43:00Z</dcterms:created>
  <dcterms:modified xsi:type="dcterms:W3CDTF">2015-03-17T13:08:00Z</dcterms:modified>
</cp:coreProperties>
</file>