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A35E0">
              <w:rPr>
                <w:sz w:val="22"/>
              </w:rPr>
              <w:t>QUATRO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A35E0">
              <w:rPr>
                <w:sz w:val="22"/>
              </w:rPr>
              <w:t>REPUBLIKY, 8, 01001, ZILINA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4,3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A80BCF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x</w:t>
      </w:r>
      <w:r w:rsidR="00536B52">
        <w:rPr>
          <w:color w:val="auto"/>
          <w:sz w:val="23"/>
          <w:szCs w:val="23"/>
        </w:rPr>
        <w:t>Áno</w:t>
      </w:r>
      <w:proofErr w:type="spellEnd"/>
      <w:r w:rsidR="00536B52">
        <w:rPr>
          <w:color w:val="auto"/>
          <w:sz w:val="23"/>
          <w:szCs w:val="23"/>
        </w:rPr>
        <w:t xml:space="preserve"> </w:t>
      </w:r>
      <w:r w:rsidR="00536B52"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190724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15192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134315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111699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NEHNUTEĽNOSŤ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A80BCF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AUDI Q7</w:t>
            </w:r>
            <w:r w:rsidR="00536B52"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A80BCF">
            <w:pPr>
              <w:spacing w:after="0" w:line="240" w:lineRule="auto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RENAULT MASTER</w:t>
            </w:r>
            <w:r w:rsidR="00536B52"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A80BCF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80BC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80BCF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80BCF">
              <w:rPr>
                <w:rFonts w:eastAsia="Times New Roman"/>
                <w:sz w:val="18"/>
                <w:szCs w:val="18"/>
                <w:lang w:eastAsia="sk-SK"/>
              </w:rPr>
              <w:t>0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4A35E0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4A35E0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A80BCF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A80BCF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A80BCF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80BCF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80BCF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A80BCF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A80BCF" w:rsidP="00A80BCF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33292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BC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BC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33292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BCF" w:rsidP="004A35E0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4598</w:t>
            </w:r>
            <w:r w:rsidR="004A35E0"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A80BC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45980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A80BC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LEASING RENAULT MASTER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6242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A80BCF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LEASING AUDI Q7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27015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80BCF">
              <w:rPr>
                <w:rFonts w:eastAsia="Times New Roman"/>
                <w:sz w:val="22"/>
                <w:lang w:eastAsia="sk-SK"/>
              </w:rPr>
              <w:t>0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4A35E0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34391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A80BCF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A80BCF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bookmarkStart w:id="0" w:name="_GoBack"/>
            <w:bookmarkEnd w:id="0"/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0472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727" w:rsidRDefault="00D04727" w:rsidP="00536B52">
      <w:pPr>
        <w:spacing w:after="0" w:line="240" w:lineRule="auto"/>
      </w:pPr>
      <w:r>
        <w:separator/>
      </w:r>
    </w:p>
  </w:endnote>
  <w:endnote w:type="continuationSeparator" w:id="0">
    <w:p w:rsidR="00D04727" w:rsidRDefault="00D0472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727" w:rsidRDefault="00D04727" w:rsidP="00536B52">
      <w:pPr>
        <w:spacing w:after="0" w:line="240" w:lineRule="auto"/>
      </w:pPr>
      <w:r>
        <w:separator/>
      </w:r>
    </w:p>
  </w:footnote>
  <w:footnote w:type="continuationSeparator" w:id="0">
    <w:p w:rsidR="00D04727" w:rsidRDefault="00D0472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80BC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A80BC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E0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A35E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80BCF"/>
    <w:rsid w:val="00AD23CF"/>
    <w:rsid w:val="00B202C7"/>
    <w:rsid w:val="00BA61F6"/>
    <w:rsid w:val="00BB6695"/>
    <w:rsid w:val="00BD039E"/>
    <w:rsid w:val="00BE22EC"/>
    <w:rsid w:val="00D04727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9</TotalTime>
  <Pages>5</Pages>
  <Words>1446</Words>
  <Characters>8246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Kolembusová</dc:creator>
  <cp:lastModifiedBy>Mária Kolembusová</cp:lastModifiedBy>
  <cp:revision>2</cp:revision>
  <dcterms:created xsi:type="dcterms:W3CDTF">2015-03-20T13:37:00Z</dcterms:created>
  <dcterms:modified xsi:type="dcterms:W3CDTF">2015-03-20T14:25:00Z</dcterms:modified>
</cp:coreProperties>
</file>