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547E1" w:rsidRPr="0027593B" w:rsidTr="0027593B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7E1" w:rsidRPr="0027593B" w:rsidRDefault="005547E1" w:rsidP="0027593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27593B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27593B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7E1" w:rsidRPr="0027593B" w:rsidRDefault="005547E1" w:rsidP="0027593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EA0C67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EA0C67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EA0C67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EA0C67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EA0C67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EA0C67" w:rsidP="001D25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EA0C67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EA0C67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47E1" w:rsidRPr="0027593B" w:rsidRDefault="005547E1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5547E1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5547E1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5547E1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1" w:rsidRPr="0027593B" w:rsidRDefault="005547E1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547E1" w:rsidRDefault="005547E1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5547E1" w:rsidRDefault="005547E1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6901B1" w:rsidRDefault="006901B1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6901B1" w:rsidRDefault="006901B1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6901B1" w:rsidRDefault="006901B1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:rsidR="00DB1285" w:rsidRDefault="00DB1285" w:rsidP="00164606">
      <w:pPr>
        <w:spacing w:before="0" w:line="240" w:lineRule="auto"/>
        <w:rPr>
          <w:rFonts w:ascii="Arial" w:hAnsi="Arial"/>
          <w:szCs w:val="20"/>
        </w:rPr>
      </w:pPr>
    </w:p>
    <w:p w:rsidR="006901B1" w:rsidRDefault="006901B1" w:rsidP="00164606">
      <w:pPr>
        <w:spacing w:before="0" w:line="240" w:lineRule="auto"/>
        <w:rPr>
          <w:rFonts w:ascii="Arial" w:hAnsi="Arial"/>
          <w:szCs w:val="20"/>
        </w:rPr>
      </w:pPr>
    </w:p>
    <w:p w:rsidR="006901B1" w:rsidRDefault="006901B1" w:rsidP="00164606">
      <w:pPr>
        <w:spacing w:before="0" w:line="240" w:lineRule="auto"/>
        <w:rPr>
          <w:rFonts w:ascii="Arial" w:hAnsi="Arial"/>
          <w:szCs w:val="20"/>
        </w:rPr>
      </w:pPr>
    </w:p>
    <w:p w:rsidR="00804C78" w:rsidRPr="000D1560" w:rsidRDefault="00EA0C67" w:rsidP="000D1560">
      <w:pPr>
        <w:widowControl w:val="0"/>
        <w:suppressAutoHyphens/>
        <w:autoSpaceDE w:val="0"/>
        <w:autoSpaceDN w:val="0"/>
        <w:adjustRightInd w:val="0"/>
        <w:rPr>
          <w:b/>
          <w:bCs/>
        </w:rPr>
      </w:pPr>
      <w:r>
        <w:rPr>
          <w:rFonts w:ascii="Arial" w:hAnsi="Arial"/>
          <w:szCs w:val="20"/>
        </w:rPr>
        <w:t>Názov neziskovej organizácie: SENIOR ZOHOR</w:t>
      </w:r>
    </w:p>
    <w:p w:rsidR="00BE0DD5" w:rsidRPr="00ED0163" w:rsidRDefault="00BE0DD5" w:rsidP="00804C78">
      <w:pPr>
        <w:spacing w:before="0" w:line="240" w:lineRule="auto"/>
        <w:rPr>
          <w:rFonts w:ascii="Arial" w:hAnsi="Arial"/>
          <w:szCs w:val="20"/>
        </w:rPr>
      </w:pPr>
    </w:p>
    <w:p w:rsidR="00EA0C67" w:rsidRDefault="00804C78" w:rsidP="00EA0C67">
      <w:pPr>
        <w:pStyle w:val="Normlnywebov"/>
      </w:pPr>
      <w:r>
        <w:rPr>
          <w:rFonts w:ascii="Arial" w:hAnsi="Arial"/>
          <w:szCs w:val="20"/>
        </w:rPr>
        <w:t xml:space="preserve">Riaditeľ: </w:t>
      </w:r>
      <w:r w:rsidR="00EA0C67">
        <w:t>Zapísaná dňa 04.08.2014 pod číslom OVVS – 65098/442/2014 – NO</w:t>
      </w:r>
    </w:p>
    <w:p w:rsidR="00EA0C67" w:rsidRDefault="00EA0C67" w:rsidP="00EA0C67">
      <w:pPr>
        <w:pStyle w:val="Normlnywebov"/>
      </w:pPr>
      <w:r>
        <w:t> </w:t>
      </w:r>
    </w:p>
    <w:p w:rsidR="00EA0C67" w:rsidRDefault="00EA0C67" w:rsidP="00EA0C67">
      <w:pPr>
        <w:pStyle w:val="Normlnywebov"/>
      </w:pPr>
      <w:r>
        <w:t xml:space="preserve">Štatutárny orgán: riaditeľ – Mgr. Martina </w:t>
      </w:r>
      <w:proofErr w:type="spellStart"/>
      <w:r>
        <w:t>Baďurová</w:t>
      </w:r>
      <w:proofErr w:type="spellEnd"/>
      <w:r>
        <w:t>, Na dieloch 5, 900 51 Zohor</w:t>
      </w:r>
    </w:p>
    <w:p w:rsidR="00804C78" w:rsidRDefault="00804C78" w:rsidP="00804C78">
      <w:pPr>
        <w:spacing w:before="0" w:line="240" w:lineRule="auto"/>
        <w:ind w:left="720"/>
        <w:rPr>
          <w:rFonts w:ascii="Arial" w:hAnsi="Arial"/>
          <w:szCs w:val="20"/>
        </w:rPr>
      </w:pPr>
    </w:p>
    <w:p w:rsidR="00BB7BB8" w:rsidRDefault="00BB7BB8" w:rsidP="00BB7BB8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pPr w:leftFromText="141" w:rightFromText="141" w:vertAnchor="text" w:horzAnchor="margin" w:tblpY="-92"/>
        <w:tblOverlap w:val="never"/>
        <w:tblW w:w="285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4"/>
        <w:gridCol w:w="1999"/>
        <w:gridCol w:w="2014"/>
      </w:tblGrid>
      <w:tr w:rsidR="00BB7BB8" w:rsidRPr="00BB7BB8" w:rsidTr="00BB7BB8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7BB8" w:rsidRPr="00BB7BB8" w:rsidRDefault="00BB7BB8" w:rsidP="00D8029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BB7BB8" w:rsidRPr="00BB7BB8" w:rsidTr="00BB7B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sk-SK"/>
              </w:rPr>
            </w:pPr>
          </w:p>
        </w:tc>
      </w:tr>
      <w:tr w:rsidR="00BB7BB8" w:rsidRPr="00BB7BB8" w:rsidTr="00BB7B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BB7BB8" w:rsidRPr="00BB7BB8" w:rsidTr="00777CBD">
        <w:trPr>
          <w:trHeight w:val="36"/>
          <w:tblCellSpacing w:w="15" w:type="dxa"/>
        </w:trPr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BB7BB8" w:rsidRPr="00BB7BB8" w:rsidTr="00BB7B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B7BB8" w:rsidRPr="00BB7BB8" w:rsidRDefault="00BB7BB8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B7BB8" w:rsidRPr="00ED0163" w:rsidRDefault="00BB7BB8" w:rsidP="00BB7BB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</w:t>
      </w:r>
    </w:p>
    <w:p w:rsidR="00BB7BB8" w:rsidRPr="00ED0163" w:rsidRDefault="00BB7BB8" w:rsidP="00BB7BB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</w:t>
      </w:r>
    </w:p>
    <w:p w:rsidR="00DB1285" w:rsidRPr="00ED0163" w:rsidRDefault="00777CBD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>
        <w:rPr>
          <w:rFonts w:ascii="Arial" w:hAnsi="Arial"/>
          <w:b/>
          <w:bCs/>
          <w:kern w:val="32"/>
          <w:szCs w:val="20"/>
        </w:rPr>
        <w:t>Č</w:t>
      </w:r>
      <w:r w:rsidR="00863CBA" w:rsidRPr="00ED0163">
        <w:rPr>
          <w:rFonts w:ascii="Arial" w:hAnsi="Arial"/>
          <w:b/>
          <w:bCs/>
          <w:kern w:val="32"/>
          <w:szCs w:val="20"/>
        </w:rPr>
        <w:t xml:space="preserve">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4C7072" w:rsidRDefault="004C7072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4C7072" w:rsidRPr="00ED0163" w:rsidRDefault="004C7072" w:rsidP="004C7072">
      <w:pPr>
        <w:keepNext/>
        <w:spacing w:before="0" w:line="240" w:lineRule="auto"/>
        <w:jc w:val="left"/>
        <w:outlineLvl w:val="1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II. ods.1</w:t>
      </w:r>
    </w:p>
    <w:p w:rsidR="001B1B2A" w:rsidRDefault="001B1B2A" w:rsidP="001B1B2A">
      <w:pPr>
        <w:spacing w:before="0" w:line="240" w:lineRule="auto"/>
        <w:rPr>
          <w:rFonts w:ascii="Arial" w:hAnsi="Arial"/>
          <w:sz w:val="16"/>
          <w:szCs w:val="16"/>
        </w:rPr>
      </w:pPr>
      <w:r w:rsidRPr="001B1B2A">
        <w:rPr>
          <w:rFonts w:ascii="Arial" w:hAnsi="Arial"/>
          <w:sz w:val="16"/>
          <w:szCs w:val="16"/>
        </w:rPr>
        <w:t xml:space="preserve">Spoločnosť zostavila účtovnú závierku za predpokladu </w:t>
      </w:r>
      <w:proofErr w:type="spellStart"/>
      <w:r w:rsidRPr="001B1B2A">
        <w:rPr>
          <w:rFonts w:ascii="Arial" w:hAnsi="Arial"/>
          <w:sz w:val="16"/>
          <w:szCs w:val="16"/>
        </w:rPr>
        <w:t>napretržitého</w:t>
      </w:r>
      <w:proofErr w:type="spellEnd"/>
      <w:r w:rsidRPr="001B1B2A">
        <w:rPr>
          <w:rFonts w:ascii="Arial" w:hAnsi="Arial"/>
          <w:sz w:val="16"/>
          <w:szCs w:val="16"/>
        </w:rPr>
        <w:t xml:space="preserve"> pokračovania</w:t>
      </w:r>
      <w:r>
        <w:rPr>
          <w:rFonts w:ascii="Arial" w:hAnsi="Arial"/>
          <w:sz w:val="16"/>
          <w:szCs w:val="16"/>
        </w:rPr>
        <w:t xml:space="preserve"> </w:t>
      </w:r>
      <w:r w:rsidRPr="001B1B2A">
        <w:rPr>
          <w:rFonts w:ascii="Arial" w:hAnsi="Arial"/>
          <w:sz w:val="16"/>
          <w:szCs w:val="16"/>
        </w:rPr>
        <w:t>vo svojej činnosti. Spoločnosť pokrač</w:t>
      </w:r>
      <w:r w:rsidR="006901B1">
        <w:rPr>
          <w:rFonts w:ascii="Arial" w:hAnsi="Arial"/>
          <w:sz w:val="16"/>
          <w:szCs w:val="16"/>
        </w:rPr>
        <w:t>uje vo</w:t>
      </w:r>
      <w:r w:rsidRPr="001B1B2A">
        <w:rPr>
          <w:rFonts w:ascii="Arial" w:hAnsi="Arial"/>
          <w:sz w:val="16"/>
          <w:szCs w:val="16"/>
        </w:rPr>
        <w:t xml:space="preserve"> svojej činnosti od </w:t>
      </w:r>
      <w:r w:rsidR="006901B1">
        <w:rPr>
          <w:rFonts w:ascii="Arial" w:hAnsi="Arial"/>
          <w:sz w:val="16"/>
          <w:szCs w:val="16"/>
        </w:rPr>
        <w:t>4.8.</w:t>
      </w:r>
      <w:r w:rsidRPr="001B1B2A">
        <w:rPr>
          <w:rFonts w:ascii="Arial" w:hAnsi="Arial"/>
          <w:sz w:val="16"/>
          <w:szCs w:val="16"/>
        </w:rPr>
        <w:t>201</w:t>
      </w:r>
      <w:r w:rsidR="00CC1454">
        <w:rPr>
          <w:rFonts w:ascii="Arial" w:hAnsi="Arial"/>
          <w:sz w:val="16"/>
          <w:szCs w:val="16"/>
        </w:rPr>
        <w:t>4</w:t>
      </w:r>
      <w:r w:rsidRPr="001B1B2A">
        <w:rPr>
          <w:rFonts w:ascii="Arial" w:hAnsi="Arial"/>
          <w:sz w:val="16"/>
          <w:szCs w:val="16"/>
        </w:rPr>
        <w:t xml:space="preserve"> do 31.12.201</w:t>
      </w:r>
      <w:r w:rsidR="00CC1454">
        <w:rPr>
          <w:rFonts w:ascii="Arial" w:hAnsi="Arial"/>
          <w:sz w:val="16"/>
          <w:szCs w:val="16"/>
        </w:rPr>
        <w:t>4</w:t>
      </w:r>
      <w:r w:rsidRPr="001B1B2A">
        <w:rPr>
          <w:rFonts w:ascii="Arial" w:hAnsi="Arial"/>
          <w:sz w:val="16"/>
          <w:szCs w:val="16"/>
        </w:rPr>
        <w:t xml:space="preserve"> a predpokladá túto činnosť vykonávať i naďalej.</w:t>
      </w:r>
    </w:p>
    <w:p w:rsidR="004C7072" w:rsidRDefault="004C7072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Spoločnosť v roku 2014 nevykazuje žiadne príjmy ani výdavky.</w:t>
      </w: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6901B1" w:rsidRDefault="006901B1" w:rsidP="004C7072">
      <w:pPr>
        <w:spacing w:before="0" w:line="240" w:lineRule="auto"/>
        <w:rPr>
          <w:rFonts w:ascii="Arial" w:hAnsi="Arial"/>
          <w:sz w:val="16"/>
          <w:szCs w:val="16"/>
        </w:rPr>
      </w:pPr>
    </w:p>
    <w:p w:rsidR="00ED46ED" w:rsidRDefault="00ED46ED" w:rsidP="00E6148B">
      <w:pPr>
        <w:spacing w:before="0" w:line="240" w:lineRule="auto"/>
        <w:rPr>
          <w:rFonts w:ascii="Arial" w:hAnsi="Arial"/>
          <w:sz w:val="16"/>
          <w:szCs w:val="16"/>
        </w:rPr>
      </w:pPr>
    </w:p>
    <w:p w:rsidR="00ED46ED" w:rsidRDefault="00ED46ED" w:rsidP="00E6148B">
      <w:pPr>
        <w:spacing w:line="240" w:lineRule="auto"/>
        <w:rPr>
          <w:rFonts w:ascii="Arial" w:hAnsi="Arial"/>
          <w:sz w:val="16"/>
          <w:szCs w:val="16"/>
        </w:rPr>
      </w:pPr>
    </w:p>
    <w:p w:rsidR="00ED46ED" w:rsidRDefault="00ED46ED" w:rsidP="00E6148B">
      <w:pPr>
        <w:spacing w:line="240" w:lineRule="auto"/>
        <w:rPr>
          <w:rFonts w:ascii="Arial" w:hAnsi="Arial"/>
          <w:sz w:val="16"/>
          <w:szCs w:val="16"/>
        </w:rPr>
      </w:pPr>
    </w:p>
    <w:p w:rsidR="00BE0DD5" w:rsidRDefault="00BE0DD5" w:rsidP="00E6148B">
      <w:pPr>
        <w:spacing w:line="240" w:lineRule="auto"/>
        <w:rPr>
          <w:rFonts w:ascii="Arial" w:hAnsi="Arial"/>
          <w:sz w:val="16"/>
          <w:szCs w:val="16"/>
        </w:rPr>
      </w:pPr>
    </w:p>
    <w:p w:rsidR="00ED46ED" w:rsidRDefault="00ED46ED" w:rsidP="00E6148B">
      <w:pPr>
        <w:spacing w:line="240" w:lineRule="auto"/>
        <w:rPr>
          <w:rFonts w:ascii="Arial" w:hAnsi="Arial"/>
          <w:sz w:val="16"/>
          <w:szCs w:val="16"/>
        </w:rPr>
      </w:pPr>
    </w:p>
    <w:p w:rsidR="00ED46ED" w:rsidRDefault="00ED46ED" w:rsidP="00E6148B">
      <w:pPr>
        <w:spacing w:line="240" w:lineRule="auto"/>
        <w:rPr>
          <w:rFonts w:ascii="Arial" w:hAnsi="Arial"/>
          <w:sz w:val="16"/>
          <w:szCs w:val="16"/>
        </w:rPr>
      </w:pPr>
    </w:p>
    <w:p w:rsidR="001C07C2" w:rsidRDefault="001C07C2" w:rsidP="00E6148B">
      <w:pPr>
        <w:spacing w:line="240" w:lineRule="auto"/>
        <w:rPr>
          <w:rFonts w:ascii="Arial" w:hAnsi="Arial"/>
          <w:sz w:val="16"/>
          <w:szCs w:val="16"/>
        </w:rPr>
      </w:pPr>
    </w:p>
    <w:p w:rsidR="00CD361E" w:rsidRPr="000A03D3" w:rsidRDefault="00CD361E" w:rsidP="006743C4">
      <w:pPr>
        <w:spacing w:before="0" w:line="240" w:lineRule="auto"/>
        <w:jc w:val="left"/>
        <w:rPr>
          <w:rFonts w:cs="Times New Roman"/>
          <w:sz w:val="22"/>
          <w:szCs w:val="22"/>
        </w:rPr>
      </w:pPr>
    </w:p>
    <w:sectPr w:rsidR="00CD361E" w:rsidRPr="000A03D3" w:rsidSect="00016726">
      <w:footerReference w:type="default" r:id="rId8"/>
      <w:footerReference w:type="first" r:id="rId9"/>
      <w:pgSz w:w="11906" w:h="16838" w:code="9"/>
      <w:pgMar w:top="720" w:right="720" w:bottom="720" w:left="720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B51" w:rsidRDefault="00A11B51" w:rsidP="00347C39">
      <w:pPr>
        <w:spacing w:before="0" w:after="0" w:line="240" w:lineRule="auto"/>
      </w:pPr>
      <w:r>
        <w:separator/>
      </w:r>
    </w:p>
  </w:endnote>
  <w:endnote w:type="continuationSeparator" w:id="0">
    <w:p w:rsidR="00A11B51" w:rsidRDefault="00A11B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2A" w:rsidRDefault="00244F21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1B1B2A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95CAC">
      <w:rPr>
        <w:rStyle w:val="slostrany"/>
        <w:rFonts w:cs="Arial"/>
        <w:noProof/>
      </w:rPr>
      <w:t>8</w:t>
    </w:r>
    <w:r>
      <w:rPr>
        <w:rStyle w:val="slostrany"/>
        <w:rFonts w:cs="Arial"/>
      </w:rPr>
      <w:fldChar w:fldCharType="end"/>
    </w:r>
  </w:p>
  <w:p w:rsidR="001B1B2A" w:rsidRDefault="001B1B2A" w:rsidP="0072048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726" w:rsidRDefault="00244F21">
    <w:pPr>
      <w:pStyle w:val="Pta"/>
      <w:jc w:val="right"/>
    </w:pPr>
    <w:r>
      <w:fldChar w:fldCharType="begin"/>
    </w:r>
    <w:r w:rsidR="00183076">
      <w:instrText>PAGE   \* MERGEFORMAT</w:instrText>
    </w:r>
    <w:r>
      <w:fldChar w:fldCharType="separate"/>
    </w:r>
    <w:r w:rsidR="00995CAC">
      <w:rPr>
        <w:noProof/>
      </w:rPr>
      <w:t>7</w:t>
    </w:r>
    <w:r>
      <w:rPr>
        <w:noProof/>
      </w:rPr>
      <w:fldChar w:fldCharType="end"/>
    </w:r>
  </w:p>
  <w:p w:rsidR="00016726" w:rsidRDefault="0001672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B51" w:rsidRDefault="00A11B51" w:rsidP="00347C39">
      <w:pPr>
        <w:spacing w:before="0" w:after="0" w:line="240" w:lineRule="auto"/>
      </w:pPr>
      <w:r>
        <w:separator/>
      </w:r>
    </w:p>
  </w:footnote>
  <w:footnote w:type="continuationSeparator" w:id="0">
    <w:p w:rsidR="00A11B51" w:rsidRDefault="00A11B5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C97EED"/>
    <w:multiLevelType w:val="hybridMultilevel"/>
    <w:tmpl w:val="F54E746C"/>
    <w:lvl w:ilvl="0" w:tplc="EE4091EE">
      <w:start w:val="1"/>
      <w:numFmt w:val="decimal"/>
      <w:lvlText w:val="(%1)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2">
    <w:nsid w:val="1F857028"/>
    <w:multiLevelType w:val="hybridMultilevel"/>
    <w:tmpl w:val="9E10731C"/>
    <w:lvl w:ilvl="0" w:tplc="EE4091EE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A46504"/>
    <w:multiLevelType w:val="hybridMultilevel"/>
    <w:tmpl w:val="04A8FE22"/>
    <w:lvl w:ilvl="0" w:tplc="D57226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4973A8"/>
    <w:multiLevelType w:val="hybridMultilevel"/>
    <w:tmpl w:val="4CA84910"/>
    <w:lvl w:ilvl="0" w:tplc="DD0478F2">
      <w:start w:val="2"/>
      <w:numFmt w:val="decimal"/>
      <w:lvlText w:val="%1"/>
      <w:lvlJc w:val="left"/>
      <w:pPr>
        <w:ind w:left="6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072A08"/>
    <w:multiLevelType w:val="hybridMultilevel"/>
    <w:tmpl w:val="C7A23AB6"/>
    <w:lvl w:ilvl="0" w:tplc="EE4091E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79BC02BE"/>
    <w:multiLevelType w:val="hybridMultilevel"/>
    <w:tmpl w:val="4F9431EA"/>
    <w:lvl w:ilvl="0" w:tplc="938E5B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E0DD5"/>
    <w:rsid w:val="0000240E"/>
    <w:rsid w:val="00002A95"/>
    <w:rsid w:val="000109BB"/>
    <w:rsid w:val="00016726"/>
    <w:rsid w:val="00020524"/>
    <w:rsid w:val="00021F5C"/>
    <w:rsid w:val="0003706B"/>
    <w:rsid w:val="00044033"/>
    <w:rsid w:val="00054022"/>
    <w:rsid w:val="00054FC8"/>
    <w:rsid w:val="00060214"/>
    <w:rsid w:val="00067E1D"/>
    <w:rsid w:val="000730DA"/>
    <w:rsid w:val="00080E0D"/>
    <w:rsid w:val="0009244F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1560"/>
    <w:rsid w:val="000D2853"/>
    <w:rsid w:val="000D2972"/>
    <w:rsid w:val="000E0E48"/>
    <w:rsid w:val="00115F7E"/>
    <w:rsid w:val="00124B80"/>
    <w:rsid w:val="001313A2"/>
    <w:rsid w:val="001322DC"/>
    <w:rsid w:val="001413A4"/>
    <w:rsid w:val="00144622"/>
    <w:rsid w:val="00151783"/>
    <w:rsid w:val="001622BD"/>
    <w:rsid w:val="00164606"/>
    <w:rsid w:val="00166358"/>
    <w:rsid w:val="001720C1"/>
    <w:rsid w:val="00177903"/>
    <w:rsid w:val="001800E7"/>
    <w:rsid w:val="00183076"/>
    <w:rsid w:val="001A0486"/>
    <w:rsid w:val="001A0EE6"/>
    <w:rsid w:val="001B1B2A"/>
    <w:rsid w:val="001B2ABE"/>
    <w:rsid w:val="001B426C"/>
    <w:rsid w:val="001B4A6D"/>
    <w:rsid w:val="001C07C2"/>
    <w:rsid w:val="001C204E"/>
    <w:rsid w:val="001C4CBF"/>
    <w:rsid w:val="001D25C4"/>
    <w:rsid w:val="001D4004"/>
    <w:rsid w:val="001D6FA9"/>
    <w:rsid w:val="001F5443"/>
    <w:rsid w:val="001F5A8E"/>
    <w:rsid w:val="001F67E7"/>
    <w:rsid w:val="00206F55"/>
    <w:rsid w:val="00217AAD"/>
    <w:rsid w:val="002214A6"/>
    <w:rsid w:val="00231291"/>
    <w:rsid w:val="00244F21"/>
    <w:rsid w:val="002451AE"/>
    <w:rsid w:val="0025538D"/>
    <w:rsid w:val="0027593B"/>
    <w:rsid w:val="002843A1"/>
    <w:rsid w:val="0029167C"/>
    <w:rsid w:val="00293AE7"/>
    <w:rsid w:val="002945C6"/>
    <w:rsid w:val="002A4EDB"/>
    <w:rsid w:val="002B58C2"/>
    <w:rsid w:val="002C4F8F"/>
    <w:rsid w:val="002C6F1A"/>
    <w:rsid w:val="002D3341"/>
    <w:rsid w:val="002D701F"/>
    <w:rsid w:val="002F16B2"/>
    <w:rsid w:val="002F244C"/>
    <w:rsid w:val="00300413"/>
    <w:rsid w:val="003159EB"/>
    <w:rsid w:val="003166FF"/>
    <w:rsid w:val="00322D87"/>
    <w:rsid w:val="003236E1"/>
    <w:rsid w:val="00334A43"/>
    <w:rsid w:val="00334CF6"/>
    <w:rsid w:val="00347C39"/>
    <w:rsid w:val="00347F69"/>
    <w:rsid w:val="00350A9F"/>
    <w:rsid w:val="00361FEF"/>
    <w:rsid w:val="003634F7"/>
    <w:rsid w:val="003764E6"/>
    <w:rsid w:val="003912C4"/>
    <w:rsid w:val="003B70D3"/>
    <w:rsid w:val="003C399D"/>
    <w:rsid w:val="003C3DA6"/>
    <w:rsid w:val="003C4612"/>
    <w:rsid w:val="003D135F"/>
    <w:rsid w:val="003D1D46"/>
    <w:rsid w:val="003D6571"/>
    <w:rsid w:val="00401F3C"/>
    <w:rsid w:val="00403E89"/>
    <w:rsid w:val="004056C5"/>
    <w:rsid w:val="0041789F"/>
    <w:rsid w:val="00417B4D"/>
    <w:rsid w:val="00421149"/>
    <w:rsid w:val="004334AB"/>
    <w:rsid w:val="004337D2"/>
    <w:rsid w:val="0043450C"/>
    <w:rsid w:val="00440DEC"/>
    <w:rsid w:val="004452B1"/>
    <w:rsid w:val="004535E0"/>
    <w:rsid w:val="0045481D"/>
    <w:rsid w:val="00465353"/>
    <w:rsid w:val="00480A0A"/>
    <w:rsid w:val="0048316A"/>
    <w:rsid w:val="00485E4A"/>
    <w:rsid w:val="004914B1"/>
    <w:rsid w:val="00491F16"/>
    <w:rsid w:val="004A32A4"/>
    <w:rsid w:val="004B091D"/>
    <w:rsid w:val="004B20C5"/>
    <w:rsid w:val="004B4FEF"/>
    <w:rsid w:val="004C7072"/>
    <w:rsid w:val="004E0D0D"/>
    <w:rsid w:val="004E2B6C"/>
    <w:rsid w:val="004E2F7F"/>
    <w:rsid w:val="004E5699"/>
    <w:rsid w:val="004F4338"/>
    <w:rsid w:val="004F74A8"/>
    <w:rsid w:val="005013AB"/>
    <w:rsid w:val="00503A66"/>
    <w:rsid w:val="00507837"/>
    <w:rsid w:val="00516408"/>
    <w:rsid w:val="00532997"/>
    <w:rsid w:val="00537983"/>
    <w:rsid w:val="005505B9"/>
    <w:rsid w:val="00550A76"/>
    <w:rsid w:val="005547E1"/>
    <w:rsid w:val="00557E46"/>
    <w:rsid w:val="005711EE"/>
    <w:rsid w:val="00574C3A"/>
    <w:rsid w:val="00576E34"/>
    <w:rsid w:val="00584420"/>
    <w:rsid w:val="00587A0B"/>
    <w:rsid w:val="00592BDF"/>
    <w:rsid w:val="005A15BD"/>
    <w:rsid w:val="005C00B7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743C4"/>
    <w:rsid w:val="006901B1"/>
    <w:rsid w:val="00691DCC"/>
    <w:rsid w:val="006B14D5"/>
    <w:rsid w:val="006D630A"/>
    <w:rsid w:val="006F4A29"/>
    <w:rsid w:val="00700624"/>
    <w:rsid w:val="00703861"/>
    <w:rsid w:val="00715F2A"/>
    <w:rsid w:val="0072048D"/>
    <w:rsid w:val="00732D9B"/>
    <w:rsid w:val="0074467C"/>
    <w:rsid w:val="0075172B"/>
    <w:rsid w:val="007621A8"/>
    <w:rsid w:val="007713BE"/>
    <w:rsid w:val="00777CBD"/>
    <w:rsid w:val="00781B64"/>
    <w:rsid w:val="00783246"/>
    <w:rsid w:val="0079442F"/>
    <w:rsid w:val="007A16A5"/>
    <w:rsid w:val="007A20B4"/>
    <w:rsid w:val="007A5F0A"/>
    <w:rsid w:val="007B1A34"/>
    <w:rsid w:val="007B6599"/>
    <w:rsid w:val="007C00B1"/>
    <w:rsid w:val="007C2ED2"/>
    <w:rsid w:val="007C4F3A"/>
    <w:rsid w:val="007D2EF0"/>
    <w:rsid w:val="007D613C"/>
    <w:rsid w:val="007E2351"/>
    <w:rsid w:val="00800315"/>
    <w:rsid w:val="00801336"/>
    <w:rsid w:val="00804C78"/>
    <w:rsid w:val="00816A6A"/>
    <w:rsid w:val="008260E8"/>
    <w:rsid w:val="008601BD"/>
    <w:rsid w:val="00863CBA"/>
    <w:rsid w:val="008807A2"/>
    <w:rsid w:val="00886A8B"/>
    <w:rsid w:val="00896744"/>
    <w:rsid w:val="008A019A"/>
    <w:rsid w:val="008B61EE"/>
    <w:rsid w:val="008C3E23"/>
    <w:rsid w:val="008C4390"/>
    <w:rsid w:val="008C4648"/>
    <w:rsid w:val="008C7870"/>
    <w:rsid w:val="008E5C1D"/>
    <w:rsid w:val="008E78DE"/>
    <w:rsid w:val="00900740"/>
    <w:rsid w:val="009045A6"/>
    <w:rsid w:val="00913895"/>
    <w:rsid w:val="009211A7"/>
    <w:rsid w:val="00922A1B"/>
    <w:rsid w:val="00935EE7"/>
    <w:rsid w:val="00953F35"/>
    <w:rsid w:val="00954CF3"/>
    <w:rsid w:val="00957F36"/>
    <w:rsid w:val="00962C89"/>
    <w:rsid w:val="00963659"/>
    <w:rsid w:val="00977A6D"/>
    <w:rsid w:val="00990219"/>
    <w:rsid w:val="00995CAC"/>
    <w:rsid w:val="009A2E71"/>
    <w:rsid w:val="009A3F53"/>
    <w:rsid w:val="009B4F0F"/>
    <w:rsid w:val="009B6E6B"/>
    <w:rsid w:val="009C1A76"/>
    <w:rsid w:val="009D2887"/>
    <w:rsid w:val="009D688F"/>
    <w:rsid w:val="009D798B"/>
    <w:rsid w:val="009E383F"/>
    <w:rsid w:val="009E7968"/>
    <w:rsid w:val="009F64ED"/>
    <w:rsid w:val="00A02521"/>
    <w:rsid w:val="00A04C8A"/>
    <w:rsid w:val="00A11B51"/>
    <w:rsid w:val="00A13D6A"/>
    <w:rsid w:val="00A231FB"/>
    <w:rsid w:val="00A238CA"/>
    <w:rsid w:val="00A278F3"/>
    <w:rsid w:val="00A31253"/>
    <w:rsid w:val="00A40BE6"/>
    <w:rsid w:val="00A435F3"/>
    <w:rsid w:val="00A52D44"/>
    <w:rsid w:val="00A56E35"/>
    <w:rsid w:val="00A76253"/>
    <w:rsid w:val="00A81E92"/>
    <w:rsid w:val="00A93826"/>
    <w:rsid w:val="00A94AAA"/>
    <w:rsid w:val="00AA5345"/>
    <w:rsid w:val="00AA694C"/>
    <w:rsid w:val="00AC025C"/>
    <w:rsid w:val="00AD41FA"/>
    <w:rsid w:val="00AD6FB7"/>
    <w:rsid w:val="00AE3F52"/>
    <w:rsid w:val="00B10DEF"/>
    <w:rsid w:val="00B12561"/>
    <w:rsid w:val="00B31455"/>
    <w:rsid w:val="00B46E31"/>
    <w:rsid w:val="00B514C1"/>
    <w:rsid w:val="00B6568B"/>
    <w:rsid w:val="00B7198A"/>
    <w:rsid w:val="00B81256"/>
    <w:rsid w:val="00B867C2"/>
    <w:rsid w:val="00BB1114"/>
    <w:rsid w:val="00BB45DE"/>
    <w:rsid w:val="00BB7BB8"/>
    <w:rsid w:val="00BD1B88"/>
    <w:rsid w:val="00BD35DD"/>
    <w:rsid w:val="00BD3B5B"/>
    <w:rsid w:val="00BE0DD5"/>
    <w:rsid w:val="00BE73E5"/>
    <w:rsid w:val="00BF2DF0"/>
    <w:rsid w:val="00BF60F1"/>
    <w:rsid w:val="00BF6681"/>
    <w:rsid w:val="00BF6F6B"/>
    <w:rsid w:val="00C03F65"/>
    <w:rsid w:val="00C06028"/>
    <w:rsid w:val="00C07F8A"/>
    <w:rsid w:val="00C113D7"/>
    <w:rsid w:val="00C20990"/>
    <w:rsid w:val="00C43EF0"/>
    <w:rsid w:val="00C54A7E"/>
    <w:rsid w:val="00C57DAE"/>
    <w:rsid w:val="00C72ECC"/>
    <w:rsid w:val="00C743F8"/>
    <w:rsid w:val="00C75A0B"/>
    <w:rsid w:val="00C770AD"/>
    <w:rsid w:val="00C953EB"/>
    <w:rsid w:val="00C965EA"/>
    <w:rsid w:val="00C96AEB"/>
    <w:rsid w:val="00CA17C9"/>
    <w:rsid w:val="00CA4F0B"/>
    <w:rsid w:val="00CB0992"/>
    <w:rsid w:val="00CB0C05"/>
    <w:rsid w:val="00CB6EBA"/>
    <w:rsid w:val="00CC1024"/>
    <w:rsid w:val="00CC1454"/>
    <w:rsid w:val="00CC7A3D"/>
    <w:rsid w:val="00CD2E1C"/>
    <w:rsid w:val="00CD361E"/>
    <w:rsid w:val="00CE2A10"/>
    <w:rsid w:val="00D061E9"/>
    <w:rsid w:val="00D12140"/>
    <w:rsid w:val="00D203E4"/>
    <w:rsid w:val="00D37825"/>
    <w:rsid w:val="00D419FA"/>
    <w:rsid w:val="00D440D5"/>
    <w:rsid w:val="00D44BC7"/>
    <w:rsid w:val="00D47269"/>
    <w:rsid w:val="00D50BD2"/>
    <w:rsid w:val="00D52CBA"/>
    <w:rsid w:val="00D60028"/>
    <w:rsid w:val="00D71FFB"/>
    <w:rsid w:val="00D75ED9"/>
    <w:rsid w:val="00D8029F"/>
    <w:rsid w:val="00D80618"/>
    <w:rsid w:val="00D80B45"/>
    <w:rsid w:val="00D81221"/>
    <w:rsid w:val="00D826B1"/>
    <w:rsid w:val="00D8629A"/>
    <w:rsid w:val="00D87E14"/>
    <w:rsid w:val="00DB1285"/>
    <w:rsid w:val="00DB3C2D"/>
    <w:rsid w:val="00DB7319"/>
    <w:rsid w:val="00DC4CA6"/>
    <w:rsid w:val="00DD471A"/>
    <w:rsid w:val="00DE678D"/>
    <w:rsid w:val="00E03790"/>
    <w:rsid w:val="00E058C0"/>
    <w:rsid w:val="00E13243"/>
    <w:rsid w:val="00E26CD4"/>
    <w:rsid w:val="00E366EF"/>
    <w:rsid w:val="00E47158"/>
    <w:rsid w:val="00E6148B"/>
    <w:rsid w:val="00E615E8"/>
    <w:rsid w:val="00E664B8"/>
    <w:rsid w:val="00E71E4D"/>
    <w:rsid w:val="00E84AFC"/>
    <w:rsid w:val="00E858A4"/>
    <w:rsid w:val="00EA03F5"/>
    <w:rsid w:val="00EA0C67"/>
    <w:rsid w:val="00EA3DDE"/>
    <w:rsid w:val="00EB0722"/>
    <w:rsid w:val="00EB13F8"/>
    <w:rsid w:val="00EB7DD3"/>
    <w:rsid w:val="00EC748F"/>
    <w:rsid w:val="00ED0163"/>
    <w:rsid w:val="00ED293C"/>
    <w:rsid w:val="00ED46ED"/>
    <w:rsid w:val="00ED6B08"/>
    <w:rsid w:val="00EE4EC7"/>
    <w:rsid w:val="00F101CF"/>
    <w:rsid w:val="00F139AD"/>
    <w:rsid w:val="00F33C07"/>
    <w:rsid w:val="00F34521"/>
    <w:rsid w:val="00F47645"/>
    <w:rsid w:val="00F50086"/>
    <w:rsid w:val="00F530C7"/>
    <w:rsid w:val="00F66A8C"/>
    <w:rsid w:val="00F722A3"/>
    <w:rsid w:val="00F914BA"/>
    <w:rsid w:val="00F9577E"/>
    <w:rsid w:val="00FA0411"/>
    <w:rsid w:val="00FA3741"/>
    <w:rsid w:val="00FB606D"/>
    <w:rsid w:val="00FC784B"/>
    <w:rsid w:val="00FD1A61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56C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56C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4056C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770AD"/>
    <w:pPr>
      <w:tabs>
        <w:tab w:val="center" w:pos="4536"/>
        <w:tab w:val="right" w:pos="9072"/>
      </w:tabs>
    </w:pPr>
    <w:rPr>
      <w:rFonts w:cs="Times New Roman"/>
      <w:sz w:val="24"/>
    </w:rPr>
  </w:style>
  <w:style w:type="character" w:customStyle="1" w:styleId="HlavikaChar">
    <w:name w:val="Hlavička Char"/>
    <w:link w:val="Hlavika"/>
    <w:uiPriority w:val="99"/>
    <w:locked/>
    <w:rsid w:val="00C770AD"/>
    <w:rPr>
      <w:rFonts w:ascii="Arial Narrow" w:hAnsi="Arial Narrow" w:cs="Arial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EA0C6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56C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56C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4056C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770AD"/>
    <w:pPr>
      <w:tabs>
        <w:tab w:val="center" w:pos="4536"/>
        <w:tab w:val="right" w:pos="9072"/>
      </w:tabs>
    </w:pPr>
    <w:rPr>
      <w:rFonts w:cs="Times New Roman"/>
      <w:sz w:val="24"/>
    </w:rPr>
  </w:style>
  <w:style w:type="character" w:customStyle="1" w:styleId="HlavikaChar">
    <w:name w:val="Hlavička Char"/>
    <w:link w:val="Hlavika"/>
    <w:uiPriority w:val="99"/>
    <w:locked/>
    <w:rsid w:val="00C770AD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5247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52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14452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4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52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4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44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44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bova\Desktop\Pozn&#225;mky%202014\Pozn&#225;mky%20n.o.%202013%20vzo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A74B-D720-4303-A8A8-F0EB6979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n.o. 2013 vzor</Template>
  <TotalTime>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Vrbova</dc:creator>
  <cp:lastModifiedBy>Vlaďka</cp:lastModifiedBy>
  <cp:revision>4</cp:revision>
  <cp:lastPrinted>2011-10-24T12:44:00Z</cp:lastPrinted>
  <dcterms:created xsi:type="dcterms:W3CDTF">2015-03-20T17:48:00Z</dcterms:created>
  <dcterms:modified xsi:type="dcterms:W3CDTF">2015-03-20T17:49:00Z</dcterms:modified>
</cp:coreProperties>
</file>