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C0" w:rsidRPr="003E7910" w:rsidRDefault="008345C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8345C0" w:rsidRPr="003E7910" w:rsidRDefault="008345C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8345C0" w:rsidRPr="003E7910" w:rsidRDefault="008345C0" w:rsidP="00A5552F">
      <w:pPr>
        <w:rPr>
          <w:rFonts w:cs="Arial"/>
          <w:szCs w:val="22"/>
        </w:rPr>
      </w:pPr>
    </w:p>
    <w:p w:rsidR="008345C0" w:rsidRPr="003E7910" w:rsidRDefault="008345C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8345C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345C0" w:rsidRPr="003E7910" w:rsidRDefault="008345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8345C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ISOWOOD s.r.o.</w:t>
            </w:r>
          </w:p>
        </w:tc>
      </w:tr>
      <w:tr w:rsidR="008345C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Nadabula 232, Rožňava</w:t>
            </w:r>
          </w:p>
        </w:tc>
      </w:tr>
      <w:tr w:rsidR="008345C0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45514321          DIČ:  2023019493</w:t>
            </w:r>
          </w:p>
        </w:tc>
      </w:tr>
      <w:tr w:rsidR="008345C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15.4.2010</w:t>
            </w:r>
          </w:p>
        </w:tc>
      </w:tr>
      <w:tr w:rsidR="008345C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45C0" w:rsidRPr="003E7910" w:rsidRDefault="008345C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5C0" w:rsidRPr="003E7910" w:rsidRDefault="008345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15.4.2010</w:t>
            </w:r>
          </w:p>
        </w:tc>
      </w:tr>
    </w:tbl>
    <w:p w:rsidR="008345C0" w:rsidRPr="003E7910" w:rsidRDefault="008345C0" w:rsidP="007B0660">
      <w:pPr>
        <w:jc w:val="both"/>
        <w:rPr>
          <w:rFonts w:cs="Arial"/>
          <w:b/>
          <w:bCs/>
          <w:szCs w:val="22"/>
        </w:rPr>
      </w:pPr>
    </w:p>
    <w:p w:rsidR="008345C0" w:rsidRDefault="008345C0" w:rsidP="007B0660">
      <w:pPr>
        <w:jc w:val="both"/>
        <w:rPr>
          <w:rFonts w:ascii="Calibri" w:hAnsi="Calibri" w:cs="Arial"/>
          <w:bCs/>
          <w:sz w:val="20"/>
          <w:szCs w:val="20"/>
        </w:rPr>
      </w:pPr>
      <w:r w:rsidRPr="003E7910">
        <w:rPr>
          <w:rFonts w:cs="Arial"/>
          <w:szCs w:val="22"/>
        </w:rPr>
        <w:t>b) Opis hospodárskej činnosti účtovnej jednotky:</w:t>
      </w:r>
      <w:r w:rsidRPr="000A1997">
        <w:rPr>
          <w:rFonts w:ascii="Calibri" w:hAnsi="Calibri" w:cs="Arial"/>
          <w:bCs/>
          <w:sz w:val="20"/>
          <w:szCs w:val="20"/>
        </w:rPr>
        <w:t xml:space="preserve"> </w:t>
      </w:r>
    </w:p>
    <w:p w:rsidR="008345C0" w:rsidRDefault="008345C0" w:rsidP="007B0660">
      <w:pPr>
        <w:jc w:val="both"/>
        <w:rPr>
          <w:rFonts w:cs="Arial"/>
          <w:szCs w:val="22"/>
        </w:rPr>
      </w:pPr>
      <w:r w:rsidRPr="00434E83">
        <w:rPr>
          <w:rFonts w:ascii="Calibri" w:hAnsi="Calibri" w:cs="Arial"/>
          <w:bCs/>
          <w:sz w:val="20"/>
          <w:szCs w:val="20"/>
        </w:rPr>
        <w:t xml:space="preserve">Hlavným predmetom činnosti spoločnosti </w:t>
      </w:r>
      <w:r>
        <w:rPr>
          <w:rFonts w:ascii="Calibri" w:hAnsi="Calibri" w:cs="Arial"/>
          <w:bCs/>
          <w:sz w:val="20"/>
          <w:szCs w:val="20"/>
        </w:rPr>
        <w:t xml:space="preserve"> je prenájom vlastných nehnuteľností.</w:t>
      </w:r>
    </w:p>
    <w:p w:rsidR="008345C0" w:rsidRPr="003E7910" w:rsidRDefault="008345C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8345C0" w:rsidRPr="003E7910" w:rsidRDefault="008345C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8345C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E7910" w:rsidRDefault="008345C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E7910" w:rsidRDefault="008345C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3E7910" w:rsidRDefault="008345C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345C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3E7910" w:rsidRDefault="008345C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45C0" w:rsidRPr="003E7910" w:rsidRDefault="00834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345C0" w:rsidRPr="003E7910" w:rsidRDefault="00834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345C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345C0" w:rsidRPr="003E7910" w:rsidRDefault="008345C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345C0" w:rsidRPr="003E7910" w:rsidRDefault="00834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345C0" w:rsidRPr="003E7910" w:rsidRDefault="00834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345C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E7910" w:rsidRDefault="008345C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E7910" w:rsidRDefault="008345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345C0" w:rsidRPr="003E7910" w:rsidRDefault="008345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345C0" w:rsidRPr="003E7910" w:rsidRDefault="008345C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Spoločnosť nezamestnáva žiadnych zamestnancov.</w:t>
      </w:r>
    </w:p>
    <w:p w:rsidR="008345C0" w:rsidRPr="003E7910" w:rsidRDefault="008345C0" w:rsidP="00A4796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</w:t>
      </w:r>
      <w:r>
        <w:rPr>
          <w:rFonts w:cs="Arial"/>
          <w:szCs w:val="22"/>
        </w:rPr>
        <w:t>Ú</w:t>
      </w:r>
      <w:r w:rsidRPr="003E7910">
        <w:rPr>
          <w:rFonts w:cs="Arial"/>
          <w:szCs w:val="22"/>
        </w:rPr>
        <w:t>čtovná jednotka nie je neobmedzene ručiaca v iných spoločnostiach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8345C0" w:rsidRPr="00303132" w:rsidRDefault="008345C0" w:rsidP="00A4796D">
      <w:pPr>
        <w:jc w:val="both"/>
        <w:rPr>
          <w:szCs w:val="22"/>
        </w:rPr>
      </w:pPr>
      <w:r w:rsidRPr="00303132">
        <w:rPr>
          <w:rFonts w:cs="Arial"/>
          <w:bCs/>
          <w:szCs w:val="22"/>
        </w:rPr>
        <w:t xml:space="preserve">Účtovná závierka bola zostavená ako riadna účtovná závierka za predpokladu nepretržitého  trvania v budúcnosti. </w:t>
      </w:r>
      <w:r w:rsidRPr="00303132">
        <w:rPr>
          <w:szCs w:val="22"/>
        </w:rPr>
        <w:t>Účtovná závierka Spoločnosti k 31. decembru 2014 je zostavená ako riadna účtovná závierka podľa § 17 ods. 6 zákona NR SR č. 431/2002 Z. z. o účtovníctve za účtovné obdobie od 1. januára 2014 do 31. decembra 2014.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22.4.2014.</w:t>
      </w:r>
    </w:p>
    <w:p w:rsidR="008345C0" w:rsidRDefault="008345C0" w:rsidP="007B0660">
      <w:pPr>
        <w:ind w:right="-468"/>
        <w:jc w:val="both"/>
        <w:rPr>
          <w:rFonts w:cs="Arial"/>
          <w:b/>
          <w:szCs w:val="22"/>
        </w:rPr>
      </w:pPr>
    </w:p>
    <w:p w:rsidR="008345C0" w:rsidRPr="003E7910" w:rsidRDefault="008345C0" w:rsidP="007B0660">
      <w:pPr>
        <w:ind w:right="-468"/>
        <w:jc w:val="both"/>
        <w:rPr>
          <w:rFonts w:cs="Arial"/>
          <w:b/>
          <w:szCs w:val="22"/>
        </w:rPr>
      </w:pPr>
    </w:p>
    <w:p w:rsidR="008345C0" w:rsidRPr="003E7910" w:rsidRDefault="008345C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345C0" w:rsidRPr="003E7910" w:rsidTr="007B0660">
        <w:trPr>
          <w:trHeight w:val="540"/>
        </w:trPr>
        <w:tc>
          <w:tcPr>
            <w:tcW w:w="16940" w:type="dxa"/>
            <w:gridSpan w:val="13"/>
            <w:vMerge w:val="restart"/>
            <w:vAlign w:val="bottom"/>
          </w:tcPr>
          <w:p w:rsidR="008345C0" w:rsidRPr="000A1997" w:rsidRDefault="008345C0">
            <w:pPr>
              <w:rPr>
                <w:b/>
                <w:bCs/>
                <w:szCs w:val="22"/>
              </w:rPr>
            </w:pPr>
            <w:r w:rsidRPr="000A199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8345C0" w:rsidRPr="000A1997" w:rsidRDefault="008345C0">
            <w:pPr>
              <w:rPr>
                <w:b/>
                <w:bCs/>
                <w:szCs w:val="22"/>
              </w:rPr>
            </w:pPr>
            <w:r w:rsidRPr="000A199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8345C0" w:rsidRPr="003E7910" w:rsidTr="007B0660">
        <w:trPr>
          <w:trHeight w:val="540"/>
        </w:trPr>
        <w:tc>
          <w:tcPr>
            <w:tcW w:w="0" w:type="auto"/>
            <w:gridSpan w:val="13"/>
            <w:vMerge/>
            <w:vAlign w:val="center"/>
          </w:tcPr>
          <w:p w:rsidR="008345C0" w:rsidRPr="000A1997" w:rsidRDefault="008345C0">
            <w:pPr>
              <w:rPr>
                <w:b/>
                <w:bCs/>
                <w:szCs w:val="22"/>
              </w:rPr>
            </w:pPr>
          </w:p>
        </w:tc>
      </w:tr>
      <w:tr w:rsidR="008345C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45C0" w:rsidRPr="000A1997" w:rsidRDefault="008345C0">
            <w:pPr>
              <w:jc w:val="center"/>
              <w:rPr>
                <w:b/>
                <w:bCs/>
                <w:sz w:val="21"/>
                <w:szCs w:val="21"/>
              </w:rPr>
            </w:pPr>
            <w:r w:rsidRPr="000A199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45C0" w:rsidRPr="000A1997" w:rsidRDefault="008345C0">
            <w:pPr>
              <w:jc w:val="center"/>
              <w:rPr>
                <w:b/>
                <w:bCs/>
                <w:sz w:val="21"/>
                <w:szCs w:val="21"/>
              </w:rPr>
            </w:pPr>
            <w:r w:rsidRPr="000A1997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0" w:rsidRPr="003E7910" w:rsidRDefault="00834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0" w:rsidRPr="003E7910" w:rsidRDefault="00834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</w:tr>
      <w:tr w:rsidR="008345C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0" w:rsidRPr="003E7910" w:rsidRDefault="00834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0" w:rsidRPr="003E7910" w:rsidRDefault="00834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0" w:rsidRPr="003E7910" w:rsidRDefault="00834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0" w:rsidRPr="003E7910" w:rsidRDefault="00834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0" w:rsidRPr="003E7910" w:rsidRDefault="008345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0" w:rsidRPr="003E7910" w:rsidRDefault="008345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</w:tr>
      <w:tr w:rsidR="008345C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C0" w:rsidRPr="003E7910" w:rsidRDefault="00834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C0" w:rsidRPr="003E7910" w:rsidRDefault="00834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5C0" w:rsidRPr="003E7910" w:rsidRDefault="00834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45C0" w:rsidRPr="003E7910" w:rsidRDefault="00834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345C0" w:rsidRPr="003E7910" w:rsidRDefault="00834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</w:tr>
      <w:tr w:rsidR="008345C0" w:rsidRPr="003E7910" w:rsidTr="00D8725A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45C0" w:rsidRPr="007256C6" w:rsidRDefault="008345C0" w:rsidP="00B1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Blažej Bartók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345C0" w:rsidRPr="007256C6" w:rsidRDefault="008345C0" w:rsidP="00B1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345C0" w:rsidRPr="007256C6" w:rsidRDefault="008345C0" w:rsidP="00B1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345C0" w:rsidRPr="007256C6" w:rsidRDefault="008345C0" w:rsidP="00B1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</w:tr>
      <w:tr w:rsidR="008345C0" w:rsidRPr="003E7910" w:rsidTr="00D8725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45C0" w:rsidRPr="007256C6" w:rsidRDefault="008345C0" w:rsidP="00B1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Attila Ondrej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345C0" w:rsidRPr="007256C6" w:rsidRDefault="008345C0" w:rsidP="00B1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345C0" w:rsidRPr="007256C6" w:rsidRDefault="008345C0" w:rsidP="00B1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345C0" w:rsidRPr="007256C6" w:rsidRDefault="008345C0" w:rsidP="00B157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</w:tcPr>
          <w:p w:rsidR="008345C0" w:rsidRPr="003E7910" w:rsidRDefault="00834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 w:rsidP="00841190">
            <w:pPr>
              <w:rPr>
                <w:sz w:val="20"/>
                <w:szCs w:val="20"/>
              </w:rPr>
            </w:pPr>
          </w:p>
        </w:tc>
      </w:tr>
      <w:tr w:rsidR="008345C0" w:rsidRPr="003E7910" w:rsidTr="00187C75">
        <w:trPr>
          <w:trHeight w:val="37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</w:tr>
      <w:tr w:rsidR="008345C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</w:tr>
      <w:tr w:rsidR="008345C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45C0" w:rsidRPr="003E7910" w:rsidRDefault="008345C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5C0" w:rsidRPr="003E7910" w:rsidRDefault="00834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45C0" w:rsidRPr="003E7910" w:rsidRDefault="008345C0">
            <w:pPr>
              <w:rPr>
                <w:sz w:val="20"/>
                <w:szCs w:val="20"/>
              </w:rPr>
            </w:pPr>
          </w:p>
        </w:tc>
      </w:tr>
    </w:tbl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</w:p>
    <w:p w:rsidR="008345C0" w:rsidRPr="003E7910" w:rsidRDefault="008345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345C0" w:rsidRPr="005611A8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8345C0" w:rsidRPr="003E7910" w:rsidRDefault="008345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8345C0" w:rsidRPr="003E7910" w:rsidRDefault="008345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8345C0" w:rsidRPr="003E7910" w:rsidRDefault="008345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8345C0" w:rsidRPr="003E7910" w:rsidRDefault="008345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8345C0" w:rsidRPr="003E7910" w:rsidRDefault="008345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8345C0" w:rsidRPr="003E7910" w:rsidRDefault="008345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8345C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8345C0" w:rsidRPr="003E7910" w:rsidRDefault="008345C0" w:rsidP="007B0660">
      <w:pPr>
        <w:ind w:right="-468"/>
        <w:jc w:val="both"/>
        <w:rPr>
          <w:rFonts w:cs="Arial"/>
          <w:b/>
          <w:bCs/>
          <w:szCs w:val="22"/>
        </w:rPr>
      </w:pPr>
    </w:p>
    <w:p w:rsidR="008345C0" w:rsidRPr="003E7910" w:rsidRDefault="008345C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A4796D">
        <w:rPr>
          <w:rFonts w:cs="Arial"/>
          <w:szCs w:val="22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A4796D">
        <w:rPr>
          <w:rFonts w:cs="Arial"/>
          <w:szCs w:val="22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A4796D">
        <w:rPr>
          <w:rFonts w:cs="Arial"/>
          <w:szCs w:val="22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8345C0" w:rsidRPr="003E7910" w:rsidRDefault="008345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8345C0" w:rsidRPr="003E7910" w:rsidRDefault="008345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8345C0" w:rsidRPr="003E7910" w:rsidRDefault="008345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8345C0" w:rsidRPr="003E7910" w:rsidRDefault="008345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8345C0" w:rsidRPr="003E7910" w:rsidRDefault="008345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8345C0" w:rsidRPr="003E7910" w:rsidRDefault="008345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8345C0" w:rsidRPr="003E7910" w:rsidRDefault="008345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8345C0" w:rsidRPr="003E7910" w:rsidRDefault="008345C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8345C0" w:rsidRPr="003E7910" w:rsidRDefault="008345C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A4796D">
        <w:rPr>
          <w:rFonts w:ascii="Arial Narrow" w:hAnsi="Arial Narrow" w:cs="Arial"/>
          <w:b w:val="0"/>
          <w:bCs w:val="0"/>
          <w:sz w:val="22"/>
          <w:szCs w:val="22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345C0" w:rsidRPr="003E7910" w:rsidRDefault="008345C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8345C0" w:rsidRPr="003E7910" w:rsidRDefault="008345C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8345C0" w:rsidRPr="003E7910" w:rsidRDefault="008345C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8345C0" w:rsidRPr="003E7910" w:rsidRDefault="008345C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8345C0" w:rsidRPr="003E7910" w:rsidRDefault="008345C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8345C0" w:rsidRPr="003E7910" w:rsidRDefault="008345C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D8725A">
        <w:rPr>
          <w:rFonts w:ascii="Arial Narrow" w:hAnsi="Arial Narrow" w:cs="Arial"/>
          <w:b w:val="0"/>
          <w:bCs w:val="0"/>
          <w:sz w:val="22"/>
          <w:szCs w:val="22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</w:t>
      </w:r>
      <w:r w:rsidRPr="003E7910">
        <w:rPr>
          <w:rFonts w:cs="Arial"/>
          <w:szCs w:val="22"/>
        </w:rPr>
        <w:t>neboli poskytnuté</w:t>
      </w:r>
    </w:p>
    <w:p w:rsidR="008345C0" w:rsidRPr="003E7910" w:rsidRDefault="008345C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D8725A">
        <w:rPr>
          <w:rFonts w:ascii="Arial Narrow" w:hAnsi="Arial Narrow" w:cs="Arial"/>
          <w:b w:val="0"/>
          <w:bCs w:val="0"/>
          <w:sz w:val="22"/>
          <w:szCs w:val="22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345C0" w:rsidRPr="003E7910" w:rsidRDefault="008345C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8345C0" w:rsidRPr="00D8725A" w:rsidRDefault="008345C0" w:rsidP="00D8725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04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26"/>
        <w:gridCol w:w="980"/>
        <w:gridCol w:w="835"/>
        <w:gridCol w:w="851"/>
        <w:gridCol w:w="959"/>
        <w:gridCol w:w="695"/>
        <w:gridCol w:w="835"/>
        <w:gridCol w:w="1127"/>
        <w:gridCol w:w="847"/>
      </w:tblGrid>
      <w:tr w:rsidR="008345C0" w:rsidRPr="003F477D" w:rsidTr="00D8725A">
        <w:trPr>
          <w:trHeight w:val="330"/>
          <w:jc w:val="center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2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345C0" w:rsidRPr="003F477D" w:rsidTr="00D8725A">
        <w:trPr>
          <w:trHeight w:val="1110"/>
          <w:jc w:val="center"/>
        </w:trPr>
        <w:tc>
          <w:tcPr>
            <w:tcW w:w="18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345C0" w:rsidRPr="003F477D" w:rsidRDefault="00834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345C0" w:rsidRPr="003F477D" w:rsidTr="00D8725A">
        <w:trPr>
          <w:trHeight w:val="79"/>
          <w:jc w:val="center"/>
        </w:trPr>
        <w:tc>
          <w:tcPr>
            <w:tcW w:w="1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345C0" w:rsidRPr="003F477D" w:rsidTr="00D8725A">
        <w:trPr>
          <w:trHeight w:val="263"/>
          <w:jc w:val="center"/>
        </w:trPr>
        <w:tc>
          <w:tcPr>
            <w:tcW w:w="89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5C0" w:rsidRPr="003F477D" w:rsidTr="00D8725A">
        <w:trPr>
          <w:trHeight w:val="224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2313C9">
        <w:trPr>
          <w:trHeight w:val="169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2313C9">
        <w:trPr>
          <w:trHeight w:val="24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2313C9">
        <w:trPr>
          <w:trHeight w:val="176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24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75"/>
          <w:jc w:val="center"/>
        </w:trPr>
        <w:tc>
          <w:tcPr>
            <w:tcW w:w="89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45C0" w:rsidRPr="003F477D" w:rsidTr="00D8725A">
        <w:trPr>
          <w:trHeight w:val="275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2313C9">
        <w:trPr>
          <w:trHeight w:val="158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2313C9">
        <w:trPr>
          <w:trHeight w:val="72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2313C9">
        <w:trPr>
          <w:trHeight w:val="166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24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75"/>
          <w:jc w:val="center"/>
        </w:trPr>
        <w:tc>
          <w:tcPr>
            <w:tcW w:w="89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45C0" w:rsidRPr="003F477D" w:rsidTr="00D8725A">
        <w:trPr>
          <w:trHeight w:val="275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2313C9">
        <w:trPr>
          <w:trHeight w:val="162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2313C9">
        <w:trPr>
          <w:trHeight w:val="63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2313C9">
        <w:trPr>
          <w:trHeight w:val="156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642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75"/>
          <w:jc w:val="center"/>
        </w:trPr>
        <w:tc>
          <w:tcPr>
            <w:tcW w:w="89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345C0" w:rsidRPr="003F477D" w:rsidTr="00D8725A">
        <w:trPr>
          <w:trHeight w:val="168"/>
          <w:jc w:val="center"/>
        </w:trPr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24"/>
          <w:jc w:val="center"/>
        </w:trPr>
        <w:tc>
          <w:tcPr>
            <w:tcW w:w="1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345C0" w:rsidRDefault="008345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345C0" w:rsidRDefault="008345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345C0" w:rsidRDefault="008345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345C0" w:rsidRDefault="008345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345C0" w:rsidRPr="003F477D" w:rsidRDefault="008345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345C0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345C0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345C0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345C0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5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72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28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45C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234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4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22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45C0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21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24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5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345C0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24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345C0" w:rsidRDefault="008345C0" w:rsidP="009F39E7"/>
    <w:p w:rsidR="008345C0" w:rsidRPr="009F39E7" w:rsidRDefault="008345C0" w:rsidP="009F39E7"/>
    <w:p w:rsidR="008345C0" w:rsidRPr="003F477D" w:rsidRDefault="008345C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8345C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3F477D" w:rsidRDefault="008345C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345C0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5C0" w:rsidRDefault="008345C0" w:rsidP="003F477D"/>
    <w:p w:rsidR="008345C0" w:rsidRPr="003F477D" w:rsidRDefault="008345C0" w:rsidP="003F477D"/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24"/>
        <w:gridCol w:w="11"/>
        <w:gridCol w:w="6"/>
        <w:gridCol w:w="1006"/>
        <w:gridCol w:w="839"/>
        <w:gridCol w:w="712"/>
        <w:gridCol w:w="11"/>
        <w:gridCol w:w="117"/>
        <w:gridCol w:w="980"/>
        <w:gridCol w:w="20"/>
        <w:gridCol w:w="959"/>
        <w:gridCol w:w="57"/>
        <w:gridCol w:w="644"/>
        <w:gridCol w:w="699"/>
        <w:gridCol w:w="839"/>
        <w:gridCol w:w="701"/>
      </w:tblGrid>
      <w:tr w:rsidR="008345C0" w:rsidRPr="003F477D" w:rsidTr="00D8725A">
        <w:trPr>
          <w:trHeight w:val="85"/>
          <w:tblHeader/>
          <w:jc w:val="center"/>
        </w:trPr>
        <w:tc>
          <w:tcPr>
            <w:tcW w:w="15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0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45C0" w:rsidRPr="00D8725A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345C0" w:rsidRPr="003F477D" w:rsidTr="00D8725A">
        <w:trPr>
          <w:trHeight w:val="908"/>
          <w:tblHeader/>
          <w:jc w:val="center"/>
        </w:trPr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8345C0" w:rsidRPr="00D8725A" w:rsidRDefault="008345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Pestova-teľské celky</w:t>
            </w:r>
            <w:r w:rsidRPr="00D8725A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8345C0" w:rsidRPr="00D8725A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8345C0" w:rsidRPr="003F477D" w:rsidTr="00D8725A">
        <w:trPr>
          <w:trHeight w:val="92"/>
          <w:tblHeader/>
          <w:jc w:val="center"/>
        </w:trPr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345C0" w:rsidRPr="003F477D" w:rsidTr="00D8725A">
        <w:trPr>
          <w:trHeight w:val="164"/>
          <w:tblHeader/>
          <w:jc w:val="center"/>
        </w:trPr>
        <w:tc>
          <w:tcPr>
            <w:tcW w:w="91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5C0" w:rsidRPr="003F477D" w:rsidTr="00D8725A">
        <w:trPr>
          <w:trHeight w:val="164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15450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35259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36804</w:t>
            </w:r>
            <w:r>
              <w:rPr>
                <w:sz w:val="20"/>
                <w:szCs w:val="20"/>
              </w:rPr>
              <w:t>4</w:t>
            </w: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6692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6692</w:t>
            </w: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D8725A">
        <w:trPr>
          <w:trHeight w:val="164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15450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35928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187C75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37473</w:t>
            </w:r>
            <w:r>
              <w:rPr>
                <w:sz w:val="20"/>
                <w:szCs w:val="20"/>
              </w:rPr>
              <w:t>6</w:t>
            </w:r>
          </w:p>
        </w:tc>
      </w:tr>
      <w:tr w:rsidR="008345C0" w:rsidRPr="003F477D" w:rsidTr="00D8725A">
        <w:trPr>
          <w:trHeight w:val="164"/>
          <w:tblHeader/>
          <w:jc w:val="center"/>
        </w:trPr>
        <w:tc>
          <w:tcPr>
            <w:tcW w:w="91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45C0" w:rsidRPr="003F477D" w:rsidTr="00D8725A">
        <w:trPr>
          <w:trHeight w:val="164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132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164"/>
          <w:tblHeader/>
          <w:jc w:val="center"/>
        </w:trPr>
        <w:tc>
          <w:tcPr>
            <w:tcW w:w="91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345C0" w:rsidRPr="003F477D" w:rsidTr="00D8725A">
        <w:trPr>
          <w:trHeight w:val="164"/>
          <w:tblHeader/>
          <w:jc w:val="center"/>
        </w:trPr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234"/>
          <w:tblHeader/>
          <w:jc w:val="center"/>
        </w:trPr>
        <w:tc>
          <w:tcPr>
            <w:tcW w:w="15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8725A">
        <w:trPr>
          <w:trHeight w:val="164"/>
          <w:tblHeader/>
          <w:jc w:val="center"/>
        </w:trPr>
        <w:tc>
          <w:tcPr>
            <w:tcW w:w="912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345C0" w:rsidRPr="003F477D" w:rsidTr="00D8725A">
        <w:trPr>
          <w:trHeight w:val="164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15450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35259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36804</w:t>
            </w:r>
            <w:r>
              <w:rPr>
                <w:sz w:val="20"/>
                <w:szCs w:val="20"/>
              </w:rPr>
              <w:t>4</w:t>
            </w:r>
          </w:p>
        </w:tc>
      </w:tr>
      <w:tr w:rsidR="008345C0" w:rsidRPr="003F477D" w:rsidTr="00D8725A">
        <w:trPr>
          <w:trHeight w:val="172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15450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35928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C3524F" w:rsidRDefault="00834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37473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345C0" w:rsidRPr="003F477D" w:rsidTr="00D8725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345C0" w:rsidRPr="003F477D" w:rsidTr="00D8725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Pestova-teľské celky</w:t>
            </w:r>
            <w:r w:rsidRPr="00D8725A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8345C0" w:rsidRPr="003F477D" w:rsidTr="00D8725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5C0" w:rsidRPr="003F477D" w:rsidTr="00187C75">
        <w:trPr>
          <w:trHeight w:val="50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187C75">
        <w:trPr>
          <w:trHeight w:val="65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D872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 </w:t>
            </w:r>
            <w:r w:rsidRPr="00D8725A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15450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343731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359181</w:t>
            </w:r>
          </w:p>
        </w:tc>
      </w:tr>
      <w:tr w:rsidR="008345C0" w:rsidRPr="003F477D" w:rsidTr="002313C9">
        <w:trPr>
          <w:trHeight w:val="236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8863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8863</w:t>
            </w: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15450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352594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187C75" w:rsidRDefault="008345C0" w:rsidP="00C35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187C75">
              <w:rPr>
                <w:sz w:val="20"/>
                <w:szCs w:val="20"/>
              </w:rPr>
              <w:t>368044</w:t>
            </w: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Oprávky</w:t>
            </w: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 </w:t>
            </w:r>
            <w:r w:rsidRPr="00D8725A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04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59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9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Opravné položky</w:t>
            </w: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 </w:t>
            </w:r>
            <w:r w:rsidRPr="00D8725A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40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220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34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D8725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Zostatková hodnota </w:t>
            </w:r>
          </w:p>
        </w:tc>
      </w:tr>
      <w:tr w:rsidR="008345C0" w:rsidRPr="003F477D" w:rsidTr="00D8725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 </w:t>
            </w:r>
            <w:r w:rsidRPr="00D8725A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15450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343731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359181</w:t>
            </w:r>
          </w:p>
        </w:tc>
      </w:tr>
      <w:tr w:rsidR="008345C0" w:rsidRPr="003F477D" w:rsidTr="00D8725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8725A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15450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352594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C3524F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C3524F">
              <w:rPr>
                <w:sz w:val="20"/>
                <w:szCs w:val="20"/>
              </w:rPr>
              <w:t>368044</w:t>
            </w: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8345C0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D8725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Hodnota za bežné účtovné obdobie</w:t>
            </w:r>
          </w:p>
        </w:tc>
      </w:tr>
      <w:tr w:rsidR="008345C0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D8725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Default="008345C0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345C0" w:rsidRPr="009F39E7" w:rsidRDefault="008345C0" w:rsidP="009F39E7">
      <w:pPr>
        <w:spacing w:after="0"/>
      </w:pPr>
    </w:p>
    <w:p w:rsidR="008345C0" w:rsidRPr="003F477D" w:rsidRDefault="008345C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345C0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345C0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Podielové </w:t>
            </w:r>
            <w:r w:rsidRPr="002313C9">
              <w:rPr>
                <w:sz w:val="20"/>
                <w:szCs w:val="20"/>
              </w:rPr>
              <w:br/>
              <w:t xml:space="preserve">CP a podiely </w:t>
            </w:r>
            <w:r w:rsidRPr="002313C9">
              <w:rPr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3704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Pôžičky ÚJ </w:t>
            </w:r>
            <w:r w:rsidRPr="002313C9">
              <w:rPr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3704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Ob-stará-vaný </w:t>
            </w:r>
            <w:r w:rsidRPr="002313C9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3704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Poskyt-nuté pred-davky na </w:t>
            </w:r>
          </w:p>
          <w:p w:rsidR="008345C0" w:rsidRPr="002313C9" w:rsidRDefault="008345C0" w:rsidP="00E33704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D8725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D8725A">
              <w:rPr>
                <w:sz w:val="20"/>
                <w:szCs w:val="20"/>
              </w:rPr>
              <w:t>Spolu</w:t>
            </w:r>
          </w:p>
        </w:tc>
      </w:tr>
      <w:tr w:rsidR="008345C0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345C0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5C0" w:rsidRPr="00D8725A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2313C9">
        <w:trPr>
          <w:trHeight w:val="194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2313C9">
        <w:trPr>
          <w:trHeight w:val="122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2313C9">
        <w:trPr>
          <w:trHeight w:val="244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Opravné položky</w:t>
            </w:r>
          </w:p>
        </w:tc>
      </w:tr>
      <w:tr w:rsidR="008345C0" w:rsidRPr="00D8725A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</w:t>
            </w:r>
          </w:p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2313C9">
        <w:trPr>
          <w:trHeight w:val="1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2313C9">
        <w:trPr>
          <w:trHeight w:val="12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2313C9">
        <w:trPr>
          <w:trHeight w:val="59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Účtovná hodnota </w:t>
            </w:r>
          </w:p>
        </w:tc>
      </w:tr>
      <w:tr w:rsidR="008345C0" w:rsidRPr="00D8725A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 </w:t>
            </w:r>
          </w:p>
          <w:p w:rsidR="008345C0" w:rsidRPr="002313C9" w:rsidRDefault="00834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D8725A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D8725A" w:rsidRDefault="008345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Pr="00D8725A" w:rsidRDefault="008345C0" w:rsidP="0003344F">
      <w:pPr>
        <w:spacing w:after="0" w:line="240" w:lineRule="auto"/>
        <w:rPr>
          <w:sz w:val="20"/>
          <w:szCs w:val="20"/>
        </w:rPr>
      </w:pP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34" w:type="pct"/>
        <w:jc w:val="center"/>
        <w:tblInd w:w="-134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1439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345C0" w:rsidRPr="003F477D" w:rsidTr="002313C9">
        <w:trPr>
          <w:trHeight w:val="277"/>
          <w:jc w:val="center"/>
        </w:trPr>
        <w:tc>
          <w:tcPr>
            <w:tcW w:w="14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345C0" w:rsidRPr="003F477D" w:rsidTr="002313C9">
        <w:trPr>
          <w:trHeight w:val="1393"/>
          <w:jc w:val="center"/>
        </w:trPr>
        <w:tc>
          <w:tcPr>
            <w:tcW w:w="14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Podielové </w:t>
            </w:r>
            <w:r w:rsidRPr="002313C9">
              <w:rPr>
                <w:sz w:val="20"/>
                <w:szCs w:val="20"/>
              </w:rPr>
              <w:br/>
              <w:t xml:space="preserve">CP a podiely </w:t>
            </w:r>
            <w:r w:rsidRPr="002313C9">
              <w:rPr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Pôžičky ÚJ </w:t>
            </w:r>
            <w:r w:rsidRPr="002313C9">
              <w:rPr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Ob-stará-vaný </w:t>
            </w:r>
            <w:r w:rsidRPr="002313C9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Poskyt-nuté pred-davky na </w:t>
            </w:r>
          </w:p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Spolu</w:t>
            </w:r>
          </w:p>
        </w:tc>
      </w:tr>
      <w:tr w:rsidR="008345C0" w:rsidRPr="003F477D" w:rsidTr="002313C9">
        <w:trPr>
          <w:trHeight w:val="195"/>
          <w:jc w:val="center"/>
        </w:trPr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345C0" w:rsidRPr="003F477D" w:rsidTr="002313C9">
        <w:trPr>
          <w:trHeight w:val="278"/>
          <w:jc w:val="center"/>
        </w:trPr>
        <w:tc>
          <w:tcPr>
            <w:tcW w:w="937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45C0" w:rsidRPr="002313C9" w:rsidTr="002313C9">
        <w:trPr>
          <w:trHeight w:val="278"/>
          <w:jc w:val="center"/>
        </w:trPr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156"/>
          <w:jc w:val="center"/>
        </w:trPr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97"/>
          <w:jc w:val="center"/>
        </w:trPr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230"/>
          <w:jc w:val="center"/>
        </w:trPr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278"/>
          <w:jc w:val="center"/>
        </w:trPr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278"/>
          <w:jc w:val="center"/>
        </w:trPr>
        <w:tc>
          <w:tcPr>
            <w:tcW w:w="937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Opravné položky</w:t>
            </w:r>
          </w:p>
        </w:tc>
      </w:tr>
      <w:tr w:rsidR="008345C0" w:rsidRPr="002313C9" w:rsidTr="002313C9">
        <w:trPr>
          <w:trHeight w:val="278"/>
          <w:jc w:val="center"/>
        </w:trPr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</w:t>
            </w:r>
          </w:p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204"/>
          <w:jc w:val="center"/>
        </w:trPr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200"/>
          <w:jc w:val="center"/>
        </w:trPr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154"/>
          <w:jc w:val="center"/>
        </w:trPr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278"/>
          <w:jc w:val="center"/>
        </w:trPr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278"/>
          <w:jc w:val="center"/>
        </w:trPr>
        <w:tc>
          <w:tcPr>
            <w:tcW w:w="937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Účtovná hodnota </w:t>
            </w:r>
          </w:p>
        </w:tc>
      </w:tr>
      <w:tr w:rsidR="008345C0" w:rsidRPr="002313C9" w:rsidTr="002313C9">
        <w:trPr>
          <w:trHeight w:val="278"/>
          <w:jc w:val="center"/>
        </w:trPr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 </w:t>
            </w:r>
          </w:p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2313C9" w:rsidTr="002313C9">
        <w:trPr>
          <w:trHeight w:val="460"/>
          <w:jc w:val="center"/>
        </w:trPr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313C9">
              <w:rPr>
                <w:b/>
                <w:bCs/>
                <w:sz w:val="20"/>
                <w:szCs w:val="20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Pr="002313C9" w:rsidRDefault="008345C0" w:rsidP="003F477D">
      <w:pPr>
        <w:spacing w:after="0" w:line="240" w:lineRule="auto"/>
        <w:rPr>
          <w:sz w:val="20"/>
          <w:szCs w:val="20"/>
        </w:rPr>
      </w:pPr>
    </w:p>
    <w:p w:rsidR="008345C0" w:rsidRPr="002313C9" w:rsidRDefault="008345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0"/>
        </w:rPr>
      </w:pPr>
      <w:r w:rsidRPr="002313C9">
        <w:rPr>
          <w:bCs w:val="0"/>
          <w:kern w:val="0"/>
          <w:sz w:val="20"/>
          <w:szCs w:val="20"/>
        </w:rPr>
        <w:t>Informácie k </w:t>
      </w:r>
      <w:r w:rsidRPr="002313C9">
        <w:rPr>
          <w:sz w:val="20"/>
          <w:szCs w:val="20"/>
        </w:rPr>
        <w:t>prílohe č. 3 </w:t>
      </w:r>
      <w:r w:rsidRPr="002313C9">
        <w:rPr>
          <w:bCs w:val="0"/>
          <w:kern w:val="0"/>
          <w:sz w:val="20"/>
          <w:szCs w:val="2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8345C0" w:rsidRPr="002313C9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Hodnota </w:t>
            </w:r>
            <w:r w:rsidRPr="002313C9">
              <w:rPr>
                <w:bCs w:val="0"/>
                <w:sz w:val="20"/>
                <w:szCs w:val="20"/>
              </w:rPr>
              <w:t>za bežné účtovné obdobie</w:t>
            </w:r>
          </w:p>
        </w:tc>
      </w:tr>
      <w:tr w:rsidR="008345C0" w:rsidRPr="002313C9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8345C0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8345C0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Podiel ÚJ na ZI</w:t>
            </w:r>
          </w:p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Podiel ÚJ na hlasovacích právach </w:t>
            </w:r>
          </w:p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E109E2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2313C9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Účtovná hodnota </w:t>
            </w:r>
            <w:r w:rsidRPr="002313C9">
              <w:rPr>
                <w:sz w:val="20"/>
                <w:szCs w:val="20"/>
              </w:rPr>
              <w:br/>
              <w:t>DFM</w:t>
            </w:r>
          </w:p>
        </w:tc>
      </w:tr>
      <w:tr w:rsidR="008345C0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5C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8345C0" w:rsidRPr="003F477D" w:rsidTr="002313C9">
        <w:trPr>
          <w:trHeight w:val="195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10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90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8345C0" w:rsidRPr="003F477D" w:rsidTr="002313C9">
        <w:trPr>
          <w:trHeight w:val="67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216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5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8345C0" w:rsidRPr="003F477D" w:rsidTr="002313C9">
        <w:trPr>
          <w:trHeight w:val="142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5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36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313C9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8345C0" w:rsidRPr="003F477D" w:rsidTr="002313C9">
        <w:trPr>
          <w:trHeight w:val="112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2313C9">
        <w:trPr>
          <w:trHeight w:val="193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2313C9" w:rsidRDefault="008345C0" w:rsidP="00E109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313C9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2313C9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313C9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5C0" w:rsidRPr="003F477D" w:rsidRDefault="008345C0" w:rsidP="003F477D"/>
    <w:p w:rsidR="008345C0" w:rsidRPr="003F477D" w:rsidRDefault="008345C0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345C0" w:rsidRPr="007B5FDA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Dlhové CP</w:t>
            </w:r>
            <w:r w:rsidRPr="007B5FDA">
              <w:rPr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3F13FB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E109E2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 xml:space="preserve">Vyradenie dlhového CP z účtovníctva </w:t>
            </w:r>
          </w:p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Stav </w:t>
            </w:r>
            <w:r w:rsidRPr="007B5FDA">
              <w:rPr>
                <w:sz w:val="20"/>
                <w:szCs w:val="20"/>
              </w:rPr>
              <w:br/>
              <w:t>na konci účtov-ného obdobia</w:t>
            </w:r>
          </w:p>
        </w:tc>
      </w:tr>
      <w:tr w:rsidR="008345C0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8345C0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5C0" w:rsidRPr="003F477D" w:rsidRDefault="008345C0" w:rsidP="0000458C">
      <w:pPr>
        <w:spacing w:after="120" w:line="240" w:lineRule="auto"/>
        <w:rPr>
          <w:szCs w:val="22"/>
        </w:rPr>
      </w:pPr>
    </w:p>
    <w:p w:rsidR="008345C0" w:rsidRPr="003F477D" w:rsidRDefault="008345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8345C0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Stav </w:t>
            </w:r>
            <w:r w:rsidRPr="007B5FDA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Stav </w:t>
            </w:r>
            <w:r w:rsidRPr="007B5FDA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8345C0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5C0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5C0" w:rsidRPr="003F477D" w:rsidRDefault="008345C0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8345C0" w:rsidRPr="003F477D" w:rsidRDefault="008345C0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8345C0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Bežné účtovné obdobie</w:t>
            </w:r>
          </w:p>
        </w:tc>
      </w:tr>
      <w:tr w:rsidR="008345C0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Tvorba </w:t>
            </w:r>
          </w:p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OP</w:t>
            </w:r>
          </w:p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3F477D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 xml:space="preserve">Zúčtovanie OP z dôvodu vyradenia majetku </w:t>
            </w:r>
            <w:r w:rsidRPr="007B5FDA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Stav OP na konci účtovného obdobia</w:t>
            </w:r>
          </w:p>
        </w:tc>
      </w:tr>
      <w:tr w:rsidR="008345C0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f</w:t>
            </w:r>
          </w:p>
        </w:tc>
      </w:tr>
      <w:tr w:rsidR="008345C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345C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Hodnota</w:t>
            </w:r>
          </w:p>
        </w:tc>
      </w:tr>
      <w:tr w:rsidR="008345C0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5C0" w:rsidRPr="003F477D" w:rsidRDefault="008345C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345C0" w:rsidRPr="003F477D" w:rsidRDefault="008345C0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345C0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Hodnota za bežné účtovné obdobie</w:t>
            </w:r>
          </w:p>
        </w:tc>
      </w:tr>
      <w:tr w:rsidR="008345C0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Default="008345C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345C0" w:rsidRPr="003F477D" w:rsidRDefault="008345C0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8345C0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8345C0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</w:t>
            </w:r>
          </w:p>
        </w:tc>
      </w:tr>
      <w:tr w:rsidR="008345C0" w:rsidRPr="003F477D" w:rsidTr="007B5FDA">
        <w:trPr>
          <w:trHeight w:val="173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7B5FDA">
        <w:trPr>
          <w:trHeight w:val="313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7B5FDA">
        <w:trPr>
          <w:trHeight w:val="26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8345C0" w:rsidRPr="007B5FDA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Hodnota zákazkovej výroby</w:t>
            </w:r>
          </w:p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8345C0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345C0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7B5FDA">
        <w:trPr>
          <w:trHeight w:val="295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7B5FDA">
        <w:trPr>
          <w:trHeight w:val="153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5C0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1"/>
        <w:gridCol w:w="1984"/>
        <w:gridCol w:w="1843"/>
        <w:gridCol w:w="2658"/>
      </w:tblGrid>
      <w:tr w:rsidR="008345C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8345C0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</w:t>
            </w:r>
          </w:p>
        </w:tc>
      </w:tr>
      <w:tr w:rsidR="008345C0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B5FDA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B5FDA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7B5FDA">
        <w:trPr>
          <w:trHeight w:val="178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345C0" w:rsidRPr="003F477D" w:rsidRDefault="008345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345C0" w:rsidRPr="003F477D" w:rsidRDefault="008345C0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8345C0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8345C0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c</w:t>
            </w:r>
          </w:p>
        </w:tc>
      </w:tr>
      <w:tr w:rsidR="008345C0" w:rsidRPr="003F477D" w:rsidTr="007B5FDA">
        <w:trPr>
          <w:trHeight w:val="219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8345C0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Bežné účtovné obdobie</w:t>
            </w:r>
          </w:p>
        </w:tc>
      </w:tr>
      <w:tr w:rsidR="008345C0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Tvorba</w:t>
            </w:r>
          </w:p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Zúčtovanie</w:t>
            </w:r>
            <w:r w:rsidRPr="007B5FDA">
              <w:rPr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 xml:space="preserve">Zúčtovanie </w:t>
            </w:r>
            <w:r w:rsidRPr="007B5FDA">
              <w:rPr>
                <w:sz w:val="20"/>
                <w:szCs w:val="20"/>
              </w:rPr>
              <w:br/>
              <w:t xml:space="preserve">OP z dôvodu vyradenia majetku </w:t>
            </w:r>
            <w:r w:rsidRPr="007B5FDA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3F477D" w:rsidRDefault="008345C0" w:rsidP="0003344F">
            <w:pPr>
              <w:pStyle w:val="TopHeader"/>
            </w:pPr>
            <w:r w:rsidRPr="003F477D">
              <w:t xml:space="preserve">Stav OP </w:t>
            </w:r>
            <w:r w:rsidRPr="007B5FDA">
              <w:rPr>
                <w:sz w:val="20"/>
                <w:szCs w:val="20"/>
              </w:rPr>
              <w:t>na konci účtovného obdobia</w:t>
            </w:r>
          </w:p>
        </w:tc>
      </w:tr>
      <w:tr w:rsidR="008345C0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45C0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B5FDA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7B5FDA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7B5FDA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B5FDA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7B5FDA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B5FDA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345C0" w:rsidRPr="003F477D" w:rsidRDefault="008345C0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345C0" w:rsidRPr="003F477D" w:rsidRDefault="008345C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8345C0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Pohľadávky spolu</w:t>
            </w:r>
          </w:p>
        </w:tc>
      </w:tr>
      <w:tr w:rsidR="008345C0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d</w:t>
            </w:r>
          </w:p>
        </w:tc>
      </w:tr>
      <w:tr w:rsidR="008345C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345C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45C0" w:rsidRPr="003F477D" w:rsidRDefault="008345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45C0" w:rsidRPr="003F477D" w:rsidRDefault="008345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45C0" w:rsidRPr="003F477D" w:rsidRDefault="008345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45C0" w:rsidRPr="003F477D" w:rsidRDefault="008345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45C0" w:rsidRPr="003F477D" w:rsidRDefault="008345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45C0" w:rsidRPr="003F477D" w:rsidRDefault="008345C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45C0" w:rsidRPr="003F477D" w:rsidRDefault="008345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45C0" w:rsidRPr="003F477D" w:rsidRDefault="008345C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345C0" w:rsidRPr="003F477D" w:rsidRDefault="008345C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345C0" w:rsidRPr="003F477D" w:rsidRDefault="008345C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45C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0376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45C0" w:rsidRPr="003F477D" w:rsidRDefault="008345C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345C0" w:rsidRPr="003F477D" w:rsidRDefault="008345C0" w:rsidP="0003344F">
      <w:pPr>
        <w:spacing w:after="0" w:line="240" w:lineRule="auto"/>
        <w:jc w:val="both"/>
        <w:rPr>
          <w:szCs w:val="22"/>
        </w:rPr>
      </w:pPr>
    </w:p>
    <w:p w:rsidR="008345C0" w:rsidRPr="003F477D" w:rsidRDefault="008345C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8345C0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Bežné účtovné obdobie</w:t>
            </w:r>
          </w:p>
        </w:tc>
      </w:tr>
      <w:tr w:rsidR="008345C0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Hodnota</w:t>
            </w:r>
            <w:r w:rsidRPr="007B5FDA">
              <w:rPr>
                <w:sz w:val="20"/>
                <w:szCs w:val="20"/>
              </w:rPr>
              <w:br/>
              <w:t> pohľadávky</w:t>
            </w:r>
          </w:p>
        </w:tc>
      </w:tr>
      <w:tr w:rsidR="008345C0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Pr="009F39E7" w:rsidRDefault="008345C0" w:rsidP="009F39E7"/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345C0" w:rsidRPr="003F477D" w:rsidRDefault="008345C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8345C0" w:rsidRPr="007B5FDA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7B5FDA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B5FDA">
              <w:rPr>
                <w:bCs/>
                <w:sz w:val="20"/>
                <w:szCs w:val="20"/>
              </w:rPr>
              <w:t>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2644</w:t>
            </w:r>
          </w:p>
        </w:tc>
      </w:tr>
      <w:tr w:rsidR="008345C0" w:rsidRPr="007B5FDA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0458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7B5FDA">
              <w:rPr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B5FDA">
              <w:rPr>
                <w:bCs/>
                <w:sz w:val="20"/>
                <w:szCs w:val="20"/>
              </w:rPr>
              <w:t>434</w:t>
            </w:r>
          </w:p>
        </w:tc>
        <w:tc>
          <w:tcPr>
            <w:tcW w:w="2405" w:type="dxa"/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8345C0" w:rsidRPr="007B5FDA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D031E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7B5FDA">
              <w:rPr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345C0" w:rsidRPr="007B5FDA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7B5FDA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345C0" w:rsidRPr="007B5FDA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B5FD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7B5FDA">
              <w:rPr>
                <w:bCs/>
                <w:sz w:val="20"/>
                <w:szCs w:val="20"/>
              </w:rPr>
              <w:t>1040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0E191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2944</w:t>
            </w:r>
          </w:p>
        </w:tc>
      </w:tr>
    </w:tbl>
    <w:p w:rsidR="008345C0" w:rsidRPr="007B5FDA" w:rsidRDefault="008345C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8345C0" w:rsidRPr="003F477D" w:rsidRDefault="008345C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8345C0" w:rsidRPr="007B5FDA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EA41E2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Bežné účtovné obdobie</w:t>
            </w:r>
          </w:p>
        </w:tc>
      </w:tr>
      <w:tr w:rsidR="008345C0" w:rsidRPr="007B5FDA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Stav</w:t>
            </w:r>
            <w:r w:rsidRPr="007B5FDA">
              <w:rPr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E04DF3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Prírastky</w:t>
            </w:r>
          </w:p>
          <w:p w:rsidR="008345C0" w:rsidRPr="007B5FDA" w:rsidRDefault="008345C0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E04DF3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Úbytky</w:t>
            </w:r>
          </w:p>
          <w:p w:rsidR="008345C0" w:rsidRPr="007B5FDA" w:rsidRDefault="008345C0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7B5FDA" w:rsidRDefault="008345C0" w:rsidP="00E04DF3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Presuny</w:t>
            </w:r>
          </w:p>
          <w:p w:rsidR="008345C0" w:rsidRPr="007B5FDA" w:rsidRDefault="008345C0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Stav na konci účtovného obdobia</w:t>
            </w:r>
          </w:p>
        </w:tc>
      </w:tr>
      <w:tr w:rsidR="008345C0" w:rsidRPr="007B5FDA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7B5FDA">
              <w:rPr>
                <w:b w:val="0"/>
                <w:sz w:val="20"/>
                <w:szCs w:val="20"/>
              </w:rPr>
              <w:t>f</w:t>
            </w:r>
          </w:p>
        </w:tc>
      </w:tr>
      <w:tr w:rsidR="008345C0" w:rsidRPr="007B5FDA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7B5FDA" w:rsidTr="006157E5">
        <w:trPr>
          <w:trHeight w:val="22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7B5FDA" w:rsidTr="006157E5">
        <w:trPr>
          <w:trHeight w:val="196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7B5FDA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E04DF3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 xml:space="preserve">Dlhové CP so splatnosťou do  </w:t>
            </w:r>
            <w:r w:rsidRPr="007B5FDA">
              <w:rPr>
                <w:sz w:val="16"/>
                <w:szCs w:val="16"/>
              </w:rPr>
              <w:t>jedného roka držané</w:t>
            </w:r>
            <w:r w:rsidRPr="007B5FDA">
              <w:rPr>
                <w:sz w:val="16"/>
                <w:szCs w:val="16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7B5FDA" w:rsidTr="006157E5">
        <w:trPr>
          <w:trHeight w:val="250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7B5FDA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7B5FDA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6157E5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7B5FDA" w:rsidTr="006157E5">
        <w:trPr>
          <w:trHeight w:val="64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7B5FDA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B5FDA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345C0" w:rsidRPr="007B5FDA" w:rsidRDefault="008345C0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345C0" w:rsidRPr="007B5FDA" w:rsidRDefault="008345C0" w:rsidP="0003344F">
      <w:pPr>
        <w:pStyle w:val="Title"/>
        <w:keepNext w:val="0"/>
        <w:widowControl w:val="0"/>
        <w:spacing w:before="0" w:beforeAutospacing="0" w:after="0"/>
        <w:jc w:val="left"/>
        <w:rPr>
          <w:sz w:val="20"/>
          <w:szCs w:val="20"/>
          <w:lang w:eastAsia="sk-SK"/>
        </w:rPr>
      </w:pPr>
    </w:p>
    <w:p w:rsidR="008345C0" w:rsidRPr="003F477D" w:rsidRDefault="008345C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8345C0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EA41E2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Stav OP</w:t>
            </w:r>
          </w:p>
          <w:p w:rsidR="008345C0" w:rsidRPr="006157E5" w:rsidRDefault="008345C0" w:rsidP="00EA41E2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Tvorba </w:t>
            </w:r>
            <w:r w:rsidRPr="006157E5">
              <w:rPr>
                <w:sz w:val="20"/>
                <w:szCs w:val="20"/>
              </w:rPr>
              <w:br/>
              <w:t>OP</w:t>
            </w:r>
          </w:p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Zúčtovanie OP z dôvodu zániku opodstatne-nosti</w:t>
            </w:r>
          </w:p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Zúčtovanie OP z dôvodu vyradenia majetku z účtovníctva</w:t>
            </w:r>
          </w:p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Stav  OP na konci účtovného obdobia</w:t>
            </w:r>
          </w:p>
        </w:tc>
      </w:tr>
      <w:tr w:rsidR="008345C0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f</w:t>
            </w:r>
          </w:p>
        </w:tc>
      </w:tr>
      <w:tr w:rsidR="008345C0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C066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345C0" w:rsidRPr="003F477D" w:rsidRDefault="008345C0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8345C0" w:rsidRPr="003F477D" w:rsidRDefault="008345C0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8345C0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Hodnota za bežné účtovné obdobie</w:t>
            </w:r>
          </w:p>
        </w:tc>
      </w:tr>
      <w:tr w:rsidR="008345C0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Default="008345C0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8345C0" w:rsidRPr="0005176E" w:rsidRDefault="008345C0" w:rsidP="0005176E">
      <w:pPr>
        <w:spacing w:after="0"/>
      </w:pPr>
    </w:p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8345C0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Zvýšenie/ zníženie hodnoty</w:t>
            </w:r>
          </w:p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DC066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Vplyv ocenenia</w:t>
            </w:r>
            <w:r w:rsidRPr="006157E5">
              <w:rPr>
                <w:sz w:val="20"/>
                <w:szCs w:val="20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Vplyv </w:t>
            </w:r>
          </w:p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ocenenia</w:t>
            </w:r>
            <w:r w:rsidRPr="006157E5">
              <w:rPr>
                <w:sz w:val="20"/>
                <w:szCs w:val="20"/>
              </w:rPr>
              <w:br/>
              <w:t>na vlastné imanie</w:t>
            </w:r>
          </w:p>
        </w:tc>
      </w:tr>
      <w:tr w:rsidR="008345C0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6157E5">
              <w:rPr>
                <w:b w:val="0"/>
                <w:sz w:val="20"/>
                <w:szCs w:val="20"/>
              </w:rPr>
              <w:t>d</w:t>
            </w:r>
          </w:p>
        </w:tc>
      </w:tr>
      <w:tr w:rsidR="008345C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345C0" w:rsidRPr="006157E5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Názov</w:t>
            </w:r>
            <w:r w:rsidRPr="006157E5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6157E5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Splatnosť</w:t>
            </w:r>
          </w:p>
        </w:tc>
      </w:tr>
      <w:tr w:rsidR="008345C0" w:rsidRPr="006157E5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viac ako päť rokov</w:t>
            </w:r>
          </w:p>
        </w:tc>
      </w:tr>
      <w:tr w:rsidR="008345C0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45C0" w:rsidRPr="003F477D" w:rsidTr="006157E5">
        <w:trPr>
          <w:trHeight w:val="309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6157E5">
        <w:trPr>
          <w:trHeight w:val="339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5C0" w:rsidRPr="003F477D" w:rsidRDefault="008345C0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345C0" w:rsidRPr="006157E5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6157E5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345C0" w:rsidRPr="006157E5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345C0" w:rsidRPr="006157E5" w:rsidTr="00F73452">
        <w:trPr>
          <w:trHeight w:val="2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6157E5" w:rsidTr="00F73452">
        <w:trPr>
          <w:trHeight w:val="18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6157E5" w:rsidTr="00F73452">
        <w:trPr>
          <w:trHeight w:val="167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6157E5" w:rsidTr="00F73452">
        <w:trPr>
          <w:trHeight w:val="144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6157E5" w:rsidTr="00F73452">
        <w:trPr>
          <w:trHeight w:val="15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6157E5" w:rsidTr="00F73452">
        <w:trPr>
          <w:trHeight w:val="268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6157E5" w:rsidTr="00F73452">
        <w:trPr>
          <w:trHeight w:val="27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6157E5" w:rsidTr="00F73452">
        <w:trPr>
          <w:trHeight w:val="7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8B38E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6157E5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8B38E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345C0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345C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-12321</w:t>
            </w:r>
          </w:p>
        </w:tc>
      </w:tr>
      <w:tr w:rsidR="008345C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345C0" w:rsidRPr="003F477D" w:rsidTr="00F73452">
        <w:trPr>
          <w:trHeight w:val="241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F73452">
        <w:trPr>
          <w:trHeight w:val="336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F73452">
        <w:trPr>
          <w:trHeight w:val="18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F73452">
        <w:trPr>
          <w:trHeight w:val="328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-12321</w:t>
            </w:r>
          </w:p>
        </w:tc>
      </w:tr>
      <w:tr w:rsidR="008345C0" w:rsidRPr="003F477D" w:rsidTr="00F73452">
        <w:trPr>
          <w:trHeight w:val="292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018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-12321</w:t>
            </w:r>
          </w:p>
        </w:tc>
      </w:tr>
    </w:tbl>
    <w:p w:rsidR="008345C0" w:rsidRPr="003F477D" w:rsidRDefault="008345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345C0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Bežné účtovné obdobie</w:t>
            </w:r>
          </w:p>
        </w:tc>
      </w:tr>
      <w:tr w:rsidR="008345C0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A41E2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Stav</w:t>
            </w:r>
            <w:r w:rsidRPr="006157E5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8345C0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57E5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f</w:t>
            </w:r>
          </w:p>
        </w:tc>
      </w:tr>
      <w:tr w:rsidR="008345C0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158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92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64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132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65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158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101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5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64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6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94D7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345C0" w:rsidRPr="003F477D" w:rsidRDefault="008345C0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345C0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Stav</w:t>
            </w:r>
            <w:r w:rsidRPr="006157E5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8345C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57E5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f</w:t>
            </w:r>
          </w:p>
        </w:tc>
      </w:tr>
      <w:tr w:rsidR="008345C0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17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107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22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171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93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187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130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157E5">
        <w:trPr>
          <w:trHeight w:val="5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185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113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345C0" w:rsidRPr="003F477D" w:rsidRDefault="008345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8345C0" w:rsidRPr="003F477D" w:rsidTr="00D2004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20044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D2004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45C0" w:rsidRPr="003F477D" w:rsidTr="00F73452">
        <w:trPr>
          <w:trHeight w:val="27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33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211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236523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304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236523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18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D2004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345C0" w:rsidRPr="003F477D" w:rsidRDefault="008345C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345C0" w:rsidRPr="003F477D" w:rsidRDefault="008345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8345C0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F73452">
        <w:trPr>
          <w:trHeight w:val="179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8F38C4">
        <w:trPr>
          <w:trHeight w:val="349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8F38C4">
        <w:trPr>
          <w:trHeight w:val="252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8F38C4">
        <w:trPr>
          <w:trHeight w:val="59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8F38C4">
        <w:trPr>
          <w:trHeight w:val="269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8F38C4">
        <w:trPr>
          <w:trHeight w:val="339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8F38C4">
        <w:trPr>
          <w:trHeight w:val="183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145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EA41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157E5">
              <w:rPr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249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6157E5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162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</w:tr>
      <w:tr w:rsidR="008345C0" w:rsidRPr="003F477D" w:rsidTr="008F38C4">
        <w:trPr>
          <w:trHeight w:val="289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161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6A4709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98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225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Pr="003F477D" w:rsidRDefault="008345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5C0" w:rsidRPr="003F477D" w:rsidRDefault="008345C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345C0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285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171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293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57E5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179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28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157E5">
        <w:trPr>
          <w:trHeight w:val="173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57E5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57E5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6157E5" w:rsidRDefault="008345C0" w:rsidP="005046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8345C0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Splatnosť</w:t>
            </w:r>
          </w:p>
        </w:tc>
      </w:tr>
      <w:tr w:rsidR="008345C0" w:rsidRPr="003F477D" w:rsidTr="008F38C4">
        <w:trPr>
          <w:trHeight w:val="181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</w:tr>
      <w:tr w:rsidR="008345C0" w:rsidRPr="003F477D" w:rsidTr="008F38C4">
        <w:trPr>
          <w:trHeight w:val="111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F38C4">
        <w:trPr>
          <w:trHeight w:val="218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F38C4">
        <w:trPr>
          <w:trHeight w:val="124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5C0" w:rsidRPr="003F477D" w:rsidRDefault="008345C0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345C0" w:rsidRPr="003F477D" w:rsidRDefault="00834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345C0" w:rsidRPr="008F38C4" w:rsidTr="008F38C4">
        <w:trPr>
          <w:trHeight w:val="1319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 xml:space="preserve">Úrok </w:t>
            </w:r>
            <w:r w:rsidRPr="008F38C4">
              <w:rPr>
                <w:sz w:val="20"/>
                <w:szCs w:val="20"/>
              </w:rPr>
              <w:br/>
              <w:t xml:space="preserve">p. a. </w:t>
            </w:r>
          </w:p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Suma istiny v príslušnej mene</w:t>
            </w:r>
            <w:r w:rsidRPr="008F38C4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45C0" w:rsidRPr="008F38C4" w:rsidRDefault="008345C0" w:rsidP="005E3B59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Suma istiny v eurách</w:t>
            </w:r>
          </w:p>
          <w:p w:rsidR="008345C0" w:rsidRPr="008F38C4" w:rsidRDefault="008345C0" w:rsidP="005E3B59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8F38C4" w:rsidRDefault="008345C0" w:rsidP="00EA41E2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Suma istiny v príslušnej mene za bezprostred-ne predchá-dzajúce účtovné obdobie</w:t>
            </w:r>
          </w:p>
        </w:tc>
      </w:tr>
      <w:tr w:rsidR="008345C0" w:rsidRPr="008F38C4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8F38C4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F38C4" w:rsidRDefault="008345C0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g</w:t>
            </w:r>
          </w:p>
        </w:tc>
      </w:tr>
      <w:tr w:rsidR="008345C0" w:rsidRPr="008F38C4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8345C0" w:rsidRPr="008F38C4" w:rsidTr="008F38C4">
        <w:trPr>
          <w:trHeight w:val="158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investičný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3,3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20.4.2016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126150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193350</w:t>
            </w:r>
          </w:p>
        </w:tc>
      </w:tr>
      <w:tr w:rsidR="008345C0" w:rsidRPr="008F38C4" w:rsidTr="008F38C4">
        <w:trPr>
          <w:trHeight w:val="178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</w:tr>
      <w:tr w:rsidR="008345C0" w:rsidRPr="008F38C4" w:rsidTr="008F38C4">
        <w:trPr>
          <w:trHeight w:val="27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</w:tr>
      <w:tr w:rsidR="008345C0" w:rsidRPr="008F38C4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8345C0" w:rsidRPr="008F38C4" w:rsidTr="008F38C4">
        <w:trPr>
          <w:trHeight w:val="148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</w:tr>
      <w:tr w:rsidR="008345C0" w:rsidRPr="008F38C4" w:rsidTr="008F38C4">
        <w:trPr>
          <w:trHeight w:val="26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</w:tr>
      <w:tr w:rsidR="008345C0" w:rsidRPr="008F38C4" w:rsidTr="008F38C4">
        <w:trPr>
          <w:trHeight w:val="176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345C0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 xml:space="preserve">Úrok </w:t>
            </w:r>
            <w:r w:rsidRPr="008F38C4">
              <w:rPr>
                <w:sz w:val="20"/>
                <w:szCs w:val="20"/>
              </w:rPr>
              <w:br/>
              <w:t xml:space="preserve">p. a. </w:t>
            </w:r>
          </w:p>
          <w:p w:rsidR="008345C0" w:rsidRPr="008F38C4" w:rsidRDefault="008345C0" w:rsidP="00083A25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Suma istiny v príslušnej mene</w:t>
            </w:r>
            <w:r w:rsidRPr="008F38C4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45C0" w:rsidRPr="008F38C4" w:rsidRDefault="008345C0" w:rsidP="00083A25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Suma istiny v eurách</w:t>
            </w:r>
          </w:p>
          <w:p w:rsidR="008345C0" w:rsidRPr="008F38C4" w:rsidRDefault="008345C0" w:rsidP="00083A25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5C0" w:rsidRPr="008F38C4" w:rsidRDefault="008345C0" w:rsidP="00DC066D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Suma istiny v príslušnej mene za bezprostredne predchádzajú-ce účtovné obdobie</w:t>
            </w:r>
          </w:p>
        </w:tc>
      </w:tr>
      <w:tr w:rsidR="008345C0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F477D" w:rsidRDefault="008345C0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45C0" w:rsidRPr="003F477D" w:rsidTr="008F38C4">
        <w:trPr>
          <w:trHeight w:val="97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8345C0" w:rsidRPr="003F477D" w:rsidTr="008F38C4">
        <w:trPr>
          <w:trHeight w:val="28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F38C4">
        <w:trPr>
          <w:trHeight w:val="180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F38C4">
        <w:trPr>
          <w:trHeight w:val="259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F38C4">
        <w:trPr>
          <w:trHeight w:val="154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45C0" w:rsidRPr="008F38C4" w:rsidRDefault="008345C0" w:rsidP="005D6688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8345C0" w:rsidRPr="003F477D" w:rsidTr="008F38C4">
        <w:trPr>
          <w:trHeight w:val="179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F38C4">
        <w:trPr>
          <w:trHeight w:val="279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F38C4">
        <w:trPr>
          <w:trHeight w:val="165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8345C0" w:rsidRPr="003F477D" w:rsidTr="008F38C4">
        <w:trPr>
          <w:trHeight w:val="89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45C0" w:rsidRPr="008F38C4" w:rsidRDefault="008345C0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8F38C4">
        <w:trPr>
          <w:trHeight w:val="183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345C0" w:rsidRPr="003F477D" w:rsidRDefault="008345C0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8345C0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Dohodnutá cena podkladového nástroja</w:t>
            </w:r>
          </w:p>
        </w:tc>
      </w:tr>
      <w:tr w:rsidR="008345C0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38C4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F38C4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8345C0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d</w:t>
            </w:r>
          </w:p>
        </w:tc>
      </w:tr>
      <w:tr w:rsidR="008345C0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F38C4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163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106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173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10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208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F38C4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28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179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11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345C0" w:rsidRPr="003F477D" w:rsidTr="008F38C4">
        <w:trPr>
          <w:trHeight w:val="59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8345C0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8345C0" w:rsidRPr="003F477D" w:rsidTr="008F38C4">
        <w:trPr>
          <w:trHeight w:val="381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 xml:space="preserve">Zmena reálnej hodnoty </w:t>
            </w:r>
            <w:r w:rsidRPr="008F38C4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Zmena reálnej hodnoty (+/-) s vplyvom na</w:t>
            </w:r>
          </w:p>
        </w:tc>
      </w:tr>
      <w:tr w:rsidR="008345C0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pStyle w:val="TopHeader"/>
            </w:pPr>
            <w:r w:rsidRPr="003F477D">
              <w:t>vlastné imanie</w:t>
            </w:r>
          </w:p>
        </w:tc>
      </w:tr>
      <w:tr w:rsidR="008345C0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F38C4">
              <w:rPr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8345C0" w:rsidRPr="003F477D" w:rsidTr="008B505F">
        <w:trPr>
          <w:trHeight w:val="252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8B505F">
        <w:trPr>
          <w:trHeight w:val="172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8B505F">
        <w:trPr>
          <w:trHeight w:val="10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8B505F">
        <w:trPr>
          <w:trHeight w:val="194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345C0" w:rsidRPr="003F477D" w:rsidTr="008B505F">
        <w:trPr>
          <w:trHeight w:val="268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F38C4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8B505F">
        <w:trPr>
          <w:trHeight w:val="13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F38C4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F38C4" w:rsidRDefault="008345C0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8B505F">
        <w:trPr>
          <w:trHeight w:val="253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345C0" w:rsidRPr="003F477D" w:rsidTr="008B505F">
        <w:trPr>
          <w:trHeight w:val="153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345C0" w:rsidRPr="003F477D" w:rsidRDefault="008345C0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345C0" w:rsidRPr="003F477D" w:rsidRDefault="00834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8345C0" w:rsidRPr="008B505F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Reálna hodnota</w:t>
            </w:r>
          </w:p>
        </w:tc>
      </w:tr>
      <w:tr w:rsidR="008345C0" w:rsidRPr="008B505F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345C0" w:rsidRPr="003F477D" w:rsidTr="008B505F">
        <w:trPr>
          <w:trHeight w:val="205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B505F">
        <w:trPr>
          <w:trHeight w:val="12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B505F">
        <w:trPr>
          <w:trHeight w:val="21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B505F">
        <w:trPr>
          <w:trHeight w:val="142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B505F">
        <w:trPr>
          <w:trHeight w:val="22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B505F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5C0" w:rsidRPr="006B42EC" w:rsidRDefault="008345C0" w:rsidP="006B42EC"/>
    <w:p w:rsidR="008345C0" w:rsidRPr="003F477D" w:rsidRDefault="00834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345C0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Názov</w:t>
            </w:r>
            <w:r w:rsidRPr="008B505F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Splatnosť</w:t>
            </w:r>
          </w:p>
        </w:tc>
      </w:tr>
      <w:tr w:rsidR="008345C0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345C0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F477D" w:rsidRDefault="008345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45C0" w:rsidRPr="003F477D" w:rsidTr="008B505F">
        <w:trPr>
          <w:trHeight w:val="119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B505F">
        <w:trPr>
          <w:trHeight w:val="164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345C0" w:rsidRPr="003F477D" w:rsidTr="008B505F">
        <w:trPr>
          <w:trHeight w:val="119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B505F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45C0" w:rsidRPr="003F477D" w:rsidRDefault="008345C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8345C0" w:rsidRPr="008B505F" w:rsidTr="008B505F">
        <w:trPr>
          <w:trHeight w:val="754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 xml:space="preserve">Zmena stavu vnútroorganizačných </w:t>
            </w:r>
          </w:p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 xml:space="preserve">zásob </w:t>
            </w:r>
          </w:p>
        </w:tc>
      </w:tr>
      <w:tr w:rsidR="008345C0" w:rsidRPr="008B505F" w:rsidTr="008B505F">
        <w:trPr>
          <w:trHeight w:val="691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8B505F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f</w:t>
            </w:r>
          </w:p>
        </w:tc>
      </w:tr>
      <w:tr w:rsidR="008345C0" w:rsidRPr="008B505F" w:rsidTr="008B505F">
        <w:trPr>
          <w:trHeight w:val="279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Nedokončená výroba </w:t>
            </w:r>
            <w:r w:rsidRPr="008B505F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8B505F">
        <w:trPr>
          <w:trHeight w:val="22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8B505F">
        <w:trPr>
          <w:trHeight w:val="149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8B505F">
        <w:trPr>
          <w:trHeight w:val="275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B505F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8B505F">
        <w:trPr>
          <w:trHeight w:val="15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8B505F">
        <w:trPr>
          <w:trHeight w:val="278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8B505F">
        <w:trPr>
          <w:trHeight w:val="150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8B505F">
        <w:trPr>
          <w:trHeight w:val="92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8B505F">
        <w:trPr>
          <w:trHeight w:val="51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505F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 </w:t>
            </w:r>
          </w:p>
        </w:tc>
      </w:tr>
    </w:tbl>
    <w:p w:rsidR="008345C0" w:rsidRPr="008B505F" w:rsidRDefault="008345C0" w:rsidP="006B42EC">
      <w:pPr>
        <w:spacing w:after="0" w:line="240" w:lineRule="auto"/>
        <w:rPr>
          <w:kern w:val="28"/>
          <w:sz w:val="20"/>
          <w:szCs w:val="20"/>
        </w:rPr>
      </w:pPr>
    </w:p>
    <w:p w:rsidR="008345C0" w:rsidRPr="003F477D" w:rsidRDefault="008345C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345C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23826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21385</w:t>
            </w:r>
          </w:p>
        </w:tc>
      </w:tr>
      <w:tr w:rsidR="008345C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B505F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B505F">
              <w:rPr>
                <w:b/>
                <w:sz w:val="20"/>
                <w:szCs w:val="20"/>
              </w:rPr>
              <w:t>23826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8F34F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21385</w:t>
            </w:r>
          </w:p>
        </w:tc>
      </w:tr>
    </w:tbl>
    <w:p w:rsidR="008345C0" w:rsidRPr="003F477D" w:rsidRDefault="008345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5C0" w:rsidRPr="003F477D" w:rsidRDefault="008345C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8345C0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F477D" w:rsidTr="008B505F">
        <w:trPr>
          <w:trHeight w:val="44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B505F">
              <w:rPr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B505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B505F">
              <w:rPr>
                <w:b/>
                <w:sz w:val="20"/>
                <w:szCs w:val="20"/>
              </w:rPr>
              <w:t> </w:t>
            </w:r>
          </w:p>
        </w:tc>
      </w:tr>
      <w:tr w:rsidR="008345C0" w:rsidRPr="003F477D" w:rsidTr="008B505F">
        <w:trPr>
          <w:trHeight w:val="64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3F477D" w:rsidTr="008B505F">
        <w:trPr>
          <w:trHeight w:val="5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3F477D" w:rsidTr="008B505F">
        <w:trPr>
          <w:trHeight w:val="181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3F477D" w:rsidTr="008B505F">
        <w:trPr>
          <w:trHeight w:val="10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3F477D" w:rsidTr="008B505F">
        <w:trPr>
          <w:trHeight w:val="246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</w:tbl>
    <w:p w:rsidR="008345C0" w:rsidRPr="003F477D" w:rsidRDefault="008345C0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345C0" w:rsidRPr="003F477D" w:rsidRDefault="008345C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8345C0" w:rsidRPr="008B505F" w:rsidTr="00AB258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AB2584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AB2584">
            <w:pPr>
              <w:pStyle w:val="TopHeader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8B505F" w:rsidTr="00AB258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AB258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AB258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AB258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 xml:space="preserve">Suma odloženého daňového záväzku, ktorý vznikol </w:t>
            </w:r>
            <w:r w:rsidRPr="008B505F">
              <w:rPr>
                <w:sz w:val="18"/>
                <w:szCs w:val="18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AB258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  <w:tr w:rsidR="008345C0" w:rsidRPr="008B505F" w:rsidTr="00AB258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18"/>
                <w:szCs w:val="18"/>
              </w:rPr>
            </w:pPr>
            <w:r w:rsidRPr="008B505F">
              <w:rPr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8B505F" w:rsidRDefault="008345C0" w:rsidP="00AB2584">
            <w:pPr>
              <w:spacing w:after="0" w:line="240" w:lineRule="auto"/>
              <w:rPr>
                <w:sz w:val="20"/>
                <w:szCs w:val="20"/>
              </w:rPr>
            </w:pPr>
            <w:r w:rsidRPr="008B505F">
              <w:rPr>
                <w:sz w:val="20"/>
                <w:szCs w:val="20"/>
              </w:rPr>
              <w:t> </w:t>
            </w:r>
          </w:p>
        </w:tc>
      </w:tr>
    </w:tbl>
    <w:p w:rsidR="008345C0" w:rsidRDefault="008345C0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345C0" w:rsidRDefault="008345C0" w:rsidP="001B6A62"/>
    <w:p w:rsidR="008345C0" w:rsidRDefault="008345C0" w:rsidP="001B6A62"/>
    <w:p w:rsidR="008345C0" w:rsidRPr="001B6A62" w:rsidRDefault="008345C0" w:rsidP="001B6A62"/>
    <w:p w:rsidR="008345C0" w:rsidRPr="003F477D" w:rsidRDefault="00834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627"/>
        <w:gridCol w:w="1033"/>
        <w:gridCol w:w="665"/>
      </w:tblGrid>
      <w:tr w:rsidR="008345C0" w:rsidRPr="003F477D" w:rsidTr="00B11D9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03132" w:rsidRDefault="008345C0" w:rsidP="008875A1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Bezprostredne predchádzajúce</w:t>
            </w:r>
          </w:p>
          <w:p w:rsidR="008345C0" w:rsidRPr="00303132" w:rsidRDefault="008345C0" w:rsidP="008875A1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 xml:space="preserve"> účtovné obdobie</w:t>
            </w:r>
          </w:p>
        </w:tc>
      </w:tr>
      <w:tr w:rsidR="008345C0" w:rsidRPr="003F477D" w:rsidTr="00B11D9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Daň v %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Základ dane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Daň v %</w:t>
            </w:r>
          </w:p>
        </w:tc>
      </w:tr>
      <w:tr w:rsidR="008345C0" w:rsidRPr="003F477D" w:rsidTr="00B11D9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g</w:t>
            </w:r>
          </w:p>
        </w:tc>
      </w:tr>
      <w:tr w:rsidR="008345C0" w:rsidRPr="003F477D" w:rsidTr="00B11D9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25FD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Výsledok hospodárenia </w:t>
            </w:r>
            <w:r w:rsidRPr="00303132">
              <w:rPr>
                <w:b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1343,51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5128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</w:tr>
      <w:tr w:rsidR="008345C0" w:rsidRPr="003F477D" w:rsidTr="00B11D9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295,57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1179,44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</w:tr>
      <w:tr w:rsidR="008345C0" w:rsidRPr="003F477D" w:rsidTr="00B11D93">
        <w:trPr>
          <w:trHeight w:val="298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103,28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45C0" w:rsidRPr="003F477D" w:rsidTr="00B11D93">
        <w:trPr>
          <w:trHeight w:val="252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45C0" w:rsidRPr="003F477D" w:rsidTr="00B11D93">
        <w:trPr>
          <w:trHeight w:val="430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A4A5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45C0" w:rsidRPr="003F477D" w:rsidTr="00B11D9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5172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45C0" w:rsidRPr="009C21AB" w:rsidTr="00B11D93">
        <w:trPr>
          <w:trHeight w:val="273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45C0" w:rsidRPr="009C21AB" w:rsidTr="00B11D93">
        <w:trPr>
          <w:trHeight w:val="339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45C0" w:rsidRPr="003F477D" w:rsidTr="00B11D93">
        <w:trPr>
          <w:trHeight w:val="349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1446,76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318,28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45C0" w:rsidRPr="003F477D" w:rsidTr="00B11D93">
        <w:trPr>
          <w:trHeight w:val="359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318,28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</w:tr>
      <w:tr w:rsidR="008345C0" w:rsidRPr="003F477D" w:rsidTr="00B11D93">
        <w:trPr>
          <w:trHeight w:val="355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8345C0" w:rsidRPr="003F477D" w:rsidTr="00B11D93">
        <w:trPr>
          <w:trHeight w:val="15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E35A2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0313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8345C0" w:rsidRPr="003F477D" w:rsidRDefault="008345C0" w:rsidP="0003344F">
      <w:pPr>
        <w:spacing w:after="0" w:line="240" w:lineRule="auto"/>
        <w:rPr>
          <w:szCs w:val="22"/>
        </w:rPr>
      </w:pPr>
    </w:p>
    <w:p w:rsidR="008345C0" w:rsidRPr="003F477D" w:rsidRDefault="008345C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345C0" w:rsidRPr="003F477D" w:rsidRDefault="008345C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8345C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Bežné účtovné obdobie</w:t>
            </w:r>
          </w:p>
        </w:tc>
      </w:tr>
      <w:tr w:rsidR="008345C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Stav na konci účtovného obdobia</w:t>
            </w: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f</w:t>
            </w:r>
          </w:p>
        </w:tc>
      </w:tr>
      <w:tr w:rsidR="008345C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5000</w:t>
            </w: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F73452">
        <w:trPr>
          <w:trHeight w:val="344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F73452">
        <w:trPr>
          <w:trHeight w:val="233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20000</w:t>
            </w:r>
          </w:p>
        </w:tc>
      </w:tr>
      <w:tr w:rsidR="008345C0" w:rsidRPr="003F477D" w:rsidTr="00B15765">
        <w:trPr>
          <w:trHeight w:val="473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B15765" w:rsidRDefault="008345C0" w:rsidP="006B42EC">
            <w:pPr>
              <w:spacing w:after="0" w:line="240" w:lineRule="auto"/>
              <w:rPr>
                <w:sz w:val="16"/>
                <w:szCs w:val="16"/>
              </w:rPr>
            </w:pPr>
            <w:r w:rsidRPr="00B15765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B15765" w:rsidRDefault="008345C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B15765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B15765">
        <w:trPr>
          <w:trHeight w:val="466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B15765" w:rsidRDefault="008345C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B15765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17449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5128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12321</w:t>
            </w: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5128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5128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384</w:t>
            </w:r>
          </w:p>
        </w:tc>
      </w:tr>
      <w:tr w:rsidR="008345C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345C0" w:rsidRPr="003F477D" w:rsidTr="00F73452">
        <w:trPr>
          <w:trHeight w:val="392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B15765" w:rsidRDefault="008345C0" w:rsidP="008875A1">
            <w:pPr>
              <w:spacing w:after="0" w:line="240" w:lineRule="auto"/>
              <w:rPr>
                <w:sz w:val="16"/>
                <w:szCs w:val="16"/>
              </w:rPr>
            </w:pPr>
            <w:r w:rsidRPr="00B15765">
              <w:rPr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A39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345C0" w:rsidRPr="003F477D" w:rsidRDefault="008345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345C0" w:rsidRPr="003F477D" w:rsidRDefault="008345C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8345C0" w:rsidRPr="00303132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45C0" w:rsidRPr="00303132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Stav na konci účtovného obdobia</w:t>
            </w:r>
          </w:p>
        </w:tc>
      </w:tr>
      <w:tr w:rsidR="008345C0" w:rsidRPr="003031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45C0" w:rsidRPr="00303132" w:rsidRDefault="008345C0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03132">
              <w:rPr>
                <w:b w:val="0"/>
                <w:sz w:val="20"/>
                <w:szCs w:val="20"/>
              </w:rPr>
              <w:t>f</w:t>
            </w:r>
          </w:p>
        </w:tc>
      </w:tr>
      <w:tr w:rsidR="008345C0" w:rsidRPr="00303132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5000</w:t>
            </w:r>
          </w:p>
        </w:tc>
      </w:tr>
      <w:tr w:rsidR="008345C0" w:rsidRPr="00303132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7C6EE9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303132">
        <w:trPr>
          <w:trHeight w:val="258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20000</w:t>
            </w:r>
          </w:p>
        </w:tc>
      </w:tr>
      <w:tr w:rsidR="008345C0" w:rsidRPr="00303132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F73452" w:rsidRDefault="008345C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F73452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F73452">
        <w:trPr>
          <w:trHeight w:val="319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F73452" w:rsidRDefault="008345C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F73452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F73452" w:rsidRDefault="008345C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F73452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F73452">
        <w:trPr>
          <w:trHeight w:val="289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45C0" w:rsidRPr="00F73452" w:rsidRDefault="008345C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F73452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303132">
        <w:trPr>
          <w:trHeight w:val="151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13697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3752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17449</w:t>
            </w:r>
          </w:p>
        </w:tc>
      </w:tr>
      <w:tr w:rsidR="008345C0" w:rsidRPr="00303132" w:rsidTr="00F73452">
        <w:trPr>
          <w:trHeight w:val="371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5128</w:t>
            </w:r>
          </w:p>
        </w:tc>
      </w:tr>
      <w:tr w:rsidR="008345C0" w:rsidRPr="00303132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  <w:tr w:rsidR="008345C0" w:rsidRPr="00303132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8875A1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5C0" w:rsidRPr="00303132" w:rsidRDefault="008345C0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03132">
              <w:rPr>
                <w:sz w:val="20"/>
                <w:szCs w:val="20"/>
              </w:rPr>
              <w:t> </w:t>
            </w:r>
          </w:p>
        </w:tc>
      </w:tr>
    </w:tbl>
    <w:p w:rsidR="008345C0" w:rsidRPr="003F477D" w:rsidRDefault="008345C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345C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8345C0" w:rsidRPr="003F477D" w:rsidRDefault="008345C0" w:rsidP="00B15765">
      <w:pPr>
        <w:spacing w:after="0" w:line="240" w:lineRule="auto"/>
      </w:pPr>
    </w:p>
    <w:sectPr w:rsidR="008345C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5C0" w:rsidRDefault="008345C0" w:rsidP="00107589">
      <w:pPr>
        <w:spacing w:after="0" w:line="240" w:lineRule="auto"/>
      </w:pPr>
      <w:r>
        <w:separator/>
      </w:r>
    </w:p>
  </w:endnote>
  <w:endnote w:type="continuationSeparator" w:id="0">
    <w:p w:rsidR="008345C0" w:rsidRDefault="008345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C0" w:rsidRPr="00981468" w:rsidRDefault="008345C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5C0" w:rsidRDefault="008345C0" w:rsidP="00107589">
      <w:pPr>
        <w:spacing w:after="0" w:line="240" w:lineRule="auto"/>
      </w:pPr>
      <w:r>
        <w:separator/>
      </w:r>
    </w:p>
  </w:footnote>
  <w:footnote w:type="continuationSeparator" w:id="0">
    <w:p w:rsidR="008345C0" w:rsidRDefault="008345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345C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345C0" w:rsidRPr="003F477D" w:rsidRDefault="008345C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345C0" w:rsidRPr="003F477D" w:rsidRDefault="008345C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45514321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2023019493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345C0" w:rsidRPr="004268D2" w:rsidRDefault="008345C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C0" w:rsidRPr="004268D2" w:rsidRDefault="008345C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94BB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E4EEF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D3043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4C8DA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CC5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6AC09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63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084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623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8042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8"/>
  </w:num>
  <w:num w:numId="3">
    <w:abstractNumId w:val="13"/>
  </w:num>
  <w:num w:numId="4">
    <w:abstractNumId w:val="14"/>
  </w:num>
  <w:num w:numId="5">
    <w:abstractNumId w:val="12"/>
  </w:num>
  <w:num w:numId="6">
    <w:abstractNumId w:val="20"/>
  </w:num>
  <w:num w:numId="7">
    <w:abstractNumId w:val="11"/>
  </w:num>
  <w:num w:numId="8">
    <w:abstractNumId w:val="10"/>
  </w:num>
  <w:num w:numId="9">
    <w:abstractNumId w:val="23"/>
  </w:num>
  <w:num w:numId="10">
    <w:abstractNumId w:val="17"/>
  </w:num>
  <w:num w:numId="11">
    <w:abstractNumId w:val="22"/>
  </w:num>
  <w:num w:numId="12">
    <w:abstractNumId w:val="15"/>
  </w:num>
  <w:num w:numId="13">
    <w:abstractNumId w:val="21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F1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997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87C75"/>
    <w:rsid w:val="001923C8"/>
    <w:rsid w:val="0019704D"/>
    <w:rsid w:val="001A61FB"/>
    <w:rsid w:val="001A6B11"/>
    <w:rsid w:val="001B6A62"/>
    <w:rsid w:val="001D5C39"/>
    <w:rsid w:val="001E03F2"/>
    <w:rsid w:val="001E6A7F"/>
    <w:rsid w:val="001F43A0"/>
    <w:rsid w:val="001F4417"/>
    <w:rsid w:val="001F5199"/>
    <w:rsid w:val="00211CF4"/>
    <w:rsid w:val="00223763"/>
    <w:rsid w:val="00231371"/>
    <w:rsid w:val="002313C9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EC0"/>
    <w:rsid w:val="002A30A7"/>
    <w:rsid w:val="002A416F"/>
    <w:rsid w:val="002A4D76"/>
    <w:rsid w:val="002B61EE"/>
    <w:rsid w:val="002B7B1D"/>
    <w:rsid w:val="002C088E"/>
    <w:rsid w:val="002C1A6D"/>
    <w:rsid w:val="002D0376"/>
    <w:rsid w:val="002D372A"/>
    <w:rsid w:val="002F605D"/>
    <w:rsid w:val="00303132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E83"/>
    <w:rsid w:val="004379E3"/>
    <w:rsid w:val="00452E0E"/>
    <w:rsid w:val="004534D4"/>
    <w:rsid w:val="00457623"/>
    <w:rsid w:val="004576B8"/>
    <w:rsid w:val="0046099F"/>
    <w:rsid w:val="00465A3F"/>
    <w:rsid w:val="0049624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57E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56C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1355"/>
    <w:rsid w:val="007B2E0B"/>
    <w:rsid w:val="007B5FD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45C0"/>
    <w:rsid w:val="0083597A"/>
    <w:rsid w:val="0083640D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05F"/>
    <w:rsid w:val="008C0E76"/>
    <w:rsid w:val="008E284C"/>
    <w:rsid w:val="008E4928"/>
    <w:rsid w:val="008F207A"/>
    <w:rsid w:val="008F34F2"/>
    <w:rsid w:val="008F38C4"/>
    <w:rsid w:val="008F7F07"/>
    <w:rsid w:val="00900BE9"/>
    <w:rsid w:val="00912D01"/>
    <w:rsid w:val="00934878"/>
    <w:rsid w:val="009463F6"/>
    <w:rsid w:val="009507A1"/>
    <w:rsid w:val="009726E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796D"/>
    <w:rsid w:val="00A533B1"/>
    <w:rsid w:val="00A5552F"/>
    <w:rsid w:val="00A62542"/>
    <w:rsid w:val="00A657E1"/>
    <w:rsid w:val="00A8025E"/>
    <w:rsid w:val="00AB03FB"/>
    <w:rsid w:val="00AB2584"/>
    <w:rsid w:val="00AC0C1C"/>
    <w:rsid w:val="00AC1918"/>
    <w:rsid w:val="00AC6898"/>
    <w:rsid w:val="00B11D93"/>
    <w:rsid w:val="00B15765"/>
    <w:rsid w:val="00B206F8"/>
    <w:rsid w:val="00B5583E"/>
    <w:rsid w:val="00B615F8"/>
    <w:rsid w:val="00B6221B"/>
    <w:rsid w:val="00B6262B"/>
    <w:rsid w:val="00B63589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24F"/>
    <w:rsid w:val="00C43449"/>
    <w:rsid w:val="00C56862"/>
    <w:rsid w:val="00C6795C"/>
    <w:rsid w:val="00C7616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0044"/>
    <w:rsid w:val="00D210B5"/>
    <w:rsid w:val="00D21713"/>
    <w:rsid w:val="00D3362A"/>
    <w:rsid w:val="00D615E8"/>
    <w:rsid w:val="00D63D82"/>
    <w:rsid w:val="00D70FD8"/>
    <w:rsid w:val="00D8725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DA8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345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  <w:style w:type="paragraph" w:customStyle="1" w:styleId="TableText-maly9">
    <w:name w:val="Table Text - maly 9"/>
    <w:uiPriority w:val="99"/>
    <w:rsid w:val="00A4796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5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</TotalTime>
  <Pages>23</Pages>
  <Words>4690</Words>
  <Characters>26734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Doma</cp:lastModifiedBy>
  <cp:revision>5</cp:revision>
  <cp:lastPrinted>2015-01-27T14:36:00Z</cp:lastPrinted>
  <dcterms:created xsi:type="dcterms:W3CDTF">2015-03-18T18:15:00Z</dcterms:created>
  <dcterms:modified xsi:type="dcterms:W3CDTF">2015-03-21T14:30:00Z</dcterms:modified>
</cp:coreProperties>
</file>