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13C1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C8054F" w:rsidRDefault="00C8054F" w:rsidP="00C8054F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Diakonické</w:t>
            </w:r>
            <w:proofErr w:type="spellEnd"/>
            <w:r>
              <w:rPr>
                <w:b/>
                <w:sz w:val="16"/>
                <w:szCs w:val="16"/>
              </w:rPr>
              <w:t xml:space="preserve"> združenie </w:t>
            </w:r>
            <w:proofErr w:type="spellStart"/>
            <w:r>
              <w:rPr>
                <w:b/>
                <w:sz w:val="16"/>
                <w:szCs w:val="16"/>
              </w:rPr>
              <w:t>Betánia,o.z.-zaniklo</w:t>
            </w:r>
            <w:proofErr w:type="spellEnd"/>
            <w:r>
              <w:rPr>
                <w:b/>
                <w:sz w:val="16"/>
                <w:szCs w:val="16"/>
              </w:rPr>
              <w:t xml:space="preserve"> 31.12.2010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8054F" w:rsidP="00CE72C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nástupná organizácia </w:t>
            </w:r>
            <w:proofErr w:type="spellStart"/>
            <w:r>
              <w:rPr>
                <w:b/>
                <w:sz w:val="16"/>
                <w:szCs w:val="16"/>
              </w:rPr>
              <w:t>Diakonické</w:t>
            </w:r>
            <w:proofErr w:type="spellEnd"/>
            <w:r>
              <w:rPr>
                <w:b/>
                <w:sz w:val="16"/>
                <w:szCs w:val="16"/>
              </w:rPr>
              <w:t xml:space="preserve"> združenie </w:t>
            </w:r>
            <w:proofErr w:type="spellStart"/>
            <w:r>
              <w:rPr>
                <w:b/>
                <w:sz w:val="16"/>
                <w:szCs w:val="16"/>
              </w:rPr>
              <w:t>Betánia</w:t>
            </w:r>
            <w:proofErr w:type="spellEnd"/>
            <w:r>
              <w:rPr>
                <w:b/>
                <w:sz w:val="16"/>
                <w:szCs w:val="16"/>
              </w:rPr>
              <w:t>, účelové zariadenie Cirkvi bratskej</w:t>
            </w:r>
            <w:r w:rsidR="00CE72CF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C8054F" w:rsidRDefault="00C8054F" w:rsidP="00CE72CF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Cirkev bratská v Slovenskej republi</w:t>
            </w:r>
            <w:r w:rsidR="00CE72CF">
              <w:rPr>
                <w:b/>
                <w:sz w:val="16"/>
                <w:szCs w:val="16"/>
              </w:rPr>
              <w:t>ke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5A3DE0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3.11.2003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8054F" w:rsidP="00C805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Renáta </w:t>
            </w:r>
            <w:proofErr w:type="spellStart"/>
            <w:r>
              <w:rPr>
                <w:sz w:val="16"/>
                <w:szCs w:val="16"/>
              </w:rPr>
              <w:t>Kubáň-štatutár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8054F" w:rsidP="00C805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Ing. Dušan </w:t>
            </w:r>
            <w:proofErr w:type="spellStart"/>
            <w:r>
              <w:rPr>
                <w:sz w:val="16"/>
                <w:szCs w:val="16"/>
              </w:rPr>
              <w:t>Číčel</w:t>
            </w:r>
            <w:proofErr w:type="spellEnd"/>
            <w:r>
              <w:rPr>
                <w:sz w:val="16"/>
                <w:szCs w:val="16"/>
              </w:rPr>
              <w:t xml:space="preserve">, MUDr. Beáta </w:t>
            </w:r>
            <w:proofErr w:type="spellStart"/>
            <w:r>
              <w:rPr>
                <w:sz w:val="16"/>
                <w:szCs w:val="16"/>
              </w:rPr>
              <w:t>Havelková</w:t>
            </w:r>
            <w:proofErr w:type="spellEnd"/>
            <w:r>
              <w:rPr>
                <w:sz w:val="16"/>
                <w:szCs w:val="16"/>
              </w:rPr>
              <w:t xml:space="preserve">, Ing. Ján </w:t>
            </w:r>
            <w:proofErr w:type="spellStart"/>
            <w:r>
              <w:rPr>
                <w:sz w:val="16"/>
                <w:szCs w:val="16"/>
              </w:rPr>
              <w:t>André</w:t>
            </w:r>
            <w:proofErr w:type="spellEnd"/>
            <w:r>
              <w:rPr>
                <w:sz w:val="16"/>
                <w:szCs w:val="16"/>
              </w:rPr>
              <w:t xml:space="preserve">, Mgr. Iveta Novotná,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8054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Mgr. Marcela </w:t>
            </w:r>
            <w:proofErr w:type="spellStart"/>
            <w:r>
              <w:rPr>
                <w:sz w:val="16"/>
                <w:szCs w:val="16"/>
              </w:rPr>
              <w:t>Havelková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8054F" w:rsidP="00B54C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Ing. Jakub </w:t>
            </w:r>
            <w:proofErr w:type="spellStart"/>
            <w:r>
              <w:rPr>
                <w:sz w:val="16"/>
                <w:szCs w:val="16"/>
              </w:rPr>
              <w:t>Kintler</w:t>
            </w:r>
            <w:proofErr w:type="spellEnd"/>
            <w:r>
              <w:rPr>
                <w:sz w:val="16"/>
                <w:szCs w:val="16"/>
              </w:rPr>
              <w:t xml:space="preserve"> Ph</w:t>
            </w:r>
            <w:r w:rsidR="00B54C6C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., Mgr. Marcel </w:t>
            </w:r>
            <w:proofErr w:type="spellStart"/>
            <w:r>
              <w:rPr>
                <w:sz w:val="16"/>
                <w:szCs w:val="16"/>
              </w:rPr>
              <w:t>Markuš</w:t>
            </w:r>
            <w:proofErr w:type="spellEnd"/>
            <w:r>
              <w:rPr>
                <w:sz w:val="16"/>
                <w:szCs w:val="16"/>
              </w:rPr>
              <w:t>, MUDr. Zuzana Balážová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54C6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pomoc formou sociálnych služieb v domove sociálnych služieb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B54C6C" w:rsidP="00B54C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54C6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</w:p>
        </w:tc>
        <w:tc>
          <w:tcPr>
            <w:tcW w:w="1318" w:type="pct"/>
            <w:vAlign w:val="center"/>
          </w:tcPr>
          <w:p w:rsidR="004F702F" w:rsidRPr="00497323" w:rsidRDefault="00B54C6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54C6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B54C6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CE72C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18" w:type="pct"/>
            <w:vAlign w:val="center"/>
          </w:tcPr>
          <w:p w:rsidR="004F702F" w:rsidRPr="00497323" w:rsidRDefault="00B54C6C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B54C6C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B54C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B54C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B54C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B54C6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54C6C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023-Dopravné prostriedky</w:t>
            </w:r>
          </w:p>
        </w:tc>
        <w:tc>
          <w:tcPr>
            <w:tcW w:w="1250" w:type="pct"/>
            <w:vAlign w:val="center"/>
          </w:tcPr>
          <w:p w:rsidR="00497323" w:rsidRPr="00497323" w:rsidRDefault="00B54C6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B54C6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B54C6C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23346,95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26346,95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23346,95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26346,95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23346,95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24096,95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23346,95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24846,95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3C18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A35AC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A35AC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023-Auto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35AC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 auta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35A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  <w:r w:rsidR="00A35ACF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34589D" w:rsidP="003458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Žiaden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A35ACF"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494,27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17273,44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23859,27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13C1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13C1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21679,01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13C1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24353,54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A35AC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A35ACF" w:rsidP="00A35A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– hlavná činnosť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A35ACF" w:rsidP="00A35A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od klientov za sociálne služby</w:t>
            </w:r>
          </w:p>
        </w:tc>
        <w:tc>
          <w:tcPr>
            <w:tcW w:w="1873" w:type="pct"/>
            <w:vAlign w:val="center"/>
          </w:tcPr>
          <w:p w:rsidR="00D77DBF" w:rsidRPr="00B80FC6" w:rsidRDefault="0034589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12706,70</w:t>
            </w:r>
            <w:r w:rsidR="00A35ACF">
              <w:rPr>
                <w:sz w:val="16"/>
                <w:szCs w:val="16"/>
              </w:rPr>
              <w:t xml:space="preserve"> 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12342,08</w:t>
            </w:r>
          </w:p>
        </w:tc>
        <w:tc>
          <w:tcPr>
            <w:tcW w:w="1500" w:type="pct"/>
            <w:vAlign w:val="center"/>
          </w:tcPr>
          <w:p w:rsidR="00461D4F" w:rsidRPr="00461D4F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11894,38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748,07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B3B89" w:rsidP="00BB3B8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13090,15</w:t>
            </w:r>
          </w:p>
        </w:tc>
        <w:tc>
          <w:tcPr>
            <w:tcW w:w="1500" w:type="pct"/>
            <w:vAlign w:val="center"/>
          </w:tcPr>
          <w:p w:rsidR="00461D4F" w:rsidRPr="00C54F78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11894,38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25719,74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25719,74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-33914,59</w:t>
            </w:r>
          </w:p>
        </w:tc>
        <w:tc>
          <w:tcPr>
            <w:tcW w:w="599" w:type="pct"/>
            <w:vAlign w:val="center"/>
          </w:tcPr>
          <w:p w:rsidR="00194A51" w:rsidRPr="00194A51" w:rsidRDefault="00E01E3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2592,23</w:t>
            </w:r>
          </w:p>
        </w:tc>
        <w:tc>
          <w:tcPr>
            <w:tcW w:w="599" w:type="pct"/>
            <w:vAlign w:val="center"/>
          </w:tcPr>
          <w:p w:rsidR="00194A51" w:rsidRPr="00194A51" w:rsidRDefault="00E01E30" w:rsidP="00A320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-31322,36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2592,23</w:t>
            </w:r>
          </w:p>
        </w:tc>
        <w:tc>
          <w:tcPr>
            <w:tcW w:w="599" w:type="pct"/>
            <w:vAlign w:val="center"/>
          </w:tcPr>
          <w:p w:rsidR="00194A51" w:rsidRPr="00194A51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2426,35</w:t>
            </w:r>
          </w:p>
        </w:tc>
        <w:tc>
          <w:tcPr>
            <w:tcW w:w="599" w:type="pct"/>
            <w:vAlign w:val="center"/>
          </w:tcPr>
          <w:p w:rsidR="00194A51" w:rsidRPr="00194A51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2592,23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320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2426,32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320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-5602,62</w:t>
            </w:r>
          </w:p>
        </w:tc>
        <w:tc>
          <w:tcPr>
            <w:tcW w:w="599" w:type="pct"/>
            <w:vAlign w:val="center"/>
          </w:tcPr>
          <w:p w:rsidR="00194A51" w:rsidRPr="00CD3920" w:rsidRDefault="00B6660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5018,58</w:t>
            </w:r>
          </w:p>
        </w:tc>
        <w:tc>
          <w:tcPr>
            <w:tcW w:w="599" w:type="pct"/>
            <w:vAlign w:val="center"/>
          </w:tcPr>
          <w:p w:rsidR="00194A51" w:rsidRPr="00CD3920" w:rsidRDefault="00E01E3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2592,23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320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-3716,27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D5A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2592,23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D5A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2592,23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13C1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6244,77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6244,77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6D5A0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6244,77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6244,77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6244,77</w:t>
            </w: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5094,37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6244,77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6D5A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Bezvýznamné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B6660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22318,46</w:t>
            </w:r>
          </w:p>
        </w:tc>
        <w:tc>
          <w:tcPr>
            <w:tcW w:w="1500" w:type="pct"/>
            <w:vAlign w:val="center"/>
          </w:tcPr>
          <w:p w:rsidR="00945816" w:rsidRPr="00461D4F" w:rsidRDefault="00B66608" w:rsidP="00B6660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23081,57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6660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22318,46</w:t>
            </w:r>
          </w:p>
        </w:tc>
        <w:tc>
          <w:tcPr>
            <w:tcW w:w="1500" w:type="pct"/>
            <w:vAlign w:val="center"/>
          </w:tcPr>
          <w:p w:rsidR="00945816" w:rsidRPr="00461D4F" w:rsidRDefault="00B6660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23081,57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B66608" w:rsidP="00B6660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22318,46</w:t>
            </w:r>
          </w:p>
        </w:tc>
        <w:tc>
          <w:tcPr>
            <w:tcW w:w="1533" w:type="pct"/>
            <w:vAlign w:val="center"/>
          </w:tcPr>
          <w:p w:rsidR="00EE59DC" w:rsidRPr="00F35F00" w:rsidRDefault="00B66608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23081,57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6660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22318,46</w:t>
            </w:r>
          </w:p>
        </w:tc>
        <w:tc>
          <w:tcPr>
            <w:tcW w:w="1533" w:type="pct"/>
            <w:vAlign w:val="center"/>
          </w:tcPr>
          <w:p w:rsidR="00EE59DC" w:rsidRPr="00F35F00" w:rsidRDefault="00B6660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23081,57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7279,06</w:t>
            </w:r>
          </w:p>
        </w:tc>
        <w:tc>
          <w:tcPr>
            <w:tcW w:w="1533" w:type="pct"/>
            <w:vAlign w:val="center"/>
          </w:tcPr>
          <w:p w:rsidR="00EE59DC" w:rsidRPr="00F35F00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7212,76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5140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29597,52</w:t>
            </w:r>
          </w:p>
        </w:tc>
        <w:tc>
          <w:tcPr>
            <w:tcW w:w="1533" w:type="pct"/>
            <w:vAlign w:val="center"/>
          </w:tcPr>
          <w:p w:rsidR="00EE59DC" w:rsidRPr="00F35F00" w:rsidRDefault="00B66608" w:rsidP="00B6660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30294,33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13C18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7212,76</w:t>
            </w:r>
          </w:p>
        </w:tc>
        <w:tc>
          <w:tcPr>
            <w:tcW w:w="1555" w:type="pct"/>
            <w:vAlign w:val="center"/>
          </w:tcPr>
          <w:p w:rsidR="00F35F00" w:rsidRPr="00804636" w:rsidRDefault="00D13C18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6389,78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6D5A0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829,19</w:t>
            </w:r>
          </w:p>
        </w:tc>
        <w:tc>
          <w:tcPr>
            <w:tcW w:w="1555" w:type="pct"/>
            <w:vAlign w:val="center"/>
          </w:tcPr>
          <w:p w:rsidR="00F35F00" w:rsidRPr="00804636" w:rsidRDefault="006D5A0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822,98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13C1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762,89</w:t>
            </w:r>
          </w:p>
        </w:tc>
        <w:tc>
          <w:tcPr>
            <w:tcW w:w="1555" w:type="pct"/>
            <w:vAlign w:val="center"/>
          </w:tcPr>
          <w:p w:rsidR="00F35F00" w:rsidRPr="003C078A" w:rsidRDefault="00D13C18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D5A0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7279,06</w:t>
            </w:r>
          </w:p>
        </w:tc>
        <w:tc>
          <w:tcPr>
            <w:tcW w:w="1555" w:type="pct"/>
            <w:vAlign w:val="center"/>
          </w:tcPr>
          <w:p w:rsidR="00F35F00" w:rsidRPr="003C078A" w:rsidRDefault="006D5A0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7212,78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13C1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6D5A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6D5A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2250,00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  <w:r w:rsidR="006D5A0C">
              <w:rPr>
                <w:sz w:val="16"/>
                <w:szCs w:val="16"/>
              </w:rPr>
              <w:t>,00</w:t>
            </w:r>
          </w:p>
        </w:tc>
        <w:tc>
          <w:tcPr>
            <w:tcW w:w="1551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5523,44</w:t>
            </w:r>
          </w:p>
        </w:tc>
        <w:tc>
          <w:tcPr>
            <w:tcW w:w="1550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3606,74</w:t>
            </w:r>
          </w:p>
        </w:tc>
        <w:tc>
          <w:tcPr>
            <w:tcW w:w="1550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5523,44</w:t>
            </w:r>
          </w:p>
        </w:tc>
        <w:tc>
          <w:tcPr>
            <w:tcW w:w="1551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3606,74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13C1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D7056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13C18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152378,26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7056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Tržby za sociálne služby                          </w:t>
            </w:r>
            <w:r w:rsidR="00D13C18">
              <w:rPr>
                <w:sz w:val="16"/>
                <w:szCs w:val="16"/>
              </w:rPr>
              <w:t>152129,5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7056C" w:rsidP="00D7056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Tržba za predaj </w:t>
            </w:r>
            <w:proofErr w:type="spellStart"/>
            <w:r>
              <w:rPr>
                <w:sz w:val="16"/>
                <w:szCs w:val="16"/>
              </w:rPr>
              <w:t>zdrav.mat</w:t>
            </w:r>
            <w:proofErr w:type="spellEnd"/>
            <w:r>
              <w:rPr>
                <w:sz w:val="16"/>
                <w:szCs w:val="16"/>
              </w:rPr>
              <w:t xml:space="preserve">                        </w:t>
            </w:r>
            <w:r w:rsidR="00D13C18">
              <w:rPr>
                <w:sz w:val="16"/>
                <w:szCs w:val="16"/>
              </w:rPr>
              <w:t>248,76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051406" w:rsidRDefault="000514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fyzických osôb</w:t>
            </w:r>
          </w:p>
          <w:p w:rsidR="00A03837" w:rsidRDefault="00A0383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SOCIA</w:t>
            </w:r>
          </w:p>
          <w:p w:rsidR="00051406" w:rsidRDefault="00A03837" w:rsidP="0005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FBE</w:t>
            </w:r>
          </w:p>
          <w:p w:rsidR="00A03837" w:rsidRPr="00804636" w:rsidRDefault="00A03837" w:rsidP="000514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Zbor Cirkvi bratskej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Default="00A03837" w:rsidP="000514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28597,57</w:t>
            </w:r>
          </w:p>
          <w:p w:rsidR="00A03837" w:rsidRDefault="00A03837" w:rsidP="000514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22000,00</w:t>
            </w:r>
          </w:p>
          <w:p w:rsidR="00A03837" w:rsidRDefault="00A03837" w:rsidP="000514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3000,00</w:t>
            </w:r>
          </w:p>
          <w:p w:rsidR="00A03837" w:rsidRPr="00804636" w:rsidRDefault="00A03837" w:rsidP="000514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03837" w:rsidRDefault="00D7056C" w:rsidP="00A038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– VÚC BSK</w:t>
            </w:r>
          </w:p>
          <w:p w:rsidR="009B4B0C" w:rsidRPr="00804636" w:rsidRDefault="00A03837" w:rsidP="00A038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Dotácia- </w:t>
            </w:r>
            <w:r w:rsidR="00D7056C">
              <w:rPr>
                <w:sz w:val="16"/>
                <w:szCs w:val="16"/>
              </w:rPr>
              <w:t xml:space="preserve"> </w:t>
            </w:r>
            <w:proofErr w:type="spellStart"/>
            <w:r w:rsidR="00D7056C">
              <w:rPr>
                <w:sz w:val="16"/>
                <w:szCs w:val="16"/>
              </w:rPr>
              <w:t>MPSVaR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Default="00A0383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116399,66</w:t>
            </w:r>
          </w:p>
          <w:p w:rsidR="00A03837" w:rsidRPr="00804636" w:rsidRDefault="00A03837" w:rsidP="00A0383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40882,20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056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A0383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A03837" w:rsidRDefault="00A0383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sociálny poistenie</w:t>
            </w:r>
          </w:p>
          <w:p w:rsidR="00A03837" w:rsidRPr="00804636" w:rsidRDefault="00A0383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udržovanie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A0383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163068,42</w:t>
            </w:r>
          </w:p>
          <w:p w:rsidR="00A03837" w:rsidRDefault="00A0383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55364,43</w:t>
            </w:r>
          </w:p>
          <w:p w:rsidR="00A03837" w:rsidRPr="00804636" w:rsidRDefault="00A0383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33634,21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056C" w:rsidP="00A40D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Plyn,</w:t>
            </w:r>
            <w:r w:rsidR="00A40D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elektrika, voda </w:t>
            </w:r>
            <w:r w:rsidR="00A40DAE">
              <w:rPr>
                <w:sz w:val="16"/>
                <w:szCs w:val="16"/>
              </w:rPr>
              <w:t>, stočné, telefón</w:t>
            </w:r>
          </w:p>
        </w:tc>
        <w:tc>
          <w:tcPr>
            <w:tcW w:w="1394" w:type="pct"/>
            <w:vAlign w:val="center"/>
          </w:tcPr>
          <w:p w:rsidR="00D77DBF" w:rsidRPr="00D77DBF" w:rsidRDefault="00D7056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5523,44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056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3606,74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D7056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D7056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1 000,00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D7056C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1 000,00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D7056C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D7056C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D7056C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D7056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3CE" w:rsidRDefault="00E233CE" w:rsidP="00347C39">
      <w:pPr>
        <w:spacing w:before="0" w:after="0" w:line="240" w:lineRule="auto"/>
      </w:pPr>
      <w:r>
        <w:separator/>
      </w:r>
    </w:p>
  </w:endnote>
  <w:endnote w:type="continuationSeparator" w:id="0">
    <w:p w:rsidR="00E233CE" w:rsidRDefault="00E233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30" w:rsidRDefault="00180375">
    <w:pPr>
      <w:pStyle w:val="Pta"/>
      <w:jc w:val="right"/>
    </w:pPr>
    <w:fldSimple w:instr="PAGE   \* MERGEFORMAT">
      <w:r w:rsidR="00741F74">
        <w:rPr>
          <w:noProof/>
        </w:rPr>
        <w:t>7</w:t>
      </w:r>
    </w:fldSimple>
  </w:p>
  <w:p w:rsidR="00E01E30" w:rsidRDefault="00E01E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3CE" w:rsidRDefault="00E233CE" w:rsidP="00347C39">
      <w:pPr>
        <w:spacing w:before="0" w:after="0" w:line="240" w:lineRule="auto"/>
      </w:pPr>
      <w:r>
        <w:separator/>
      </w:r>
    </w:p>
  </w:footnote>
  <w:footnote w:type="continuationSeparator" w:id="0">
    <w:p w:rsidR="00E233CE" w:rsidRDefault="00E233C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55D607B"/>
    <w:multiLevelType w:val="hybridMultilevel"/>
    <w:tmpl w:val="915632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9"/>
  </w:num>
  <w:num w:numId="5">
    <w:abstractNumId w:val="9"/>
  </w:num>
  <w:num w:numId="6">
    <w:abstractNumId w:val="19"/>
  </w:num>
  <w:num w:numId="7">
    <w:abstractNumId w:val="23"/>
  </w:num>
  <w:num w:numId="8">
    <w:abstractNumId w:val="25"/>
  </w:num>
  <w:num w:numId="9">
    <w:abstractNumId w:val="23"/>
  </w:num>
  <w:num w:numId="10">
    <w:abstractNumId w:val="12"/>
  </w:num>
  <w:num w:numId="11">
    <w:abstractNumId w:val="26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8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FC7996"/>
    <w:rsid w:val="0000240E"/>
    <w:rsid w:val="000109BB"/>
    <w:rsid w:val="0001299B"/>
    <w:rsid w:val="00032B58"/>
    <w:rsid w:val="0003706B"/>
    <w:rsid w:val="00051406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55A3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05C9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0375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2A7E"/>
    <w:rsid w:val="00216DC9"/>
    <w:rsid w:val="00217AAD"/>
    <w:rsid w:val="00220695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589D"/>
    <w:rsid w:val="00347C39"/>
    <w:rsid w:val="00347F69"/>
    <w:rsid w:val="00350A9F"/>
    <w:rsid w:val="00361BA8"/>
    <w:rsid w:val="003631BA"/>
    <w:rsid w:val="00374517"/>
    <w:rsid w:val="003764E6"/>
    <w:rsid w:val="003912C4"/>
    <w:rsid w:val="003978E0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27BD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3DE0"/>
    <w:rsid w:val="005A65F0"/>
    <w:rsid w:val="005C049C"/>
    <w:rsid w:val="005C0D84"/>
    <w:rsid w:val="005D12F9"/>
    <w:rsid w:val="005D3B38"/>
    <w:rsid w:val="005D5A26"/>
    <w:rsid w:val="005E285B"/>
    <w:rsid w:val="00624714"/>
    <w:rsid w:val="00626B80"/>
    <w:rsid w:val="006455F6"/>
    <w:rsid w:val="00645BCA"/>
    <w:rsid w:val="0066065D"/>
    <w:rsid w:val="00661D7A"/>
    <w:rsid w:val="00663221"/>
    <w:rsid w:val="00691DCC"/>
    <w:rsid w:val="00695943"/>
    <w:rsid w:val="006A3414"/>
    <w:rsid w:val="006C3311"/>
    <w:rsid w:val="006D5A0C"/>
    <w:rsid w:val="006D630A"/>
    <w:rsid w:val="006E2D31"/>
    <w:rsid w:val="006F4A29"/>
    <w:rsid w:val="007002DC"/>
    <w:rsid w:val="00700624"/>
    <w:rsid w:val="00700A23"/>
    <w:rsid w:val="0071137C"/>
    <w:rsid w:val="0072048D"/>
    <w:rsid w:val="00725021"/>
    <w:rsid w:val="00732D9B"/>
    <w:rsid w:val="00741F74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2BA0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75417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555C"/>
    <w:rsid w:val="009E7968"/>
    <w:rsid w:val="00A02521"/>
    <w:rsid w:val="00A03837"/>
    <w:rsid w:val="00A04C8A"/>
    <w:rsid w:val="00A13D6A"/>
    <w:rsid w:val="00A208AF"/>
    <w:rsid w:val="00A231FB"/>
    <w:rsid w:val="00A238CA"/>
    <w:rsid w:val="00A278F3"/>
    <w:rsid w:val="00A27FEE"/>
    <w:rsid w:val="00A31253"/>
    <w:rsid w:val="00A32002"/>
    <w:rsid w:val="00A33ABE"/>
    <w:rsid w:val="00A35ACF"/>
    <w:rsid w:val="00A40BE6"/>
    <w:rsid w:val="00A40D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E74CB"/>
    <w:rsid w:val="00AF1934"/>
    <w:rsid w:val="00B05BA3"/>
    <w:rsid w:val="00B2594B"/>
    <w:rsid w:val="00B31455"/>
    <w:rsid w:val="00B419DA"/>
    <w:rsid w:val="00B449D5"/>
    <w:rsid w:val="00B46E31"/>
    <w:rsid w:val="00B514C1"/>
    <w:rsid w:val="00B54C6C"/>
    <w:rsid w:val="00B643E5"/>
    <w:rsid w:val="00B6568B"/>
    <w:rsid w:val="00B66608"/>
    <w:rsid w:val="00B712AC"/>
    <w:rsid w:val="00B7198A"/>
    <w:rsid w:val="00B80FC6"/>
    <w:rsid w:val="00B81256"/>
    <w:rsid w:val="00B867C2"/>
    <w:rsid w:val="00B92942"/>
    <w:rsid w:val="00BB1114"/>
    <w:rsid w:val="00BB3B89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11C8"/>
    <w:rsid w:val="00C43EF0"/>
    <w:rsid w:val="00C5197D"/>
    <w:rsid w:val="00C54A7E"/>
    <w:rsid w:val="00C54F78"/>
    <w:rsid w:val="00C64368"/>
    <w:rsid w:val="00C72ECC"/>
    <w:rsid w:val="00C75A0B"/>
    <w:rsid w:val="00C8054F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72CF"/>
    <w:rsid w:val="00CF7E2A"/>
    <w:rsid w:val="00D061E9"/>
    <w:rsid w:val="00D12140"/>
    <w:rsid w:val="00D13C18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056C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1E30"/>
    <w:rsid w:val="00E03790"/>
    <w:rsid w:val="00E058C0"/>
    <w:rsid w:val="00E233CE"/>
    <w:rsid w:val="00E26CD4"/>
    <w:rsid w:val="00E3620A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3443"/>
    <w:rsid w:val="00F0620E"/>
    <w:rsid w:val="00F101CF"/>
    <w:rsid w:val="00F139AD"/>
    <w:rsid w:val="00F33C07"/>
    <w:rsid w:val="00F34521"/>
    <w:rsid w:val="00F35DE7"/>
    <w:rsid w:val="00F35F00"/>
    <w:rsid w:val="00F42E2F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C1D7E"/>
    <w:rsid w:val="00FC7996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7541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7541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7541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4063</Words>
  <Characters>23165</Characters>
  <Application>Microsoft Office Word</Application>
  <DocSecurity>0</DocSecurity>
  <Lines>193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Boocova</dc:creator>
  <cp:lastModifiedBy>Boocova</cp:lastModifiedBy>
  <cp:revision>2</cp:revision>
  <cp:lastPrinted>2014-01-20T21:18:00Z</cp:lastPrinted>
  <dcterms:created xsi:type="dcterms:W3CDTF">2015-03-18T13:01:00Z</dcterms:created>
  <dcterms:modified xsi:type="dcterms:W3CDTF">2015-03-18T13:01:00Z</dcterms:modified>
</cp:coreProperties>
</file>