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FE4F72">
              <w:rPr>
                <w:sz w:val="22"/>
              </w:rPr>
              <w:t>AGRONATEAM s.r.o., Lodno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FE4F72">
              <w:rPr>
                <w:sz w:val="22"/>
              </w:rPr>
              <w:t>84, 02303, Lodno</w:t>
            </w:r>
          </w:p>
        </w:tc>
      </w:tr>
    </w:tbl>
    <w:p w:rsidR="00BF0FEF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  <w:r w:rsidR="00BF0FEF">
        <w:rPr>
          <w:color w:val="auto"/>
          <w:sz w:val="23"/>
          <w:szCs w:val="23"/>
        </w:rPr>
        <w:t xml:space="preserve"> : </w:t>
      </w:r>
    </w:p>
    <w:p w:rsidR="00BF0FEF" w:rsidRDefault="00BF0FE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Spoločnosť nie je súčasťou konsolidovaného celku inej obchodnej spoločnosti.</w:t>
      </w:r>
    </w:p>
    <w:p w:rsidR="00BF0FEF" w:rsidRDefault="00BF0FE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BF0FEF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závierka bola zostavená za predpokladu , že bude pokračovať vo svojej činnosti</w:t>
      </w:r>
      <w:r w:rsidR="00536B52">
        <w:rPr>
          <w:color w:val="auto"/>
          <w:sz w:val="23"/>
          <w:szCs w:val="23"/>
        </w:rPr>
        <w:t xml:space="preserve"> </w:t>
      </w:r>
      <w:r w:rsidR="00536B52"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F0FE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Obstraravacia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F0FE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F0FE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BF0FE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BF0FEF" w:rsidRDefault="00BF0FE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nevykonala významné opravy chýb minulých účtovných období.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  <w:r w:rsidR="00BF0FEF">
        <w:rPr>
          <w:color w:val="auto"/>
          <w:sz w:val="23"/>
          <w:szCs w:val="23"/>
        </w:rPr>
        <w:t xml:space="preserve"> </w:t>
      </w:r>
    </w:p>
    <w:p w:rsidR="00E23D62" w:rsidRDefault="00BF0FE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E4F72" w:rsidP="00BF0FEF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13888" w:rsidP="00BF0FEF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7517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F0FE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 </w:t>
            </w:r>
            <w:r w:rsidR="00313888">
              <w:rPr>
                <w:rFonts w:eastAsia="Times New Roman"/>
                <w:sz w:val="22"/>
                <w:lang w:eastAsia="sk-SK"/>
              </w:rPr>
              <w:t>7517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F0FEF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B551AD" w:rsidRDefault="00B551AD" w:rsidP="00B551AD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551AD" w:rsidRDefault="00B551AD" w:rsidP="00B551A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nemá  záväzky zabezpečené záložným právom.-</w:t>
      </w: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  <w:r w:rsidR="00B551AD">
        <w:rPr>
          <w:color w:val="auto"/>
          <w:sz w:val="23"/>
          <w:szCs w:val="23"/>
        </w:rPr>
        <w:t xml:space="preserve">   -   </w:t>
      </w:r>
      <w:r>
        <w:rPr>
          <w:color w:val="auto"/>
          <w:sz w:val="23"/>
          <w:szCs w:val="23"/>
        </w:rPr>
        <w:t xml:space="preserve"> </w:t>
      </w:r>
      <w:r w:rsidR="00B551AD">
        <w:rPr>
          <w:color w:val="auto"/>
          <w:sz w:val="23"/>
          <w:szCs w:val="23"/>
        </w:rPr>
        <w:t>spoločnosť nevlastní akcie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B551AD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Informácie o orgánoch účtovnej jednotky</w:t>
      </w:r>
      <w:r w:rsidR="00B551AD">
        <w:rPr>
          <w:color w:val="auto"/>
          <w:sz w:val="23"/>
          <w:szCs w:val="23"/>
        </w:rPr>
        <w:t xml:space="preserve">  -  nie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 povinnostiach účtovnej jednotky</w:t>
      </w:r>
      <w:r w:rsidR="00B551AD">
        <w:rPr>
          <w:color w:val="auto"/>
          <w:sz w:val="23"/>
          <w:szCs w:val="23"/>
        </w:rPr>
        <w:t xml:space="preserve">  -  nie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450E6" w:rsidRDefault="00516ED4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ED4" w:rsidRDefault="00516ED4" w:rsidP="00536B52">
      <w:pPr>
        <w:spacing w:after="0" w:line="240" w:lineRule="auto"/>
      </w:pPr>
      <w:r>
        <w:separator/>
      </w:r>
    </w:p>
  </w:endnote>
  <w:endnote w:type="continuationSeparator" w:id="0">
    <w:p w:rsidR="00516ED4" w:rsidRDefault="00516ED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ED4" w:rsidRDefault="00516ED4" w:rsidP="00536B52">
      <w:pPr>
        <w:spacing w:after="0" w:line="240" w:lineRule="auto"/>
      </w:pPr>
      <w:r>
        <w:separator/>
      </w:r>
    </w:p>
  </w:footnote>
  <w:footnote w:type="continuationSeparator" w:id="0">
    <w:p w:rsidR="00516ED4" w:rsidRDefault="00516ED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1388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31388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D97"/>
    <w:rsid w:val="00014F35"/>
    <w:rsid w:val="00104CBE"/>
    <w:rsid w:val="00104CF6"/>
    <w:rsid w:val="0010796B"/>
    <w:rsid w:val="0011611B"/>
    <w:rsid w:val="00123F1F"/>
    <w:rsid w:val="00172443"/>
    <w:rsid w:val="001C3578"/>
    <w:rsid w:val="002052C4"/>
    <w:rsid w:val="00222B0D"/>
    <w:rsid w:val="0031338E"/>
    <w:rsid w:val="00313888"/>
    <w:rsid w:val="00320ED4"/>
    <w:rsid w:val="003652EB"/>
    <w:rsid w:val="003B69B1"/>
    <w:rsid w:val="003E317F"/>
    <w:rsid w:val="0040300D"/>
    <w:rsid w:val="00426E80"/>
    <w:rsid w:val="004B403F"/>
    <w:rsid w:val="00516ED4"/>
    <w:rsid w:val="0052082A"/>
    <w:rsid w:val="00536B52"/>
    <w:rsid w:val="005C213C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A4887"/>
    <w:rsid w:val="009D09A4"/>
    <w:rsid w:val="00A65CD7"/>
    <w:rsid w:val="00AD23CF"/>
    <w:rsid w:val="00B202C7"/>
    <w:rsid w:val="00B551AD"/>
    <w:rsid w:val="00BA61F6"/>
    <w:rsid w:val="00BB6695"/>
    <w:rsid w:val="00BD039E"/>
    <w:rsid w:val="00BE22EC"/>
    <w:rsid w:val="00BF0FEF"/>
    <w:rsid w:val="00D10215"/>
    <w:rsid w:val="00D20B35"/>
    <w:rsid w:val="00D73AA9"/>
    <w:rsid w:val="00DB5D97"/>
    <w:rsid w:val="00E23D62"/>
    <w:rsid w:val="00E77D78"/>
    <w:rsid w:val="00E93DD4"/>
    <w:rsid w:val="00EA5B96"/>
    <w:rsid w:val="00EF5CB9"/>
    <w:rsid w:val="00F01409"/>
    <w:rsid w:val="00FE1E52"/>
    <w:rsid w:val="00FE4F72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Poznamky_muj.dotx</Template>
  <TotalTime>5</TotalTime>
  <Pages>6</Pages>
  <Words>1475</Words>
  <Characters>8408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dolinkova</dc:creator>
  <cp:lastModifiedBy>dolinkova</cp:lastModifiedBy>
  <cp:revision>2</cp:revision>
  <cp:lastPrinted>2015-03-25T14:49:00Z</cp:lastPrinted>
  <dcterms:created xsi:type="dcterms:W3CDTF">2015-03-25T14:51:00Z</dcterms:created>
  <dcterms:modified xsi:type="dcterms:W3CDTF">2015-03-25T14:51:00Z</dcterms:modified>
</cp:coreProperties>
</file>