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D8" w:rsidRDefault="008A73D8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8A73D8" w:rsidRDefault="008A7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8A73D8" w:rsidRDefault="008A7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A73D8" w:rsidRDefault="008A7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8A73D8" w:rsidRDefault="008A73D8">
      <w:pPr>
        <w:spacing w:before="7" w:line="240" w:lineRule="exact"/>
        <w:jc w:val="both"/>
        <w:rPr>
          <w:rFonts w:ascii="Arial" w:hAnsi="Arial" w:cs="Arial"/>
        </w:rPr>
      </w:pPr>
    </w:p>
    <w:p w:rsidR="008A73D8" w:rsidRDefault="008A73D8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A73D8" w:rsidRDefault="008A73D8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8A73D8" w:rsidRDefault="008A73D8">
      <w:pPr>
        <w:spacing w:before="7" w:line="240" w:lineRule="exact"/>
        <w:jc w:val="both"/>
        <w:rPr>
          <w:rFonts w:ascii="Arial" w:hAnsi="Arial" w:cs="Arial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A73D8" w:rsidRDefault="008A73D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8A73D8">
        <w:tc>
          <w:tcPr>
            <w:tcW w:w="3085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DIAMANT SLOVAKIA EU, s.r.o.</w:t>
            </w:r>
          </w:p>
        </w:tc>
      </w:tr>
      <w:tr w:rsidR="008A73D8">
        <w:tc>
          <w:tcPr>
            <w:tcW w:w="3085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36785199</w:t>
            </w:r>
          </w:p>
        </w:tc>
      </w:tr>
      <w:tr w:rsidR="008A73D8">
        <w:tc>
          <w:tcPr>
            <w:tcW w:w="3085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Mostová č. 65, PSČ: 92507</w:t>
            </w:r>
          </w:p>
        </w:tc>
      </w:tr>
    </w:tbl>
    <w:p w:rsidR="008A73D8" w:rsidRDefault="008A73D8">
      <w:pPr>
        <w:spacing w:line="260" w:lineRule="exact"/>
        <w:jc w:val="both"/>
        <w:rPr>
          <w:rFonts w:ascii="Arial" w:hAnsi="Arial" w:cs="Arial"/>
        </w:rPr>
      </w:pPr>
    </w:p>
    <w:p w:rsidR="008A73D8" w:rsidRDefault="008A73D8">
      <w:pPr>
        <w:spacing w:line="260" w:lineRule="exact"/>
        <w:jc w:val="both"/>
        <w:rPr>
          <w:rFonts w:ascii="Arial" w:hAnsi="Arial" w:cs="Arial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A73D8" w:rsidRDefault="008A73D8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73D8" w:rsidRDefault="008A73D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A73D8" w:rsidRDefault="008A73D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8A73D8">
        <w:tc>
          <w:tcPr>
            <w:tcW w:w="4219" w:type="dxa"/>
          </w:tcPr>
          <w:p w:rsidR="008A73D8" w:rsidRDefault="008A73D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8A73D8" w:rsidRDefault="008A73D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8A73D8" w:rsidRDefault="008A73D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8A73D8" w:rsidRDefault="008A73D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8A73D8">
        <w:tc>
          <w:tcPr>
            <w:tcW w:w="4219" w:type="dxa"/>
          </w:tcPr>
          <w:p w:rsidR="008A73D8" w:rsidRDefault="008A73D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8A73D8" w:rsidRDefault="008A73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A73D8" w:rsidRDefault="008A73D8">
      <w:pPr>
        <w:spacing w:line="260" w:lineRule="exact"/>
        <w:jc w:val="both"/>
        <w:rPr>
          <w:rFonts w:ascii="Arial" w:hAnsi="Arial" w:cs="Arial"/>
        </w:rPr>
      </w:pPr>
    </w:p>
    <w:p w:rsidR="008A73D8" w:rsidRDefault="008A73D8">
      <w:pPr>
        <w:spacing w:before="1" w:line="280" w:lineRule="exact"/>
        <w:jc w:val="both"/>
        <w:rPr>
          <w:rFonts w:ascii="Arial" w:hAnsi="Arial" w:cs="Arial"/>
        </w:rPr>
      </w:pPr>
    </w:p>
    <w:p w:rsidR="008A73D8" w:rsidRDefault="008A73D8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A73D8" w:rsidRDefault="008A73D8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8A73D8" w:rsidRDefault="008A73D8">
      <w:pPr>
        <w:spacing w:before="11" w:line="260" w:lineRule="exact"/>
        <w:jc w:val="both"/>
        <w:rPr>
          <w:rFonts w:ascii="Arial" w:hAnsi="Arial" w:cs="Arial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8A73D8">
        <w:tc>
          <w:tcPr>
            <w:tcW w:w="4843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A73D8" w:rsidRDefault="008A73D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učtovné odpisy sa rovnajú daňovým odpisom, rovnomerné odpisovanie</w:t>
      </w: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žiadne</w:t>
      </w: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nemáme účtované dotácie</w:t>
      </w: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A73D8" w:rsidRDefault="008A73D8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Nemali sme žiadne opravy</w:t>
      </w:r>
    </w:p>
    <w:p w:rsidR="008A73D8" w:rsidRDefault="008A73D8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A73D8" w:rsidRDefault="008A73D8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8A73D8" w:rsidRDefault="008A73D8">
      <w:pPr>
        <w:spacing w:before="11" w:line="260" w:lineRule="exact"/>
        <w:jc w:val="both"/>
        <w:rPr>
          <w:rFonts w:ascii="Arial" w:hAnsi="Arial" w:cs="Arial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žiadne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nemáme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nemáme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nemáme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nemáme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</w:t>
      </w: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žiadne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pôžička pre konateľa v celkovej výške 595 EUR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A73D8" w:rsidRDefault="008A73D8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žiadne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žiadne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žiadne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žiadne</w:t>
      </w:r>
    </w:p>
    <w:p w:rsidR="008A73D8" w:rsidRDefault="008A73D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žiadne</w:t>
      </w:r>
    </w:p>
    <w:sectPr w:rsidR="008A73D8" w:rsidSect="008A73D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3D8" w:rsidRDefault="008A73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A73D8" w:rsidRDefault="008A73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3D8" w:rsidRDefault="008A73D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8A73D8" w:rsidRDefault="008A73D8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3D8" w:rsidRDefault="008A73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A73D8" w:rsidRDefault="008A73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3D8" w:rsidRDefault="008A73D8">
    <w:pPr>
      <w:pStyle w:val="Header"/>
      <w:rPr>
        <w:rFonts w:ascii="Times New Roman" w:hAnsi="Times New Roman" w:cs="Times New Roman"/>
      </w:rPr>
    </w:pPr>
  </w:p>
  <w:p w:rsidR="008A73D8" w:rsidRDefault="008A73D8">
    <w:pPr>
      <w:pStyle w:val="Header"/>
      <w:rPr>
        <w:rFonts w:ascii="Times New Roman" w:hAnsi="Times New Roman" w:cs="Times New Roman"/>
      </w:rPr>
    </w:pPr>
  </w:p>
  <w:p w:rsidR="008A73D8" w:rsidRDefault="008A73D8">
    <w:pPr>
      <w:pStyle w:val="Header"/>
      <w:rPr>
        <w:rFonts w:ascii="Times New Roman" w:hAnsi="Times New Roman" w:cs="Times New Roman"/>
      </w:rPr>
    </w:pPr>
  </w:p>
  <w:p w:rsidR="008A73D8" w:rsidRDefault="008A73D8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36785199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2022391635</w:t>
    </w:r>
  </w:p>
  <w:p w:rsidR="008A73D8" w:rsidRDefault="008A73D8">
    <w:pPr>
      <w:pStyle w:val="Header"/>
      <w:rPr>
        <w:rFonts w:ascii="Times New Roman" w:hAnsi="Times New Roman" w:cs="Times New Roman"/>
        <w:sz w:val="24"/>
        <w:szCs w:val="24"/>
      </w:rPr>
    </w:pPr>
  </w:p>
  <w:p w:rsidR="008A73D8" w:rsidRDefault="008A73D8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34D2445"/>
    <w:multiLevelType w:val="hybridMultilevel"/>
    <w:tmpl w:val="52DAC522"/>
    <w:lvl w:ilvl="0" w:tplc="203AB398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3D8"/>
    <w:rsid w:val="008A7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rFonts w:cstheme="minorBidi"/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 w:eastAsia="en-US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rFonts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sk-SK" w:eastAsia="en-US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989</Words>
  <Characters>5638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kadel</cp:lastModifiedBy>
  <cp:revision>3</cp:revision>
  <dcterms:created xsi:type="dcterms:W3CDTF">2015-02-24T09:23:00Z</dcterms:created>
  <dcterms:modified xsi:type="dcterms:W3CDTF">2015-03-25T07:47:00Z</dcterms:modified>
</cp:coreProperties>
</file>