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15D" w:rsidRPr="003E7910" w:rsidRDefault="0083115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83115D" w:rsidRPr="003E7910" w:rsidRDefault="0083115D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83115D" w:rsidRPr="003E7910" w:rsidRDefault="0083115D" w:rsidP="00A5552F"/>
    <w:p w:rsidR="0083115D" w:rsidRPr="003E7910" w:rsidRDefault="0083115D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83115D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83115D" w:rsidRPr="003E7910" w:rsidRDefault="0083115D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83115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15D" w:rsidRPr="003E7910" w:rsidRDefault="0083115D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15D" w:rsidRPr="003E7910" w:rsidRDefault="0083115D" w:rsidP="003E7910">
            <w:pPr>
              <w:jc w:val="both"/>
            </w:pPr>
            <w:r>
              <w:t>WELLNET,s.r.o.</w:t>
            </w:r>
          </w:p>
        </w:tc>
      </w:tr>
      <w:tr w:rsidR="0083115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15D" w:rsidRPr="003E7910" w:rsidRDefault="0083115D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15D" w:rsidRPr="003E7910" w:rsidRDefault="0083115D" w:rsidP="003E7910">
            <w:pPr>
              <w:jc w:val="both"/>
            </w:pPr>
            <w:r>
              <w:t>Levočská 2, Prešov</w:t>
            </w:r>
          </w:p>
        </w:tc>
      </w:tr>
      <w:tr w:rsidR="0083115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15D" w:rsidRPr="003E7910" w:rsidRDefault="0083115D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15D" w:rsidRPr="003E7910" w:rsidRDefault="0083115D" w:rsidP="004534D4">
            <w:pPr>
              <w:jc w:val="both"/>
            </w:pPr>
            <w:r>
              <w:t>IČO:  36484610          DIČ:  2020015206</w:t>
            </w:r>
          </w:p>
        </w:tc>
      </w:tr>
      <w:tr w:rsidR="0083115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15D" w:rsidRPr="003E7910" w:rsidRDefault="0083115D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15D" w:rsidRPr="003E7910" w:rsidRDefault="0083115D">
            <w:pPr>
              <w:jc w:val="both"/>
            </w:pPr>
            <w:r>
              <w:t>19.03.2003</w:t>
            </w:r>
          </w:p>
        </w:tc>
      </w:tr>
      <w:tr w:rsidR="0083115D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15D" w:rsidRPr="003E7910" w:rsidRDefault="0083115D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115D" w:rsidRPr="003E7910" w:rsidRDefault="0083115D">
            <w:pPr>
              <w:jc w:val="both"/>
            </w:pPr>
            <w:r>
              <w:t>19.03.2003</w:t>
            </w:r>
          </w:p>
        </w:tc>
      </w:tr>
    </w:tbl>
    <w:p w:rsidR="0083115D" w:rsidRPr="003E7910" w:rsidRDefault="0083115D" w:rsidP="007B0660">
      <w:pPr>
        <w:jc w:val="both"/>
        <w:rPr>
          <w:b/>
          <w:bCs/>
        </w:rPr>
      </w:pPr>
    </w:p>
    <w:p w:rsidR="0083115D" w:rsidRDefault="0083115D" w:rsidP="007B0660">
      <w:pPr>
        <w:jc w:val="both"/>
      </w:pPr>
      <w:r w:rsidRPr="003E7910">
        <w:t>b) Opis hospodárskej činnosti účtovnej jednotky: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maloobchod a veľkoobchod v rozsahu voľnej živnosti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poskytovanie služieb cez internet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poskytovanie dátových služieb – internetová čitáreň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poskytovanie software (predaj hotových programov na základe zmluvy s autorom)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autorizované spracovanie dát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montáž káblových rozvodov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údržba a oprava kancelárskych strojov a počítačov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mechanické úpravy na základe alebo na zmluvnom základe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príprava a predaj na priamu konzumáciu nealkoholických a priemyselne vyrábaných mliečnych nápojov, koktailov, piva, vína a destilátov,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príprava a predaj na priamu konzumáciu zmrzliny, ak sa na jej prípravu použijú priemyselne vyrábané koncentráty a mrazené krémy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 xml:space="preserve">príprava a predaj na priamu konzumáciu tepelne rýchlo upravovaných mäsových výrobkov a obvyklých príloh ako aj bezmäsitých jedál,   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prenájom hnuteľných vecí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sprostredkovateľská činnosť v rozsahu voľnej živnosti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podnikateľské poradenstvo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reklamná činnosť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vydavateľská činnosť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organizovanie a usporadúvanie kultúrnych a spoločenských podujatí, kurzov, seminárov a školení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marketing a management,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vedenie účtovníctva</w:t>
      </w:r>
    </w:p>
    <w:p w:rsidR="0083115D" w:rsidRDefault="0083115D" w:rsidP="00F902E7">
      <w:pPr>
        <w:numPr>
          <w:ilvl w:val="0"/>
          <w:numId w:val="16"/>
        </w:numPr>
        <w:spacing w:after="0" w:line="240" w:lineRule="auto"/>
      </w:pPr>
      <w:r>
        <w:t>sekretárske a administratívne služby, kopírovacie práce</w:t>
      </w:r>
    </w:p>
    <w:p w:rsidR="0083115D" w:rsidRDefault="0083115D" w:rsidP="00F902E7">
      <w:pPr>
        <w:spacing w:after="0" w:line="240" w:lineRule="auto"/>
      </w:pPr>
    </w:p>
    <w:p w:rsidR="0083115D" w:rsidRDefault="0083115D" w:rsidP="00F902E7">
      <w:pPr>
        <w:spacing w:after="0" w:line="240" w:lineRule="auto"/>
      </w:pPr>
    </w:p>
    <w:p w:rsidR="0083115D" w:rsidRDefault="0083115D" w:rsidP="00F902E7">
      <w:pPr>
        <w:spacing w:after="0" w:line="240" w:lineRule="auto"/>
      </w:pPr>
    </w:p>
    <w:p w:rsidR="0083115D" w:rsidRDefault="0083115D" w:rsidP="00F902E7">
      <w:pPr>
        <w:spacing w:after="0" w:line="240" w:lineRule="auto"/>
      </w:pPr>
    </w:p>
    <w:p w:rsidR="0083115D" w:rsidRDefault="0083115D" w:rsidP="00F902E7">
      <w:pPr>
        <w:spacing w:after="0" w:line="240" w:lineRule="auto"/>
      </w:pPr>
    </w:p>
    <w:p w:rsidR="0083115D" w:rsidRDefault="0083115D" w:rsidP="00F902E7">
      <w:pPr>
        <w:spacing w:after="0" w:line="240" w:lineRule="auto"/>
      </w:pPr>
    </w:p>
    <w:p w:rsidR="0083115D" w:rsidRDefault="0083115D" w:rsidP="00F902E7">
      <w:pPr>
        <w:spacing w:after="0" w:line="240" w:lineRule="auto"/>
      </w:pPr>
    </w:p>
    <w:p w:rsidR="0083115D" w:rsidRPr="003E7910" w:rsidRDefault="0083115D" w:rsidP="00F902E7">
      <w:pPr>
        <w:spacing w:after="0" w:line="240" w:lineRule="auto"/>
      </w:pPr>
    </w:p>
    <w:p w:rsidR="0083115D" w:rsidRPr="003E7910" w:rsidRDefault="0083115D" w:rsidP="003E7910">
      <w:pPr>
        <w:spacing w:after="120"/>
        <w:jc w:val="both"/>
      </w:pPr>
      <w:r w:rsidRPr="003E7910">
        <w:t>c) Informácie o počte zamestnancov</w:t>
      </w:r>
    </w:p>
    <w:p w:rsidR="0083115D" w:rsidRPr="003E7910" w:rsidRDefault="0083115D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83115D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E7910" w:rsidRDefault="0083115D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E7910" w:rsidRDefault="0083115D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E7910" w:rsidRDefault="0083115D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3115D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E7910" w:rsidRDefault="0083115D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115D" w:rsidRPr="003E7910" w:rsidRDefault="0083115D" w:rsidP="008411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3115D" w:rsidRPr="003E7910" w:rsidRDefault="0083115D" w:rsidP="0084119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83115D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3115D" w:rsidRPr="003E7910" w:rsidRDefault="0083115D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3115D" w:rsidRPr="003E7910" w:rsidRDefault="0083115D" w:rsidP="008411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3115D" w:rsidRPr="003E7910" w:rsidRDefault="0083115D" w:rsidP="0084119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83115D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E7910" w:rsidRDefault="0083115D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E7910" w:rsidRDefault="0083115D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3115D" w:rsidRPr="003E7910" w:rsidRDefault="0083115D" w:rsidP="00841190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:rsidR="0083115D" w:rsidRPr="003E7910" w:rsidRDefault="0083115D" w:rsidP="007B0660">
      <w:pPr>
        <w:jc w:val="both"/>
      </w:pPr>
    </w:p>
    <w:p w:rsidR="0083115D" w:rsidRPr="003E7910" w:rsidRDefault="0083115D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83115D" w:rsidRPr="003E7910" w:rsidRDefault="0083115D" w:rsidP="007B0660">
      <w:pPr>
        <w:ind w:right="-468"/>
        <w:jc w:val="both"/>
      </w:pPr>
      <w:r w:rsidRPr="003E7910">
        <w:t>nie je neobmedzene ručiaca v iných spoločnostiach</w:t>
      </w:r>
    </w:p>
    <w:p w:rsidR="0083115D" w:rsidRPr="003E7910" w:rsidRDefault="0083115D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83115D" w:rsidRPr="004534D4" w:rsidRDefault="0083115D" w:rsidP="007B0660">
      <w:pPr>
        <w:ind w:right="-468"/>
        <w:jc w:val="both"/>
      </w:pPr>
      <w:r w:rsidRPr="003E7910">
        <w:t>riadna účtovná závierka</w:t>
      </w:r>
    </w:p>
    <w:p w:rsidR="0083115D" w:rsidRPr="003E7910" w:rsidRDefault="0083115D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  <w:r>
        <w:t>19.03.2014</w:t>
      </w:r>
    </w:p>
    <w:p w:rsidR="0083115D" w:rsidRPr="003E7910" w:rsidRDefault="0083115D" w:rsidP="007B0660">
      <w:pPr>
        <w:ind w:right="-468"/>
        <w:jc w:val="both"/>
        <w:rPr>
          <w:b/>
          <w:bCs/>
        </w:rPr>
      </w:pPr>
    </w:p>
    <w:p w:rsidR="0083115D" w:rsidRPr="003E7910" w:rsidRDefault="0083115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83115D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83115D" w:rsidRPr="003E7910" w:rsidRDefault="0083115D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83115D" w:rsidRPr="003E7910" w:rsidRDefault="0083115D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83115D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83115D" w:rsidRPr="003E7910" w:rsidRDefault="0083115D">
            <w:pPr>
              <w:rPr>
                <w:b/>
                <w:bCs/>
                <w:lang w:val="en-US"/>
              </w:rPr>
            </w:pPr>
          </w:p>
        </w:tc>
      </w:tr>
      <w:tr w:rsidR="0083115D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115D" w:rsidRPr="003E7910" w:rsidRDefault="008311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115D" w:rsidRPr="003E7910" w:rsidRDefault="008311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5D" w:rsidRPr="003E7910" w:rsidRDefault="008311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5D" w:rsidRPr="003E7910" w:rsidRDefault="008311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</w:tr>
      <w:tr w:rsidR="0083115D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5D" w:rsidRPr="003E7910" w:rsidRDefault="008311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5D" w:rsidRPr="003E7910" w:rsidRDefault="008311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5D" w:rsidRPr="003E7910" w:rsidRDefault="008311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5D" w:rsidRPr="003E7910" w:rsidRDefault="0083115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5D" w:rsidRPr="003E7910" w:rsidRDefault="0083115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15D" w:rsidRPr="003E7910" w:rsidRDefault="0083115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</w:tr>
      <w:tr w:rsidR="0083115D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5D" w:rsidRPr="003E7910" w:rsidRDefault="0083115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15D" w:rsidRPr="003E7910" w:rsidRDefault="0083115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15D" w:rsidRPr="003E7910" w:rsidRDefault="0083115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3115D" w:rsidRPr="003E7910" w:rsidRDefault="0083115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83115D" w:rsidRPr="003E7910" w:rsidRDefault="0083115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3115D" w:rsidRPr="003E7910" w:rsidRDefault="0083115D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</w:tr>
      <w:tr w:rsidR="0083115D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Milan Fedor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19.03.2003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</w:tr>
      <w:tr w:rsidR="0083115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 w:rsidP="00841190">
            <w:pPr>
              <w:rPr>
                <w:sz w:val="20"/>
                <w:szCs w:val="20"/>
              </w:rPr>
            </w:pPr>
          </w:p>
        </w:tc>
      </w:tr>
      <w:tr w:rsidR="0083115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</w:tr>
      <w:tr w:rsidR="0083115D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</w:tr>
      <w:tr w:rsidR="0083115D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3115D" w:rsidRPr="003E7910" w:rsidRDefault="0083115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3115D" w:rsidRPr="003E7910" w:rsidRDefault="0083115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83115D" w:rsidRPr="003E7910" w:rsidRDefault="0083115D">
            <w:pPr>
              <w:rPr>
                <w:sz w:val="20"/>
                <w:szCs w:val="20"/>
              </w:rPr>
            </w:pPr>
          </w:p>
        </w:tc>
      </w:tr>
    </w:tbl>
    <w:p w:rsidR="0083115D" w:rsidRPr="003E7910" w:rsidRDefault="0083115D" w:rsidP="007B0660">
      <w:pPr>
        <w:ind w:right="-468"/>
        <w:jc w:val="both"/>
      </w:pPr>
    </w:p>
    <w:p w:rsidR="0083115D" w:rsidRPr="003E7910" w:rsidRDefault="0083115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83115D" w:rsidRPr="005611A8" w:rsidRDefault="0083115D" w:rsidP="007B0660">
      <w:pPr>
        <w:ind w:right="-468"/>
        <w:jc w:val="both"/>
      </w:pPr>
      <w:r w:rsidRPr="003E7910">
        <w:t>Účtovná jednotka nie je súčasťou konsolidovaného celku</w:t>
      </w:r>
    </w:p>
    <w:p w:rsidR="0083115D" w:rsidRPr="003E7910" w:rsidRDefault="0083115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83115D" w:rsidRPr="003E7910" w:rsidRDefault="0083115D" w:rsidP="007B0660">
      <w:pPr>
        <w:ind w:right="-468"/>
        <w:jc w:val="both"/>
      </w:pPr>
      <w:r w:rsidRPr="003E7910">
        <w:t>a) použitých účtovných zásadách a účtovných metódach,</w:t>
      </w:r>
    </w:p>
    <w:p w:rsidR="0083115D" w:rsidRPr="003E7910" w:rsidRDefault="0083115D" w:rsidP="007B0660">
      <w:pPr>
        <w:ind w:right="-468"/>
        <w:jc w:val="both"/>
      </w:pPr>
      <w:r w:rsidRPr="003E7910">
        <w:t>b) údajoch vykázaných na strane aktív súvahy,</w:t>
      </w:r>
    </w:p>
    <w:p w:rsidR="0083115D" w:rsidRPr="003E7910" w:rsidRDefault="0083115D" w:rsidP="007B0660">
      <w:pPr>
        <w:ind w:right="-468"/>
        <w:jc w:val="both"/>
      </w:pPr>
      <w:r w:rsidRPr="003E7910">
        <w:t>c) údajoch vykázaných na strane pasív súvahy,</w:t>
      </w:r>
    </w:p>
    <w:p w:rsidR="0083115D" w:rsidRPr="003E7910" w:rsidRDefault="0083115D" w:rsidP="007B0660">
      <w:pPr>
        <w:ind w:right="-468"/>
        <w:jc w:val="both"/>
      </w:pPr>
      <w:r w:rsidRPr="003E7910">
        <w:t>d) výnosoch,</w:t>
      </w:r>
    </w:p>
    <w:p w:rsidR="0083115D" w:rsidRPr="003E7910" w:rsidRDefault="0083115D" w:rsidP="007B0660">
      <w:pPr>
        <w:ind w:right="-468"/>
        <w:jc w:val="both"/>
      </w:pPr>
      <w:r w:rsidRPr="003E7910">
        <w:t>e) nákladoch,</w:t>
      </w:r>
    </w:p>
    <w:p w:rsidR="0083115D" w:rsidRPr="003E7910" w:rsidRDefault="0083115D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83115D" w:rsidRPr="003E7910" w:rsidRDefault="0083115D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83115D" w:rsidRPr="003E7910" w:rsidRDefault="0083115D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83115D" w:rsidRPr="003E7910" w:rsidRDefault="0083115D" w:rsidP="007B0660">
      <w:pPr>
        <w:ind w:right="-468"/>
        <w:jc w:val="both"/>
      </w:pPr>
      <w:r w:rsidRPr="003E7910">
        <w:t>i) spriaznených osobách,</w:t>
      </w:r>
    </w:p>
    <w:p w:rsidR="0083115D" w:rsidRPr="003E7910" w:rsidRDefault="0083115D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83115D" w:rsidRPr="003E7910" w:rsidRDefault="0083115D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83115D" w:rsidRDefault="0083115D" w:rsidP="007B0660">
      <w:pPr>
        <w:ind w:right="-468"/>
        <w:jc w:val="both"/>
      </w:pPr>
      <w:r w:rsidRPr="003E7910">
        <w:t>l) prehľade peňažných tokov.</w:t>
      </w:r>
    </w:p>
    <w:p w:rsidR="0083115D" w:rsidRPr="003E7910" w:rsidRDefault="0083115D" w:rsidP="007B0660">
      <w:pPr>
        <w:ind w:right="-468"/>
        <w:jc w:val="both"/>
        <w:rPr>
          <w:b/>
          <w:bCs/>
        </w:rPr>
      </w:pPr>
    </w:p>
    <w:p w:rsidR="0083115D" w:rsidRPr="003E7910" w:rsidRDefault="0083115D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83115D" w:rsidRPr="003E7910" w:rsidRDefault="0083115D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83115D" w:rsidRPr="003E7910" w:rsidRDefault="0083115D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83115D" w:rsidRPr="003E7910" w:rsidRDefault="0083115D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83115D" w:rsidRPr="003E7910" w:rsidRDefault="0083115D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83115D" w:rsidRPr="003E7910" w:rsidRDefault="0083115D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83115D" w:rsidRPr="003E7910" w:rsidRDefault="0083115D" w:rsidP="007B0660">
      <w:pPr>
        <w:jc w:val="both"/>
      </w:pPr>
    </w:p>
    <w:p w:rsidR="0083115D" w:rsidRPr="003E7910" w:rsidRDefault="0083115D" w:rsidP="007B0660">
      <w:pPr>
        <w:jc w:val="both"/>
      </w:pPr>
      <w:r w:rsidRPr="003E7910">
        <w:t>1. Dlhodobý nehmotný, hmotný majetok , zásoby obstarané kúpou: obstarávacou cenou</w:t>
      </w:r>
    </w:p>
    <w:p w:rsidR="0083115D" w:rsidRPr="003E7910" w:rsidRDefault="0083115D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83115D" w:rsidRPr="003E7910" w:rsidRDefault="0083115D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83115D" w:rsidRPr="003E7910" w:rsidRDefault="0083115D" w:rsidP="007B0660">
      <w:pPr>
        <w:jc w:val="both"/>
      </w:pPr>
      <w:r w:rsidRPr="003E7910">
        <w:t>4. Pohľadávky, záväzky, pôžičky a úvery, rezervy : menovitou hodnotou pri ich vzniku</w:t>
      </w:r>
    </w:p>
    <w:p w:rsidR="0083115D" w:rsidRPr="003E7910" w:rsidRDefault="0083115D" w:rsidP="007B0660">
      <w:pPr>
        <w:jc w:val="both"/>
      </w:pPr>
      <w:r w:rsidRPr="003E7910">
        <w:t>5. Krátkodobý finančný majetok: nominálnou cenou</w:t>
      </w:r>
    </w:p>
    <w:p w:rsidR="0083115D" w:rsidRPr="003E7910" w:rsidRDefault="0083115D" w:rsidP="007B0660">
      <w:pPr>
        <w:jc w:val="both"/>
      </w:pPr>
      <w:r w:rsidRPr="003E7910">
        <w:t>6. Časové rozlíšenie na strane aktív a pasív súvahy: menovitou hodnotou pri ich vzniku</w:t>
      </w:r>
    </w:p>
    <w:p w:rsidR="0083115D" w:rsidRPr="003E7910" w:rsidRDefault="0083115D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83115D" w:rsidRPr="003E7910" w:rsidRDefault="0083115D" w:rsidP="007B0660">
      <w:pPr>
        <w:jc w:val="both"/>
      </w:pPr>
      <w:r w:rsidRPr="003E7910">
        <w:t>8. Splatná daň z príjmov a odložená daň z príjmov: menovitou hodnotou pri ich vzniku</w:t>
      </w:r>
    </w:p>
    <w:p w:rsidR="0083115D" w:rsidRPr="003E7910" w:rsidRDefault="0083115D" w:rsidP="007B0660">
      <w:pPr>
        <w:jc w:val="both"/>
      </w:pPr>
    </w:p>
    <w:p w:rsidR="0083115D" w:rsidRPr="003E7910" w:rsidRDefault="0083115D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83115D" w:rsidRPr="003E7910" w:rsidRDefault="0083115D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83115D" w:rsidRPr="003E7910" w:rsidRDefault="0083115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83115D" w:rsidRPr="003E7910" w:rsidRDefault="0083115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83115D" w:rsidRPr="003E7910" w:rsidRDefault="0083115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83115D" w:rsidRPr="003E7910" w:rsidRDefault="0083115D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83115D" w:rsidRPr="003E7910" w:rsidRDefault="0083115D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83115D" w:rsidRPr="003E7910" w:rsidRDefault="0083115D" w:rsidP="007B0660">
      <w:pPr>
        <w:ind w:right="-468"/>
        <w:jc w:val="both"/>
      </w:pPr>
      <w:r w:rsidRPr="003E7910">
        <w:t>neboli poskytnuté</w:t>
      </w:r>
    </w:p>
    <w:p w:rsidR="0083115D" w:rsidRPr="003E7910" w:rsidRDefault="0083115D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83115D" w:rsidRPr="003E7910" w:rsidRDefault="0083115D" w:rsidP="007B0660">
      <w:pPr>
        <w:ind w:right="-468"/>
        <w:jc w:val="both"/>
      </w:pPr>
      <w:r w:rsidRPr="003E7910">
        <w:t>v účtovnom období nebolo účtované o oprave minulých chýb</w:t>
      </w:r>
    </w:p>
    <w:p w:rsidR="0083115D" w:rsidRPr="003E7910" w:rsidRDefault="0083115D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83115D" w:rsidRDefault="0083115D" w:rsidP="00A5552F"/>
    <w:p w:rsidR="0083115D" w:rsidRPr="003F477D" w:rsidRDefault="0083115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83115D" w:rsidRPr="003F477D" w:rsidRDefault="0083115D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83115D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83115D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83115D" w:rsidRPr="003F477D" w:rsidRDefault="0083115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83115D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83115D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3115D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83115D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</w:tbl>
    <w:p w:rsidR="0083115D" w:rsidRPr="003F477D" w:rsidRDefault="0083115D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3115D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83115D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83115D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83115D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3115D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83115D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03344F">
      <w:pPr>
        <w:pStyle w:val="Title"/>
        <w:keepNext w:val="0"/>
        <w:spacing w:before="0" w:beforeAutospacing="0" w:after="0"/>
        <w:jc w:val="left"/>
      </w:pPr>
    </w:p>
    <w:p w:rsidR="0083115D" w:rsidRPr="009F39E7" w:rsidRDefault="0083115D" w:rsidP="009F39E7"/>
    <w:p w:rsidR="0083115D" w:rsidRPr="003F477D" w:rsidRDefault="0083115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83115D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</w:tbl>
    <w:p w:rsidR="0083115D" w:rsidRPr="009F39E7" w:rsidRDefault="0083115D" w:rsidP="009F39E7"/>
    <w:p w:rsidR="0083115D" w:rsidRPr="003F477D" w:rsidRDefault="0083115D" w:rsidP="003F477D"/>
    <w:p w:rsidR="0083115D" w:rsidRPr="003F477D" w:rsidRDefault="0083115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83115D" w:rsidRPr="003F477D" w:rsidRDefault="0083115D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3115D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3115D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83115D" w:rsidRPr="003F477D" w:rsidRDefault="0083115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83115D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16466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16466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16466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16466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16466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16466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16466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</w:tbl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3115D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3115D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83115D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16466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16466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16466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16466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16466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16466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16466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3115D" w:rsidRPr="003F477D" w:rsidTr="00F902E7">
        <w:trPr>
          <w:trHeight w:val="1087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83115D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83115D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03344F">
      <w:pPr>
        <w:pStyle w:val="Title"/>
        <w:keepNext w:val="0"/>
        <w:spacing w:before="0" w:beforeAutospacing="0" w:after="0"/>
        <w:jc w:val="left"/>
      </w:pPr>
    </w:p>
    <w:p w:rsidR="0083115D" w:rsidRDefault="0083115D" w:rsidP="009F39E7">
      <w:pPr>
        <w:spacing w:after="0"/>
      </w:pPr>
    </w:p>
    <w:p w:rsidR="0083115D" w:rsidRDefault="0083115D" w:rsidP="009F39E7">
      <w:pPr>
        <w:spacing w:after="0"/>
      </w:pPr>
    </w:p>
    <w:p w:rsidR="0083115D" w:rsidRDefault="0083115D" w:rsidP="009F39E7">
      <w:pPr>
        <w:spacing w:after="0"/>
      </w:pPr>
    </w:p>
    <w:p w:rsidR="0083115D" w:rsidRDefault="0083115D" w:rsidP="009F39E7">
      <w:pPr>
        <w:spacing w:after="0"/>
      </w:pPr>
    </w:p>
    <w:p w:rsidR="0083115D" w:rsidRDefault="0083115D" w:rsidP="009F39E7">
      <w:pPr>
        <w:spacing w:after="0"/>
      </w:pPr>
    </w:p>
    <w:p w:rsidR="0083115D" w:rsidRPr="009F39E7" w:rsidRDefault="0083115D" w:rsidP="009F39E7">
      <w:pPr>
        <w:spacing w:after="0"/>
      </w:pPr>
    </w:p>
    <w:p w:rsidR="0083115D" w:rsidRPr="003F477D" w:rsidRDefault="0083115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83115D" w:rsidRPr="003F477D" w:rsidRDefault="0083115D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3115D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3115D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3704">
            <w:pPr>
              <w:pStyle w:val="TopHeader"/>
            </w:pPr>
            <w:r w:rsidRPr="003F477D">
              <w:t>Poskyt-nuté pred-davky na </w:t>
            </w:r>
          </w:p>
          <w:p w:rsidR="0083115D" w:rsidRPr="003F477D" w:rsidRDefault="0083115D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Spolu</w:t>
            </w:r>
          </w:p>
        </w:tc>
      </w:tr>
      <w:tr w:rsidR="0083115D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83115D" w:rsidRPr="003F477D" w:rsidRDefault="0083115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3115D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3115D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</w:pPr>
            <w:r w:rsidRPr="003F477D">
              <w:t>Poskyt-nuté pred-davky na </w:t>
            </w:r>
          </w:p>
          <w:p w:rsidR="0083115D" w:rsidRPr="003F477D" w:rsidRDefault="0083115D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</w:pPr>
            <w:r w:rsidRPr="003F477D">
              <w:t>Spolu</w:t>
            </w:r>
          </w:p>
        </w:tc>
      </w:tr>
      <w:tr w:rsidR="0083115D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83115D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3F477D">
      <w:pPr>
        <w:spacing w:after="0" w:line="240" w:lineRule="auto"/>
      </w:pPr>
    </w:p>
    <w:p w:rsidR="0083115D" w:rsidRDefault="0083115D" w:rsidP="003F477D">
      <w:pPr>
        <w:spacing w:after="0" w:line="240" w:lineRule="auto"/>
      </w:pPr>
    </w:p>
    <w:p w:rsidR="0083115D" w:rsidRDefault="0083115D" w:rsidP="003F477D">
      <w:pPr>
        <w:spacing w:after="0" w:line="240" w:lineRule="auto"/>
      </w:pPr>
    </w:p>
    <w:p w:rsidR="0083115D" w:rsidRDefault="0083115D" w:rsidP="003F477D">
      <w:pPr>
        <w:spacing w:after="0" w:line="240" w:lineRule="auto"/>
      </w:pPr>
    </w:p>
    <w:p w:rsidR="0083115D" w:rsidRDefault="0083115D" w:rsidP="003F477D">
      <w:pPr>
        <w:spacing w:after="0" w:line="240" w:lineRule="auto"/>
      </w:pPr>
    </w:p>
    <w:p w:rsidR="0083115D" w:rsidRDefault="0083115D" w:rsidP="003F477D">
      <w:pPr>
        <w:spacing w:after="0" w:line="240" w:lineRule="auto"/>
      </w:pPr>
    </w:p>
    <w:p w:rsidR="0083115D" w:rsidRDefault="0083115D" w:rsidP="003F477D">
      <w:pPr>
        <w:spacing w:after="0" w:line="240" w:lineRule="auto"/>
      </w:pPr>
    </w:p>
    <w:p w:rsidR="0083115D" w:rsidRDefault="0083115D" w:rsidP="003F477D">
      <w:pPr>
        <w:spacing w:after="0" w:line="240" w:lineRule="auto"/>
      </w:pPr>
    </w:p>
    <w:p w:rsidR="0083115D" w:rsidRPr="003F477D" w:rsidRDefault="0083115D" w:rsidP="003F477D">
      <w:pPr>
        <w:spacing w:after="0" w:line="240" w:lineRule="auto"/>
      </w:pPr>
    </w:p>
    <w:p w:rsidR="0083115D" w:rsidRPr="003F477D" w:rsidRDefault="0083115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83115D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83115D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83115D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Podiel ÚJ na ZI</w:t>
            </w:r>
          </w:p>
          <w:p w:rsidR="0083115D" w:rsidRPr="003F477D" w:rsidRDefault="0083115D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83115D" w:rsidRPr="003F477D" w:rsidRDefault="0083115D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83115D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3115D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3F477D">
      <w:pPr>
        <w:pStyle w:val="Title"/>
        <w:spacing w:before="0" w:beforeAutospacing="0" w:after="0"/>
        <w:ind w:left="357"/>
        <w:jc w:val="left"/>
      </w:pPr>
    </w:p>
    <w:p w:rsidR="0083115D" w:rsidRDefault="0083115D" w:rsidP="003F477D"/>
    <w:p w:rsidR="0083115D" w:rsidRDefault="0083115D" w:rsidP="003F477D"/>
    <w:p w:rsidR="0083115D" w:rsidRDefault="0083115D" w:rsidP="003F477D"/>
    <w:p w:rsidR="0083115D" w:rsidRDefault="0083115D" w:rsidP="003F477D"/>
    <w:p w:rsidR="0083115D" w:rsidRDefault="0083115D" w:rsidP="003F477D"/>
    <w:p w:rsidR="0083115D" w:rsidRDefault="0083115D" w:rsidP="003F477D"/>
    <w:p w:rsidR="0083115D" w:rsidRPr="003F477D" w:rsidRDefault="0083115D" w:rsidP="003F477D"/>
    <w:p w:rsidR="0083115D" w:rsidRPr="003F477D" w:rsidRDefault="0083115D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83115D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83115D" w:rsidRPr="003F477D" w:rsidRDefault="0083115D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83115D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3115D" w:rsidRPr="003F477D" w:rsidRDefault="0083115D" w:rsidP="0000458C">
      <w:pPr>
        <w:spacing w:after="120" w:line="240" w:lineRule="auto"/>
      </w:pPr>
    </w:p>
    <w:p w:rsidR="0083115D" w:rsidRPr="003F477D" w:rsidRDefault="0083115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83115D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83115D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3115D" w:rsidRPr="003F477D" w:rsidRDefault="0083115D" w:rsidP="007449B8">
      <w:pPr>
        <w:pStyle w:val="Title"/>
        <w:keepNext w:val="0"/>
        <w:spacing w:before="0" w:beforeAutospacing="0" w:after="0"/>
        <w:ind w:left="360"/>
        <w:jc w:val="left"/>
      </w:pPr>
      <w:r>
        <w:t>0</w:t>
      </w:r>
    </w:p>
    <w:p w:rsidR="0083115D" w:rsidRPr="003F477D" w:rsidRDefault="0083115D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83115D" w:rsidRPr="003F477D" w:rsidRDefault="0083115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83115D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3115D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Tvorba </w:t>
            </w:r>
          </w:p>
          <w:p w:rsidR="0083115D" w:rsidRPr="003F477D" w:rsidRDefault="0083115D" w:rsidP="0003344F">
            <w:pPr>
              <w:pStyle w:val="TopHeader"/>
            </w:pPr>
            <w:r w:rsidRPr="003F477D">
              <w:t>OP</w:t>
            </w:r>
          </w:p>
          <w:p w:rsidR="0083115D" w:rsidRPr="003F477D" w:rsidRDefault="0083115D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3115D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83115D" w:rsidRPr="003F477D" w:rsidRDefault="0083115D" w:rsidP="00CF3093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CF3093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3115D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Hodnota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</w:tbl>
    <w:p w:rsidR="0083115D" w:rsidRPr="003F477D" w:rsidRDefault="0083115D" w:rsidP="0003344F">
      <w:pPr>
        <w:pStyle w:val="Title"/>
        <w:spacing w:before="0" w:beforeAutospacing="0" w:after="0"/>
        <w:jc w:val="both"/>
      </w:pPr>
    </w:p>
    <w:p w:rsidR="0083115D" w:rsidRPr="003F477D" w:rsidRDefault="0083115D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83115D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03344F">
      <w:pPr>
        <w:pStyle w:val="Title"/>
        <w:spacing w:before="0" w:beforeAutospacing="0" w:after="0"/>
        <w:jc w:val="left"/>
      </w:pPr>
    </w:p>
    <w:p w:rsidR="0083115D" w:rsidRPr="003F477D" w:rsidRDefault="0083115D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83115D" w:rsidRPr="003F477D" w:rsidRDefault="0083115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83115D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83115D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</w:tbl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83115D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83115D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83115D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83115D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83115D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</w:tbl>
    <w:p w:rsidR="0083115D" w:rsidRPr="003F477D" w:rsidRDefault="0083115D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83115D" w:rsidRPr="003F477D" w:rsidRDefault="0083115D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83115D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83115D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83115D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4304FF">
            <w:pPr>
              <w:spacing w:after="0" w:line="240" w:lineRule="auto"/>
            </w:pPr>
            <w:r>
              <w:t>0</w:t>
            </w:r>
          </w:p>
        </w:tc>
      </w:tr>
    </w:tbl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83115D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3115D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Tvorba</w:t>
            </w:r>
          </w:p>
          <w:p w:rsidR="0083115D" w:rsidRPr="003F477D" w:rsidRDefault="0083115D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3115D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3115D" w:rsidRDefault="0083115D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83115D" w:rsidRDefault="0083115D" w:rsidP="00F902E7"/>
    <w:p w:rsidR="0083115D" w:rsidRPr="00F902E7" w:rsidRDefault="0083115D" w:rsidP="00F902E7"/>
    <w:p w:rsidR="0083115D" w:rsidRPr="003F477D" w:rsidRDefault="0083115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83115D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Pohľadávky spolu</w:t>
            </w:r>
          </w:p>
        </w:tc>
      </w:tr>
      <w:tr w:rsidR="0083115D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-14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-14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-14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-14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13546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13562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27108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AC0C1C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664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AC0C1C">
            <w:pPr>
              <w:spacing w:after="0" w:line="240" w:lineRule="auto"/>
              <w:jc w:val="center"/>
            </w:pPr>
            <w:r>
              <w:t>664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843" w:type="dxa"/>
            <w:vAlign w:val="center"/>
          </w:tcPr>
          <w:p w:rsidR="0083115D" w:rsidRPr="003F477D" w:rsidRDefault="0083115D" w:rsidP="00AC0C1C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950" w:type="dxa"/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14210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13562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27772</w:t>
            </w:r>
          </w:p>
        </w:tc>
      </w:tr>
    </w:tbl>
    <w:p w:rsidR="0083115D" w:rsidRDefault="0083115D" w:rsidP="0003344F">
      <w:pPr>
        <w:spacing w:after="0" w:line="240" w:lineRule="auto"/>
        <w:jc w:val="both"/>
      </w:pPr>
    </w:p>
    <w:p w:rsidR="0083115D" w:rsidRPr="003F477D" w:rsidRDefault="0083115D" w:rsidP="0003344F">
      <w:pPr>
        <w:spacing w:after="0" w:line="240" w:lineRule="auto"/>
        <w:jc w:val="both"/>
      </w:pPr>
    </w:p>
    <w:p w:rsidR="0083115D" w:rsidRPr="003F477D" w:rsidRDefault="0083115D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83115D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3115D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83115D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DB1EA0">
      <w:pPr>
        <w:pStyle w:val="Title"/>
        <w:spacing w:before="0" w:beforeAutospacing="0" w:after="0"/>
        <w:jc w:val="left"/>
      </w:pPr>
    </w:p>
    <w:p w:rsidR="0083115D" w:rsidRDefault="0083115D" w:rsidP="009F39E7"/>
    <w:p w:rsidR="0083115D" w:rsidRDefault="0083115D" w:rsidP="009F39E7"/>
    <w:p w:rsidR="0083115D" w:rsidRDefault="0083115D" w:rsidP="009F39E7"/>
    <w:p w:rsidR="0083115D" w:rsidRPr="009F39E7" w:rsidRDefault="0083115D" w:rsidP="009F39E7"/>
    <w:p w:rsidR="0083115D" w:rsidRPr="003F477D" w:rsidRDefault="0083115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83115D" w:rsidRPr="003F477D" w:rsidRDefault="0083115D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83115D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E1917">
            <w:pPr>
              <w:spacing w:after="0" w:line="240" w:lineRule="auto"/>
              <w:jc w:val="center"/>
            </w:pPr>
            <w:r>
              <w:t>1688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0E1917">
            <w:pPr>
              <w:spacing w:after="0" w:line="240" w:lineRule="auto"/>
              <w:jc w:val="center"/>
            </w:pPr>
            <w:r>
              <w:t>1824</w:t>
            </w:r>
          </w:p>
        </w:tc>
      </w:tr>
      <w:tr w:rsidR="0083115D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0E1917">
            <w:pPr>
              <w:spacing w:after="0" w:line="240" w:lineRule="auto"/>
              <w:jc w:val="center"/>
            </w:pPr>
            <w:r>
              <w:t>21988</w:t>
            </w:r>
          </w:p>
        </w:tc>
        <w:tc>
          <w:tcPr>
            <w:tcW w:w="2405" w:type="dxa"/>
            <w:vAlign w:val="center"/>
          </w:tcPr>
          <w:p w:rsidR="0083115D" w:rsidRPr="003F477D" w:rsidRDefault="0083115D" w:rsidP="000E1917">
            <w:pPr>
              <w:spacing w:after="0" w:line="240" w:lineRule="auto"/>
              <w:jc w:val="center"/>
            </w:pPr>
            <w:r>
              <w:t>28434</w:t>
            </w:r>
          </w:p>
        </w:tc>
      </w:tr>
      <w:tr w:rsidR="0083115D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0E191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83115D" w:rsidRPr="003F477D" w:rsidRDefault="0083115D" w:rsidP="000E191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0E191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83115D" w:rsidRPr="003F477D" w:rsidRDefault="0083115D" w:rsidP="000E191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23676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30258</w:t>
            </w:r>
          </w:p>
        </w:tc>
      </w:tr>
    </w:tbl>
    <w:p w:rsidR="0083115D" w:rsidRDefault="0083115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83115D" w:rsidRPr="003F477D" w:rsidRDefault="0083115D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83115D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3115D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04DF3">
            <w:pPr>
              <w:pStyle w:val="TopHeader"/>
            </w:pPr>
            <w:r w:rsidRPr="003F477D">
              <w:t>Prírastky</w:t>
            </w:r>
          </w:p>
          <w:p w:rsidR="0083115D" w:rsidRPr="003F477D" w:rsidRDefault="0083115D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04DF3">
            <w:pPr>
              <w:pStyle w:val="TopHeader"/>
            </w:pPr>
            <w:r w:rsidRPr="003F477D">
              <w:t>Úbytky</w:t>
            </w:r>
          </w:p>
          <w:p w:rsidR="0083115D" w:rsidRPr="003F477D" w:rsidRDefault="0083115D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9C21AB" w:rsidRDefault="0083115D" w:rsidP="00E04DF3">
            <w:pPr>
              <w:pStyle w:val="TopHeader"/>
            </w:pPr>
            <w:r w:rsidRPr="009C21AB">
              <w:t>Presuny</w:t>
            </w:r>
          </w:p>
          <w:p w:rsidR="0083115D" w:rsidRPr="003F477D" w:rsidRDefault="0083115D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83115D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161" w:type="dxa"/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937" w:type="dxa"/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215" w:type="dxa"/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  <w:tc>
          <w:tcPr>
            <w:tcW w:w="1608" w:type="dxa"/>
            <w:vAlign w:val="center"/>
          </w:tcPr>
          <w:p w:rsidR="0083115D" w:rsidRPr="003F477D" w:rsidRDefault="0083115D" w:rsidP="00DB1EA0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DB1EA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3115D" w:rsidRPr="003F477D" w:rsidRDefault="0083115D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83115D" w:rsidRPr="003F477D" w:rsidRDefault="0083115D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83115D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A41E2">
            <w:pPr>
              <w:pStyle w:val="TopHeader"/>
            </w:pPr>
            <w:r w:rsidRPr="003F477D">
              <w:t>Stav OP</w:t>
            </w:r>
          </w:p>
          <w:p w:rsidR="0083115D" w:rsidRPr="003F477D" w:rsidRDefault="0083115D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83115D" w:rsidRPr="003F477D" w:rsidRDefault="0083115D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83115D" w:rsidRPr="003F477D" w:rsidRDefault="0083115D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83115D" w:rsidRPr="003F477D" w:rsidRDefault="0083115D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83115D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3115D" w:rsidRPr="003F477D" w:rsidRDefault="0083115D" w:rsidP="0005176E">
      <w:pPr>
        <w:pStyle w:val="Title"/>
        <w:spacing w:before="0" w:beforeAutospacing="0" w:after="120"/>
        <w:ind w:left="357"/>
        <w:jc w:val="both"/>
      </w:pPr>
    </w:p>
    <w:p w:rsidR="0083115D" w:rsidRPr="003F477D" w:rsidRDefault="0083115D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83115D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CF3093">
      <w:pPr>
        <w:pStyle w:val="Title"/>
        <w:spacing w:before="0" w:beforeAutospacing="0" w:after="0"/>
        <w:ind w:left="360"/>
        <w:jc w:val="left"/>
      </w:pPr>
    </w:p>
    <w:p w:rsidR="0083115D" w:rsidRPr="0005176E" w:rsidRDefault="0083115D" w:rsidP="0005176E">
      <w:pPr>
        <w:spacing w:after="0"/>
      </w:pPr>
    </w:p>
    <w:p w:rsidR="0083115D" w:rsidRPr="003F477D" w:rsidRDefault="0083115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83115D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Zvýšenie/ zníženie hodnoty</w:t>
            </w:r>
          </w:p>
          <w:p w:rsidR="0083115D" w:rsidRPr="003F477D" w:rsidRDefault="0083115D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Vplyv </w:t>
            </w:r>
          </w:p>
          <w:p w:rsidR="0083115D" w:rsidRPr="003F477D" w:rsidRDefault="0083115D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83115D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268" w:type="dxa"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809" w:type="dxa"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83115D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Splatnosť</w:t>
            </w:r>
          </w:p>
        </w:tc>
      </w:tr>
      <w:tr w:rsidR="0083115D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3115D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</w:tbl>
    <w:p w:rsidR="0083115D" w:rsidRPr="003F477D" w:rsidRDefault="0083115D" w:rsidP="0003344F">
      <w:pPr>
        <w:pStyle w:val="Title"/>
        <w:spacing w:before="0" w:beforeAutospacing="0" w:after="0"/>
        <w:jc w:val="both"/>
      </w:pPr>
    </w:p>
    <w:p w:rsidR="0083115D" w:rsidRPr="003F477D" w:rsidRDefault="0083115D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83115D" w:rsidRPr="003F477D" w:rsidRDefault="0083115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3115D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8B38E4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13296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B38E4">
            <w:pPr>
              <w:spacing w:after="0" w:line="240" w:lineRule="auto"/>
              <w:jc w:val="center"/>
            </w:pPr>
            <w:r>
              <w:t>13296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B38E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8B38E4" w:rsidRDefault="0083115D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13296</w:t>
            </w:r>
          </w:p>
        </w:tc>
      </w:tr>
    </w:tbl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83115D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-127407</w:t>
            </w:r>
          </w:p>
        </w:tc>
      </w:tr>
      <w:tr w:rsidR="0083115D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018E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018E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018E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018E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018E7">
            <w:pPr>
              <w:spacing w:after="0" w:line="240" w:lineRule="auto"/>
              <w:jc w:val="center"/>
            </w:pPr>
            <w:r>
              <w:t>-127407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018E7">
            <w:pPr>
              <w:spacing w:after="0" w:line="240" w:lineRule="auto"/>
              <w:jc w:val="center"/>
            </w:pPr>
            <w:r>
              <w:t>00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-127407</w:t>
            </w:r>
          </w:p>
        </w:tc>
      </w:tr>
    </w:tbl>
    <w:p w:rsidR="0083115D" w:rsidRPr="003F477D" w:rsidRDefault="0083115D" w:rsidP="007B2E0B">
      <w:pPr>
        <w:pStyle w:val="Title"/>
        <w:spacing w:before="0" w:beforeAutospacing="0" w:after="0"/>
        <w:jc w:val="left"/>
      </w:pPr>
    </w:p>
    <w:p w:rsidR="0083115D" w:rsidRPr="003F477D" w:rsidRDefault="0083115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83115D" w:rsidRPr="003F477D" w:rsidRDefault="0083115D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3115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83115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</w:tr>
      <w:tr w:rsidR="0083115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3115D" w:rsidRPr="003F477D" w:rsidRDefault="0083115D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83115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83115D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</w:tr>
      <w:tr w:rsidR="0083115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83115D" w:rsidRPr="003F477D" w:rsidRDefault="0083115D" w:rsidP="007B2E0B">
      <w:pPr>
        <w:pStyle w:val="Title"/>
        <w:spacing w:before="0" w:beforeAutospacing="0" w:after="0"/>
        <w:jc w:val="left"/>
      </w:pPr>
    </w:p>
    <w:p w:rsidR="0083115D" w:rsidRPr="003F477D" w:rsidRDefault="0083115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83115D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83115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</w:pPr>
            <w:r>
              <w:t>193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</w:pPr>
            <w:r>
              <w:t>45229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187003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</w:pPr>
            <w:r>
              <w:t>45229</w:t>
            </w:r>
          </w:p>
        </w:tc>
      </w:tr>
      <w:tr w:rsidR="0083115D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187003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3115D" w:rsidRDefault="0083115D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83115D" w:rsidRDefault="0083115D" w:rsidP="00B07D47"/>
    <w:p w:rsidR="0083115D" w:rsidRDefault="0083115D" w:rsidP="00B07D47"/>
    <w:p w:rsidR="0083115D" w:rsidRPr="00B07D47" w:rsidRDefault="0083115D" w:rsidP="00B07D47"/>
    <w:p w:rsidR="0083115D" w:rsidRPr="003F477D" w:rsidRDefault="0083115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0"/>
        <w:gridCol w:w="2091"/>
      </w:tblGrid>
      <w:tr w:rsidR="0083115D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</w:tbl>
    <w:p w:rsidR="0083115D" w:rsidRPr="003F477D" w:rsidRDefault="0083115D" w:rsidP="007B2E0B">
      <w:pPr>
        <w:pStyle w:val="Title"/>
        <w:spacing w:before="0" w:beforeAutospacing="0" w:after="0"/>
        <w:jc w:val="left"/>
      </w:pPr>
    </w:p>
    <w:p w:rsidR="0083115D" w:rsidRPr="003F477D" w:rsidRDefault="0083115D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83115D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504647" w:rsidRDefault="0083115D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t>30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t>83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102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t>83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193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04647">
            <w:pPr>
              <w:spacing w:after="0" w:line="240" w:lineRule="auto"/>
              <w:jc w:val="center"/>
            </w:pPr>
            <w:r>
              <w:t>108</w:t>
            </w:r>
          </w:p>
        </w:tc>
      </w:tr>
    </w:tbl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83115D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Splatnosť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</w:tbl>
    <w:p w:rsidR="0083115D" w:rsidRPr="003F477D" w:rsidRDefault="0083115D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83115D" w:rsidRPr="003F477D" w:rsidRDefault="0083115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83115D" w:rsidRPr="003F477D" w:rsidRDefault="0083115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83115D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3115D" w:rsidRPr="003F477D" w:rsidRDefault="0083115D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115D" w:rsidRPr="003F477D" w:rsidRDefault="0083115D" w:rsidP="005E3B59">
            <w:pPr>
              <w:pStyle w:val="TopHeader"/>
            </w:pPr>
            <w:r w:rsidRPr="003F477D">
              <w:t>Suma istiny v eurách</w:t>
            </w:r>
          </w:p>
          <w:p w:rsidR="0083115D" w:rsidRPr="003F477D" w:rsidRDefault="0083115D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851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68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41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18" w:type="dxa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525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</w:tbl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83115D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3115D" w:rsidRPr="003F477D" w:rsidRDefault="0083115D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3115D" w:rsidRPr="003F477D" w:rsidRDefault="0083115D" w:rsidP="00083A25">
            <w:pPr>
              <w:pStyle w:val="TopHeader"/>
            </w:pPr>
            <w:r w:rsidRPr="003F477D">
              <w:t>Suma istiny v eurách</w:t>
            </w:r>
          </w:p>
          <w:p w:rsidR="0083115D" w:rsidRPr="003F477D" w:rsidRDefault="0083115D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3115D" w:rsidRPr="003F477D" w:rsidRDefault="0083115D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824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75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18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</w:tcPr>
          <w:p w:rsidR="0083115D" w:rsidRPr="003F477D" w:rsidRDefault="0083115D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525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3115D" w:rsidRPr="003F477D" w:rsidRDefault="0083115D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</w:p>
        </w:tc>
      </w:tr>
      <w:tr w:rsidR="0083115D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83115D" w:rsidRPr="003F477D" w:rsidRDefault="0083115D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</w:p>
        </w:tc>
      </w:tr>
      <w:tr w:rsidR="0083115D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3115D" w:rsidRPr="003F477D" w:rsidRDefault="0083115D" w:rsidP="00083A25">
            <w:pPr>
              <w:spacing w:after="0" w:line="240" w:lineRule="auto"/>
            </w:pPr>
            <w:r>
              <w:t>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3115D" w:rsidRPr="003F477D" w:rsidRDefault="0083115D" w:rsidP="00083A25">
            <w:pPr>
              <w:spacing w:after="0" w:line="240" w:lineRule="auto"/>
            </w:pPr>
            <w:r>
              <w:t>0</w:t>
            </w:r>
          </w:p>
        </w:tc>
      </w:tr>
    </w:tbl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83115D" w:rsidRPr="003F477D" w:rsidRDefault="0083115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83115D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83115D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83115D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</w:tr>
      <w:tr w:rsidR="0083115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</w:tr>
      <w:tr w:rsidR="0083115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</w:tr>
      <w:tr w:rsidR="0083115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</w:tr>
      <w:tr w:rsidR="0083115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</w:tr>
      <w:tr w:rsidR="0083115D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</w:tr>
      <w:tr w:rsidR="0083115D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</w:tr>
      <w:tr w:rsidR="0083115D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</w:tr>
    </w:tbl>
    <w:p w:rsidR="0083115D" w:rsidRDefault="0083115D" w:rsidP="0003344F">
      <w:pPr>
        <w:spacing w:after="0" w:line="240" w:lineRule="auto"/>
      </w:pPr>
    </w:p>
    <w:p w:rsidR="0083115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83115D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83115D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vlastné imanie</w:t>
            </w:r>
          </w:p>
        </w:tc>
      </w:tr>
      <w:tr w:rsidR="0083115D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</w:tr>
      <w:tr w:rsidR="0083115D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B2E0B">
            <w:pPr>
              <w:spacing w:after="0" w:line="240" w:lineRule="auto"/>
            </w:pPr>
          </w:p>
        </w:tc>
      </w:tr>
    </w:tbl>
    <w:p w:rsidR="0083115D" w:rsidRPr="003F477D" w:rsidRDefault="0083115D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83115D" w:rsidRPr="003F477D" w:rsidRDefault="0083115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83115D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Reálna hodnota</w:t>
            </w:r>
          </w:p>
        </w:tc>
      </w:tr>
      <w:tr w:rsidR="0083115D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</w:tbl>
    <w:p w:rsidR="0083115D" w:rsidRPr="006B42EC" w:rsidRDefault="0083115D" w:rsidP="006B42EC"/>
    <w:p w:rsidR="0083115D" w:rsidRPr="003F477D" w:rsidRDefault="0083115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83115D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Splatnosť</w:t>
            </w:r>
          </w:p>
        </w:tc>
      </w:tr>
      <w:tr w:rsidR="0083115D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83115D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3115D" w:rsidRPr="003F477D" w:rsidRDefault="0083115D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83115D" w:rsidRDefault="0083115D" w:rsidP="0003344F">
      <w:pPr>
        <w:spacing w:after="0" w:line="240" w:lineRule="auto"/>
      </w:pPr>
    </w:p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83115D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83115D" w:rsidRPr="003F477D" w:rsidRDefault="0083115D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83115D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83115D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D22CE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D22CE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D22CE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D22CE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D22CE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</w:tbl>
    <w:p w:rsidR="0083115D" w:rsidRPr="003F477D" w:rsidRDefault="0083115D" w:rsidP="006B42EC">
      <w:pPr>
        <w:spacing w:after="0" w:line="240" w:lineRule="auto"/>
        <w:rPr>
          <w:kern w:val="28"/>
        </w:rPr>
      </w:pPr>
    </w:p>
    <w:p w:rsidR="0083115D" w:rsidRPr="003F477D" w:rsidRDefault="0083115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83115D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-12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429121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480802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617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F34F2">
            <w:pPr>
              <w:spacing w:after="0" w:line="240" w:lineRule="auto"/>
              <w:jc w:val="center"/>
            </w:pPr>
            <w:r>
              <w:t>9844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8F34F2" w:rsidRDefault="0083115D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429726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8F34F2" w:rsidRDefault="0083115D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490651</w:t>
            </w:r>
          </w:p>
        </w:tc>
      </w:tr>
    </w:tbl>
    <w:p w:rsidR="0083115D" w:rsidRPr="003F477D" w:rsidRDefault="0083115D" w:rsidP="007B2E0B">
      <w:pPr>
        <w:pStyle w:val="Title"/>
        <w:spacing w:before="0" w:beforeAutospacing="0" w:after="0"/>
        <w:jc w:val="left"/>
      </w:pPr>
    </w:p>
    <w:p w:rsidR="0083115D" w:rsidRPr="003F477D" w:rsidRDefault="0083115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83115D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</w:tbl>
    <w:p w:rsidR="0083115D" w:rsidRDefault="0083115D" w:rsidP="007B2E0B">
      <w:pPr>
        <w:pStyle w:val="Title"/>
        <w:spacing w:before="0" w:beforeAutospacing="0" w:after="0"/>
        <w:jc w:val="left"/>
      </w:pPr>
    </w:p>
    <w:p w:rsidR="0083115D" w:rsidRDefault="0083115D" w:rsidP="004422AD"/>
    <w:p w:rsidR="0083115D" w:rsidRDefault="0083115D" w:rsidP="004422AD"/>
    <w:p w:rsidR="0083115D" w:rsidRDefault="0083115D" w:rsidP="004422AD"/>
    <w:p w:rsidR="0083115D" w:rsidRDefault="0083115D" w:rsidP="004422AD"/>
    <w:p w:rsidR="0083115D" w:rsidRPr="004422AD" w:rsidRDefault="0083115D" w:rsidP="004422AD"/>
    <w:p w:rsidR="0083115D" w:rsidRPr="003F477D" w:rsidRDefault="0083115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83115D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</w:tbl>
    <w:p w:rsidR="0083115D" w:rsidRPr="003F477D" w:rsidRDefault="0083115D" w:rsidP="0003344F">
      <w:pPr>
        <w:pStyle w:val="Title"/>
        <w:spacing w:before="0" w:beforeAutospacing="0" w:after="0"/>
        <w:jc w:val="left"/>
      </w:pPr>
    </w:p>
    <w:p w:rsidR="0083115D" w:rsidRPr="003F477D" w:rsidRDefault="0083115D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83115D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8875A1">
            <w:pPr>
              <w:pStyle w:val="TopHeader"/>
            </w:pPr>
            <w:r w:rsidRPr="003F477D">
              <w:t>Bezprostredne predchádzajúce</w:t>
            </w:r>
          </w:p>
          <w:p w:rsidR="0083115D" w:rsidRPr="003F477D" w:rsidRDefault="0083115D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3115D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Daň v %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-4572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-2224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23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23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23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23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23</w:t>
            </w:r>
          </w:p>
        </w:tc>
      </w:tr>
      <w:tr w:rsidR="0083115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9C21AB" w:rsidRDefault="0083115D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9C21AB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9C21AB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9C21AB" w:rsidRDefault="0083115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9C21AB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9C21AB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9C21AB" w:rsidRDefault="0083115D" w:rsidP="0003344F">
            <w:pPr>
              <w:spacing w:after="0" w:line="240" w:lineRule="auto"/>
            </w:pPr>
            <w:r>
              <w:t>23</w:t>
            </w:r>
          </w:p>
        </w:tc>
      </w:tr>
      <w:tr w:rsidR="0083115D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9C21AB" w:rsidRDefault="0083115D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9C21AB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9C21AB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9C21AB" w:rsidRDefault="0083115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9C21AB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9C21AB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9C21AB" w:rsidRDefault="0083115D" w:rsidP="0003344F">
            <w:pPr>
              <w:spacing w:after="0" w:line="240" w:lineRule="auto"/>
            </w:pPr>
            <w:r>
              <w:t>23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-4572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-2224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23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23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23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E35A2B">
            <w:pPr>
              <w:spacing w:after="0" w:line="240" w:lineRule="auto"/>
            </w:pPr>
            <w: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23</w:t>
            </w:r>
          </w:p>
        </w:tc>
      </w:tr>
    </w:tbl>
    <w:p w:rsidR="0083115D" w:rsidRPr="003F477D" w:rsidRDefault="0083115D" w:rsidP="0003344F">
      <w:pPr>
        <w:spacing w:after="0" w:line="240" w:lineRule="auto"/>
      </w:pPr>
    </w:p>
    <w:p w:rsidR="0083115D" w:rsidRPr="003F477D" w:rsidRDefault="0083115D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83115D" w:rsidRPr="003F477D" w:rsidRDefault="0083115D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83115D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83115D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664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13296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13296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125183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2224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127407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2224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-4572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2224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-4572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  <w:tr w:rsidR="0083115D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A3934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83115D" w:rsidRDefault="0083115D" w:rsidP="00E66ECB">
      <w:pPr>
        <w:tabs>
          <w:tab w:val="left" w:pos="1276"/>
        </w:tabs>
        <w:spacing w:after="0" w:line="240" w:lineRule="auto"/>
      </w:pPr>
    </w:p>
    <w:p w:rsidR="0083115D" w:rsidRDefault="0083115D" w:rsidP="00E66ECB">
      <w:pPr>
        <w:tabs>
          <w:tab w:val="left" w:pos="1276"/>
        </w:tabs>
        <w:spacing w:after="0" w:line="240" w:lineRule="auto"/>
      </w:pPr>
    </w:p>
    <w:p w:rsidR="0083115D" w:rsidRDefault="0083115D" w:rsidP="00E66ECB">
      <w:pPr>
        <w:tabs>
          <w:tab w:val="left" w:pos="1276"/>
        </w:tabs>
        <w:spacing w:after="0" w:line="240" w:lineRule="auto"/>
      </w:pPr>
    </w:p>
    <w:p w:rsidR="0083115D" w:rsidRPr="003F477D" w:rsidRDefault="0083115D" w:rsidP="00E66ECB">
      <w:pPr>
        <w:tabs>
          <w:tab w:val="left" w:pos="1276"/>
        </w:tabs>
        <w:spacing w:after="0" w:line="240" w:lineRule="auto"/>
      </w:pPr>
    </w:p>
    <w:p w:rsidR="0083115D" w:rsidRPr="003F477D" w:rsidRDefault="0083115D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83115D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3115D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6639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664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3115D" w:rsidRPr="003F477D" w:rsidRDefault="0083115D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13296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13296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108567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16617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125184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16617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2224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16617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22224</w:t>
            </w:r>
          </w:p>
        </w:tc>
      </w:tr>
      <w:tr w:rsidR="0083115D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  <w:tr w:rsidR="0083115D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3115D" w:rsidRPr="003F477D" w:rsidRDefault="0083115D" w:rsidP="0003344F">
            <w:pPr>
              <w:spacing w:after="0" w:line="240" w:lineRule="auto"/>
            </w:pPr>
            <w:r w:rsidRPr="003F477D">
              <w:t> </w:t>
            </w:r>
            <w:r>
              <w:t>0</w:t>
            </w:r>
          </w:p>
        </w:tc>
      </w:tr>
    </w:tbl>
    <w:p w:rsidR="0083115D" w:rsidRPr="003F477D" w:rsidRDefault="0083115D" w:rsidP="00E33704">
      <w:pPr>
        <w:tabs>
          <w:tab w:val="left" w:pos="1525"/>
        </w:tabs>
        <w:spacing w:after="0" w:line="240" w:lineRule="auto"/>
        <w:rPr>
          <w:b/>
          <w:bCs/>
        </w:rPr>
        <w:sectPr w:rsidR="0083115D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83115D" w:rsidRPr="003F477D" w:rsidRDefault="0083115D" w:rsidP="003E7910">
      <w:pPr>
        <w:spacing w:after="0" w:line="240" w:lineRule="auto"/>
      </w:pPr>
    </w:p>
    <w:sectPr w:rsidR="0083115D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15D" w:rsidRDefault="0083115D" w:rsidP="00107589">
      <w:pPr>
        <w:spacing w:after="0" w:line="240" w:lineRule="auto"/>
      </w:pPr>
      <w:r>
        <w:separator/>
      </w:r>
    </w:p>
  </w:endnote>
  <w:endnote w:type="continuationSeparator" w:id="0">
    <w:p w:rsidR="0083115D" w:rsidRDefault="008311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15D" w:rsidRPr="00981468" w:rsidRDefault="0083115D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15D" w:rsidRDefault="0083115D" w:rsidP="00107589">
      <w:pPr>
        <w:spacing w:after="0" w:line="240" w:lineRule="auto"/>
      </w:pPr>
      <w:r>
        <w:separator/>
      </w:r>
    </w:p>
  </w:footnote>
  <w:footnote w:type="continuationSeparator" w:id="0">
    <w:p w:rsidR="0083115D" w:rsidRDefault="008311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-68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83115D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3115D" w:rsidRPr="003F477D" w:rsidRDefault="0083115D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3115D" w:rsidRPr="003F477D" w:rsidRDefault="0083115D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36484610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2020015206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83115D" w:rsidRPr="004268D2" w:rsidRDefault="0083115D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115D" w:rsidRPr="004268D2" w:rsidRDefault="0083115D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EF5C5B"/>
    <w:multiLevelType w:val="hybridMultilevel"/>
    <w:tmpl w:val="77E4C35C"/>
    <w:lvl w:ilvl="0" w:tplc="0B24CF2C">
      <w:start w:val="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6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55FF"/>
    <w:rsid w:val="000E1917"/>
    <w:rsid w:val="00107589"/>
    <w:rsid w:val="00117864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2AD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7E7"/>
    <w:rsid w:val="0083115D"/>
    <w:rsid w:val="0083597A"/>
    <w:rsid w:val="00841190"/>
    <w:rsid w:val="00847433"/>
    <w:rsid w:val="00851D99"/>
    <w:rsid w:val="008630D8"/>
    <w:rsid w:val="008725BC"/>
    <w:rsid w:val="00873E52"/>
    <w:rsid w:val="00880D74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0060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07D4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5992"/>
    <w:rsid w:val="00C56862"/>
    <w:rsid w:val="00C6795C"/>
    <w:rsid w:val="00C87B5E"/>
    <w:rsid w:val="00C93A1A"/>
    <w:rsid w:val="00CA4B07"/>
    <w:rsid w:val="00CA67DD"/>
    <w:rsid w:val="00CD280F"/>
    <w:rsid w:val="00CE1FD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1F9"/>
    <w:rsid w:val="00F44A24"/>
    <w:rsid w:val="00F47885"/>
    <w:rsid w:val="00F54CD1"/>
    <w:rsid w:val="00F73109"/>
    <w:rsid w:val="00F732EB"/>
    <w:rsid w:val="00F902E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  <w:style w:type="character" w:customStyle="1" w:styleId="CharChar8">
    <w:name w:val="Char Char8"/>
    <w:basedOn w:val="DefaultParagraphFont"/>
    <w:uiPriority w:val="99"/>
    <w:locked/>
    <w:rsid w:val="00F902E7"/>
    <w:rPr>
      <w:rFonts w:ascii="Arial Narrow" w:hAnsi="Arial Narrow" w:cs="Times New Roman"/>
      <w:b/>
      <w:bCs/>
      <w:kern w:val="28"/>
      <w:sz w:val="32"/>
      <w:szCs w:val="32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3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27</Pages>
  <Words>4943</Words>
  <Characters>28176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PC-home-E</cp:lastModifiedBy>
  <cp:revision>2</cp:revision>
  <cp:lastPrinted>2015-01-27T14:36:00Z</cp:lastPrinted>
  <dcterms:created xsi:type="dcterms:W3CDTF">2015-03-28T08:07:00Z</dcterms:created>
  <dcterms:modified xsi:type="dcterms:W3CDTF">2015-03-28T08:07:00Z</dcterms:modified>
</cp:coreProperties>
</file>