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E49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E49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</w:t>
            </w:r>
            <w:proofErr w:type="spellStart"/>
            <w:r w:rsidRPr="003F477D">
              <w:rPr>
                <w:b/>
                <w:bCs/>
                <w:szCs w:val="22"/>
              </w:rPr>
              <w:t>DNM</w:t>
            </w:r>
            <w:proofErr w:type="spellEnd"/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E49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120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387 374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51 673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439047</w:t>
            </w:r>
          </w:p>
          <w:p w:rsidR="006E49A6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22 074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22 074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387374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29 599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E49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416973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22 298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43 820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7 892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B12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8 052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22 073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30 190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7163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21 907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B120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52 097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DHM</w:t>
            </w:r>
            <w:proofErr w:type="spellEnd"/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100 652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51 673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152325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266 723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266723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387 375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1B120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51 673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437048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57562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43 820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23CB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66118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v </w:t>
            </w:r>
            <w:proofErr w:type="spellStart"/>
            <w:r w:rsidRPr="003F477D">
              <w:t>DÚJ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 xml:space="preserve">Ostatné dlhodobé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DFM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B120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v </w:t>
            </w:r>
            <w:proofErr w:type="spellStart"/>
            <w:r w:rsidRPr="003F477D">
              <w:t>DÚJ</w:t>
            </w:r>
            <w:proofErr w:type="spellEnd"/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Ostatné dlhodobé </w:t>
            </w:r>
            <w:proofErr w:type="spellStart"/>
            <w:r w:rsidRPr="003F477D">
              <w:t>CP</w:t>
            </w:r>
            <w:proofErr w:type="spellEnd"/>
            <w:r w:rsidRPr="003F477D">
              <w:t xml:space="preserve">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DFM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1B120A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a sídlo spoločnosti, v ktorej má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umiestnený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na </w:t>
            </w:r>
            <w:proofErr w:type="spellStart"/>
            <w:r w:rsidRPr="003F477D">
              <w:t>ZI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</w:t>
            </w:r>
            <w:proofErr w:type="spellStart"/>
            <w:r w:rsidR="00E109E2" w:rsidRPr="003F477D">
              <w:t>ÚJ</w:t>
            </w:r>
            <w:proofErr w:type="spellEnd"/>
            <w:r w:rsidR="00E109E2" w:rsidRPr="003F477D">
              <w:t xml:space="preserve">, v ktorej má </w:t>
            </w:r>
            <w:proofErr w:type="spellStart"/>
            <w:r w:rsidR="00E109E2" w:rsidRPr="003F477D">
              <w:t>ÚJ</w:t>
            </w:r>
            <w:proofErr w:type="spellEnd"/>
            <w:r w:rsidR="00E109E2" w:rsidRPr="003F477D">
              <w:t xml:space="preserve"> u</w:t>
            </w:r>
            <w:r w:rsidRPr="003F477D">
              <w:t xml:space="preserve">miestnený </w:t>
            </w:r>
            <w:proofErr w:type="spellStart"/>
            <w:r w:rsidRPr="003F477D">
              <w:t>DFM</w:t>
            </w:r>
            <w:proofErr w:type="spellEnd"/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 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, v ktorej má </w:t>
            </w:r>
            <w:proofErr w:type="spellStart"/>
            <w:r w:rsidRPr="003F477D">
              <w:t>ÚJ</w:t>
            </w:r>
            <w:proofErr w:type="spellEnd"/>
            <w:r w:rsidRPr="003F477D">
              <w:t xml:space="preserve"> umiestnený </w:t>
            </w:r>
            <w:proofErr w:type="spellStart"/>
            <w:r w:rsidRPr="003F477D">
              <w:t>DFM</w:t>
            </w:r>
            <w:proofErr w:type="spellEnd"/>
            <w:r w:rsidRPr="003F477D">
              <w:t xml:space="preserve">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proofErr w:type="spellStart"/>
            <w:r w:rsidRPr="003F477D">
              <w:t>DFM</w:t>
            </w:r>
            <w:proofErr w:type="spellEnd"/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23C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b/>
                <w:szCs w:val="22"/>
              </w:rPr>
              <w:t>CP</w:t>
            </w:r>
            <w:proofErr w:type="spellEnd"/>
            <w:r w:rsidRPr="003F477D">
              <w:rPr>
                <w:b/>
                <w:szCs w:val="22"/>
              </w:rPr>
              <w:t xml:space="preserve">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Obstarávaný </w:t>
            </w:r>
            <w:proofErr w:type="spellStart"/>
            <w:r w:rsidRPr="003F477D">
              <w:rPr>
                <w:b/>
                <w:szCs w:val="22"/>
              </w:rPr>
              <w:t>DFM</w:t>
            </w:r>
            <w:proofErr w:type="spellEnd"/>
            <w:r w:rsidRPr="003F477D">
              <w:rPr>
                <w:b/>
                <w:szCs w:val="22"/>
              </w:rPr>
              <w:t xml:space="preserve"> na účely vykonania vplyvu v inej </w:t>
            </w:r>
            <w:proofErr w:type="spellStart"/>
            <w:r w:rsidRPr="003F477D">
              <w:rPr>
                <w:b/>
                <w:szCs w:val="22"/>
              </w:rPr>
              <w:t>ÚJ</w:t>
            </w:r>
            <w:proofErr w:type="spellEnd"/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proofErr w:type="spellStart"/>
            <w:r w:rsidRPr="003F477D">
              <w:rPr>
                <w:b/>
                <w:szCs w:val="22"/>
              </w:rPr>
              <w:t>DFM</w:t>
            </w:r>
            <w:proofErr w:type="spellEnd"/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</w:t>
      </w:r>
      <w:proofErr w:type="spellStart"/>
      <w:r w:rsidRPr="003F477D">
        <w:rPr>
          <w:szCs w:val="22"/>
        </w:rPr>
        <w:t>CP</w:t>
      </w:r>
      <w:proofErr w:type="spellEnd"/>
      <w:r w:rsidRPr="003F477D">
        <w:rPr>
          <w:szCs w:val="22"/>
        </w:rPr>
        <w:t xml:space="preserve">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Dlhové </w:t>
            </w:r>
            <w:proofErr w:type="spellStart"/>
            <w:r w:rsidRPr="003F477D">
              <w:t>CP</w:t>
            </w:r>
            <w:proofErr w:type="spellEnd"/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Druh </w:t>
            </w:r>
            <w:proofErr w:type="spellStart"/>
            <w:r w:rsidRPr="003F477D">
              <w:t>CP</w:t>
            </w:r>
            <w:proofErr w:type="spellEnd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Vyradenie dlhového </w:t>
            </w:r>
            <w:proofErr w:type="spellStart"/>
            <w:r w:rsidRPr="003F477D">
              <w:t>CP</w:t>
            </w:r>
            <w:proofErr w:type="spellEnd"/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23C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Dlhové </w:t>
            </w:r>
            <w:proofErr w:type="spellStart"/>
            <w:r w:rsidRPr="003F477D">
              <w:rPr>
                <w:b/>
                <w:szCs w:val="22"/>
              </w:rPr>
              <w:t>CP</w:t>
            </w:r>
            <w:proofErr w:type="spellEnd"/>
            <w:r w:rsidRPr="003F477D">
              <w:rPr>
                <w:b/>
                <w:szCs w:val="22"/>
              </w:rPr>
              <w:t xml:space="preserve">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E23CB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5EE2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327 238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68772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35 352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687728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291 88</w:t>
            </w:r>
            <w:r w:rsidR="00392A93">
              <w:rPr>
                <w:szCs w:val="22"/>
              </w:rPr>
              <w:t>6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7728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327 238 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2A9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35 352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92A93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291 886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92A9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55E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55E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55E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55EE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OP</w:t>
            </w:r>
            <w:proofErr w:type="spellEnd"/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="00DB1EA0" w:rsidRPr="003F477D">
              <w:rPr>
                <w:szCs w:val="22"/>
              </w:rPr>
              <w:t>DÚJ</w:t>
            </w:r>
            <w:proofErr w:type="spellEnd"/>
            <w:r w:rsidRPr="003F477D">
              <w:rPr>
                <w:szCs w:val="22"/>
              </w:rPr>
              <w:t xml:space="preserve"> a 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155EE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</w:t>
            </w:r>
            <w:proofErr w:type="spellStart"/>
            <w:r w:rsidR="004304FF" w:rsidRPr="003F477D">
              <w:rPr>
                <w:szCs w:val="22"/>
              </w:rPr>
              <w:t>DÚJ</w:t>
            </w:r>
            <w:proofErr w:type="spellEnd"/>
            <w:r w:rsidR="004304FF" w:rsidRPr="003F477D">
              <w:rPr>
                <w:szCs w:val="22"/>
              </w:rPr>
              <w:t xml:space="preserve"> a</w:t>
            </w:r>
            <w:r w:rsidR="00DB1EA0" w:rsidRPr="003F477D">
              <w:rPr>
                <w:szCs w:val="22"/>
              </w:rPr>
              <w:t xml:space="preserve">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155E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155EE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proofErr w:type="spellStart"/>
            <w:r w:rsidR="00DB1EA0" w:rsidRPr="003F477D">
              <w:rPr>
                <w:szCs w:val="22"/>
              </w:rPr>
              <w:t>DÚJ</w:t>
            </w:r>
            <w:proofErr w:type="spellEnd"/>
            <w:r w:rsidR="00DB1EA0" w:rsidRPr="003F477D">
              <w:rPr>
                <w:szCs w:val="22"/>
              </w:rPr>
              <w:t xml:space="preserve"> a </w:t>
            </w:r>
            <w:proofErr w:type="spellStart"/>
            <w:r w:rsidR="00DB1EA0" w:rsidRPr="003F477D">
              <w:rPr>
                <w:szCs w:val="22"/>
              </w:rPr>
              <w:t>MÚJ</w:t>
            </w:r>
            <w:proofErr w:type="spellEnd"/>
            <w:r w:rsidR="00DB1EA0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55E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5EE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1 428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2 761</w:t>
            </w:r>
          </w:p>
        </w:tc>
        <w:tc>
          <w:tcPr>
            <w:tcW w:w="2405" w:type="dxa"/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2 560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3 181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772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3 988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392A93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Majetkové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</w:t>
            </w: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proofErr w:type="spellStart"/>
            <w:r w:rsidRPr="003F477D">
              <w:t>OP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  </w:t>
            </w:r>
            <w:proofErr w:type="spellStart"/>
            <w:r w:rsidRPr="003F477D">
              <w:t>OP</w:t>
            </w:r>
            <w:proofErr w:type="spellEnd"/>
            <w:r w:rsidRPr="003F477D">
              <w:t xml:space="preserve">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92A9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Majetkové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  <w:r w:rsidRPr="003F477D">
              <w:rPr>
                <w:szCs w:val="22"/>
              </w:rPr>
              <w:t xml:space="preserve">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realizovateľné </w:t>
            </w:r>
            <w:proofErr w:type="spellStart"/>
            <w:r w:rsidRPr="003F477D">
              <w:rPr>
                <w:szCs w:val="22"/>
              </w:rPr>
              <w:t>CP</w:t>
            </w:r>
            <w:proofErr w:type="spellEnd"/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392A93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392A93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</w:t>
            </w:r>
            <w:r w:rsidR="0003344F" w:rsidRPr="003F477D">
              <w:rPr>
                <w:b/>
                <w:szCs w:val="22"/>
              </w:rPr>
              <w:t>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39 432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A93">
              <w:rPr>
                <w:szCs w:val="22"/>
              </w:rPr>
              <w:t>832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2A93">
              <w:rPr>
                <w:szCs w:val="22"/>
              </w:rPr>
              <w:t>40 264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92A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24 000</w:t>
            </w:r>
            <w:r w:rsidR="0003344F"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38C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3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38C">
              <w:rPr>
                <w:szCs w:val="22"/>
              </w:rPr>
              <w:t>18 950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3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18 950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603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6038C">
              <w:rPr>
                <w:szCs w:val="22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6038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A13">
              <w:rPr>
                <w:szCs w:val="22"/>
              </w:rPr>
              <w:t>18 950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A1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18 950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A13">
              <w:rPr>
                <w:szCs w:val="22"/>
              </w:rPr>
              <w:t>14 770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A13">
              <w:rPr>
                <w:szCs w:val="22"/>
              </w:rPr>
              <w:t>9 505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A13">
              <w:rPr>
                <w:szCs w:val="22"/>
              </w:rPr>
              <w:t>5 265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</w:t>
      </w:r>
      <w:proofErr w:type="spellStart"/>
      <w:r w:rsidRPr="003F477D">
        <w:rPr>
          <w:szCs w:val="22"/>
        </w:rPr>
        <w:t>NACE</w:t>
      </w:r>
      <w:proofErr w:type="spellEnd"/>
      <w:r w:rsidRPr="003F477D">
        <w:rPr>
          <w:szCs w:val="22"/>
        </w:rPr>
        <w:t xml:space="preserve">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CP</w:t>
      </w:r>
      <w:proofErr w:type="spellEnd"/>
      <w:r w:rsidRPr="003F477D">
        <w:rPr>
          <w:szCs w:val="22"/>
        </w:rPr>
        <w:t xml:space="preserve">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DFM</w:t>
      </w:r>
      <w:proofErr w:type="spellEnd"/>
      <w:r w:rsidRPr="003F477D">
        <w:rPr>
          <w:szCs w:val="22"/>
        </w:rPr>
        <w:t xml:space="preserve">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DHM</w:t>
      </w:r>
      <w:proofErr w:type="spellEnd"/>
      <w:r w:rsidRPr="003F477D">
        <w:rPr>
          <w:szCs w:val="22"/>
        </w:rPr>
        <w:t xml:space="preserve">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DNM</w:t>
      </w:r>
      <w:proofErr w:type="spellEnd"/>
      <w:r w:rsidRPr="003F477D">
        <w:rPr>
          <w:szCs w:val="22"/>
        </w:rPr>
        <w:t xml:space="preserve">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DÚJ</w:t>
      </w:r>
      <w:proofErr w:type="spellEnd"/>
      <w:r w:rsidRPr="003F477D">
        <w:rPr>
          <w:szCs w:val="22"/>
        </w:rPr>
        <w:t xml:space="preserve">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MÚJ</w:t>
      </w:r>
      <w:proofErr w:type="spellEnd"/>
      <w:r w:rsidRPr="003F477D">
        <w:rPr>
          <w:szCs w:val="22"/>
        </w:rPr>
        <w:t xml:space="preserve">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OP</w:t>
      </w:r>
      <w:proofErr w:type="spellEnd"/>
      <w:r w:rsidRPr="003F477D">
        <w:rPr>
          <w:szCs w:val="22"/>
        </w:rPr>
        <w:t xml:space="preserve">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ÚJ</w:t>
      </w:r>
      <w:proofErr w:type="spellEnd"/>
      <w:r w:rsidRPr="003F477D">
        <w:rPr>
          <w:szCs w:val="22"/>
        </w:rPr>
        <w:t xml:space="preserve">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ZI</w:t>
      </w:r>
      <w:proofErr w:type="spellEnd"/>
      <w:r w:rsidRPr="003F477D">
        <w:rPr>
          <w:szCs w:val="22"/>
        </w:rPr>
        <w:t xml:space="preserve">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906" w:rsidRDefault="003C2906" w:rsidP="00107589">
      <w:pPr>
        <w:spacing w:after="0" w:line="240" w:lineRule="auto"/>
      </w:pPr>
      <w:r>
        <w:separator/>
      </w:r>
    </w:p>
  </w:endnote>
  <w:endnote w:type="continuationSeparator" w:id="0">
    <w:p w:rsidR="003C2906" w:rsidRDefault="003C29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A6" w:rsidRPr="003D38D7" w:rsidRDefault="006E49A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B42A13">
      <w:rPr>
        <w:noProof/>
        <w:szCs w:val="22"/>
      </w:rPr>
      <w:t>24</w:t>
    </w:r>
    <w:r w:rsidRPr="003D38D7">
      <w:rPr>
        <w:szCs w:val="22"/>
      </w:rPr>
      <w:fldChar w:fldCharType="end"/>
    </w:r>
  </w:p>
  <w:p w:rsidR="006E49A6" w:rsidRDefault="006E49A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906" w:rsidRDefault="003C2906" w:rsidP="00107589">
      <w:pPr>
        <w:spacing w:after="0" w:line="240" w:lineRule="auto"/>
      </w:pPr>
      <w:r>
        <w:separator/>
      </w:r>
    </w:p>
  </w:footnote>
  <w:footnote w:type="continuationSeparator" w:id="0">
    <w:p w:rsidR="003C2906" w:rsidRDefault="003C29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6E49A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E49A6" w:rsidRPr="003F477D" w:rsidRDefault="006E49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E49A6" w:rsidRPr="003F477D" w:rsidRDefault="006E49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6E49A6" w:rsidRPr="003F477D" w:rsidRDefault="006E49A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6E49A6" w:rsidRPr="004268D2" w:rsidRDefault="006E49A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9A6" w:rsidRPr="004268D2" w:rsidRDefault="006E49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63A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55EE2"/>
    <w:rsid w:val="00186CFF"/>
    <w:rsid w:val="001923C8"/>
    <w:rsid w:val="001A61FB"/>
    <w:rsid w:val="001A6B11"/>
    <w:rsid w:val="001B120A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038C"/>
    <w:rsid w:val="00266CC9"/>
    <w:rsid w:val="0027163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2A93"/>
    <w:rsid w:val="00395E72"/>
    <w:rsid w:val="003A0628"/>
    <w:rsid w:val="003C2906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728"/>
    <w:rsid w:val="00687B87"/>
    <w:rsid w:val="006A4709"/>
    <w:rsid w:val="006A5428"/>
    <w:rsid w:val="006B42EC"/>
    <w:rsid w:val="006B5F4E"/>
    <w:rsid w:val="006C695D"/>
    <w:rsid w:val="006E4959"/>
    <w:rsid w:val="006E49A6"/>
    <w:rsid w:val="006E5B26"/>
    <w:rsid w:val="00704155"/>
    <w:rsid w:val="00741B22"/>
    <w:rsid w:val="007449B8"/>
    <w:rsid w:val="00746B7E"/>
    <w:rsid w:val="00760D6D"/>
    <w:rsid w:val="00764E4C"/>
    <w:rsid w:val="00772363"/>
    <w:rsid w:val="00774FD5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77F58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6DB2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2A13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23CBF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74FD5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774FD5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774F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774FD5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774FD5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774FD5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774FD5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774FD5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774FD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774FD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774FD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774FD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05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s&#357;ahovanie\Pozn&#225;mky%202014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0CA49-8924-4D00-855A-6DF73471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2014</Template>
  <TotalTime>76</TotalTime>
  <Pages>24</Pages>
  <Words>4148</Words>
  <Characters>23649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cp:lastPrinted>2013-12-05T12:47:00Z</cp:lastPrinted>
  <dcterms:created xsi:type="dcterms:W3CDTF">2015-03-28T08:39:00Z</dcterms:created>
  <dcterms:modified xsi:type="dcterms:W3CDTF">2015-03-28T09:55:00Z</dcterms:modified>
</cp:coreProperties>
</file>