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FD" w:rsidRPr="007002DC" w:rsidRDefault="00D97FFD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D97FFD" w:rsidRPr="00F97EE5" w:rsidRDefault="00D97FFD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401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421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421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426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439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309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337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337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D97FFD" w:rsidRPr="007002DC" w:rsidTr="009C57DE">
        <w:trPr>
          <w:trHeight w:val="361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9C57DE">
        <w:trPr>
          <w:trHeight w:val="361"/>
        </w:trPr>
        <w:tc>
          <w:tcPr>
            <w:tcW w:w="19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D97FFD" w:rsidRPr="007002DC" w:rsidRDefault="00D97FFD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97FFD" w:rsidRPr="00635D3A" w:rsidRDefault="00D97FFD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D97FFD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D97FFD" w:rsidRPr="007002DC" w:rsidTr="00635D3A">
        <w:trPr>
          <w:trHeight w:val="1073"/>
        </w:trPr>
        <w:tc>
          <w:tcPr>
            <w:tcW w:w="1630" w:type="dxa"/>
            <w:vMerge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D97FFD" w:rsidRPr="007002DC" w:rsidTr="00635D3A">
        <w:trPr>
          <w:trHeight w:val="283"/>
        </w:trPr>
        <w:tc>
          <w:tcPr>
            <w:tcW w:w="1630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D97FFD" w:rsidRPr="007002DC" w:rsidRDefault="00D97FFD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635D3A">
        <w:trPr>
          <w:trHeight w:val="283"/>
        </w:trPr>
        <w:tc>
          <w:tcPr>
            <w:tcW w:w="163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97FFD" w:rsidRDefault="00D97FFD"/>
    <w:p w:rsidR="00D97FFD" w:rsidRPr="007002DC" w:rsidRDefault="00D97FFD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D97FFD" w:rsidRPr="002E2A07" w:rsidRDefault="00D97FFD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745,54</w:t>
            </w: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10,99</w:t>
            </w: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2059,78</w:t>
            </w: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3 139,80</w:t>
            </w: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0D1516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0D1516">
        <w:tc>
          <w:tcPr>
            <w:tcW w:w="4585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0D1516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2 805,32</w:t>
            </w:r>
          </w:p>
        </w:tc>
        <w:tc>
          <w:tcPr>
            <w:tcW w:w="4518" w:type="dxa"/>
            <w:vAlign w:val="center"/>
          </w:tcPr>
          <w:p w:rsidR="00D97FFD" w:rsidRPr="000D1516" w:rsidRDefault="00D97FFD" w:rsidP="000D151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3 150,79</w:t>
            </w:r>
          </w:p>
        </w:tc>
      </w:tr>
    </w:tbl>
    <w:p w:rsidR="00D97FFD" w:rsidRDefault="00D97FFD" w:rsidP="00635D3A">
      <w:pPr>
        <w:ind w:left="-851"/>
      </w:pPr>
    </w:p>
    <w:p w:rsidR="00D97FFD" w:rsidRPr="007002DC" w:rsidRDefault="00D97FFD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D97FFD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D97FFD" w:rsidRPr="007002DC" w:rsidRDefault="00D97FFD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97FFD" w:rsidRPr="007002DC" w:rsidTr="004060FE">
        <w:tc>
          <w:tcPr>
            <w:tcW w:w="4323" w:type="dxa"/>
            <w:vMerge/>
          </w:tcPr>
          <w:p w:rsidR="00D97FFD" w:rsidRPr="007002DC" w:rsidRDefault="00D97FFD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97FFD" w:rsidRPr="007002DC" w:rsidTr="004060FE"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97FFD" w:rsidRPr="004060FE" w:rsidRDefault="00D97FFD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D97FFD" w:rsidRPr="007002DC" w:rsidTr="004060FE"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97FFD" w:rsidRPr="007002DC" w:rsidRDefault="00D97FFD" w:rsidP="005B3F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4060FE"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D97FFD" w:rsidRPr="007002DC" w:rsidRDefault="00D97FFD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4060FE"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D97FFD" w:rsidRPr="007002DC" w:rsidRDefault="00D97FFD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D97FFD" w:rsidRPr="005B3FBF" w:rsidRDefault="00D97FFD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97FFD" w:rsidRPr="007002DC" w:rsidRDefault="00D97FFD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3"/>
        <w:gridCol w:w="2962"/>
        <w:gridCol w:w="1976"/>
        <w:gridCol w:w="1835"/>
        <w:gridCol w:w="1975"/>
        <w:gridCol w:w="2821"/>
      </w:tblGrid>
      <w:tr w:rsidR="00D97FFD" w:rsidRPr="007002DC" w:rsidTr="002B1018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97FFD" w:rsidRPr="007002DC" w:rsidTr="002B1018">
        <w:trPr>
          <w:trHeight w:val="391"/>
        </w:trPr>
        <w:tc>
          <w:tcPr>
            <w:tcW w:w="14245" w:type="dxa"/>
            <w:gridSpan w:val="6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4,00</w:t>
            </w: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rPr>
          <w:trHeight w:val="391"/>
        </w:trPr>
        <w:tc>
          <w:tcPr>
            <w:tcW w:w="14245" w:type="dxa"/>
            <w:gridSpan w:val="6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B02E76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4 078,62</w:t>
            </w: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2 049,24</w:t>
            </w:r>
          </w:p>
        </w:tc>
      </w:tr>
      <w:tr w:rsidR="00D97FFD" w:rsidRPr="007002DC" w:rsidTr="00B02E76"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2 029,38</w:t>
            </w:r>
          </w:p>
        </w:tc>
        <w:tc>
          <w:tcPr>
            <w:tcW w:w="2835" w:type="dxa"/>
            <w:vAlign w:val="center"/>
          </w:tcPr>
          <w:p w:rsidR="00D97FFD" w:rsidRPr="00B02E76" w:rsidRDefault="00D97FFD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161,68</w:t>
            </w:r>
          </w:p>
        </w:tc>
      </w:tr>
      <w:tr w:rsidR="00D97FFD" w:rsidRPr="007002DC" w:rsidTr="00B02E76">
        <w:trPr>
          <w:trHeight w:val="391"/>
        </w:trPr>
        <w:tc>
          <w:tcPr>
            <w:tcW w:w="262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D97FFD" w:rsidRPr="00F63175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5 112</w:t>
            </w:r>
          </w:p>
        </w:tc>
        <w:tc>
          <w:tcPr>
            <w:tcW w:w="1984" w:type="dxa"/>
            <w:vAlign w:val="center"/>
          </w:tcPr>
          <w:p w:rsidR="00D97FFD" w:rsidRPr="00F63175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7FFD" w:rsidRPr="00F63175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63175">
              <w:rPr>
                <w:rFonts w:ascii="Arial" w:hAnsi="Arial"/>
                <w:b/>
                <w:sz w:val="16"/>
                <w:szCs w:val="16"/>
              </w:rPr>
              <w:t>2 029,38</w:t>
            </w:r>
          </w:p>
        </w:tc>
        <w:tc>
          <w:tcPr>
            <w:tcW w:w="1984" w:type="dxa"/>
            <w:vAlign w:val="center"/>
          </w:tcPr>
          <w:p w:rsidR="00D97FFD" w:rsidRPr="00F63175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63175">
              <w:rPr>
                <w:rFonts w:ascii="Arial" w:hAnsi="Arial"/>
                <w:b/>
                <w:sz w:val="16"/>
                <w:szCs w:val="16"/>
              </w:rPr>
              <w:t>2 029,38</w:t>
            </w:r>
          </w:p>
        </w:tc>
        <w:tc>
          <w:tcPr>
            <w:tcW w:w="2835" w:type="dxa"/>
            <w:vAlign w:val="center"/>
          </w:tcPr>
          <w:p w:rsidR="00D97FFD" w:rsidRPr="007002DC" w:rsidRDefault="00D97FFD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2 214,92</w:t>
            </w:r>
          </w:p>
        </w:tc>
      </w:tr>
    </w:tbl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Pr="007002DC" w:rsidRDefault="00D97FFD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D97FFD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D97FFD" w:rsidRPr="007002DC" w:rsidRDefault="00D97FFD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D97FFD" w:rsidRPr="00264FB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-2 049,24</w:t>
            </w:r>
          </w:p>
        </w:tc>
      </w:tr>
      <w:tr w:rsidR="00D97FFD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</w:rPr>
              <w:t>-2 049,24</w:t>
            </w:r>
          </w:p>
        </w:tc>
      </w:tr>
      <w:tr w:rsidR="00D97FFD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D97FFD" w:rsidRDefault="00D97FFD" w:rsidP="00635D3A">
      <w:pPr>
        <w:ind w:left="-851"/>
      </w:pPr>
    </w:p>
    <w:p w:rsidR="00D97FFD" w:rsidRPr="007002DC" w:rsidRDefault="00D97FFD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D97FFD" w:rsidRPr="007002DC" w:rsidTr="001B6238"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1B6238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1B6238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1B6238"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7002DC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1B6238">
        <w:trPr>
          <w:trHeight w:val="489"/>
        </w:trPr>
        <w:tc>
          <w:tcPr>
            <w:tcW w:w="286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D97FFD" w:rsidRPr="001B6238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25,00</w:t>
            </w:r>
          </w:p>
        </w:tc>
        <w:tc>
          <w:tcPr>
            <w:tcW w:w="1955" w:type="dxa"/>
            <w:vAlign w:val="center"/>
          </w:tcPr>
          <w:p w:rsidR="00D97FFD" w:rsidRPr="001B6238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D97FFD" w:rsidRPr="001B6238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25,00</w:t>
            </w:r>
          </w:p>
        </w:tc>
        <w:tc>
          <w:tcPr>
            <w:tcW w:w="2096" w:type="dxa"/>
            <w:vAlign w:val="center"/>
          </w:tcPr>
          <w:p w:rsidR="00D97FFD" w:rsidRPr="001B6238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D97FFD" w:rsidRPr="001B6238" w:rsidRDefault="00D97FFD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D97FFD" w:rsidRPr="007002DC" w:rsidRDefault="00D97FFD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D97FFD" w:rsidRPr="007002DC" w:rsidRDefault="00D97FFD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D97FFD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97FFD" w:rsidRPr="007002DC" w:rsidTr="002B1018">
        <w:tc>
          <w:tcPr>
            <w:tcW w:w="4890" w:type="dxa"/>
            <w:vMerge/>
          </w:tcPr>
          <w:p w:rsidR="00D97FFD" w:rsidRPr="007002DC" w:rsidRDefault="00D97FFD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97FFD" w:rsidRPr="007002DC" w:rsidTr="002B1018">
        <w:trPr>
          <w:trHeight w:val="391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146,31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97FFD" w:rsidRPr="007002DC" w:rsidTr="002B1018">
        <w:trPr>
          <w:trHeight w:val="391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5A745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722,55</w:t>
            </w:r>
          </w:p>
        </w:tc>
      </w:tr>
      <w:tr w:rsidR="00D97FFD" w:rsidRPr="007002DC" w:rsidTr="002B1018">
        <w:trPr>
          <w:trHeight w:val="447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446,31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722,55</w:t>
            </w:r>
          </w:p>
        </w:tc>
      </w:tr>
      <w:tr w:rsidR="00D97FFD" w:rsidRPr="007002DC" w:rsidTr="002B1018"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D97FFD" w:rsidRPr="007002DC" w:rsidTr="002B1018">
        <w:trPr>
          <w:trHeight w:val="478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409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  <w:tr w:rsidR="00D97FFD" w:rsidRPr="007002DC" w:rsidTr="002B1018">
        <w:trPr>
          <w:trHeight w:val="409"/>
        </w:trPr>
        <w:tc>
          <w:tcPr>
            <w:tcW w:w="489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D97FFD" w:rsidRPr="007002DC" w:rsidRDefault="00D97FFD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596,31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872,55</w:t>
            </w:r>
          </w:p>
        </w:tc>
      </w:tr>
    </w:tbl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Pr="007002DC" w:rsidRDefault="00D97FFD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D97FFD" w:rsidRPr="007002DC" w:rsidTr="002B1018"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97FFD" w:rsidRPr="007002DC" w:rsidTr="002B1018">
        <w:trPr>
          <w:trHeight w:val="610"/>
        </w:trPr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75"/>
        </w:trPr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279"/>
        </w:trPr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411"/>
        </w:trPr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557"/>
        </w:trPr>
        <w:tc>
          <w:tcPr>
            <w:tcW w:w="432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7FFD" w:rsidRPr="007002DC" w:rsidRDefault="00D97FFD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97FFD" w:rsidRDefault="00D97FFD" w:rsidP="00635D3A">
      <w:pPr>
        <w:ind w:left="-851"/>
      </w:pPr>
    </w:p>
    <w:p w:rsidR="00D97FFD" w:rsidRPr="007002DC" w:rsidRDefault="00D97FFD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D97FFD" w:rsidRPr="007002DC" w:rsidTr="0088549C"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D97FFD" w:rsidRPr="007002DC" w:rsidTr="0088549C"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88549C">
        <w:trPr>
          <w:trHeight w:val="391"/>
        </w:trPr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D97FFD" w:rsidRPr="007002DC" w:rsidTr="0088549C"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2013</w:t>
            </w:r>
          </w:p>
        </w:tc>
        <w:tc>
          <w:tcPr>
            <w:tcW w:w="2100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97FFD" w:rsidRPr="007002DC" w:rsidRDefault="00D97FFD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88549C"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88549C">
        <w:trPr>
          <w:trHeight w:val="375"/>
        </w:trPr>
        <w:tc>
          <w:tcPr>
            <w:tcW w:w="175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D97FFD" w:rsidRPr="007002DC" w:rsidRDefault="00D97FFD" w:rsidP="0015779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  <w:tc>
          <w:tcPr>
            <w:tcW w:w="3074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150</w:t>
            </w:r>
          </w:p>
        </w:tc>
      </w:tr>
    </w:tbl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Default="00D97FFD" w:rsidP="00635D3A">
      <w:pPr>
        <w:ind w:left="-851"/>
      </w:pPr>
    </w:p>
    <w:p w:rsidR="00D97FFD" w:rsidRPr="002B1018" w:rsidRDefault="00D97FFD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D97FFD" w:rsidRPr="007002DC" w:rsidTr="002B1018"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D97FFD" w:rsidRPr="007002DC" w:rsidTr="002B1018">
        <w:trPr>
          <w:trHeight w:val="525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647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711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554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559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553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553"/>
        </w:trPr>
        <w:tc>
          <w:tcPr>
            <w:tcW w:w="233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75"/>
        </w:trPr>
        <w:tc>
          <w:tcPr>
            <w:tcW w:w="2338" w:type="dxa"/>
            <w:vAlign w:val="center"/>
          </w:tcPr>
          <w:p w:rsidR="00D97FFD" w:rsidRPr="002B1018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D97FFD" w:rsidRPr="002B1018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97FFD" w:rsidRPr="007002DC" w:rsidRDefault="00D97FFD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D97FFD" w:rsidRPr="007002DC" w:rsidRDefault="00D97FFD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D97FFD" w:rsidRPr="007002DC" w:rsidTr="002B1018">
        <w:tc>
          <w:tcPr>
            <w:tcW w:w="715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97FFD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Organizovanie športových podujatí</w:t>
            </w:r>
          </w:p>
        </w:tc>
        <w:tc>
          <w:tcPr>
            <w:tcW w:w="3969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1 109,88</w:t>
            </w:r>
          </w:p>
        </w:tc>
        <w:tc>
          <w:tcPr>
            <w:tcW w:w="3260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191,03</w:t>
            </w:r>
          </w:p>
        </w:tc>
      </w:tr>
      <w:tr w:rsidR="00D97FFD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97"/>
        </w:trPr>
        <w:tc>
          <w:tcPr>
            <w:tcW w:w="7158" w:type="dxa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97FFD" w:rsidRPr="007002DC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D97FFD" w:rsidRPr="007002DC" w:rsidRDefault="00D97FFD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4C75CF">
              <w:rPr>
                <w:rFonts w:ascii="Arial" w:hAnsi="Arial"/>
                <w:b/>
                <w:sz w:val="16"/>
                <w:szCs w:val="16"/>
              </w:rPr>
              <w:t>1 109,88</w:t>
            </w:r>
          </w:p>
        </w:tc>
        <w:tc>
          <w:tcPr>
            <w:tcW w:w="3260" w:type="dxa"/>
            <w:vAlign w:val="center"/>
          </w:tcPr>
          <w:p w:rsidR="00D97FFD" w:rsidRPr="004C75CF" w:rsidRDefault="00D97FFD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5CF">
              <w:rPr>
                <w:rFonts w:ascii="Arial" w:hAnsi="Arial"/>
                <w:b/>
                <w:sz w:val="16"/>
                <w:szCs w:val="16"/>
              </w:rPr>
              <w:t>191,03</w:t>
            </w:r>
          </w:p>
        </w:tc>
      </w:tr>
    </w:tbl>
    <w:p w:rsidR="00D97FFD" w:rsidRPr="007002DC" w:rsidRDefault="00D97FFD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D97FFD" w:rsidRPr="007002DC" w:rsidRDefault="00D97FFD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97FFD" w:rsidRPr="007002DC" w:rsidTr="002B1018">
        <w:tc>
          <w:tcPr>
            <w:tcW w:w="6307" w:type="dxa"/>
            <w:vAlign w:val="center"/>
          </w:tcPr>
          <w:p w:rsidR="00D97FFD" w:rsidRPr="007002DC" w:rsidRDefault="00D97FFD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D97FFD" w:rsidRPr="007002DC" w:rsidRDefault="00D97FFD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D97FFD" w:rsidRDefault="00D97FFD" w:rsidP="00635D3A">
      <w:pPr>
        <w:ind w:left="-851"/>
      </w:pPr>
    </w:p>
    <w:sectPr w:rsidR="00D97FFD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FFD" w:rsidRDefault="00D97FFD" w:rsidP="00F97EE5">
      <w:pPr>
        <w:spacing w:before="0" w:after="0" w:line="240" w:lineRule="auto"/>
      </w:pPr>
      <w:r>
        <w:separator/>
      </w:r>
    </w:p>
  </w:endnote>
  <w:endnote w:type="continuationSeparator" w:id="0">
    <w:p w:rsidR="00D97FFD" w:rsidRDefault="00D97FFD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FFD" w:rsidRDefault="00D97FFD" w:rsidP="00F97EE5">
      <w:pPr>
        <w:spacing w:before="0" w:after="0" w:line="240" w:lineRule="auto"/>
      </w:pPr>
      <w:r>
        <w:separator/>
      </w:r>
    </w:p>
  </w:footnote>
  <w:footnote w:type="continuationSeparator" w:id="0">
    <w:p w:rsidR="00D97FFD" w:rsidRDefault="00D97FFD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FFD" w:rsidRDefault="00D97FF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37719"/>
    <w:rsid w:val="000D1516"/>
    <w:rsid w:val="001527C2"/>
    <w:rsid w:val="001574BC"/>
    <w:rsid w:val="0015779F"/>
    <w:rsid w:val="00171A3D"/>
    <w:rsid w:val="001B6238"/>
    <w:rsid w:val="001E5CD5"/>
    <w:rsid w:val="001E7C73"/>
    <w:rsid w:val="00250ACC"/>
    <w:rsid w:val="00252B69"/>
    <w:rsid w:val="002549F4"/>
    <w:rsid w:val="00264FBC"/>
    <w:rsid w:val="002A1653"/>
    <w:rsid w:val="002A42F6"/>
    <w:rsid w:val="002A57CB"/>
    <w:rsid w:val="002A79F2"/>
    <w:rsid w:val="002B1018"/>
    <w:rsid w:val="002E2A07"/>
    <w:rsid w:val="00305A5D"/>
    <w:rsid w:val="0032421B"/>
    <w:rsid w:val="0038209C"/>
    <w:rsid w:val="004060FE"/>
    <w:rsid w:val="00436408"/>
    <w:rsid w:val="004C75CF"/>
    <w:rsid w:val="004E3087"/>
    <w:rsid w:val="004F56DF"/>
    <w:rsid w:val="00501841"/>
    <w:rsid w:val="00515BC6"/>
    <w:rsid w:val="00535910"/>
    <w:rsid w:val="005A3BA2"/>
    <w:rsid w:val="005A7454"/>
    <w:rsid w:val="005B3FBF"/>
    <w:rsid w:val="005D7991"/>
    <w:rsid w:val="00635D3A"/>
    <w:rsid w:val="0069131C"/>
    <w:rsid w:val="007002DC"/>
    <w:rsid w:val="007A5F6D"/>
    <w:rsid w:val="00814A9B"/>
    <w:rsid w:val="0086463F"/>
    <w:rsid w:val="0088549C"/>
    <w:rsid w:val="008D2F30"/>
    <w:rsid w:val="009065B8"/>
    <w:rsid w:val="0092145D"/>
    <w:rsid w:val="0095633B"/>
    <w:rsid w:val="009A2215"/>
    <w:rsid w:val="009C57DE"/>
    <w:rsid w:val="009E53CE"/>
    <w:rsid w:val="009F09D1"/>
    <w:rsid w:val="009F45E6"/>
    <w:rsid w:val="00A133AA"/>
    <w:rsid w:val="00A36FF4"/>
    <w:rsid w:val="00A643B6"/>
    <w:rsid w:val="00AF159F"/>
    <w:rsid w:val="00B02E76"/>
    <w:rsid w:val="00B63F1A"/>
    <w:rsid w:val="00BE4EC3"/>
    <w:rsid w:val="00C04CF0"/>
    <w:rsid w:val="00C10CBB"/>
    <w:rsid w:val="00CB3532"/>
    <w:rsid w:val="00CF1C65"/>
    <w:rsid w:val="00CF730C"/>
    <w:rsid w:val="00CF7B02"/>
    <w:rsid w:val="00D05099"/>
    <w:rsid w:val="00D21078"/>
    <w:rsid w:val="00D41D32"/>
    <w:rsid w:val="00D42A68"/>
    <w:rsid w:val="00D97FFD"/>
    <w:rsid w:val="00DC783C"/>
    <w:rsid w:val="00E772C4"/>
    <w:rsid w:val="00E91303"/>
    <w:rsid w:val="00EB0612"/>
    <w:rsid w:val="00EE3B10"/>
    <w:rsid w:val="00F255AC"/>
    <w:rsid w:val="00F3778D"/>
    <w:rsid w:val="00F5702C"/>
    <w:rsid w:val="00F63175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8</Pages>
  <Words>1068</Words>
  <Characters>6089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22</cp:revision>
  <dcterms:created xsi:type="dcterms:W3CDTF">2014-03-31T11:10:00Z</dcterms:created>
  <dcterms:modified xsi:type="dcterms:W3CDTF">2015-03-31T12:29:00Z</dcterms:modified>
</cp:coreProperties>
</file>