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7D94" w:rsidRDefault="00A87D94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A87D94" w:rsidRDefault="00A87D94" w:rsidP="004D3B4A">
      <w:pPr>
        <w:pStyle w:val="BodyText"/>
      </w:pPr>
    </w:p>
    <w:p w:rsidR="00A87D94" w:rsidRPr="00E52504" w:rsidRDefault="00A87D94" w:rsidP="004D3B4A">
      <w:pPr>
        <w:pStyle w:val="Heading2"/>
        <w:numPr>
          <w:ilvl w:val="0"/>
          <w:numId w:val="2"/>
        </w:numPr>
      </w:pPr>
      <w:r w:rsidRPr="00E52504">
        <w:t>Založenie spoločnosti</w:t>
      </w:r>
    </w:p>
    <w:p w:rsidR="00A87D94" w:rsidRPr="00E52504" w:rsidRDefault="00A87D94" w:rsidP="00F14ADB">
      <w:pPr>
        <w:pStyle w:val="Heading2"/>
        <w:numPr>
          <w:ilvl w:val="0"/>
          <w:numId w:val="0"/>
        </w:numPr>
        <w:ind w:left="345"/>
        <w:rPr>
          <w:b w:val="0"/>
        </w:rPr>
      </w:pPr>
      <w:r w:rsidRPr="00E52504">
        <w:rPr>
          <w:b w:val="0"/>
        </w:rPr>
        <w:t xml:space="preserve">Spoločnosť s pôvodným názvom CGC Termotech – mesto, s.r.o. </w:t>
      </w:r>
      <w:r>
        <w:rPr>
          <w:b w:val="0"/>
        </w:rPr>
        <w:t>(</w:t>
      </w:r>
      <w:r w:rsidRPr="00E52504">
        <w:rPr>
          <w:b w:val="0"/>
        </w:rPr>
        <w:t>ďalej len</w:t>
      </w:r>
      <w:r>
        <w:rPr>
          <w:b w:val="0"/>
        </w:rPr>
        <w:t xml:space="preserve"> </w:t>
      </w:r>
      <w:r w:rsidRPr="00E52504">
        <w:rPr>
          <w:b w:val="0"/>
        </w:rPr>
        <w:t>,,</w:t>
      </w:r>
      <w:r>
        <w:rPr>
          <w:b w:val="0"/>
        </w:rPr>
        <w:t>Spoločnosť</w:t>
      </w:r>
      <w:r>
        <w:rPr>
          <w:b w:val="0"/>
          <w:lang w:val="en-US"/>
        </w:rPr>
        <w:t xml:space="preserve">) </w:t>
      </w:r>
      <w:r w:rsidRPr="00E52504">
        <w:rPr>
          <w:b w:val="0"/>
        </w:rPr>
        <w:t>bola založená 6. Marca 1997 a do obchodného registra bola zapísaná 2. apríla 1997. Ako Dalkia Kráľovský Chlmec spol. s r.o. bola zapísa</w:t>
      </w:r>
      <w:r>
        <w:rPr>
          <w:b w:val="0"/>
        </w:rPr>
        <w:t>ná 4.augusta 2000 (Obchodný</w:t>
      </w:r>
      <w:r w:rsidRPr="00E52504">
        <w:rPr>
          <w:b w:val="0"/>
        </w:rPr>
        <w:t xml:space="preserve"> register Okresného súdu Košice I v Košiciach, oddiel s.r.o., vložka 11992/V. </w:t>
      </w:r>
    </w:p>
    <w:p w:rsidR="00A87D94" w:rsidRPr="00E52504" w:rsidRDefault="00A87D94" w:rsidP="004D3B4A">
      <w:pPr>
        <w:rPr>
          <w:sz w:val="18"/>
          <w:szCs w:val="18"/>
        </w:rPr>
      </w:pPr>
    </w:p>
    <w:p w:rsidR="00A87D94" w:rsidRPr="00A374D9" w:rsidRDefault="00A87D94" w:rsidP="004D3B4A">
      <w:pPr>
        <w:pStyle w:val="Heading2"/>
        <w:numPr>
          <w:ilvl w:val="0"/>
          <w:numId w:val="2"/>
        </w:numPr>
      </w:pPr>
      <w:bookmarkStart w:id="1" w:name="_Toc530739896"/>
      <w:r w:rsidRPr="00A374D9">
        <w:t>Hlavnými činnosťami Spoločnosti sú:</w:t>
      </w:r>
      <w:bookmarkEnd w:id="1"/>
    </w:p>
    <w:p w:rsidR="00A87D94" w:rsidRPr="00A374D9" w:rsidRDefault="00A87D94" w:rsidP="00A374D9">
      <w:pPr>
        <w:pStyle w:val="ListParagraph"/>
        <w:numPr>
          <w:ilvl w:val="0"/>
          <w:numId w:val="59"/>
        </w:numPr>
        <w:rPr>
          <w:sz w:val="18"/>
          <w:szCs w:val="18"/>
        </w:rPr>
      </w:pPr>
      <w:r w:rsidRPr="00A374D9">
        <w:rPr>
          <w:sz w:val="18"/>
          <w:szCs w:val="18"/>
        </w:rPr>
        <w:t xml:space="preserve">poradenská činnosť v oblasti energetiky a úspor energie </w:t>
      </w:r>
    </w:p>
    <w:p w:rsidR="00A87D94" w:rsidRPr="00A374D9" w:rsidRDefault="00A87D94" w:rsidP="00A374D9">
      <w:pPr>
        <w:pStyle w:val="ListParagraph"/>
        <w:numPr>
          <w:ilvl w:val="0"/>
          <w:numId w:val="59"/>
        </w:numPr>
        <w:rPr>
          <w:sz w:val="18"/>
          <w:szCs w:val="18"/>
        </w:rPr>
      </w:pPr>
      <w:r w:rsidRPr="00A374D9">
        <w:rPr>
          <w:sz w:val="18"/>
          <w:szCs w:val="18"/>
        </w:rPr>
        <w:t xml:space="preserve">sprostredkovateľská činnosť v oblasti výkonu služieb v energetike </w:t>
      </w:r>
    </w:p>
    <w:p w:rsidR="00A87D94" w:rsidRPr="009C1F4A" w:rsidRDefault="00A87D94" w:rsidP="00A374D9">
      <w:pPr>
        <w:pStyle w:val="ListParagraph"/>
        <w:numPr>
          <w:ilvl w:val="0"/>
          <w:numId w:val="59"/>
        </w:numPr>
        <w:rPr>
          <w:sz w:val="18"/>
          <w:szCs w:val="18"/>
        </w:rPr>
      </w:pPr>
      <w:r w:rsidRPr="00A374D9">
        <w:rPr>
          <w:sz w:val="18"/>
          <w:szCs w:val="18"/>
        </w:rPr>
        <w:t>výroba a rozvod tepla</w:t>
      </w:r>
      <w:r>
        <w:rPr>
          <w:sz w:val="18"/>
          <w:szCs w:val="18"/>
        </w:rPr>
        <w:t xml:space="preserve">. </w:t>
      </w:r>
    </w:p>
    <w:p w:rsidR="00A87D94" w:rsidRPr="00E52504" w:rsidRDefault="00A87D94" w:rsidP="007A1EF5"/>
    <w:p w:rsidR="00A87D94" w:rsidRDefault="00A87D94" w:rsidP="004D3B4A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A87D94" w:rsidRDefault="00A87D94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A87D94" w:rsidRDefault="00A87D94" w:rsidP="004D3B4A">
      <w:pPr>
        <w:pStyle w:val="Body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87.75pt" o:ole="" o:preferrelative="f">
            <v:imagedata r:id="rId7" o:title=""/>
            <o:lock v:ext="edit" aspectratio="f"/>
          </v:shape>
          <o:OLEObject Type="Embed" ProgID="Excel.Sheet.12" ShapeID="_x0000_i1025" DrawAspect="Content" ObjectID="_1489224824" r:id="rId8"/>
        </w:object>
      </w:r>
    </w:p>
    <w:p w:rsidR="00A87D94" w:rsidRDefault="00A87D94" w:rsidP="004D3B4A">
      <w:pPr>
        <w:pStyle w:val="BodyText"/>
      </w:pPr>
    </w:p>
    <w:p w:rsidR="00A87D94" w:rsidRDefault="00A87D94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A87D94" w:rsidRDefault="00A87D94" w:rsidP="00811216">
      <w:pPr>
        <w:ind w:firstLine="36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87D94" w:rsidRDefault="00A87D94" w:rsidP="004D3B4A">
      <w:pPr>
        <w:pStyle w:val="BodyText"/>
      </w:pPr>
    </w:p>
    <w:p w:rsidR="00A87D94" w:rsidRDefault="00A87D94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A87D94" w:rsidRDefault="00A87D94" w:rsidP="004D3B4A">
      <w:pPr>
        <w:pStyle w:val="BodyText"/>
        <w:ind w:hanging="426"/>
      </w:pPr>
      <w:r>
        <w:tab/>
        <w:t xml:space="preserve">Účtovná závierka Spoločnosti k 31. decembru 2014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2014 do 31. decembra 2014.</w:t>
      </w:r>
    </w:p>
    <w:p w:rsidR="00A87D94" w:rsidRDefault="00A87D94" w:rsidP="004D3B4A">
      <w:pPr>
        <w:pStyle w:val="BodyText"/>
        <w:ind w:hanging="426"/>
      </w:pPr>
    </w:p>
    <w:p w:rsidR="00A87D94" w:rsidRDefault="00A87D94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A87D94" w:rsidRDefault="00A87D94" w:rsidP="004D3B4A">
      <w:pPr>
        <w:pStyle w:val="BodyText"/>
        <w:ind w:hanging="426"/>
      </w:pPr>
      <w:r>
        <w:tab/>
        <w:t>Účtovná závierka Spoločnosti k 31. decembru 2013, za predchádzajúce účtovné obdobie, bola schválená valným zhromaždením Spoločnosti  11. júna 2014.</w:t>
      </w:r>
    </w:p>
    <w:p w:rsidR="00A87D94" w:rsidRDefault="00A87D94" w:rsidP="004D3B4A">
      <w:pPr>
        <w:pStyle w:val="BodyText"/>
        <w:ind w:hanging="426"/>
      </w:pPr>
    </w:p>
    <w:p w:rsidR="00A87D94" w:rsidRDefault="00A87D94" w:rsidP="004D3B4A">
      <w:pPr>
        <w:pStyle w:val="Heading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A87D94" w:rsidRDefault="00A87D94" w:rsidP="004D3B4A">
      <w:pPr>
        <w:pStyle w:val="BodyText"/>
      </w:pPr>
      <w:r w:rsidRPr="00194BFD">
        <w:t xml:space="preserve">Účtovná závierka Spoločnosti k 31. decembru </w:t>
      </w:r>
      <w:r>
        <w:t>2013 spolu so</w:t>
      </w:r>
      <w:r w:rsidRPr="00194BFD">
        <w:t xml:space="preserve"> správou audítora o overení účtovnej závierky k 31. decembru </w:t>
      </w:r>
      <w:r>
        <w:t>2013 a výročnou správou a dodatkom správy audítora o overení súladu výročnej správy s účtovnou závierkou bola uložená do</w:t>
      </w:r>
      <w:r w:rsidRPr="00194BFD">
        <w:t xml:space="preserve"> registra</w:t>
      </w:r>
      <w:r>
        <w:t xml:space="preserve"> účtovných závierok </w:t>
      </w:r>
      <w:r w:rsidRPr="00194BFD">
        <w:t xml:space="preserve"> </w:t>
      </w:r>
      <w:r>
        <w:t>26</w:t>
      </w:r>
      <w:r w:rsidRPr="00194BFD">
        <w:t>.</w:t>
      </w:r>
      <w:r>
        <w:t>marca</w:t>
      </w:r>
      <w:r w:rsidRPr="00194BFD">
        <w:t xml:space="preserve"> </w:t>
      </w:r>
      <w:r>
        <w:t>2014 a 9. júla 2014</w:t>
      </w:r>
      <w:r w:rsidRPr="00194BFD">
        <w:t>.</w:t>
      </w:r>
    </w:p>
    <w:p w:rsidR="00A87D94" w:rsidRDefault="00A87D94" w:rsidP="004D3B4A">
      <w:pPr>
        <w:pStyle w:val="BodyText"/>
      </w:pPr>
    </w:p>
    <w:p w:rsidR="00A87D94" w:rsidRPr="00EC0C2A" w:rsidRDefault="00A87D94" w:rsidP="004D3B4A">
      <w:pPr>
        <w:pStyle w:val="Heading2"/>
        <w:numPr>
          <w:ilvl w:val="0"/>
          <w:numId w:val="2"/>
        </w:numPr>
      </w:pPr>
      <w:r w:rsidRPr="00EC0C2A">
        <w:t>Schválenie audítora</w:t>
      </w:r>
    </w:p>
    <w:p w:rsidR="00A87D94" w:rsidRDefault="00A87D94" w:rsidP="004D3B4A">
      <w:pPr>
        <w:pStyle w:val="BodyText"/>
      </w:pPr>
      <w:r w:rsidRPr="00EC0C2A">
        <w:t>Valné zhromaždenie 2. marca 2009 schválilo spoločnosť KPMG Slovensko spol. s r.o., IČO : 31348238, zapísaná v Obchodnom registri Okresného súdu Bratislava I., odd. Sro,vl.č.4864/B, ako audítora na overenie účtovnej závierky za účtovné obdobie od 1. januára 201</w:t>
      </w:r>
      <w:r>
        <w:t>4</w:t>
      </w:r>
      <w:r w:rsidRPr="00EC0C2A">
        <w:t xml:space="preserve"> do 31. decembra 201</w:t>
      </w:r>
      <w:r>
        <w:t>4</w:t>
      </w:r>
      <w:r w:rsidRPr="00EC0C2A">
        <w:t>.</w:t>
      </w:r>
    </w:p>
    <w:bookmarkEnd w:id="3"/>
    <w:bookmarkEnd w:id="4"/>
    <w:p w:rsidR="00A87D94" w:rsidRDefault="00A87D94" w:rsidP="004D3B4A">
      <w:pPr>
        <w:pStyle w:val="BodyText"/>
        <w:jc w:val="left"/>
      </w:pPr>
    </w:p>
    <w:p w:rsidR="00A87D94" w:rsidRDefault="00A87D94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A87D94" w:rsidRDefault="00A87D94" w:rsidP="004D3B4A">
      <w:pPr>
        <w:pStyle w:val="BodyText"/>
      </w:pPr>
      <w:r>
        <w:t>Konatelia</w:t>
      </w:r>
      <w:r>
        <w:tab/>
      </w:r>
      <w:r>
        <w:tab/>
        <w:t>Ing. Ľuboš Kertész</w:t>
      </w:r>
    </w:p>
    <w:p w:rsidR="00A87D94" w:rsidRDefault="00A87D94" w:rsidP="004D3B4A">
      <w:pPr>
        <w:pStyle w:val="BodyText"/>
      </w:pPr>
      <w:r>
        <w:tab/>
      </w:r>
      <w:r>
        <w:tab/>
      </w:r>
      <w:r>
        <w:tab/>
        <w:t>Miroslav Kot</w:t>
      </w:r>
    </w:p>
    <w:p w:rsidR="00A87D94" w:rsidRDefault="00A87D94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A87D94" w:rsidRDefault="00A87D94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A87D94" w:rsidRDefault="00A87D94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bookmarkStart w:id="7" w:name="_MON_1455009210"/>
    <w:bookmarkEnd w:id="7"/>
    <w:p w:rsidR="00A87D94" w:rsidRPr="00E31EF9" w:rsidRDefault="00A87D94" w:rsidP="00E31EF9">
      <w:pPr>
        <w:pStyle w:val="BodyText"/>
      </w:pPr>
      <w:r>
        <w:object w:dxaOrig="9311" w:dyaOrig="2356">
          <v:shape id="_x0000_i1026" type="#_x0000_t75" style="width:432.75pt;height:121.5pt" o:ole="" o:preferrelative="f">
            <v:imagedata r:id="rId9" o:title=""/>
            <o:lock v:ext="edit" aspectratio="f"/>
          </v:shape>
          <o:OLEObject Type="Embed" ProgID="Excel.Sheet.12" ShapeID="_x0000_i1026" DrawAspect="Content" ObjectID="_1489224825" r:id="rId10"/>
        </w:object>
      </w:r>
    </w:p>
    <w:p w:rsidR="00A87D94" w:rsidRDefault="00A87D94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A87D94" w:rsidRDefault="00A87D94" w:rsidP="004D3B4A">
      <w:pPr>
        <w:pStyle w:val="BodyText"/>
      </w:pPr>
    </w:p>
    <w:p w:rsidR="00A87D94" w:rsidRPr="00AB38E5" w:rsidRDefault="00A87D94" w:rsidP="00F20717">
      <w:pPr>
        <w:spacing w:before="100" w:beforeAutospacing="1" w:after="100" w:afterAutospacing="1"/>
        <w:ind w:left="426"/>
        <w:jc w:val="both"/>
        <w:rPr>
          <w:sz w:val="18"/>
        </w:rPr>
      </w:pPr>
      <w:r w:rsidRPr="00AB38E5">
        <w:rPr>
          <w:sz w:val="18"/>
        </w:rPr>
        <w:t>Účtovná závierka Spoločnosti je k 31.12.2014 zahrnutá do konsolidovanej účtovnej závierky, ktorú za konsolidovaný celok zostavuje spoločnosť VEOLIA ENVIRONNEMENT, SA, 36-38 avenue Kléber 75016 Paris. Táto konsolidovaná účtovná závierka je dostupná  priamo v sídle uvedenej spoločnosti. </w:t>
      </w:r>
    </w:p>
    <w:p w:rsidR="00A87D94" w:rsidRPr="00AB38E5" w:rsidRDefault="00A87D94" w:rsidP="00F20717">
      <w:pPr>
        <w:spacing w:before="100" w:beforeAutospacing="1" w:after="100" w:afterAutospacing="1"/>
        <w:ind w:left="426"/>
        <w:jc w:val="both"/>
        <w:rPr>
          <w:sz w:val="18"/>
        </w:rPr>
      </w:pPr>
      <w:r w:rsidRPr="00AB38E5">
        <w:rPr>
          <w:sz w:val="18"/>
        </w:rPr>
        <w:t>V súvislosti so zmenou v akcionárskej štruktúre v skupine VEOLIA v roku 2014 sa VEOLIA ENERGIE INTERNATIONAL, SA, avenue Kléber 36-38 Paríž 751 16 Francúzska republika  (predtým DALKIA  INTERNATIONAL, SA) ako 100% vlastník Spoločnosti Veolia Energia Slovensko, a.s. (predtým Dalkia a.s.) stala 99.95% dcérou spoločnosti VEOLIA ENVIRONNEMENT, SA, 36-38 avenue Kléber 75016 Paris.</w:t>
      </w:r>
    </w:p>
    <w:p w:rsidR="00A87D94" w:rsidRDefault="00A87D94" w:rsidP="000832C3">
      <w:pPr>
        <w:pStyle w:val="BodyText"/>
        <w:ind w:left="360"/>
      </w:pPr>
    </w:p>
    <w:p w:rsidR="00A87D94" w:rsidRDefault="00A87D94" w:rsidP="000832C3">
      <w:pPr>
        <w:pStyle w:val="BodyText"/>
        <w:ind w:left="360"/>
      </w:pPr>
    </w:p>
    <w:p w:rsidR="00A87D94" w:rsidRDefault="00A87D94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A87D94" w:rsidRDefault="00A87D94" w:rsidP="004D3B4A">
      <w:pPr>
        <w:pStyle w:val="BodyText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87D94" w:rsidRDefault="00A87D94" w:rsidP="004D3B4A">
      <w:pPr>
        <w:pStyle w:val="BodyText"/>
        <w:ind w:left="450"/>
      </w:pPr>
      <w:r>
        <w:t>Účtovná závierka bola zostavená za predpokladu, že Spoločnosť bude nepretržite pokračovať vo svojej činnosti (going concern).</w:t>
      </w:r>
    </w:p>
    <w:p w:rsidR="00A87D94" w:rsidRDefault="00A87D94" w:rsidP="009822F2">
      <w:pPr>
        <w:pStyle w:val="BodyText"/>
        <w:ind w:left="0"/>
      </w:pPr>
    </w:p>
    <w:p w:rsidR="00A87D94" w:rsidRDefault="00A87D94" w:rsidP="009822F2">
      <w:pPr>
        <w:pStyle w:val="BodyText"/>
        <w:ind w:left="0"/>
      </w:pPr>
    </w:p>
    <w:p w:rsidR="00A87D94" w:rsidRDefault="00A87D94" w:rsidP="004D3B4A">
      <w:pPr>
        <w:pStyle w:val="BodyText"/>
        <w:ind w:left="450"/>
      </w:pPr>
      <w:r>
        <w:t>Účtovné metódy a všeobecné účtovné zásady boli účtovnou jednotkou konzistentne aplikované. K 31. Decembru 2014 sa zmenila štruktúra súvahy a výkazu ziskov a strát. Zmena si vyžiadala aj preradenie položiek v súvahe a výkaze ziskov a strát za predchádzajúce účtovné obdobie podľa novej štruktúry výkazov.</w:t>
      </w:r>
    </w:p>
    <w:p w:rsidR="00A87D94" w:rsidRDefault="00A87D94" w:rsidP="004D3B4A">
      <w:pPr>
        <w:pStyle w:val="BodyText"/>
        <w:ind w:left="450"/>
      </w:pPr>
    </w:p>
    <w:p w:rsidR="00A87D94" w:rsidRDefault="00A87D94" w:rsidP="004D3B4A">
      <w:pPr>
        <w:pStyle w:val="BodyText"/>
        <w:ind w:left="450"/>
      </w:pPr>
      <w:r>
        <w:t>Zmena nemala žiadny vplyv na výsledok hospodárenia bežného účtovného obdobia , ani na výsledok hospodárenia minulých rokov.</w:t>
      </w:r>
    </w:p>
    <w:p w:rsidR="00A87D94" w:rsidRDefault="00A87D94" w:rsidP="004D3B4A">
      <w:pPr>
        <w:pStyle w:val="BodyText"/>
        <w:ind w:left="450"/>
      </w:pPr>
    </w:p>
    <w:p w:rsidR="00A87D94" w:rsidRDefault="00A87D94" w:rsidP="004D3B4A">
      <w:pPr>
        <w:pStyle w:val="BodyText"/>
        <w:ind w:left="450"/>
      </w:pPr>
      <w:r>
        <w:t xml:space="preserve">V účtovnom období 2014 Spoločnosť nevykonala žiadne opravy významných chýb minulých účtovných období. </w:t>
      </w:r>
    </w:p>
    <w:p w:rsidR="00A87D94" w:rsidRDefault="00A87D94" w:rsidP="004D3B4A">
      <w:pPr>
        <w:pStyle w:val="BodyText"/>
        <w:ind w:left="450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87D94" w:rsidRDefault="00A87D94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87D94" w:rsidRDefault="00A87D94" w:rsidP="004D3B4A">
      <w:pPr>
        <w:pStyle w:val="BodyText"/>
      </w:pPr>
    </w:p>
    <w:p w:rsidR="00A87D94" w:rsidRDefault="00A87D94" w:rsidP="001C5E97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A87D94" w:rsidRDefault="00A87D94" w:rsidP="001C5E97">
      <w:pPr>
        <w:pStyle w:val="BodyText"/>
      </w:pPr>
    </w:p>
    <w:p w:rsidR="00A87D94" w:rsidRDefault="00A87D94" w:rsidP="001C5E97">
      <w:pPr>
        <w:pStyle w:val="BodyText"/>
      </w:pPr>
    </w:p>
    <w:p w:rsidR="00A87D94" w:rsidRDefault="00A87D94" w:rsidP="001C5E97">
      <w:pPr>
        <w:pStyle w:val="BodyText"/>
      </w:pPr>
    </w:p>
    <w:p w:rsidR="00A87D94" w:rsidRDefault="00A87D94" w:rsidP="001C5E97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65"/>
        <w:gridCol w:w="413"/>
        <w:gridCol w:w="1538"/>
        <w:gridCol w:w="236"/>
        <w:gridCol w:w="1805"/>
        <w:gridCol w:w="236"/>
        <w:gridCol w:w="1678"/>
        <w:gridCol w:w="75"/>
      </w:tblGrid>
      <w:tr w:rsidR="00A87D94" w:rsidTr="00B479E5">
        <w:trPr>
          <w:trHeight w:val="250"/>
        </w:trPr>
        <w:tc>
          <w:tcPr>
            <w:tcW w:w="3402" w:type="dxa"/>
            <w:gridSpan w:val="2"/>
          </w:tcPr>
          <w:p w:rsidR="00A87D94" w:rsidRDefault="00A87D94" w:rsidP="00B479E5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A87D94" w:rsidRDefault="00A87D94" w:rsidP="00B479E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87D94" w:rsidRDefault="00A87D94" w:rsidP="00B479E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A87D94" w:rsidRDefault="00A87D94" w:rsidP="00B479E5">
            <w:pPr>
              <w:pStyle w:val="Tabulka"/>
              <w:jc w:val="center"/>
            </w:pPr>
            <w:r>
              <w:t>Ročná odpisová</w:t>
            </w:r>
          </w:p>
        </w:tc>
      </w:tr>
      <w:tr w:rsidR="00A87D94" w:rsidTr="00B479E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  <w:r>
              <w:t>sadzba v %</w:t>
            </w:r>
          </w:p>
        </w:tc>
      </w:tr>
      <w:tr w:rsidR="00A87D94" w:rsidTr="00B479E5">
        <w:trPr>
          <w:trHeight w:val="250"/>
        </w:trPr>
        <w:tc>
          <w:tcPr>
            <w:tcW w:w="3402" w:type="dxa"/>
            <w:gridSpan w:val="2"/>
          </w:tcPr>
          <w:p w:rsidR="00A87D94" w:rsidRDefault="00A87D94" w:rsidP="00B479E5">
            <w:pPr>
              <w:pStyle w:val="Tabulka"/>
            </w:pPr>
          </w:p>
        </w:tc>
        <w:tc>
          <w:tcPr>
            <w:tcW w:w="1559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A87D94" w:rsidRDefault="00A87D94" w:rsidP="00B479E5">
            <w:pPr>
              <w:pStyle w:val="Tabulka"/>
              <w:jc w:val="center"/>
            </w:pPr>
          </w:p>
        </w:tc>
      </w:tr>
      <w:tr w:rsidR="00A87D94" w:rsidTr="00B479E5">
        <w:trPr>
          <w:trHeight w:val="250"/>
        </w:trPr>
        <w:tc>
          <w:tcPr>
            <w:tcW w:w="3402" w:type="dxa"/>
            <w:gridSpan w:val="2"/>
          </w:tcPr>
          <w:p w:rsidR="00A87D94" w:rsidRDefault="00A87D94" w:rsidP="00B479E5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A87D94" w:rsidRDefault="00A87D94" w:rsidP="00B479E5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87D94" w:rsidRDefault="00A87D94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A87D94" w:rsidRDefault="00A87D94" w:rsidP="00B479E5">
            <w:pPr>
              <w:pStyle w:val="Tabulka"/>
              <w:jc w:val="center"/>
            </w:pPr>
            <w:r>
              <w:t>25</w:t>
            </w:r>
          </w:p>
        </w:tc>
      </w:tr>
      <w:tr w:rsidR="00A87D94" w:rsidTr="00B479E5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A87D94" w:rsidRDefault="00A87D94" w:rsidP="00B479E5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87D94" w:rsidRDefault="00A87D94" w:rsidP="00B479E5">
            <w:pPr>
              <w:pStyle w:val="Tabulka"/>
              <w:jc w:val="center"/>
            </w:pPr>
          </w:p>
        </w:tc>
      </w:tr>
      <w:tr w:rsidR="00A87D94" w:rsidTr="00B479E5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A87D94" w:rsidRDefault="00A87D94" w:rsidP="00B479E5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A87D94" w:rsidRDefault="00A87D94" w:rsidP="00B479E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87D94" w:rsidRDefault="00A87D94" w:rsidP="00B479E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87D94" w:rsidRDefault="00A87D94" w:rsidP="00B479E5">
            <w:pPr>
              <w:pStyle w:val="Tabulka"/>
              <w:jc w:val="center"/>
            </w:pPr>
            <w:r>
              <w:t>100</w:t>
            </w:r>
          </w:p>
        </w:tc>
      </w:tr>
    </w:tbl>
    <w:p w:rsidR="00A87D94" w:rsidRDefault="00A87D94" w:rsidP="004D3B4A">
      <w:pPr>
        <w:pStyle w:val="BodyText"/>
      </w:pPr>
    </w:p>
    <w:p w:rsidR="00A87D94" w:rsidRDefault="00A87D94" w:rsidP="001C5E97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87D94" w:rsidRDefault="00A87D94" w:rsidP="001C5E97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87D94" w:rsidTr="00B479E5">
        <w:trPr>
          <w:trHeight w:val="250"/>
        </w:trPr>
        <w:tc>
          <w:tcPr>
            <w:tcW w:w="3118" w:type="dxa"/>
            <w:gridSpan w:val="2"/>
          </w:tcPr>
          <w:p w:rsidR="00A87D94" w:rsidRDefault="00A87D94" w:rsidP="00B479E5">
            <w:pPr>
              <w:pStyle w:val="Tabulka"/>
            </w:pPr>
          </w:p>
        </w:tc>
        <w:tc>
          <w:tcPr>
            <w:tcW w:w="1985" w:type="dxa"/>
          </w:tcPr>
          <w:p w:rsidR="00A87D94" w:rsidRDefault="00A87D94" w:rsidP="00B479E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87D94" w:rsidRDefault="00A87D94" w:rsidP="00B479E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87D94" w:rsidRDefault="00A87D94" w:rsidP="00B479E5">
            <w:pPr>
              <w:pStyle w:val="Tabulka"/>
              <w:jc w:val="center"/>
            </w:pPr>
            <w:r>
              <w:t>Ročná odpisová</w:t>
            </w:r>
          </w:p>
        </w:tc>
      </w:tr>
      <w:tr w:rsidR="00A87D94" w:rsidTr="00B479E5">
        <w:trPr>
          <w:trHeight w:val="181"/>
        </w:trPr>
        <w:tc>
          <w:tcPr>
            <w:tcW w:w="2976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  <w:r>
              <w:t>sadzba v %</w:t>
            </w:r>
          </w:p>
        </w:tc>
      </w:tr>
      <w:tr w:rsidR="00A87D94" w:rsidTr="00B479E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87D94" w:rsidRDefault="00A87D94" w:rsidP="00B479E5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87D94" w:rsidRDefault="00A87D94" w:rsidP="00B479E5">
            <w:pPr>
              <w:pStyle w:val="Tabulka"/>
              <w:jc w:val="center"/>
            </w:pPr>
            <w:r>
              <w:t>5</w:t>
            </w:r>
          </w:p>
        </w:tc>
      </w:tr>
      <w:tr w:rsidR="00A87D94" w:rsidTr="00B479E5">
        <w:trPr>
          <w:trHeight w:val="250"/>
        </w:trPr>
        <w:tc>
          <w:tcPr>
            <w:tcW w:w="3118" w:type="dxa"/>
            <w:gridSpan w:val="2"/>
          </w:tcPr>
          <w:p w:rsidR="00A87D94" w:rsidRDefault="00A87D94" w:rsidP="00B479E5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87D94" w:rsidRDefault="00A87D94" w:rsidP="00B479E5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87D94" w:rsidRDefault="00A87D94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87D94" w:rsidRDefault="00A87D94" w:rsidP="00B479E5">
            <w:pPr>
              <w:pStyle w:val="Tabulka"/>
              <w:jc w:val="center"/>
            </w:pPr>
            <w:r>
              <w:t>16,67 až 25</w:t>
            </w:r>
          </w:p>
        </w:tc>
      </w:tr>
      <w:tr w:rsidR="00A87D94" w:rsidTr="00B479E5">
        <w:trPr>
          <w:trHeight w:val="250"/>
        </w:trPr>
        <w:tc>
          <w:tcPr>
            <w:tcW w:w="3118" w:type="dxa"/>
            <w:gridSpan w:val="2"/>
          </w:tcPr>
          <w:p w:rsidR="00A87D94" w:rsidRDefault="00A87D94" w:rsidP="00B479E5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87D94" w:rsidRDefault="00A87D94" w:rsidP="00B479E5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87D94" w:rsidRDefault="00A87D94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87D94" w:rsidRDefault="00A87D94" w:rsidP="00B479E5">
            <w:pPr>
              <w:pStyle w:val="Tabulka"/>
              <w:jc w:val="center"/>
            </w:pPr>
            <w:r>
              <w:t>25</w:t>
            </w:r>
          </w:p>
        </w:tc>
      </w:tr>
      <w:tr w:rsidR="00A87D94" w:rsidTr="00B479E5">
        <w:trPr>
          <w:trHeight w:val="250"/>
        </w:trPr>
        <w:tc>
          <w:tcPr>
            <w:tcW w:w="3118" w:type="dxa"/>
            <w:gridSpan w:val="2"/>
          </w:tcPr>
          <w:p w:rsidR="00A87D94" w:rsidRDefault="00A87D94" w:rsidP="00B479E5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87D94" w:rsidRDefault="00A87D94" w:rsidP="00B479E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87D94" w:rsidRDefault="00A87D94" w:rsidP="00B479E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87D94" w:rsidRDefault="00A87D94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87D94" w:rsidRDefault="00A87D94" w:rsidP="00B479E5">
            <w:pPr>
              <w:pStyle w:val="Tabulka"/>
              <w:jc w:val="center"/>
            </w:pPr>
            <w:r>
              <w:t>100</w:t>
            </w:r>
          </w:p>
        </w:tc>
      </w:tr>
    </w:tbl>
    <w:p w:rsidR="00A87D94" w:rsidRDefault="00A87D94" w:rsidP="001C5E97">
      <w:pPr>
        <w:pStyle w:val="BodyText"/>
      </w:pPr>
    </w:p>
    <w:p w:rsidR="00A87D94" w:rsidRDefault="00A87D94" w:rsidP="004D3B4A">
      <w:pPr>
        <w:pStyle w:val="BodyText"/>
      </w:pPr>
      <w:r>
        <w:t>Dlhodobý hmotný majetok, ktorý bol uvedený do používania najneskôr do 28. Februára 2009 v ocenení rovnom alebo nižšom ako 17 Eur, sa považuje za dlhodobý hmotný majetok a pokračuje sa v jeho odpisovaní.</w:t>
      </w:r>
    </w:p>
    <w:p w:rsidR="00A87D94" w:rsidRDefault="00A87D94" w:rsidP="004D3B4A">
      <w:pPr>
        <w:pStyle w:val="BodyText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87D94" w:rsidRDefault="00A87D94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87D94" w:rsidRDefault="00A87D94" w:rsidP="004D3B4A">
      <w:pPr>
        <w:pStyle w:val="BodyText"/>
      </w:pPr>
    </w:p>
    <w:p w:rsidR="00A87D94" w:rsidRPr="003D1267" w:rsidRDefault="00A87D94" w:rsidP="003D1267">
      <w:pPr>
        <w:pStyle w:val="BodyText"/>
      </w:pPr>
      <w:r>
        <w:t>Zníženie hodnoty zásob sa zohľadňuje vytvorením opravnej položky.</w:t>
      </w:r>
    </w:p>
    <w:p w:rsidR="00A87D94" w:rsidRDefault="00A87D94" w:rsidP="00251BF2">
      <w:pPr>
        <w:pStyle w:val="Pismenka"/>
        <w:numPr>
          <w:ilvl w:val="0"/>
          <w:numId w:val="0"/>
        </w:numPr>
        <w:rPr>
          <w:b w:val="0"/>
        </w:rPr>
      </w:pPr>
    </w:p>
    <w:p w:rsidR="00A87D94" w:rsidRPr="00423AFA" w:rsidRDefault="00A87D94" w:rsidP="00251BF2">
      <w:pPr>
        <w:pStyle w:val="Pismenka"/>
        <w:numPr>
          <w:ilvl w:val="0"/>
          <w:numId w:val="0"/>
        </w:numPr>
        <w:rPr>
          <w:b w:val="0"/>
        </w:rPr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A87D94" w:rsidRDefault="00A87D94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87D94" w:rsidRDefault="00A87D94" w:rsidP="004D3B4A">
      <w:pPr>
        <w:pStyle w:val="BodyText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87D94" w:rsidRDefault="00A87D94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A87D94" w:rsidRDefault="00A87D94" w:rsidP="004D3B4A">
      <w:pPr>
        <w:pStyle w:val="BodyText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87D94" w:rsidRDefault="00A87D94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A87D94" w:rsidRDefault="00A87D94" w:rsidP="004D3B4A">
      <w:pPr>
        <w:pStyle w:val="BodyText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A87D94" w:rsidRDefault="00A87D94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87D94" w:rsidRDefault="00A87D94" w:rsidP="00251BF2">
      <w:pPr>
        <w:pStyle w:val="Pismenka"/>
        <w:numPr>
          <w:ilvl w:val="0"/>
          <w:numId w:val="0"/>
        </w:numPr>
        <w:ind w:left="360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A87D94" w:rsidRDefault="00A87D94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87D94" w:rsidRDefault="00A87D94" w:rsidP="00251BF2">
      <w:pPr>
        <w:pStyle w:val="Pismenka"/>
        <w:numPr>
          <w:ilvl w:val="0"/>
          <w:numId w:val="0"/>
        </w:numPr>
        <w:ind w:left="360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A87D94" w:rsidRDefault="00A87D94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A87D94" w:rsidRDefault="00A87D94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A87D94" w:rsidRDefault="00A87D94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A87D94" w:rsidRDefault="00A87D94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A87D94" w:rsidRDefault="00A87D94" w:rsidP="004D3B4A">
      <w:pPr>
        <w:pStyle w:val="BodyText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87D94" w:rsidRDefault="00A87D94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A87D94" w:rsidRDefault="00A87D94" w:rsidP="00CC3E64">
      <w:pPr>
        <w:pStyle w:val="BodyText"/>
        <w:ind w:left="0"/>
      </w:pPr>
    </w:p>
    <w:p w:rsidR="00A87D94" w:rsidRDefault="00A87D94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A87D94" w:rsidRDefault="00A87D94" w:rsidP="001C5E97">
      <w:pPr>
        <w:pStyle w:val="BodyText"/>
      </w:pPr>
      <w:r>
        <w:t>Tržby za vlastné výkony a tovar neo</w:t>
      </w:r>
      <w:bookmarkStart w:id="9" w:name="_Toc530739900"/>
      <w:r>
        <w:t>bsahujú daň z pridanej hodnoty. Sú tiež znížené o zľavy a zrážky (rabaty, bonusy, skontá, dobropisy a pod.), bez ohľadu na to, či zákazník mal vopred na zľavu nárok, alebo či ide o dodatočne uznanú zľavu.</w:t>
      </w:r>
    </w:p>
    <w:p w:rsidR="00A87D94" w:rsidRDefault="00A87D94" w:rsidP="001C5E97">
      <w:pPr>
        <w:pStyle w:val="BodyText"/>
      </w:pPr>
    </w:p>
    <w:p w:rsidR="00A87D94" w:rsidRDefault="00A87D94" w:rsidP="001C5E97">
      <w:pPr>
        <w:pStyle w:val="BodyText"/>
      </w:pPr>
      <w:r>
        <w:t>Spoločnosť účtuje výnos z predaja tepla a teplej vody v posledný deň mesiaca na základe odpisov z meracích prístrojov za daný mesiac. Konečné ročné zúčtovanie s odberateľmi sa účtuje na základe odhadu do roku, s ktorým vecne a časovo súvisia. Skutočná ročná spotreba sa vyúčtuje v nasledujúcom roku. Prípadné odchýlky sa účtujú s vplyvom na výsledok hospodárenia v nasledujúcom roku. Ostatne výnosy sa účtujú v deň dodania služby.</w:t>
      </w:r>
    </w:p>
    <w:p w:rsidR="00A87D94" w:rsidRDefault="00A87D94" w:rsidP="001C5E97">
      <w:pPr>
        <w:pStyle w:val="BodyText"/>
      </w:pPr>
    </w:p>
    <w:p w:rsidR="00A87D94" w:rsidRDefault="00A87D94" w:rsidP="001C5E97">
      <w:pPr>
        <w:pStyle w:val="BodyText"/>
      </w:pPr>
    </w:p>
    <w:p w:rsidR="00A87D94" w:rsidRDefault="00A87D94" w:rsidP="00643233">
      <w:pPr>
        <w:pStyle w:val="Heading1"/>
      </w:pPr>
      <w:r>
        <w:t>Informácie o údajoch na strane aktív súvahy</w:t>
      </w:r>
      <w:bookmarkEnd w:id="9"/>
    </w:p>
    <w:p w:rsidR="00A87D94" w:rsidRPr="00340E1B" w:rsidRDefault="00A87D94" w:rsidP="00340E1B"/>
    <w:p w:rsidR="00A87D94" w:rsidRPr="001D5F78" w:rsidRDefault="00A87D94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A87D94" w:rsidRDefault="00A87D94" w:rsidP="00C02C96">
      <w:pPr>
        <w:pStyle w:val="Heading2"/>
        <w:numPr>
          <w:ilvl w:val="0"/>
          <w:numId w:val="25"/>
        </w:numPr>
        <w:tabs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A87D94" w:rsidRPr="001D5F78" w:rsidRDefault="00A87D94" w:rsidP="004D3B4A">
      <w:pPr>
        <w:pStyle w:val="BodyText"/>
        <w:rPr>
          <w:szCs w:val="18"/>
        </w:rPr>
      </w:pPr>
    </w:p>
    <w:p w:rsidR="00A87D94" w:rsidRDefault="00A87D94" w:rsidP="008C2B45">
      <w:pPr>
        <w:pStyle w:val="BodyText"/>
      </w:pPr>
      <w:r>
        <w:t xml:space="preserve">Prehľad o pohybe dlhodobého nehmotného majetku a dlhodobého hmotného majetku od 1. januára 2014 do </w:t>
      </w:r>
      <w:r>
        <w:br/>
        <w:t xml:space="preserve">31. </w:t>
      </w:r>
      <w:r w:rsidRPr="00C24B6B">
        <w:t xml:space="preserve">decembra </w:t>
      </w:r>
      <w:r>
        <w:t>2014</w:t>
      </w:r>
      <w:r w:rsidRPr="00C24B6B">
        <w:t xml:space="preserve"> a za porovnateľné obdobie od 1. januára </w:t>
      </w:r>
      <w:r>
        <w:t>2013</w:t>
      </w:r>
      <w:r w:rsidRPr="00C24B6B">
        <w:t xml:space="preserve"> do 31. decembra </w:t>
      </w:r>
      <w:r>
        <w:t xml:space="preserve">2013 je uvedený </w:t>
      </w:r>
      <w:r w:rsidRPr="00C24B6B">
        <w:t xml:space="preserve">v tabuľkách </w:t>
      </w:r>
      <w:r>
        <w:t>na stranách 16 až 19</w:t>
      </w:r>
      <w:r w:rsidRPr="007A1E20">
        <w:t>.</w:t>
      </w:r>
    </w:p>
    <w:p w:rsidR="00A87D94" w:rsidRDefault="00A87D94" w:rsidP="004D3B4A">
      <w:pPr>
        <w:pStyle w:val="BodyText"/>
      </w:pPr>
    </w:p>
    <w:p w:rsidR="00A87D94" w:rsidRDefault="00A87D94">
      <w:pPr>
        <w:pStyle w:val="BodyText"/>
      </w:pPr>
      <w:r w:rsidRPr="004E66E0">
        <w:t xml:space="preserve">Dlhodobý hmotný majetok je poistený </w:t>
      </w:r>
      <w:bookmarkStart w:id="11" w:name="OLE_LINK1"/>
      <w:bookmarkStart w:id="12" w:name="OLE_LINK2"/>
      <w:r w:rsidRPr="004E66E0">
        <w:t>pre prípad škôd spôsobených krádežou, vlámaním, lúpe</w:t>
      </w:r>
      <w:r>
        <w:t>žou a vandalizmom až do výšky 43 8</w:t>
      </w:r>
      <w:r w:rsidRPr="004E66E0">
        <w:t xml:space="preserve">00 EUR </w:t>
      </w:r>
      <w:bookmarkEnd w:id="11"/>
      <w:bookmarkEnd w:id="12"/>
      <w:r w:rsidRPr="004E66E0">
        <w:t>a pre prípad škôd spôsobených</w:t>
      </w:r>
      <w:r>
        <w:t xml:space="preserve"> živelnou pohromou až do výšky 1 756 398</w:t>
      </w:r>
      <w:r w:rsidRPr="004E66E0">
        <w:t xml:space="preserve"> EUR . </w:t>
      </w:r>
      <w:r>
        <w:t>Ročné poistné je vo výške 214</w:t>
      </w:r>
      <w:r w:rsidRPr="004E66E0">
        <w:t xml:space="preserve"> EUR</w:t>
      </w:r>
      <w:r>
        <w:t>. Poistenie zodpovednosti za škodu vo výške 1100,32 Eur.</w:t>
      </w:r>
    </w:p>
    <w:p w:rsidR="00A87D94" w:rsidRDefault="00A87D94">
      <w:pPr>
        <w:pStyle w:val="BodyText"/>
      </w:pPr>
    </w:p>
    <w:p w:rsidR="00A87D94" w:rsidRDefault="00A87D94">
      <w:pPr>
        <w:pStyle w:val="BodyText"/>
      </w:pPr>
      <w:r>
        <w:t>Na dlhodobý majetok spoločnosti nie je zriadené žiadne záložné právo.</w:t>
      </w:r>
    </w:p>
    <w:p w:rsidR="00A87D94" w:rsidRDefault="00A87D94">
      <w:pPr>
        <w:pStyle w:val="BodyText"/>
        <w:sectPr w:rsidR="00A87D94" w:rsidSect="00151BBB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code="9"/>
          <w:pgMar w:top="1979" w:right="991" w:bottom="1134" w:left="1673" w:header="675" w:footer="340" w:gutter="0"/>
          <w:pgNumType w:start="12"/>
          <w:cols w:space="708"/>
          <w:docGrid w:linePitch="360"/>
        </w:sectPr>
      </w:pPr>
    </w:p>
    <w:tbl>
      <w:tblPr>
        <w:tblW w:w="121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992"/>
        <w:gridCol w:w="1248"/>
        <w:gridCol w:w="931"/>
        <w:gridCol w:w="1034"/>
        <w:gridCol w:w="1096"/>
        <w:gridCol w:w="1096"/>
        <w:gridCol w:w="1344"/>
        <w:gridCol w:w="1365"/>
        <w:gridCol w:w="1034"/>
      </w:tblGrid>
      <w:tr w:rsidR="00A87D94" w:rsidRPr="004979E6" w:rsidTr="004979E6">
        <w:trPr>
          <w:trHeight w:val="300"/>
        </w:trPr>
        <w:tc>
          <w:tcPr>
            <w:tcW w:w="121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Dalkia Kráľovský Chlmec, spol. s r.o.</w:t>
            </w:r>
          </w:p>
        </w:tc>
      </w:tr>
      <w:tr w:rsidR="00A87D94" w:rsidRPr="004979E6" w:rsidTr="004979E6">
        <w:trPr>
          <w:trHeight w:val="300"/>
        </w:trPr>
        <w:tc>
          <w:tcPr>
            <w:tcW w:w="1214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A87D94" w:rsidRPr="004979E6" w:rsidTr="004979E6">
        <w:trPr>
          <w:trHeight w:val="300"/>
        </w:trPr>
        <w:tc>
          <w:tcPr>
            <w:tcW w:w="121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31.12.2014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14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A87D94" w:rsidRPr="004979E6" w:rsidTr="004979E6">
        <w:trPr>
          <w:trHeight w:val="1335"/>
        </w:trPr>
        <w:tc>
          <w:tcPr>
            <w:tcW w:w="299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A87D94" w:rsidRPr="004979E6" w:rsidTr="004979E6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1 911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1 911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1 911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1 911 </w:t>
            </w:r>
          </w:p>
        </w:tc>
      </w:tr>
      <w:tr w:rsidR="00A87D94" w:rsidRPr="004979E6" w:rsidTr="004979E6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1 911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1 911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1 911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1 911 </w:t>
            </w:r>
          </w:p>
        </w:tc>
      </w:tr>
      <w:tr w:rsidR="00A87D94" w:rsidRPr="004979E6" w:rsidTr="004979E6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  <w:tr w:rsidR="00A87D94" w:rsidRPr="004979E6" w:rsidTr="004979E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0 </w:t>
            </w:r>
          </w:p>
        </w:tc>
      </w:tr>
    </w:tbl>
    <w:p w:rsidR="00A87D94" w:rsidRDefault="00A87D94">
      <w:pPr>
        <w:pStyle w:val="BodyText"/>
      </w:pPr>
    </w:p>
    <w:p w:rsidR="00A87D94" w:rsidRDefault="00A87D94">
      <w:pPr>
        <w:pStyle w:val="BodyText"/>
      </w:pPr>
    </w:p>
    <w:tbl>
      <w:tblPr>
        <w:tblW w:w="12206" w:type="dxa"/>
        <w:tblInd w:w="5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992"/>
        <w:gridCol w:w="1276"/>
        <w:gridCol w:w="850"/>
        <w:gridCol w:w="1134"/>
        <w:gridCol w:w="993"/>
        <w:gridCol w:w="1134"/>
        <w:gridCol w:w="1417"/>
        <w:gridCol w:w="1276"/>
        <w:gridCol w:w="1134"/>
      </w:tblGrid>
      <w:tr w:rsidR="00A87D94" w:rsidRPr="004979E6" w:rsidTr="000E24F6">
        <w:trPr>
          <w:trHeight w:val="300"/>
        </w:trPr>
        <w:tc>
          <w:tcPr>
            <w:tcW w:w="122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Dalkia Kráľovský Chlmec, spol. s r.o.</w:t>
            </w:r>
          </w:p>
        </w:tc>
      </w:tr>
      <w:tr w:rsidR="00A87D94" w:rsidRPr="004979E6" w:rsidTr="000E24F6">
        <w:trPr>
          <w:trHeight w:val="300"/>
        </w:trPr>
        <w:tc>
          <w:tcPr>
            <w:tcW w:w="1220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A87D94" w:rsidRPr="004979E6" w:rsidTr="000E24F6">
        <w:trPr>
          <w:trHeight w:val="300"/>
        </w:trPr>
        <w:tc>
          <w:tcPr>
            <w:tcW w:w="122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979E6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21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87D94" w:rsidRPr="004979E6" w:rsidTr="000E24F6">
        <w:trPr>
          <w:trHeight w:val="1365"/>
        </w:trPr>
        <w:tc>
          <w:tcPr>
            <w:tcW w:w="299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A87D94" w:rsidRPr="004979E6" w:rsidTr="000E24F6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1 911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1 911</w:t>
            </w:r>
          </w:p>
        </w:tc>
      </w:tr>
      <w:tr w:rsidR="00A87D94" w:rsidRPr="004979E6" w:rsidTr="000E24F6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1 911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1 911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1 911</w:t>
            </w:r>
          </w:p>
        </w:tc>
      </w:tr>
      <w:tr w:rsidR="00A87D94" w:rsidRPr="004979E6" w:rsidTr="000E24F6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4979E6" w:rsidRDefault="00A87D94" w:rsidP="004979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4979E6" w:rsidTr="000E24F6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4979E6" w:rsidRDefault="00A87D94" w:rsidP="004979E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4979E6" w:rsidRDefault="00A87D94" w:rsidP="004979E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979E6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A87D94" w:rsidRDefault="00A87D94">
      <w:pPr>
        <w:pStyle w:val="BodyText"/>
      </w:pPr>
    </w:p>
    <w:p w:rsidR="00A87D94" w:rsidRDefault="00A87D94" w:rsidP="000E24F6">
      <w:r>
        <w:br w:type="page"/>
      </w:r>
    </w:p>
    <w:tbl>
      <w:tblPr>
        <w:tblW w:w="1070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828"/>
        <w:gridCol w:w="810"/>
        <w:gridCol w:w="641"/>
        <w:gridCol w:w="970"/>
        <w:gridCol w:w="1143"/>
        <w:gridCol w:w="810"/>
        <w:gridCol w:w="821"/>
        <w:gridCol w:w="1050"/>
        <w:gridCol w:w="941"/>
        <w:gridCol w:w="686"/>
      </w:tblGrid>
      <w:tr w:rsidR="00A87D94" w:rsidRPr="00865487" w:rsidTr="000E24F6">
        <w:trPr>
          <w:trHeight w:val="300"/>
        </w:trPr>
        <w:tc>
          <w:tcPr>
            <w:tcW w:w="107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br w:type="page"/>
            </w: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Dalkia Kráľovský Chlmec, spol. s r.o.</w:t>
            </w:r>
          </w:p>
        </w:tc>
      </w:tr>
      <w:tr w:rsidR="00A87D94" w:rsidRPr="00865487" w:rsidTr="000E24F6">
        <w:trPr>
          <w:trHeight w:val="300"/>
        </w:trPr>
        <w:tc>
          <w:tcPr>
            <w:tcW w:w="1070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A87D94" w:rsidRPr="00865487" w:rsidTr="000E24F6">
        <w:trPr>
          <w:trHeight w:val="300"/>
        </w:trPr>
        <w:tc>
          <w:tcPr>
            <w:tcW w:w="107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31.12.2014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87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A87D94" w:rsidRPr="00865487" w:rsidTr="000E24F6">
        <w:trPr>
          <w:trHeight w:val="1590"/>
        </w:trPr>
        <w:tc>
          <w:tcPr>
            <w:tcW w:w="28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87D94" w:rsidRPr="00865487" w:rsidTr="000E24F6">
        <w:trPr>
          <w:trHeight w:val="27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A87D94" w:rsidRPr="00865487" w:rsidTr="000E24F6">
        <w:trPr>
          <w:trHeight w:val="45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16552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15774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32326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16552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15774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32326</w:t>
            </w:r>
          </w:p>
        </w:tc>
      </w:tr>
      <w:tr w:rsidR="00A87D94" w:rsidRPr="00865487" w:rsidTr="000E24F6">
        <w:trPr>
          <w:trHeight w:val="45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16552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12 467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29019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564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564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16552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13 031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29583</w:t>
            </w:r>
          </w:p>
        </w:tc>
      </w:tr>
      <w:tr w:rsidR="00A87D94" w:rsidRPr="00865487" w:rsidTr="000E24F6">
        <w:trPr>
          <w:trHeight w:val="45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45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3307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3307</w:t>
            </w:r>
          </w:p>
        </w:tc>
      </w:tr>
      <w:tr w:rsidR="00A87D94" w:rsidRPr="00865487" w:rsidTr="000E24F6">
        <w:trPr>
          <w:trHeight w:val="300"/>
        </w:trPr>
        <w:tc>
          <w:tcPr>
            <w:tcW w:w="2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2743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2743</w:t>
            </w:r>
          </w:p>
        </w:tc>
      </w:tr>
    </w:tbl>
    <w:p w:rsidR="00A87D94" w:rsidRDefault="00A87D94">
      <w:pPr>
        <w:pStyle w:val="BodyText"/>
      </w:pPr>
    </w:p>
    <w:p w:rsidR="00A87D94" w:rsidRDefault="00A87D94">
      <w:pPr>
        <w:pStyle w:val="BodyText"/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820"/>
        <w:gridCol w:w="862"/>
        <w:gridCol w:w="728"/>
        <w:gridCol w:w="992"/>
        <w:gridCol w:w="1276"/>
        <w:gridCol w:w="850"/>
        <w:gridCol w:w="851"/>
        <w:gridCol w:w="1134"/>
        <w:gridCol w:w="1115"/>
        <w:gridCol w:w="727"/>
      </w:tblGrid>
      <w:tr w:rsidR="00A87D94" w:rsidRPr="00865487" w:rsidTr="000E24F6">
        <w:trPr>
          <w:trHeight w:val="300"/>
        </w:trPr>
        <w:tc>
          <w:tcPr>
            <w:tcW w:w="1135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Dalkia Kráľovský Chlmec, spol. s r.o.</w:t>
            </w:r>
          </w:p>
        </w:tc>
      </w:tr>
      <w:tr w:rsidR="00A87D94" w:rsidRPr="00865487" w:rsidTr="000E24F6">
        <w:trPr>
          <w:trHeight w:val="300"/>
        </w:trPr>
        <w:tc>
          <w:tcPr>
            <w:tcW w:w="11355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A87D94" w:rsidRPr="00865487" w:rsidTr="000E24F6">
        <w:trPr>
          <w:trHeight w:val="300"/>
        </w:trPr>
        <w:tc>
          <w:tcPr>
            <w:tcW w:w="1135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A87D94" w:rsidRPr="00865487" w:rsidRDefault="00A87D94" w:rsidP="00865487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8535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87D94" w:rsidRPr="00865487" w:rsidTr="000E24F6">
        <w:trPr>
          <w:trHeight w:val="1575"/>
        </w:trPr>
        <w:tc>
          <w:tcPr>
            <w:tcW w:w="28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A87D94" w:rsidRPr="00865487" w:rsidTr="000E24F6">
        <w:trPr>
          <w:trHeight w:val="45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27 771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15 774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43 545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11 219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11 219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15 774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32 326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15 185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11 903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27 088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12 586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564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13 150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11 219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11 219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16 552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12 467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29 019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A87D94" w:rsidRPr="00865487" w:rsidRDefault="00A87D94" w:rsidP="00865487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6548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12 586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3 871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16 457</w:t>
            </w:r>
          </w:p>
        </w:tc>
      </w:tr>
      <w:tr w:rsidR="00A87D94" w:rsidRPr="00865487" w:rsidTr="000E24F6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A87D94" w:rsidRPr="00865487" w:rsidRDefault="00A87D94" w:rsidP="0086548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3 307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A87D94" w:rsidRPr="00865487" w:rsidRDefault="00A87D94" w:rsidP="0086548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65487">
              <w:rPr>
                <w:b/>
                <w:bCs/>
                <w:color w:val="000000"/>
                <w:sz w:val="18"/>
                <w:szCs w:val="18"/>
                <w:lang w:eastAsia="sk-SK"/>
              </w:rPr>
              <w:t>3 307</w:t>
            </w:r>
          </w:p>
        </w:tc>
      </w:tr>
    </w:tbl>
    <w:p w:rsidR="00A87D94" w:rsidRDefault="00A87D94">
      <w:pPr>
        <w:pStyle w:val="BodyText"/>
      </w:pPr>
    </w:p>
    <w:p w:rsidR="00A87D94" w:rsidRDefault="00A87D94">
      <w:pPr>
        <w:pStyle w:val="BodyText"/>
        <w:sectPr w:rsidR="00A87D94" w:rsidSect="002E307A">
          <w:pgSz w:w="16838" w:h="11906" w:orient="landscape" w:code="9"/>
          <w:pgMar w:top="1673" w:right="1979" w:bottom="992" w:left="1134" w:header="675" w:footer="340" w:gutter="0"/>
          <w:pgNumType w:start="12"/>
          <w:cols w:space="708"/>
          <w:docGrid w:linePitch="360"/>
        </w:sectPr>
      </w:pPr>
    </w:p>
    <w:p w:rsidR="00A87D94" w:rsidRDefault="00A87D94" w:rsidP="00EC5C0B">
      <w:pPr>
        <w:pStyle w:val="Heading2"/>
        <w:numPr>
          <w:ilvl w:val="0"/>
          <w:numId w:val="2"/>
        </w:numPr>
      </w:pPr>
      <w:r>
        <w:t>Zásoby</w:t>
      </w:r>
    </w:p>
    <w:p w:rsidR="00A87D94" w:rsidRDefault="00A87D94" w:rsidP="004D3B4A">
      <w:pPr>
        <w:pStyle w:val="BodyText"/>
      </w:pPr>
    </w:p>
    <w:p w:rsidR="00A87D94" w:rsidRPr="00B433AF" w:rsidRDefault="00A87D94" w:rsidP="004D3B4A">
      <w:pPr>
        <w:pStyle w:val="BodyText"/>
      </w:pPr>
      <w:r w:rsidRPr="00B433AF">
        <w:t>Vývoj opravnej položky v priebehu účtovného obdobia je uvedený v nasledujúcom prehľade:</w:t>
      </w:r>
    </w:p>
    <w:bookmarkStart w:id="13" w:name="_MON_1405926912"/>
    <w:bookmarkEnd w:id="13"/>
    <w:p w:rsidR="00A87D94" w:rsidRDefault="00A87D94">
      <w:pPr>
        <w:ind w:left="425"/>
      </w:pPr>
      <w:r w:rsidRPr="00B433AF">
        <w:object w:dxaOrig="9098" w:dyaOrig="4649">
          <v:shape id="_x0000_i1027" type="#_x0000_t75" style="width:436.5pt;height:249pt" o:ole="" o:preferrelative="f">
            <v:imagedata r:id="rId15" o:title=""/>
            <o:lock v:ext="edit" aspectratio="f"/>
          </v:shape>
          <o:OLEObject Type="Embed" ProgID="Excel.Sheet.12" ShapeID="_x0000_i1027" DrawAspect="Content" ObjectID="_1489224826" r:id="rId16"/>
        </w:object>
      </w: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  <w:r>
        <w:t xml:space="preserve">Zníženie úžitkovej hodnoty zásob bolo zohľadnené vytvorením opravnej položky. </w:t>
      </w:r>
    </w:p>
    <w:p w:rsidR="00A87D94" w:rsidRDefault="00A87D94" w:rsidP="004D3B4A">
      <w:pPr>
        <w:pStyle w:val="BodyText"/>
      </w:pPr>
      <w:r>
        <w:t xml:space="preserve">Zúčtovanie opravnej položky z dôvodu použitie materiálov pri odstránenie porúch na rozvodoch TÚV. </w:t>
      </w: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 w:rsidP="004D3B4A">
      <w:pPr>
        <w:pStyle w:val="BodyText"/>
      </w:pPr>
    </w:p>
    <w:p w:rsidR="00A87D94" w:rsidRDefault="00A87D94">
      <w:pPr>
        <w:pStyle w:val="Heading2"/>
        <w:numPr>
          <w:ilvl w:val="0"/>
          <w:numId w:val="2"/>
        </w:numPr>
      </w:pPr>
      <w:bookmarkStart w:id="14" w:name="_Toc530739904"/>
      <w:r>
        <w:t>Pohľadávky</w:t>
      </w:r>
      <w:bookmarkEnd w:id="14"/>
    </w:p>
    <w:p w:rsidR="00A87D94" w:rsidRPr="00346287" w:rsidRDefault="00A87D94" w:rsidP="00346287"/>
    <w:p w:rsidR="00A87D94" w:rsidRDefault="00A87D94" w:rsidP="00CA441D">
      <w:pPr>
        <w:pStyle w:val="BodyText"/>
      </w:pPr>
    </w:p>
    <w:p w:rsidR="00A87D94" w:rsidRDefault="00A87D94" w:rsidP="00CA441D">
      <w:pPr>
        <w:pStyle w:val="BodyText"/>
      </w:pPr>
      <w:r w:rsidRPr="00B433AF">
        <w:t>Vývoj opravnej položky v priebehu účtovného obdobia je zobrazený v nasledujúcom prehľade:</w:t>
      </w:r>
    </w:p>
    <w:p w:rsidR="00A87D94" w:rsidRDefault="00A87D94" w:rsidP="00CA441D">
      <w:pPr>
        <w:pStyle w:val="BodyText"/>
      </w:pPr>
    </w:p>
    <w:bookmarkStart w:id="15" w:name="_MON_1405930601"/>
    <w:bookmarkEnd w:id="15"/>
    <w:p w:rsidR="00A87D94" w:rsidRPr="00395629" w:rsidRDefault="00A87D94" w:rsidP="009D0700">
      <w:pPr>
        <w:pStyle w:val="BodyText"/>
        <w:rPr>
          <w:lang w:val="de-DE"/>
        </w:rPr>
      </w:pPr>
      <w:r>
        <w:object w:dxaOrig="8969" w:dyaOrig="5511">
          <v:shape id="_x0000_i1028" type="#_x0000_t75" style="width:435pt;height:297.75pt" o:ole="" o:preferrelative="f">
            <v:imagedata r:id="rId17" o:title=""/>
            <o:lock v:ext="edit" aspectratio="f"/>
          </v:shape>
          <o:OLEObject Type="Embed" ProgID="Excel.Sheet.12" ShapeID="_x0000_i1028" DrawAspect="Content" ObjectID="_1489224827" r:id="rId18"/>
        </w:object>
      </w:r>
    </w:p>
    <w:p w:rsidR="00A87D94" w:rsidRPr="001D5F78" w:rsidRDefault="00A87D94" w:rsidP="009D0700">
      <w:pPr>
        <w:pStyle w:val="BodyText"/>
        <w:rPr>
          <w:szCs w:val="18"/>
          <w:lang w:val="de-DE"/>
        </w:rPr>
      </w:pPr>
    </w:p>
    <w:p w:rsidR="00A87D94" w:rsidRDefault="00A87D94" w:rsidP="00CA441D">
      <w:pPr>
        <w:pStyle w:val="BodyText"/>
      </w:pPr>
    </w:p>
    <w:p w:rsidR="00A87D94" w:rsidRDefault="00A87D94" w:rsidP="00CA441D">
      <w:pPr>
        <w:pStyle w:val="BodyText"/>
      </w:pPr>
    </w:p>
    <w:p w:rsidR="00A87D94" w:rsidRDefault="00A87D94" w:rsidP="00CA441D">
      <w:pPr>
        <w:pStyle w:val="BodyText"/>
      </w:pPr>
    </w:p>
    <w:p w:rsidR="00A87D94" w:rsidRDefault="00A87D94" w:rsidP="00CA441D">
      <w:pPr>
        <w:pStyle w:val="BodyText"/>
      </w:pPr>
      <w:r>
        <w:t>Veková štruktúra pohľadávok za bežné účtovné obdobie je uvedená v nasledujúcom prehľade:</w:t>
      </w:r>
    </w:p>
    <w:p w:rsidR="00A87D94" w:rsidRDefault="00A87D94" w:rsidP="00CA441D">
      <w:pPr>
        <w:pStyle w:val="BodyText"/>
      </w:pPr>
    </w:p>
    <w:bookmarkStart w:id="16" w:name="_MON_1405930710"/>
    <w:bookmarkEnd w:id="16"/>
    <w:p w:rsidR="00A87D94" w:rsidRDefault="00A87D94" w:rsidP="00342E08">
      <w:pPr>
        <w:pStyle w:val="BodyText"/>
      </w:pPr>
      <w:r>
        <w:object w:dxaOrig="9019" w:dyaOrig="6085">
          <v:shape id="_x0000_i1029" type="#_x0000_t75" style="width:437.25pt;height:331.5pt" o:ole="" o:preferrelative="f">
            <v:imagedata r:id="rId19" o:title=""/>
            <o:lock v:ext="edit" aspectratio="f"/>
          </v:shape>
          <o:OLEObject Type="Embed" ProgID="Excel.Sheet.12" ShapeID="_x0000_i1029" DrawAspect="Content" ObjectID="_1489224828" r:id="rId20"/>
        </w:object>
      </w:r>
    </w:p>
    <w:p w:rsidR="00A87D94" w:rsidRDefault="00A87D94" w:rsidP="00342E08">
      <w:pPr>
        <w:pStyle w:val="BodyText"/>
      </w:pPr>
    </w:p>
    <w:p w:rsidR="00A87D94" w:rsidRDefault="00A87D94" w:rsidP="00342E08">
      <w:pPr>
        <w:pStyle w:val="BodyText"/>
      </w:pPr>
    </w:p>
    <w:p w:rsidR="00A87D94" w:rsidRDefault="00A87D94" w:rsidP="00342E08">
      <w:pPr>
        <w:pStyle w:val="BodyText"/>
      </w:pPr>
      <w:r>
        <w:t xml:space="preserve">K 31. decembru 2014 a k 31.decembru 2013 nebolo na pohľadávky zriadené záložné právo. </w:t>
      </w:r>
    </w:p>
    <w:p w:rsidR="00A87D94" w:rsidRDefault="00A87D94" w:rsidP="00342E08">
      <w:pPr>
        <w:pStyle w:val="BodyText"/>
      </w:pPr>
    </w:p>
    <w:p w:rsidR="00A87D94" w:rsidRDefault="00A87D94" w:rsidP="00342E08">
      <w:pPr>
        <w:pStyle w:val="BodyText"/>
      </w:pPr>
      <w:r>
        <w:br w:type="page"/>
      </w:r>
      <w:bookmarkStart w:id="17" w:name="_GoBack"/>
      <w:bookmarkEnd w:id="17"/>
      <w:r>
        <w:t>Veková štruktúra pohľadávok za predchádzajúce účtovné obdobie je uvedená v nasledujúcom prehľade:</w:t>
      </w:r>
    </w:p>
    <w:p w:rsidR="00A87D94" w:rsidRDefault="00A87D94" w:rsidP="00342E08">
      <w:pPr>
        <w:pStyle w:val="BodyText"/>
      </w:pPr>
    </w:p>
    <w:bookmarkStart w:id="18" w:name="_MON_1405930718"/>
    <w:bookmarkEnd w:id="18"/>
    <w:p w:rsidR="00A87D94" w:rsidRDefault="00A87D94" w:rsidP="00CA441D">
      <w:pPr>
        <w:pStyle w:val="BodyText"/>
      </w:pPr>
      <w:r>
        <w:object w:dxaOrig="9019" w:dyaOrig="6085">
          <v:shape id="_x0000_i1030" type="#_x0000_t75" style="width:437.25pt;height:331.5pt" o:ole="" o:preferrelative="f">
            <v:imagedata r:id="rId21" o:title=""/>
            <o:lock v:ext="edit" aspectratio="f"/>
          </v:shape>
          <o:OLEObject Type="Embed" ProgID="Excel.Sheet.12" ShapeID="_x0000_i1030" DrawAspect="Content" ObjectID="_1489224829" r:id="rId22"/>
        </w:object>
      </w:r>
    </w:p>
    <w:p w:rsidR="00A87D94" w:rsidRDefault="00A87D94" w:rsidP="00761E3B">
      <w:pPr>
        <w:pStyle w:val="BodyText"/>
        <w:rPr>
          <w:szCs w:val="18"/>
        </w:rPr>
      </w:pPr>
      <w:r>
        <w:t xml:space="preserve">Súčasťou tabuliek o vekovej štruktúre pohľadávok za bežné a predchádzajúce účtovné obdobie nie je odložená daňová pohľadávka (účet 481). Informácie o odloženej dani sú uvedené v časti F.4. </w:t>
      </w: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761E3B">
      <w:pPr>
        <w:pStyle w:val="BodyText"/>
        <w:rPr>
          <w:szCs w:val="18"/>
        </w:rPr>
      </w:pPr>
    </w:p>
    <w:p w:rsidR="00A87D94" w:rsidRDefault="00A87D94" w:rsidP="005052A1">
      <w:pPr>
        <w:pStyle w:val="Heading2"/>
        <w:numPr>
          <w:ilvl w:val="0"/>
          <w:numId w:val="2"/>
        </w:numPr>
      </w:pPr>
      <w:bookmarkStart w:id="19" w:name="_Toc530739905"/>
      <w:r>
        <w:t>Odložená daňová pohľadávka</w:t>
      </w:r>
    </w:p>
    <w:p w:rsidR="00A87D94" w:rsidRPr="00077153" w:rsidRDefault="00A87D94" w:rsidP="005052A1">
      <w:pPr>
        <w:rPr>
          <w:sz w:val="18"/>
          <w:szCs w:val="18"/>
        </w:rPr>
      </w:pPr>
    </w:p>
    <w:p w:rsidR="00A87D94" w:rsidRDefault="00A87D94" w:rsidP="005052A1">
      <w:pPr>
        <w:pStyle w:val="BodyText"/>
      </w:pPr>
      <w:r>
        <w:t>Výpočet odloženej</w:t>
      </w:r>
      <w:r w:rsidRPr="00C405C5">
        <w:t xml:space="preserve"> </w:t>
      </w:r>
      <w:r>
        <w:t>daňovej pohľadávky</w:t>
      </w:r>
      <w:r w:rsidRPr="00C405C5">
        <w:t xml:space="preserve"> je uvedený v nasledujúcom prehľade:</w:t>
      </w:r>
    </w:p>
    <w:p w:rsidR="00A87D94" w:rsidRDefault="00A87D94">
      <w:pPr>
        <w:pStyle w:val="BodyText"/>
        <w:rPr>
          <w:b/>
        </w:rPr>
      </w:pPr>
    </w:p>
    <w:bookmarkStart w:id="20" w:name="_MON_1405948622"/>
    <w:bookmarkEnd w:id="20"/>
    <w:p w:rsidR="00A87D94" w:rsidRDefault="00A87D94">
      <w:pPr>
        <w:pStyle w:val="BodyText"/>
        <w:rPr>
          <w:b/>
        </w:rPr>
      </w:pPr>
      <w:r>
        <w:object w:dxaOrig="8940" w:dyaOrig="6766">
          <v:shape id="_x0000_i1031" type="#_x0000_t75" style="width:438pt;height:369pt" o:ole="" o:preferrelative="f">
            <v:imagedata r:id="rId23" o:title=""/>
            <o:lock v:ext="edit" aspectratio="f"/>
          </v:shape>
          <o:OLEObject Type="Embed" ProgID="Excel.Sheet.12" ShapeID="_x0000_i1031" DrawAspect="Content" ObjectID="_1489224830" r:id="rId24"/>
        </w:object>
      </w:r>
    </w:p>
    <w:p w:rsidR="00A87D94" w:rsidRDefault="00A87D94">
      <w:pPr>
        <w:pStyle w:val="BodyText"/>
        <w:rPr>
          <w:b/>
        </w:rPr>
      </w:pPr>
    </w:p>
    <w:p w:rsidR="00A87D94" w:rsidRPr="001A2286" w:rsidRDefault="00A87D94">
      <w:pPr>
        <w:pStyle w:val="BodyText"/>
        <w:rPr>
          <w:szCs w:val="18"/>
        </w:rPr>
      </w:pPr>
    </w:p>
    <w:p w:rsidR="00A87D94" w:rsidRPr="001A2286" w:rsidRDefault="00A87D94">
      <w:pPr>
        <w:pStyle w:val="BodyText"/>
        <w:rPr>
          <w:b/>
          <w:szCs w:val="18"/>
        </w:rPr>
      </w:pPr>
    </w:p>
    <w:p w:rsidR="00A87D94" w:rsidRPr="001A2286" w:rsidRDefault="00A87D94" w:rsidP="00B50D0F">
      <w:pPr>
        <w:shd w:val="clear" w:color="auto" w:fill="FFFFFF"/>
        <w:jc w:val="both"/>
        <w:rPr>
          <w:color w:val="000000"/>
          <w:sz w:val="18"/>
          <w:szCs w:val="18"/>
          <w:bdr w:val="none" w:sz="0" w:space="0" w:color="auto" w:frame="1"/>
          <w:lang w:eastAsia="sk-SK"/>
        </w:rPr>
      </w:pP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>V roku 2013 bolo parlamentom Slovenskej republiky schválené zníženie daňovej sadzby právnických osôb z 23% na 22% s účinnosťou od 1. januára 2014.</w:t>
      </w:r>
    </w:p>
    <w:p w:rsidR="00A87D94" w:rsidRPr="001A2286" w:rsidRDefault="00A87D94" w:rsidP="00B50D0F">
      <w:pPr>
        <w:shd w:val="clear" w:color="auto" w:fill="FFFFFF"/>
        <w:jc w:val="both"/>
        <w:rPr>
          <w:color w:val="000000"/>
          <w:sz w:val="18"/>
          <w:szCs w:val="18"/>
          <w:bdr w:val="none" w:sz="0" w:space="0" w:color="auto" w:frame="1"/>
          <w:lang w:eastAsia="sk-SK"/>
        </w:rPr>
      </w:pP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 xml:space="preserve">V roku 2012 sadzba dane z príjmov právnických osôb v Slovenskej republike vzrástla z 19% na 23% s účinnosťou od 1. januára 2013. </w:t>
      </w:r>
    </w:p>
    <w:p w:rsidR="00A87D94" w:rsidRPr="001A2286" w:rsidRDefault="00A87D94" w:rsidP="001A2286">
      <w:pPr>
        <w:shd w:val="clear" w:color="auto" w:fill="FFFFFF"/>
        <w:rPr>
          <w:color w:val="000000"/>
          <w:sz w:val="18"/>
          <w:szCs w:val="18"/>
          <w:lang w:eastAsia="sk-SK"/>
        </w:rPr>
      </w:pPr>
    </w:p>
    <w:p w:rsidR="00A87D94" w:rsidRPr="001A2286" w:rsidRDefault="00A87D94" w:rsidP="00B50D0F">
      <w:pPr>
        <w:shd w:val="clear" w:color="auto" w:fill="FFFFFF"/>
        <w:jc w:val="both"/>
        <w:rPr>
          <w:color w:val="000000"/>
          <w:sz w:val="18"/>
          <w:szCs w:val="18"/>
          <w:lang w:eastAsia="sk-SK"/>
        </w:rPr>
      </w:pP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>Všetky pohyby v dočasných rozdieloch boli vykázané v</w:t>
      </w:r>
      <w:r>
        <w:rPr>
          <w:color w:val="000000"/>
          <w:sz w:val="18"/>
          <w:szCs w:val="18"/>
          <w:bdr w:val="none" w:sz="0" w:space="0" w:color="auto" w:frame="1"/>
          <w:lang w:eastAsia="sk-SK"/>
        </w:rPr>
        <w:t>o výkaze ziskov a strát</w:t>
      </w: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 xml:space="preserve"> za príslušné obdobie. Spoločnosť nemá žiadne odložené daňové pohľadávky ani odložené daňové záväzky, o ktorých by nebolo účtované k 31. decembru 201</w:t>
      </w:r>
      <w:r>
        <w:rPr>
          <w:color w:val="000000"/>
          <w:sz w:val="18"/>
          <w:szCs w:val="18"/>
          <w:bdr w:val="none" w:sz="0" w:space="0" w:color="auto" w:frame="1"/>
          <w:lang w:eastAsia="sk-SK"/>
        </w:rPr>
        <w:t>4</w:t>
      </w: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 xml:space="preserve"> a k 31. decembru 201</w:t>
      </w:r>
      <w:r>
        <w:rPr>
          <w:color w:val="000000"/>
          <w:sz w:val="18"/>
          <w:szCs w:val="18"/>
          <w:bdr w:val="none" w:sz="0" w:space="0" w:color="auto" w:frame="1"/>
          <w:lang w:eastAsia="sk-SK"/>
        </w:rPr>
        <w:t>4</w:t>
      </w: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>. Odložená daň k 31. decembru 2013 bola prepočítaná sadzbou dane 22%.</w:t>
      </w:r>
    </w:p>
    <w:p w:rsidR="00A87D94" w:rsidRDefault="00A87D94">
      <w:pPr>
        <w:pStyle w:val="BodyText"/>
        <w:rPr>
          <w:b/>
        </w:rPr>
      </w:pPr>
    </w:p>
    <w:p w:rsidR="00A87D94" w:rsidRDefault="00A87D94">
      <w:pPr>
        <w:pStyle w:val="BodyText"/>
        <w:rPr>
          <w:b/>
        </w:rPr>
      </w:pPr>
    </w:p>
    <w:p w:rsidR="00A87D94" w:rsidRDefault="00A87D94">
      <w:pPr>
        <w:pStyle w:val="BodyText"/>
        <w:rPr>
          <w:b/>
        </w:rPr>
      </w:pPr>
    </w:p>
    <w:p w:rsidR="00A87D94" w:rsidRDefault="00A87D94">
      <w:pPr>
        <w:pStyle w:val="BodyText"/>
        <w:rPr>
          <w:b/>
        </w:rPr>
      </w:pPr>
    </w:p>
    <w:p w:rsidR="00A87D94" w:rsidRDefault="00A87D94">
      <w:pPr>
        <w:pStyle w:val="BodyText"/>
        <w:rPr>
          <w:b/>
        </w:rPr>
      </w:pPr>
    </w:p>
    <w:p w:rsidR="00A87D94" w:rsidRDefault="00A87D94">
      <w:pPr>
        <w:pStyle w:val="BodyText"/>
        <w:rPr>
          <w:b/>
        </w:rPr>
      </w:pPr>
    </w:p>
    <w:p w:rsidR="00A87D94" w:rsidRDefault="00A87D94">
      <w:pPr>
        <w:pStyle w:val="BodyText"/>
        <w:rPr>
          <w:b/>
        </w:rPr>
      </w:pPr>
    </w:p>
    <w:p w:rsidR="00A87D94" w:rsidRDefault="00A87D94">
      <w:pPr>
        <w:pStyle w:val="BodyText"/>
        <w:rPr>
          <w:b/>
        </w:rPr>
      </w:pPr>
    </w:p>
    <w:p w:rsidR="00A87D94" w:rsidRDefault="00A87D94">
      <w:pPr>
        <w:pStyle w:val="BodyText"/>
        <w:rPr>
          <w:b/>
        </w:rPr>
      </w:pPr>
    </w:p>
    <w:p w:rsidR="00A87D94" w:rsidRDefault="00A87D94">
      <w:pPr>
        <w:pStyle w:val="BodyText"/>
        <w:rPr>
          <w:b/>
        </w:rPr>
      </w:pPr>
    </w:p>
    <w:p w:rsidR="00A87D94" w:rsidRDefault="00A87D94" w:rsidP="00CA441D">
      <w:pPr>
        <w:pStyle w:val="Heading2"/>
        <w:numPr>
          <w:ilvl w:val="0"/>
          <w:numId w:val="2"/>
        </w:numPr>
      </w:pPr>
      <w:r>
        <w:t>Finančné účty</w:t>
      </w:r>
      <w:bookmarkEnd w:id="19"/>
    </w:p>
    <w:p w:rsidR="00A87D94" w:rsidRDefault="00A87D94" w:rsidP="00CA441D">
      <w:pPr>
        <w:pStyle w:val="BodyText"/>
      </w:pPr>
    </w:p>
    <w:p w:rsidR="00A87D94" w:rsidRDefault="00A87D94" w:rsidP="00CA441D">
      <w:pPr>
        <w:pStyle w:val="BodyText"/>
      </w:pPr>
      <w:r>
        <w:t>Ako finančné účty sú vykázané peniaze v pokladnici, účty v bankách . Účtami v bankách môže Spoločnosť voľne disponovať.</w:t>
      </w:r>
    </w:p>
    <w:p w:rsidR="00A87D94" w:rsidRDefault="00A87D94" w:rsidP="00CA441D">
      <w:pPr>
        <w:pStyle w:val="BodyText"/>
      </w:pPr>
    </w:p>
    <w:p w:rsidR="00A87D94" w:rsidRDefault="00A87D94" w:rsidP="00CA441D">
      <w:pPr>
        <w:pStyle w:val="BodyText"/>
      </w:pPr>
      <w:r w:rsidRPr="00B433AF">
        <w:t>Prehľad jednotlivých položiek finančných účtov:</w:t>
      </w:r>
    </w:p>
    <w:p w:rsidR="00A87D94" w:rsidRDefault="00A87D94" w:rsidP="00CA441D">
      <w:pPr>
        <w:pStyle w:val="BodyText"/>
      </w:pPr>
    </w:p>
    <w:bookmarkStart w:id="21" w:name="_MON_1405930822"/>
    <w:bookmarkEnd w:id="21"/>
    <w:p w:rsidR="00A87D94" w:rsidRDefault="00A87D94" w:rsidP="00086A82">
      <w:pPr>
        <w:pStyle w:val="BodyText"/>
      </w:pPr>
      <w:r w:rsidRPr="00003C63">
        <w:object w:dxaOrig="9007" w:dyaOrig="1892">
          <v:shape id="_x0000_i1032" type="#_x0000_t75" style="width:427.5pt;height:101.25pt" o:ole="" o:preferrelative="f">
            <v:imagedata r:id="rId25" o:title=""/>
            <o:lock v:ext="edit" aspectratio="f"/>
          </v:shape>
          <o:OLEObject Type="Embed" ProgID="Excel.Sheet.12" ShapeID="_x0000_i1032" DrawAspect="Content" ObjectID="_1489224831" r:id="rId26"/>
        </w:object>
      </w:r>
    </w:p>
    <w:p w:rsidR="00A87D94" w:rsidRDefault="00A87D94" w:rsidP="00183924">
      <w:pPr>
        <w:pStyle w:val="BodyText"/>
      </w:pPr>
      <w:r>
        <w:t xml:space="preserve">Od 1.10.2014 všetky spoločnosti boli zaradené </w:t>
      </w:r>
      <w:r w:rsidRPr="00AD6854">
        <w:t xml:space="preserve">do cashpoolingu typu "Zero Balance" s hlavným účtom </w:t>
      </w:r>
      <w:r>
        <w:t xml:space="preserve"> </w:t>
      </w:r>
      <w:r w:rsidRPr="00AD6854">
        <w:t xml:space="preserve">vedeným v spoločnosti </w:t>
      </w:r>
      <w:r>
        <w:t>Dalkia</w:t>
      </w:r>
      <w:r w:rsidRPr="00AD6854">
        <w:t xml:space="preserve"> a.s.. Spoločnosť preto vykazuje k 31.12.2014 zostatok na bežnom</w:t>
      </w:r>
      <w:r>
        <w:t xml:space="preserve"> </w:t>
      </w:r>
      <w:r w:rsidRPr="00AD6854">
        <w:t xml:space="preserve"> účte</w:t>
      </w:r>
      <w:r>
        <w:t xml:space="preserve"> v Tatrabanke</w:t>
      </w:r>
      <w:r w:rsidRPr="00AD6854">
        <w:t xml:space="preserve"> </w:t>
      </w:r>
      <w:r>
        <w:t xml:space="preserve"> 0 EUR aj na dlhodobom finančnom majetku 0 EUR a zároveň vykazuje pohľadávku voči hlavnému účtu vo výške 44 487. EUR.</w:t>
      </w:r>
    </w:p>
    <w:p w:rsidR="00A87D94" w:rsidRDefault="00A87D94" w:rsidP="00086A82">
      <w:pPr>
        <w:pStyle w:val="BodyText"/>
      </w:pPr>
    </w:p>
    <w:p w:rsidR="00A87D94" w:rsidRDefault="00A87D94" w:rsidP="00086A82">
      <w:pPr>
        <w:pStyle w:val="BodyText"/>
      </w:pPr>
    </w:p>
    <w:p w:rsidR="00A87D94" w:rsidRDefault="00A87D94" w:rsidP="00086A82">
      <w:pPr>
        <w:pStyle w:val="BodyText"/>
      </w:pPr>
    </w:p>
    <w:p w:rsidR="00A87D94" w:rsidRDefault="00A87D94" w:rsidP="00086A82">
      <w:pPr>
        <w:pStyle w:val="BodyText"/>
      </w:pPr>
    </w:p>
    <w:p w:rsidR="00A87D94" w:rsidRDefault="00A87D94" w:rsidP="00CA441D">
      <w:pPr>
        <w:pStyle w:val="Heading2"/>
        <w:numPr>
          <w:ilvl w:val="0"/>
          <w:numId w:val="2"/>
        </w:numPr>
      </w:pPr>
      <w:bookmarkStart w:id="22" w:name="_Toc530739906"/>
      <w:r>
        <w:t>Časové rozlíšenie</w:t>
      </w:r>
      <w:bookmarkEnd w:id="22"/>
    </w:p>
    <w:p w:rsidR="00A87D94" w:rsidRDefault="00A87D94" w:rsidP="00CA441D">
      <w:pPr>
        <w:pStyle w:val="BodyText"/>
      </w:pPr>
    </w:p>
    <w:p w:rsidR="00A87D94" w:rsidRDefault="00A87D94" w:rsidP="00CA441D">
      <w:pPr>
        <w:pStyle w:val="BodyText"/>
      </w:pPr>
      <w:r w:rsidRPr="00AC097C">
        <w:t>Ide o tieto položky:</w:t>
      </w:r>
    </w:p>
    <w:bookmarkStart w:id="23" w:name="_MON_1405947617"/>
    <w:bookmarkEnd w:id="23"/>
    <w:p w:rsidR="00A87D94" w:rsidRDefault="00A87D94" w:rsidP="00B12204">
      <w:pPr>
        <w:pStyle w:val="BodyText"/>
        <w:rPr>
          <w:lang w:val="de-DE"/>
        </w:rPr>
      </w:pPr>
      <w:r w:rsidRPr="001B5855">
        <w:rPr>
          <w:lang w:val="de-DE"/>
        </w:rPr>
        <w:object w:dxaOrig="8990" w:dyaOrig="4183">
          <v:shape id="_x0000_i1033" type="#_x0000_t75" style="width:426.75pt;height:228pt" o:ole="" o:preferrelative="f">
            <v:imagedata r:id="rId27" o:title=""/>
            <o:lock v:ext="edit" aspectratio="f"/>
          </v:shape>
          <o:OLEObject Type="Embed" ProgID="Excel.Sheet.12" ShapeID="_x0000_i1033" DrawAspect="Content" ObjectID="_1489224832" r:id="rId28"/>
        </w:object>
      </w: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B12204">
      <w:pPr>
        <w:pStyle w:val="BodyText"/>
        <w:rPr>
          <w:szCs w:val="18"/>
          <w:lang w:val="de-DE"/>
        </w:rPr>
      </w:pPr>
    </w:p>
    <w:p w:rsidR="00A87D94" w:rsidRPr="001D5F78" w:rsidRDefault="00A87D94" w:rsidP="00B12204">
      <w:pPr>
        <w:pStyle w:val="BodyText"/>
        <w:rPr>
          <w:szCs w:val="18"/>
          <w:lang w:val="de-DE"/>
        </w:rPr>
      </w:pPr>
    </w:p>
    <w:p w:rsidR="00A87D94" w:rsidRDefault="00A87D94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A87D94" w:rsidRDefault="00A87D94" w:rsidP="00491AF0">
      <w:pPr>
        <w:pStyle w:val="BodyText"/>
      </w:pPr>
    </w:p>
    <w:p w:rsidR="00A87D94" w:rsidRDefault="00A87D94" w:rsidP="00491AF0">
      <w:pPr>
        <w:pStyle w:val="Heading2"/>
        <w:numPr>
          <w:ilvl w:val="0"/>
          <w:numId w:val="20"/>
        </w:numPr>
      </w:pPr>
      <w:bookmarkStart w:id="24" w:name="_Toc530739908"/>
      <w:r>
        <w:t>Vlastné imanie</w:t>
      </w:r>
    </w:p>
    <w:p w:rsidR="00A87D94" w:rsidRDefault="00A87D94" w:rsidP="00491AF0"/>
    <w:p w:rsidR="00A87D94" w:rsidRDefault="00A87D94" w:rsidP="00491AF0">
      <w:pPr>
        <w:pStyle w:val="BodyText"/>
      </w:pPr>
      <w:r>
        <w:t>Informácie o vlastnom imaní sú uvedené v časti C a P.</w:t>
      </w:r>
    </w:p>
    <w:p w:rsidR="00A87D94" w:rsidRDefault="00A87D94" w:rsidP="00C71813">
      <w:pPr>
        <w:pStyle w:val="BodyText"/>
        <w:ind w:left="0"/>
      </w:pPr>
    </w:p>
    <w:p w:rsidR="00A87D94" w:rsidRDefault="00A87D94" w:rsidP="000749F5">
      <w:pPr>
        <w:pStyle w:val="BodyText"/>
        <w:ind w:left="0"/>
      </w:pPr>
    </w:p>
    <w:p w:rsidR="00A87D94" w:rsidRDefault="00A87D94" w:rsidP="004A4D80">
      <w:pPr>
        <w:pStyle w:val="Heading2"/>
        <w:numPr>
          <w:ilvl w:val="0"/>
          <w:numId w:val="20"/>
        </w:numPr>
      </w:pPr>
      <w:r>
        <w:t>Rezervy</w:t>
      </w:r>
    </w:p>
    <w:bookmarkEnd w:id="24"/>
    <w:p w:rsidR="00A87D94" w:rsidRDefault="00A87D94" w:rsidP="00491AF0">
      <w:pPr>
        <w:pStyle w:val="BodyText"/>
      </w:pPr>
    </w:p>
    <w:p w:rsidR="00A87D94" w:rsidRPr="00656180" w:rsidRDefault="00A87D94" w:rsidP="004308EA">
      <w:pPr>
        <w:pStyle w:val="BodyText"/>
        <w:rPr>
          <w:lang w:val="en-US"/>
        </w:rPr>
      </w:pPr>
      <w:r w:rsidRPr="00B433AF">
        <w:t>Prehľad o rezervách za bežné účtovné obdobie je uvedený v nasledujúcom preh</w:t>
      </w:r>
      <w:r>
        <w:t>ľade</w:t>
      </w:r>
      <w:r>
        <w:rPr>
          <w:lang w:val="en-US"/>
        </w:rPr>
        <w:t>:</w:t>
      </w:r>
    </w:p>
    <w:p w:rsidR="00A87D94" w:rsidRDefault="00A87D94" w:rsidP="004308EA">
      <w:pPr>
        <w:pStyle w:val="BodyText"/>
      </w:pPr>
    </w:p>
    <w:p w:rsidR="00A87D94" w:rsidRDefault="00A87D94" w:rsidP="004308EA">
      <w:pPr>
        <w:pStyle w:val="BodyText"/>
      </w:pPr>
    </w:p>
    <w:p w:rsidR="00A87D94" w:rsidRDefault="00A87D94" w:rsidP="004308EA">
      <w:pPr>
        <w:pStyle w:val="BodyText"/>
      </w:pPr>
    </w:p>
    <w:bookmarkStart w:id="25" w:name="_MON_1405948469"/>
    <w:bookmarkEnd w:id="25"/>
    <w:p w:rsidR="00A87D94" w:rsidRDefault="00A87D94" w:rsidP="004308EA">
      <w:pPr>
        <w:pStyle w:val="BodyText"/>
      </w:pPr>
      <w:r>
        <w:object w:dxaOrig="8749" w:dyaOrig="7460">
          <v:shape id="_x0000_i1034" type="#_x0000_t75" style="width:437.25pt;height:417.75pt" o:ole="" o:preferrelative="f">
            <v:imagedata r:id="rId29" o:title=""/>
            <o:lock v:ext="edit" aspectratio="f"/>
          </v:shape>
          <o:OLEObject Type="Embed" ProgID="Excel.Sheet.12" ShapeID="_x0000_i1034" DrawAspect="Content" ObjectID="_1489224833" r:id="rId30"/>
        </w:object>
      </w:r>
      <w:bookmarkStart w:id="26" w:name="OLE_LINK17"/>
      <w:bookmarkStart w:id="27" w:name="OLE_LINK18"/>
    </w:p>
    <w:p w:rsidR="00A87D94" w:rsidRDefault="00A87D94" w:rsidP="00EF0F13">
      <w:pPr>
        <w:pStyle w:val="BodyText"/>
        <w:jc w:val="left"/>
      </w:pPr>
      <w:r>
        <w:t>Rezerva na odchodné do dôchodku bola vytvorená s použitím poistnej matematiky.</w:t>
      </w:r>
    </w:p>
    <w:p w:rsidR="00A87D94" w:rsidRDefault="00A87D94" w:rsidP="00EF0F13">
      <w:pPr>
        <w:pStyle w:val="BodyText"/>
      </w:pPr>
    </w:p>
    <w:p w:rsidR="00A87D94" w:rsidRPr="00077153" w:rsidRDefault="00A87D94" w:rsidP="00351E92">
      <w:pPr>
        <w:pStyle w:val="BodyText"/>
        <w:ind w:left="0"/>
        <w:jc w:val="left"/>
        <w:rPr>
          <w:szCs w:val="18"/>
        </w:rPr>
      </w:pPr>
    </w:p>
    <w:p w:rsidR="00A87D94" w:rsidRPr="00077153" w:rsidRDefault="00A87D94" w:rsidP="00491AF0">
      <w:pPr>
        <w:rPr>
          <w:sz w:val="18"/>
          <w:szCs w:val="18"/>
        </w:rPr>
      </w:pPr>
    </w:p>
    <w:p w:rsidR="00A87D94" w:rsidRDefault="00A87D94" w:rsidP="00491AF0">
      <w:pPr>
        <w:pStyle w:val="BodyText"/>
      </w:pPr>
    </w:p>
    <w:p w:rsidR="00A87D94" w:rsidRDefault="00A87D94" w:rsidP="00491AF0">
      <w:pPr>
        <w:pStyle w:val="BodyText"/>
      </w:pPr>
    </w:p>
    <w:p w:rsidR="00A87D94" w:rsidRDefault="00A87D94" w:rsidP="00491AF0">
      <w:pPr>
        <w:pStyle w:val="BodyText"/>
      </w:pPr>
    </w:p>
    <w:p w:rsidR="00A87D94" w:rsidRDefault="00A87D94" w:rsidP="00812D85">
      <w:pPr>
        <w:pStyle w:val="BodyText"/>
        <w:ind w:left="0"/>
      </w:pPr>
      <w:r>
        <w:t>Prehľad o rezervách za predchádzajúce účtovné obdobie je uvedený v nasledujúcom prehľade:</w:t>
      </w:r>
    </w:p>
    <w:p w:rsidR="00A87D94" w:rsidRDefault="00A87D94" w:rsidP="00491AF0">
      <w:pPr>
        <w:pStyle w:val="BodyText"/>
      </w:pPr>
    </w:p>
    <w:bookmarkStart w:id="28" w:name="_MON_1405948491"/>
    <w:bookmarkEnd w:id="28"/>
    <w:p w:rsidR="00A87D94" w:rsidRDefault="00A87D94" w:rsidP="009B60B7">
      <w:pPr>
        <w:pStyle w:val="BodyText"/>
        <w:jc w:val="left"/>
      </w:pPr>
      <w:r>
        <w:object w:dxaOrig="8838" w:dyaOrig="7508">
          <v:shape id="_x0000_i1035" type="#_x0000_t75" style="width:429pt;height:417pt" o:ole="" o:preferrelative="f">
            <v:imagedata r:id="rId31" o:title=""/>
            <o:lock v:ext="edit" aspectratio="f"/>
          </v:shape>
          <o:OLEObject Type="Embed" ProgID="Excel.Sheet.12" ShapeID="_x0000_i1035" DrawAspect="Content" ObjectID="_1489224834" r:id="rId32"/>
        </w:object>
      </w:r>
      <w:bookmarkEnd w:id="26"/>
      <w:bookmarkEnd w:id="27"/>
    </w:p>
    <w:p w:rsidR="00A87D94" w:rsidRDefault="00A87D94">
      <w:pPr>
        <w:pStyle w:val="Heading2"/>
        <w:numPr>
          <w:ilvl w:val="0"/>
          <w:numId w:val="2"/>
        </w:numPr>
        <w:tabs>
          <w:tab w:val="num" w:pos="426"/>
        </w:tabs>
        <w:ind w:left="426" w:hanging="426"/>
      </w:pPr>
      <w:bookmarkStart w:id="29" w:name="_Toc530739909"/>
      <w:r>
        <w:br w:type="page"/>
        <w:t>Záväzky</w:t>
      </w:r>
      <w:bookmarkEnd w:id="29"/>
    </w:p>
    <w:p w:rsidR="00A87D94" w:rsidRDefault="00A87D94" w:rsidP="00491AF0">
      <w:pPr>
        <w:pStyle w:val="BodyText"/>
      </w:pPr>
    </w:p>
    <w:p w:rsidR="00A87D94" w:rsidRDefault="00A87D94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A87D94" w:rsidRPr="00D91A08" w:rsidRDefault="00A87D94" w:rsidP="0057382A">
      <w:pPr>
        <w:pStyle w:val="BodyText"/>
        <w:rPr>
          <w:i/>
          <w:szCs w:val="18"/>
          <w:u w:val="single"/>
        </w:rPr>
      </w:pPr>
    </w:p>
    <w:p w:rsidR="00A87D94" w:rsidRDefault="00A87D94" w:rsidP="00491AF0">
      <w:pPr>
        <w:pStyle w:val="BodyText"/>
      </w:pPr>
    </w:p>
    <w:bookmarkStart w:id="30" w:name="_MON_1405948528"/>
    <w:bookmarkEnd w:id="30"/>
    <w:p w:rsidR="00A87D94" w:rsidRDefault="00A87D94" w:rsidP="000544B8">
      <w:pPr>
        <w:ind w:left="426"/>
      </w:pPr>
      <w:r>
        <w:object w:dxaOrig="8928" w:dyaOrig="2790">
          <v:shape id="_x0000_i1036" type="#_x0000_t75" style="width:437.25pt;height:152.25pt" o:ole="" o:preferrelative="f">
            <v:imagedata r:id="rId33" o:title=""/>
            <o:lock v:ext="edit" aspectratio="f"/>
          </v:shape>
          <o:OLEObject Type="Embed" ProgID="Excel.Sheet.12" ShapeID="_x0000_i1036" DrawAspect="Content" ObjectID="_1489224835" r:id="rId34"/>
        </w:object>
      </w:r>
    </w:p>
    <w:p w:rsidR="00A87D94" w:rsidRDefault="00A87D94" w:rsidP="000544B8">
      <w:pPr>
        <w:ind w:left="426"/>
      </w:pPr>
    </w:p>
    <w:p w:rsidR="00A87D94" w:rsidRPr="002259E9" w:rsidRDefault="00A87D94" w:rsidP="007A005F">
      <w:pPr>
        <w:pStyle w:val="BodyText"/>
        <w:rPr>
          <w:szCs w:val="18"/>
          <w:lang w:val="de-DE"/>
        </w:rPr>
      </w:pPr>
      <w:r w:rsidRPr="002259E9">
        <w:rPr>
          <w:szCs w:val="18"/>
          <w:lang w:val="de-DE"/>
        </w:rPr>
        <w:t>Záväzky v lehote splatnosti sú faktúry za služby  a mzdy za december 201</w:t>
      </w:r>
      <w:r>
        <w:rPr>
          <w:szCs w:val="18"/>
          <w:lang w:val="de-DE"/>
        </w:rPr>
        <w:t>4</w:t>
      </w:r>
      <w:r w:rsidRPr="002259E9">
        <w:rPr>
          <w:szCs w:val="18"/>
          <w:lang w:val="de-DE"/>
        </w:rPr>
        <w:t>.</w:t>
      </w:r>
    </w:p>
    <w:p w:rsidR="00A87D94" w:rsidRDefault="00A87D94" w:rsidP="00E231BA">
      <w:pPr>
        <w:pStyle w:val="BodyText"/>
      </w:pPr>
    </w:p>
    <w:p w:rsidR="00A87D94" w:rsidRDefault="00A87D94" w:rsidP="00E231BA">
      <w:pPr>
        <w:pStyle w:val="Heading2"/>
        <w:numPr>
          <w:ilvl w:val="0"/>
          <w:numId w:val="2"/>
        </w:numPr>
      </w:pPr>
      <w:bookmarkStart w:id="31" w:name="_Toc530739911"/>
      <w:r>
        <w:t>Sociálny fond</w:t>
      </w:r>
      <w:bookmarkEnd w:id="31"/>
    </w:p>
    <w:p w:rsidR="00A87D94" w:rsidRDefault="00A87D94" w:rsidP="00E231BA">
      <w:pPr>
        <w:pStyle w:val="BodyText"/>
      </w:pPr>
    </w:p>
    <w:p w:rsidR="00A87D94" w:rsidRDefault="00A87D94" w:rsidP="00E231BA">
      <w:pPr>
        <w:pStyle w:val="BodyText"/>
      </w:pPr>
      <w:r>
        <w:t>Tvorba a čerpanie sociálneho fondu v priebehu účtovného obdobia sú znázornené v nasledujúcom prehľade:</w:t>
      </w:r>
    </w:p>
    <w:bookmarkStart w:id="32" w:name="_MON_1405948668"/>
    <w:bookmarkEnd w:id="32"/>
    <w:p w:rsidR="00A87D94" w:rsidRPr="00D16B95" w:rsidRDefault="00A87D94" w:rsidP="00A25722">
      <w:pPr>
        <w:pStyle w:val="BodyText"/>
        <w:rPr>
          <w:lang w:val="de-DE"/>
        </w:rPr>
      </w:pPr>
      <w:r>
        <w:object w:dxaOrig="8928" w:dyaOrig="2814">
          <v:shape id="_x0000_i1037" type="#_x0000_t75" style="width:437.25pt;height:152.25pt" o:ole="" o:preferrelative="f">
            <v:imagedata r:id="rId35" o:title=""/>
            <o:lock v:ext="edit" aspectratio="f"/>
          </v:shape>
          <o:OLEObject Type="Embed" ProgID="Excel.Sheet.12" ShapeID="_x0000_i1037" DrawAspect="Content" ObjectID="_1489224836" r:id="rId36"/>
        </w:object>
      </w:r>
    </w:p>
    <w:p w:rsidR="00A87D94" w:rsidRPr="00D16B95" w:rsidRDefault="00A87D94" w:rsidP="00A25722">
      <w:pPr>
        <w:pStyle w:val="BodyText"/>
        <w:rPr>
          <w:color w:val="000000"/>
          <w:lang w:val="de-DE"/>
        </w:rPr>
      </w:pPr>
    </w:p>
    <w:p w:rsidR="00A87D94" w:rsidRDefault="00A87D94" w:rsidP="00C73502">
      <w:pPr>
        <w:pStyle w:val="BodyText"/>
      </w:pPr>
      <w:r>
        <w:t>Časť sociálneho fondu sa podľa zákona o sociálnom fonde tvorí povinne na ťarchu nákladov a časť sa môže vytvárať zo zisku. Sociálny fond sa podľa zákona o sociálnom fonde čerpá na stravné, rekreačné a iné potreby zamestnancov.</w:t>
      </w:r>
    </w:p>
    <w:p w:rsidR="00A87D94" w:rsidRPr="00423AFA" w:rsidRDefault="00A87D94" w:rsidP="00C73502">
      <w:pPr>
        <w:pStyle w:val="BodyText"/>
      </w:pPr>
    </w:p>
    <w:p w:rsidR="00A87D94" w:rsidRDefault="00A87D94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br w:type="page"/>
        <w:t>informácie o výnosoch</w:t>
      </w:r>
    </w:p>
    <w:p w:rsidR="00A87D94" w:rsidRDefault="00A87D94" w:rsidP="00E231BA">
      <w:pPr>
        <w:pStyle w:val="Heading2"/>
        <w:numPr>
          <w:ilvl w:val="0"/>
          <w:numId w:val="0"/>
        </w:numPr>
      </w:pPr>
      <w:bookmarkStart w:id="33" w:name="_Toc530739914"/>
    </w:p>
    <w:p w:rsidR="00A87D94" w:rsidRDefault="00A87D94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33"/>
    </w:p>
    <w:p w:rsidR="00A87D94" w:rsidRDefault="00A87D94" w:rsidP="00E231BA">
      <w:pPr>
        <w:pStyle w:val="BodyText"/>
      </w:pPr>
    </w:p>
    <w:p w:rsidR="00A87D94" w:rsidRDefault="00A87D94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A87D94" w:rsidRDefault="00A87D94" w:rsidP="00ED51F0">
      <w:pPr>
        <w:pStyle w:val="BodyText"/>
        <w:rPr>
          <w:i/>
          <w:szCs w:val="18"/>
          <w:u w:val="single"/>
        </w:rPr>
      </w:pPr>
    </w:p>
    <w:p w:rsidR="00A87D94" w:rsidRDefault="00A87D94" w:rsidP="00E231BA">
      <w:pPr>
        <w:pStyle w:val="BodyText"/>
      </w:pPr>
    </w:p>
    <w:bookmarkStart w:id="34" w:name="_MON_1405949910"/>
    <w:bookmarkEnd w:id="34"/>
    <w:p w:rsidR="00A87D94" w:rsidRDefault="00A87D94" w:rsidP="00E231BA">
      <w:pPr>
        <w:pStyle w:val="BodyText"/>
      </w:pPr>
      <w:r>
        <w:object w:dxaOrig="9579" w:dyaOrig="2428">
          <v:shape id="_x0000_i1038" type="#_x0000_t75" style="width:450pt;height:129pt" o:ole="" o:preferrelative="f">
            <v:imagedata r:id="rId37" o:title=""/>
            <o:lock v:ext="edit" aspectratio="f"/>
          </v:shape>
          <o:OLEObject Type="Embed" ProgID="Excel.Sheet.12" ShapeID="_x0000_i1038" DrawAspect="Content" ObjectID="_1489224837" r:id="rId38"/>
        </w:object>
      </w:r>
    </w:p>
    <w:p w:rsidR="00A87D94" w:rsidRDefault="00A87D94" w:rsidP="00E231BA">
      <w:pPr>
        <w:pStyle w:val="Heading2"/>
        <w:numPr>
          <w:ilvl w:val="0"/>
          <w:numId w:val="2"/>
        </w:numPr>
      </w:pPr>
      <w:bookmarkStart w:id="35" w:name="_Toc530739916"/>
      <w:r>
        <w:t>Aktivácia</w:t>
      </w:r>
      <w:bookmarkEnd w:id="35"/>
      <w:r>
        <w:t xml:space="preserve"> nákladov, výnosy z hospodárskej činnosti, finančnej činnosti a mimoriadnej činnosti</w:t>
      </w:r>
    </w:p>
    <w:p w:rsidR="00A87D94" w:rsidRDefault="00A87D94" w:rsidP="00E231BA">
      <w:pPr>
        <w:pStyle w:val="BodyText"/>
      </w:pPr>
    </w:p>
    <w:p w:rsidR="00A87D94" w:rsidRDefault="00A87D94" w:rsidP="00E231BA">
      <w:pPr>
        <w:pStyle w:val="Body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A87D94" w:rsidRDefault="00A87D94" w:rsidP="00C27F42">
      <w:pPr>
        <w:pStyle w:val="BodyText"/>
        <w:ind w:left="0"/>
      </w:pPr>
    </w:p>
    <w:bookmarkStart w:id="36" w:name="_MON_1405949975"/>
    <w:bookmarkEnd w:id="36"/>
    <w:p w:rsidR="00A87D94" w:rsidRDefault="00A87D94" w:rsidP="00E231BA">
      <w:pPr>
        <w:pStyle w:val="BodyText"/>
      </w:pPr>
      <w:r w:rsidRPr="00C22B63">
        <w:object w:dxaOrig="9022" w:dyaOrig="7259">
          <v:shape id="_x0000_i1039" type="#_x0000_t75" style="width:428.25pt;height:392.25pt" o:ole="" o:preferrelative="f">
            <v:imagedata r:id="rId39" o:title=""/>
            <o:lock v:ext="edit" aspectratio="f"/>
          </v:shape>
          <o:OLEObject Type="Embed" ProgID="Excel.Sheet.12" ShapeID="_x0000_i1039" DrawAspect="Content" ObjectID="_1489224838" r:id="rId40"/>
        </w:object>
      </w:r>
    </w:p>
    <w:p w:rsidR="00A87D94" w:rsidRPr="00EF5A22" w:rsidRDefault="00A87D94" w:rsidP="005C50FC">
      <w:pPr>
        <w:pStyle w:val="BodyText"/>
        <w:rPr>
          <w:szCs w:val="18"/>
        </w:rPr>
      </w:pPr>
    </w:p>
    <w:p w:rsidR="00A87D94" w:rsidRDefault="00A87D94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A87D94" w:rsidRDefault="00A87D94" w:rsidP="005C50FC">
      <w:pPr>
        <w:pStyle w:val="BodyText"/>
      </w:pPr>
    </w:p>
    <w:p w:rsidR="00A87D94" w:rsidRDefault="00A87D94" w:rsidP="005C50FC">
      <w:pPr>
        <w:pStyle w:val="Body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A87D94" w:rsidRDefault="00A87D94" w:rsidP="00F12594">
      <w:pPr>
        <w:pStyle w:val="BodyText"/>
        <w:rPr>
          <w:i/>
          <w:szCs w:val="18"/>
          <w:u w:val="single"/>
        </w:rPr>
      </w:pPr>
    </w:p>
    <w:p w:rsidR="00A87D94" w:rsidRDefault="00A87D94" w:rsidP="005C50FC">
      <w:pPr>
        <w:pStyle w:val="BodyText"/>
      </w:pPr>
    </w:p>
    <w:p w:rsidR="00A87D94" w:rsidRDefault="00A87D94" w:rsidP="005C50FC">
      <w:pPr>
        <w:pStyle w:val="BodyText"/>
      </w:pPr>
    </w:p>
    <w:bookmarkStart w:id="37" w:name="_MON_1405950002"/>
    <w:bookmarkEnd w:id="37"/>
    <w:p w:rsidR="00A87D94" w:rsidRDefault="00A87D94" w:rsidP="0000290B">
      <w:pPr>
        <w:pStyle w:val="BodyText"/>
      </w:pPr>
      <w:r>
        <w:object w:dxaOrig="8681" w:dyaOrig="2366">
          <v:shape id="_x0000_i1040" type="#_x0000_t75" style="width:434.25pt;height:132.75pt" o:ole="" o:preferrelative="f">
            <v:imagedata r:id="rId41" o:title=""/>
            <o:lock v:ext="edit" aspectratio="f"/>
          </v:shape>
          <o:OLEObject Type="Embed" ProgID="Excel.Sheet.12" ShapeID="_x0000_i1040" DrawAspect="Content" ObjectID="_1489224839" r:id="rId42"/>
        </w:object>
      </w:r>
    </w:p>
    <w:p w:rsidR="00A87D94" w:rsidRDefault="00A87D94" w:rsidP="00BC0D28">
      <w:pPr>
        <w:pStyle w:val="BodyText"/>
        <w:ind w:left="0"/>
      </w:pPr>
    </w:p>
    <w:p w:rsidR="00A87D94" w:rsidRDefault="00A87D94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A87D94" w:rsidRDefault="00A87D94" w:rsidP="0000290B">
      <w:pPr>
        <w:pStyle w:val="BodyText"/>
      </w:pPr>
    </w:p>
    <w:p w:rsidR="00A87D94" w:rsidRDefault="00A87D94" w:rsidP="00294BAE">
      <w:pPr>
        <w:pStyle w:val="Heading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A87D94" w:rsidRPr="00EF5A22" w:rsidRDefault="00A87D94" w:rsidP="0000290B">
      <w:pPr>
        <w:rPr>
          <w:sz w:val="18"/>
          <w:szCs w:val="18"/>
        </w:rPr>
      </w:pPr>
    </w:p>
    <w:p w:rsidR="00A87D94" w:rsidRDefault="00A87D94" w:rsidP="0000290B">
      <w:pPr>
        <w:pStyle w:val="Body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A87D94" w:rsidRDefault="00A87D94" w:rsidP="0000290B">
      <w:pPr>
        <w:pStyle w:val="BodyText"/>
      </w:pPr>
    </w:p>
    <w:p w:rsidR="00A87D94" w:rsidRDefault="00A87D94" w:rsidP="0000290B">
      <w:pPr>
        <w:pStyle w:val="Heading2"/>
        <w:numPr>
          <w:ilvl w:val="0"/>
          <w:numId w:val="0"/>
        </w:numPr>
        <w:ind w:left="426"/>
      </w:pPr>
    </w:p>
    <w:bookmarkStart w:id="38" w:name="_MON_1405950034"/>
    <w:bookmarkEnd w:id="38"/>
    <w:p w:rsidR="00A87D94" w:rsidRDefault="00A87D94" w:rsidP="0000290B">
      <w:pPr>
        <w:pStyle w:val="BodyText"/>
      </w:pPr>
      <w:r>
        <w:object w:dxaOrig="8782" w:dyaOrig="9225">
          <v:shape id="_x0000_i1041" type="#_x0000_t75" style="width:435pt;height:516.75pt" o:ole="" o:preferrelative="f">
            <v:imagedata r:id="rId43" o:title=""/>
            <o:lock v:ext="edit" aspectratio="f"/>
          </v:shape>
          <o:OLEObject Type="Embed" ProgID="Excel.Sheet.12" ShapeID="_x0000_i1041" DrawAspect="Content" ObjectID="_1489224840" r:id="rId44"/>
        </w:object>
      </w:r>
    </w:p>
    <w:p w:rsidR="00A87D94" w:rsidRDefault="00A87D94" w:rsidP="0000290B">
      <w:pPr>
        <w:pStyle w:val="BodyText"/>
      </w:pPr>
    </w:p>
    <w:p w:rsidR="00A87D94" w:rsidRPr="009A0A45" w:rsidRDefault="00A87D94" w:rsidP="00EB0931">
      <w:pPr>
        <w:pStyle w:val="BodyText"/>
        <w:rPr>
          <w:lang w:val="de-DE"/>
        </w:rPr>
      </w:pPr>
    </w:p>
    <w:p w:rsidR="00A87D94" w:rsidRDefault="00A87D94" w:rsidP="0000290B">
      <w:pPr>
        <w:pStyle w:val="BodyText"/>
      </w:pPr>
    </w:p>
    <w:p w:rsidR="00A87D94" w:rsidRDefault="00A87D94" w:rsidP="0000290B">
      <w:pPr>
        <w:pStyle w:val="BodyText"/>
      </w:pPr>
    </w:p>
    <w:p w:rsidR="00A87D94" w:rsidRDefault="00A87D94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A87D94" w:rsidRDefault="00A87D94" w:rsidP="0000290B">
      <w:pPr>
        <w:pStyle w:val="BodyText"/>
      </w:pPr>
    </w:p>
    <w:p w:rsidR="00A87D94" w:rsidRDefault="00A87D94" w:rsidP="0000290B">
      <w:pPr>
        <w:pStyle w:val="BodyText"/>
      </w:pPr>
      <w:r w:rsidRPr="00B433AF">
        <w:t>Prevod od teoretickej dane z príjmov k vykázanej dani z príjmov je uvedený v nasledujúcom prehľade:</w:t>
      </w:r>
    </w:p>
    <w:p w:rsidR="00A87D94" w:rsidRDefault="00A87D94" w:rsidP="0000290B">
      <w:pPr>
        <w:pStyle w:val="BodyText"/>
      </w:pPr>
    </w:p>
    <w:bookmarkStart w:id="39" w:name="_MON_1405950056"/>
    <w:bookmarkEnd w:id="39"/>
    <w:p w:rsidR="00A87D94" w:rsidRDefault="00A87D94" w:rsidP="00596F8B">
      <w:pPr>
        <w:pStyle w:val="BodyText"/>
      </w:pPr>
      <w:r w:rsidRPr="00003C63">
        <w:object w:dxaOrig="9079" w:dyaOrig="4925">
          <v:shape id="_x0000_i1042" type="#_x0000_t75" style="width:435.75pt;height:261pt" o:ole="" o:preferrelative="f">
            <v:imagedata r:id="rId45" o:title=""/>
            <o:lock v:ext="edit" aspectratio="f"/>
          </v:shape>
          <o:OLEObject Type="Embed" ProgID="Excel.Sheet.12" ShapeID="_x0000_i1042" DrawAspect="Content" ObjectID="_1489224841" r:id="rId46"/>
        </w:object>
      </w:r>
    </w:p>
    <w:p w:rsidR="00A87D94" w:rsidRDefault="00A87D94" w:rsidP="00596F8B">
      <w:pPr>
        <w:pStyle w:val="BodyText"/>
      </w:pPr>
    </w:p>
    <w:p w:rsidR="00A87D94" w:rsidRPr="000A2AB0" w:rsidRDefault="00A87D94" w:rsidP="00AB1FFE">
      <w:pPr>
        <w:pStyle w:val="BodyText"/>
      </w:pPr>
      <w:r w:rsidRPr="000A2AB0">
        <w:t>Národná rada SR schválila vládny návrh zákona č. 595/2003 Z.z. o dani z príjmov o zmene sadzby dane z príjmov právnických osôb z 23% na 22% s účinnosťou od 1. januára 2014.</w:t>
      </w:r>
      <w:r>
        <w:t>Podľa zákona č.595/2003 § 46b spoločnosť má povinnosť zaplatiť daňovú licenciu vo výške 2 880,00 Eur aj keď sme vykázali daňovú stratu.</w:t>
      </w:r>
    </w:p>
    <w:p w:rsidR="00A87D94" w:rsidRDefault="00A87D94" w:rsidP="009642C2">
      <w:pPr>
        <w:pStyle w:val="BodyText"/>
        <w:ind w:left="0"/>
      </w:pPr>
    </w:p>
    <w:p w:rsidR="00A87D94" w:rsidRDefault="00A87D94" w:rsidP="0000290B">
      <w:pPr>
        <w:pStyle w:val="BodyText"/>
      </w:pPr>
      <w:r>
        <w:t>Ďalšie informácie k odloženým daniam</w:t>
      </w:r>
      <w:r w:rsidRPr="00555FAD">
        <w:t>:</w:t>
      </w:r>
    </w:p>
    <w:p w:rsidR="00A87D94" w:rsidRDefault="00A87D94" w:rsidP="003B28F0">
      <w:pPr>
        <w:pStyle w:val="BodyText"/>
        <w:ind w:left="0"/>
      </w:pPr>
    </w:p>
    <w:bookmarkStart w:id="40" w:name="_MON_1405950083"/>
    <w:bookmarkEnd w:id="40"/>
    <w:p w:rsidR="00A87D94" w:rsidRDefault="00A87D94" w:rsidP="00B137B0">
      <w:pPr>
        <w:pStyle w:val="BodyText"/>
      </w:pPr>
      <w:r>
        <w:object w:dxaOrig="9067" w:dyaOrig="5691">
          <v:shape id="_x0000_i1043" type="#_x0000_t75" style="width:435pt;height:304.5pt" o:ole="" o:preferrelative="f">
            <v:imagedata r:id="rId47" o:title=""/>
            <o:lock v:ext="edit" aspectratio="f"/>
          </v:shape>
          <o:OLEObject Type="Embed" ProgID="Excel.Sheet.12" ShapeID="_x0000_i1043" DrawAspect="Content" ObjectID="_1489224842" r:id="rId48"/>
        </w:object>
      </w:r>
    </w:p>
    <w:p w:rsidR="00A87D94" w:rsidRPr="00B137B0" w:rsidRDefault="00A87D94" w:rsidP="00B137B0">
      <w:pPr>
        <w:pStyle w:val="BodyText"/>
      </w:pPr>
    </w:p>
    <w:p w:rsidR="00A87D94" w:rsidRDefault="00A87D94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br w:type="page"/>
        <w:t>Informácie o údajoch na podsúvahových  účtoch</w:t>
      </w:r>
    </w:p>
    <w:p w:rsidR="00A87D94" w:rsidRDefault="00A87D94" w:rsidP="002E31E7">
      <w:pPr>
        <w:pStyle w:val="BodyText"/>
        <w:rPr>
          <w:b/>
          <w:i/>
          <w:u w:val="single"/>
        </w:rPr>
      </w:pPr>
    </w:p>
    <w:p w:rsidR="00A87D94" w:rsidRPr="000F038C" w:rsidRDefault="00A87D94" w:rsidP="00775D22">
      <w:pPr>
        <w:pStyle w:val="Body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A87D94" w:rsidRPr="000F038C" w:rsidRDefault="00A87D94" w:rsidP="00775D22">
      <w:pPr>
        <w:pStyle w:val="BodyText"/>
      </w:pPr>
    </w:p>
    <w:p w:rsidR="00A87D94" w:rsidRDefault="00A87D94" w:rsidP="00F94FAD">
      <w:pPr>
        <w:pStyle w:val="BodyText"/>
      </w:pPr>
      <w:r>
        <w:t>Spoločnosť si prenajíma tepelno-energetické zariadenia od mesta Kráľovský Chlmec. Nájomná zmluva je uzatvorená do roku 2037.</w:t>
      </w:r>
    </w:p>
    <w:p w:rsidR="00A87D94" w:rsidRPr="000F038C" w:rsidRDefault="00A87D94" w:rsidP="00F94FAD">
      <w:pPr>
        <w:pStyle w:val="BodyText"/>
      </w:pPr>
      <w:r>
        <w:t>Spoločnosť má časť administratívnych priestorov ( 42,45 m</w:t>
      </w:r>
      <w:r w:rsidRPr="00BB6077">
        <w:rPr>
          <w:vertAlign w:val="superscript"/>
        </w:rPr>
        <w:t>3</w:t>
      </w:r>
      <w:r w:rsidRPr="00BB6077">
        <w:t>)</w:t>
      </w:r>
      <w:r>
        <w:t xml:space="preserve"> v nájme od mesta Kráľovský Chlmec. Nájomná zmluva je uzatvorená na dobu neurčitú.</w:t>
      </w:r>
    </w:p>
    <w:p w:rsidR="00A87D94" w:rsidRDefault="00A87D94">
      <w:pPr>
        <w:pStyle w:val="BodyText"/>
        <w:rPr>
          <w:i/>
        </w:rPr>
      </w:pPr>
    </w:p>
    <w:p w:rsidR="00A87D94" w:rsidRPr="000F038C" w:rsidRDefault="00A87D94" w:rsidP="00775D22">
      <w:pPr>
        <w:pStyle w:val="BodyText"/>
      </w:pPr>
    </w:p>
    <w:p w:rsidR="00A87D94" w:rsidRPr="000F038C" w:rsidRDefault="00A87D94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87D94" w:rsidRPr="000F038C" w:rsidRDefault="00A87D94" w:rsidP="0000290B">
      <w:pPr>
        <w:pStyle w:val="BodyText"/>
        <w:ind w:left="0"/>
      </w:pPr>
    </w:p>
    <w:p w:rsidR="00A87D94" w:rsidRDefault="00A87D94" w:rsidP="002F770F">
      <w:pPr>
        <w:pStyle w:val="Heading2"/>
        <w:numPr>
          <w:ilvl w:val="0"/>
          <w:numId w:val="29"/>
        </w:numPr>
      </w:pPr>
      <w:bookmarkStart w:id="41" w:name="_Toc530739921"/>
      <w:r>
        <w:t>Podmienené záväzky</w:t>
      </w:r>
      <w:bookmarkEnd w:id="41"/>
    </w:p>
    <w:p w:rsidR="00A87D94" w:rsidRDefault="00A87D94" w:rsidP="0000290B">
      <w:pPr>
        <w:pStyle w:val="BodyText"/>
      </w:pPr>
    </w:p>
    <w:p w:rsidR="00A87D94" w:rsidRDefault="00A87D94" w:rsidP="00E23359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A87D94" w:rsidRDefault="00A87D94" w:rsidP="00E23359">
      <w:pPr>
        <w:pStyle w:val="BodyText"/>
      </w:pPr>
    </w:p>
    <w:p w:rsidR="00A87D94" w:rsidRDefault="00A87D94" w:rsidP="00E23359">
      <w:pPr>
        <w:pStyle w:val="BodyText"/>
      </w:pPr>
    </w:p>
    <w:p w:rsidR="00A87D94" w:rsidRPr="000E2151" w:rsidRDefault="00A87D94" w:rsidP="00916909">
      <w:pPr>
        <w:pStyle w:val="Heading2"/>
        <w:numPr>
          <w:ilvl w:val="0"/>
          <w:numId w:val="29"/>
        </w:numPr>
      </w:pPr>
      <w:r w:rsidRPr="000E2151">
        <w:t>Ostatné</w:t>
      </w:r>
      <w:r w:rsidRPr="000E2151">
        <w:rPr>
          <w:i/>
        </w:rPr>
        <w:t xml:space="preserve"> </w:t>
      </w:r>
      <w:r w:rsidRPr="000E2151">
        <w:t>finančné povinnosti</w:t>
      </w:r>
    </w:p>
    <w:p w:rsidR="00A87D94" w:rsidRPr="000E2151" w:rsidRDefault="00A87D94" w:rsidP="00CE31DB">
      <w:pPr>
        <w:ind w:left="360"/>
      </w:pPr>
    </w:p>
    <w:p w:rsidR="00A87D94" w:rsidRPr="007E4FAD" w:rsidRDefault="00A87D94" w:rsidP="000E2151">
      <w:pPr>
        <w:ind w:left="360"/>
        <w:rPr>
          <w:sz w:val="18"/>
          <w:szCs w:val="18"/>
        </w:rPr>
      </w:pPr>
      <w:r w:rsidRPr="007E4FAD">
        <w:rPr>
          <w:sz w:val="18"/>
          <w:szCs w:val="18"/>
        </w:rPr>
        <w:t>Ostatné finančné povinnosti, ktoré sa nesledujú v bežnom účtovníctve a neuvádzajú v súvahe, sú tieto:</w:t>
      </w:r>
    </w:p>
    <w:p w:rsidR="00A87D94" w:rsidRPr="007E4FAD" w:rsidRDefault="00A87D94" w:rsidP="000E2151">
      <w:pPr>
        <w:ind w:left="360"/>
        <w:rPr>
          <w:sz w:val="18"/>
          <w:szCs w:val="18"/>
          <w:lang w:val="en-US"/>
        </w:rPr>
      </w:pPr>
    </w:p>
    <w:p w:rsidR="00A87D94" w:rsidRPr="00757A56" w:rsidRDefault="00A87D94" w:rsidP="00B44A7E">
      <w:pPr>
        <w:pStyle w:val="ListParagraph"/>
        <w:numPr>
          <w:ilvl w:val="0"/>
          <w:numId w:val="56"/>
        </w:numPr>
        <w:jc w:val="both"/>
        <w:rPr>
          <w:sz w:val="18"/>
          <w:szCs w:val="18"/>
          <w:lang w:val="en-US"/>
        </w:rPr>
      </w:pPr>
      <w:r w:rsidRPr="00757A56">
        <w:rPr>
          <w:sz w:val="18"/>
          <w:szCs w:val="18"/>
          <w:lang w:val="en-US"/>
        </w:rPr>
        <w:t xml:space="preserve">Spoločnosť má prenajaté tepelno-energetické zariadenia v Kráľovskom Chlmci v celkovej obstarávacej cene </w:t>
      </w:r>
      <w:r>
        <w:rPr>
          <w:sz w:val="18"/>
          <w:szCs w:val="18"/>
          <w:lang w:val="en-US"/>
        </w:rPr>
        <w:br/>
      </w:r>
      <w:r w:rsidRPr="00757A56">
        <w:rPr>
          <w:sz w:val="18"/>
          <w:szCs w:val="18"/>
          <w:lang w:val="en-US"/>
        </w:rPr>
        <w:t>1</w:t>
      </w:r>
      <w:r>
        <w:rPr>
          <w:sz w:val="18"/>
          <w:szCs w:val="18"/>
          <w:lang w:val="en-US"/>
        </w:rPr>
        <w:t> </w:t>
      </w:r>
      <w:r w:rsidRPr="00757A56">
        <w:rPr>
          <w:sz w:val="18"/>
          <w:szCs w:val="18"/>
          <w:lang w:val="en-US"/>
        </w:rPr>
        <w:t>3</w:t>
      </w:r>
      <w:r>
        <w:rPr>
          <w:sz w:val="18"/>
          <w:szCs w:val="18"/>
        </w:rPr>
        <w:t>75 481 </w:t>
      </w:r>
      <w:r w:rsidRPr="00757A56">
        <w:rPr>
          <w:sz w:val="18"/>
          <w:szCs w:val="18"/>
        </w:rPr>
        <w:t>EUR. Kumulované odpisy k 31. d</w:t>
      </w:r>
      <w:r>
        <w:rPr>
          <w:sz w:val="18"/>
          <w:szCs w:val="18"/>
        </w:rPr>
        <w:t>ecembru 2014 boli vo výške 1 249 795</w:t>
      </w:r>
      <w:r w:rsidRPr="00757A56">
        <w:rPr>
          <w:sz w:val="18"/>
          <w:szCs w:val="18"/>
        </w:rPr>
        <w:t xml:space="preserve"> EUR a zostatková hodnota </w:t>
      </w:r>
      <w:r>
        <w:rPr>
          <w:sz w:val="18"/>
          <w:szCs w:val="18"/>
        </w:rPr>
        <w:br/>
        <w:t>k 31. decembru 2014 je 125 686</w:t>
      </w:r>
      <w:r w:rsidRPr="00757A56">
        <w:rPr>
          <w:sz w:val="18"/>
          <w:szCs w:val="18"/>
        </w:rPr>
        <w:t xml:space="preserve"> EUR. </w:t>
      </w:r>
      <w:r>
        <w:rPr>
          <w:sz w:val="18"/>
          <w:szCs w:val="18"/>
        </w:rPr>
        <w:t>Výška nájomného podľa zmluvy</w:t>
      </w:r>
      <w:r w:rsidRPr="00757A56">
        <w:rPr>
          <w:sz w:val="18"/>
          <w:szCs w:val="18"/>
        </w:rPr>
        <w:t xml:space="preserve"> na rok 201</w:t>
      </w:r>
      <w:r>
        <w:rPr>
          <w:sz w:val="18"/>
          <w:szCs w:val="18"/>
        </w:rPr>
        <w:t>4</w:t>
      </w:r>
      <w:r w:rsidRPr="00757A56">
        <w:rPr>
          <w:sz w:val="18"/>
          <w:szCs w:val="18"/>
        </w:rPr>
        <w:t xml:space="preserve"> </w:t>
      </w:r>
      <w:r>
        <w:rPr>
          <w:sz w:val="18"/>
          <w:szCs w:val="18"/>
        </w:rPr>
        <w:t>bola 53 337</w:t>
      </w:r>
      <w:r w:rsidRPr="00757A56">
        <w:rPr>
          <w:sz w:val="18"/>
          <w:szCs w:val="18"/>
        </w:rPr>
        <w:t xml:space="preserve"> EUR</w:t>
      </w:r>
      <w:r>
        <w:rPr>
          <w:sz w:val="18"/>
          <w:szCs w:val="18"/>
        </w:rPr>
        <w:br/>
      </w:r>
      <w:r w:rsidRPr="00757A56">
        <w:rPr>
          <w:sz w:val="18"/>
          <w:szCs w:val="18"/>
        </w:rPr>
        <w:t xml:space="preserve"> (201</w:t>
      </w:r>
      <w:r>
        <w:rPr>
          <w:sz w:val="18"/>
          <w:szCs w:val="18"/>
        </w:rPr>
        <w:t>3</w:t>
      </w:r>
      <w:r w:rsidRPr="00757A56">
        <w:rPr>
          <w:sz w:val="18"/>
          <w:szCs w:val="18"/>
        </w:rPr>
        <w:t xml:space="preserve">: </w:t>
      </w:r>
      <w:r>
        <w:rPr>
          <w:sz w:val="18"/>
          <w:szCs w:val="18"/>
        </w:rPr>
        <w:t>58</w:t>
      </w:r>
      <w:r w:rsidRPr="00757A56">
        <w:rPr>
          <w:sz w:val="18"/>
          <w:szCs w:val="18"/>
        </w:rPr>
        <w:t xml:space="preserve"> </w:t>
      </w:r>
      <w:r>
        <w:rPr>
          <w:sz w:val="18"/>
          <w:szCs w:val="18"/>
        </w:rPr>
        <w:t>286</w:t>
      </w:r>
      <w:r w:rsidRPr="00757A56">
        <w:rPr>
          <w:sz w:val="18"/>
          <w:szCs w:val="18"/>
        </w:rPr>
        <w:t xml:space="preserve"> EUR). </w:t>
      </w:r>
    </w:p>
    <w:p w:rsidR="00A87D94" w:rsidRPr="00757A56" w:rsidRDefault="00A87D94" w:rsidP="000E2151">
      <w:pPr>
        <w:pStyle w:val="ListParagraph"/>
        <w:numPr>
          <w:ilvl w:val="0"/>
          <w:numId w:val="56"/>
        </w:numPr>
        <w:rPr>
          <w:sz w:val="18"/>
          <w:szCs w:val="18"/>
          <w:lang w:val="en-US"/>
        </w:rPr>
      </w:pPr>
      <w:r w:rsidRPr="00757A56">
        <w:rPr>
          <w:sz w:val="18"/>
          <w:szCs w:val="18"/>
        </w:rPr>
        <w:t>Spoločnosť má prenajaté administratívne priestory od Mesto Kráľovský Chlme</w:t>
      </w:r>
      <w:r>
        <w:rPr>
          <w:sz w:val="18"/>
          <w:szCs w:val="18"/>
        </w:rPr>
        <w:t>c. Ročné nájomné predstavuje</w:t>
      </w:r>
      <w:r>
        <w:rPr>
          <w:sz w:val="18"/>
          <w:szCs w:val="18"/>
        </w:rPr>
        <w:br/>
        <w:t xml:space="preserve"> 3 362 </w:t>
      </w:r>
      <w:r w:rsidRPr="00757A56">
        <w:rPr>
          <w:sz w:val="18"/>
          <w:szCs w:val="18"/>
        </w:rPr>
        <w:t xml:space="preserve"> EUR (2012: 3 </w:t>
      </w:r>
      <w:r>
        <w:rPr>
          <w:sz w:val="18"/>
          <w:szCs w:val="18"/>
        </w:rPr>
        <w:t>693</w:t>
      </w:r>
      <w:r w:rsidRPr="00757A56">
        <w:rPr>
          <w:sz w:val="18"/>
          <w:szCs w:val="18"/>
        </w:rPr>
        <w:t xml:space="preserve"> </w:t>
      </w:r>
      <w:r w:rsidRPr="00757A56">
        <w:rPr>
          <w:sz w:val="18"/>
          <w:szCs w:val="18"/>
          <w:lang w:val="en-US"/>
        </w:rPr>
        <w:t xml:space="preserve">EUR). </w:t>
      </w:r>
    </w:p>
    <w:p w:rsidR="00A87D94" w:rsidRDefault="00A87D94" w:rsidP="00125F96">
      <w:pPr>
        <w:pStyle w:val="BodyText"/>
        <w:ind w:left="0"/>
      </w:pPr>
    </w:p>
    <w:p w:rsidR="00A87D94" w:rsidRDefault="00A87D94" w:rsidP="00125F96">
      <w:pPr>
        <w:pStyle w:val="BodyText"/>
        <w:ind w:left="0"/>
      </w:pPr>
    </w:p>
    <w:p w:rsidR="00A87D94" w:rsidRDefault="00A87D94" w:rsidP="00125F96">
      <w:pPr>
        <w:pStyle w:val="BodyText"/>
        <w:ind w:left="0"/>
      </w:pPr>
    </w:p>
    <w:p w:rsidR="00A87D94" w:rsidRDefault="00A87D94" w:rsidP="00125F96">
      <w:pPr>
        <w:pStyle w:val="BodyText"/>
        <w:ind w:left="0"/>
      </w:pPr>
    </w:p>
    <w:p w:rsidR="00A87D94" w:rsidRDefault="00A87D94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2" w:name="_Toc530739923"/>
      <w:r>
        <w:t>Informácie o príjmoch a výhodách členov štatutárnych orgánov, dozorných orgánov</w:t>
      </w:r>
      <w:bookmarkEnd w:id="42"/>
      <w:r>
        <w:t xml:space="preserve"> a iných orgánov účtovnej jednotky</w:t>
      </w:r>
    </w:p>
    <w:p w:rsidR="00A87D94" w:rsidRDefault="00A87D94" w:rsidP="0000290B">
      <w:pPr>
        <w:pStyle w:val="BodyText"/>
      </w:pPr>
    </w:p>
    <w:p w:rsidR="00A87D94" w:rsidRDefault="00A87D94" w:rsidP="00B137B0">
      <w:pPr>
        <w:spacing w:after="200" w:line="276" w:lineRule="auto"/>
        <w:ind w:left="426"/>
        <w:rPr>
          <w:sz w:val="18"/>
        </w:rPr>
      </w:pPr>
      <w:r>
        <w:rPr>
          <w:sz w:val="18"/>
        </w:rPr>
        <w:t xml:space="preserve">Členovia </w:t>
      </w:r>
      <w:r>
        <w:rPr>
          <w:sz w:val="18"/>
          <w:lang w:val="en-US"/>
        </w:rPr>
        <w:t>t</w:t>
      </w:r>
      <w:r>
        <w:rPr>
          <w:sz w:val="18"/>
        </w:rPr>
        <w:t>ýchto</w:t>
      </w:r>
      <w:r w:rsidRPr="00736516">
        <w:rPr>
          <w:sz w:val="18"/>
        </w:rPr>
        <w:t xml:space="preserve"> orgánov Sp</w:t>
      </w:r>
      <w:r>
        <w:rPr>
          <w:sz w:val="18"/>
        </w:rPr>
        <w:t>oločnosti nepoberali v roku 2014</w:t>
      </w:r>
      <w:r w:rsidRPr="00736516">
        <w:rPr>
          <w:sz w:val="18"/>
        </w:rPr>
        <w:t xml:space="preserve"> </w:t>
      </w:r>
      <w:r>
        <w:rPr>
          <w:sz w:val="18"/>
        </w:rPr>
        <w:t xml:space="preserve">a v roku 2013 </w:t>
      </w:r>
      <w:r w:rsidRPr="00736516">
        <w:rPr>
          <w:sz w:val="18"/>
        </w:rPr>
        <w:t>žiadne odmeny za svoju činnosť.</w:t>
      </w:r>
    </w:p>
    <w:p w:rsidR="00A87D94" w:rsidRDefault="00A87D94" w:rsidP="00B137B0">
      <w:pPr>
        <w:spacing w:after="200" w:line="276" w:lineRule="auto"/>
        <w:ind w:left="426"/>
        <w:rPr>
          <w:sz w:val="18"/>
        </w:rPr>
      </w:pPr>
    </w:p>
    <w:p w:rsidR="00A87D94" w:rsidRDefault="00A87D94" w:rsidP="0077350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3" w:name="_Toc530739924"/>
      <w:r>
        <w:t>Informácie o ekonomických vzťahoch účtovnej jednotky a spriaznených osôb</w:t>
      </w:r>
      <w:bookmarkEnd w:id="43"/>
    </w:p>
    <w:p w:rsidR="00A87D94" w:rsidRPr="0077350A" w:rsidRDefault="00A87D94" w:rsidP="0077350A"/>
    <w:p w:rsidR="00A87D94" w:rsidRDefault="00A87D94" w:rsidP="0077350A">
      <w:pPr>
        <w:pStyle w:val="BodyText"/>
        <w:rPr>
          <w:szCs w:val="18"/>
        </w:rPr>
      </w:pPr>
      <w:r w:rsidRPr="00B433AF">
        <w:rPr>
          <w:szCs w:val="18"/>
        </w:rPr>
        <w:t>Spoločnosť neuskutočnila také transakcie so spriaznenými osoba</w:t>
      </w:r>
      <w:r>
        <w:rPr>
          <w:szCs w:val="18"/>
        </w:rPr>
        <w:t>mi</w:t>
      </w:r>
      <w:r w:rsidRPr="00B433AF">
        <w:rPr>
          <w:szCs w:val="18"/>
        </w:rPr>
        <w:t>, ktoré sa neuzavreli na základe obvyklých obchodných podmienok.</w:t>
      </w:r>
    </w:p>
    <w:p w:rsidR="00A87D94" w:rsidRDefault="00A87D94" w:rsidP="0077350A">
      <w:pPr>
        <w:pStyle w:val="BodyText"/>
        <w:rPr>
          <w:szCs w:val="18"/>
        </w:rPr>
      </w:pPr>
    </w:p>
    <w:p w:rsidR="00A87D94" w:rsidRPr="00B433AF" w:rsidRDefault="00A87D94" w:rsidP="0077350A">
      <w:pPr>
        <w:pStyle w:val="BodyText"/>
        <w:rPr>
          <w:szCs w:val="18"/>
        </w:rPr>
      </w:pPr>
    </w:p>
    <w:p w:rsidR="00A87D94" w:rsidRPr="002F770F" w:rsidRDefault="00A87D94" w:rsidP="0077350A">
      <w:pPr>
        <w:pStyle w:val="BodyText"/>
        <w:ind w:left="0"/>
      </w:pPr>
    </w:p>
    <w:p w:rsidR="00A87D94" w:rsidRDefault="00A87D94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4" w:name="_Toc530739925"/>
      <w:r>
        <w:t>Informácie o skutočnostiach, ktoré nastali po dni, ku ktorému sa zostavuje účtovná závierka, do dňa zostavenia účtovnej závierky</w:t>
      </w:r>
      <w:bookmarkEnd w:id="44"/>
    </w:p>
    <w:p w:rsidR="00A87D94" w:rsidRDefault="00A87D94" w:rsidP="003E0FA2">
      <w:pPr>
        <w:pStyle w:val="BodyText"/>
      </w:pPr>
    </w:p>
    <w:p w:rsidR="00A87D94" w:rsidRDefault="00A87D94" w:rsidP="003E0FA2">
      <w:pPr>
        <w:pStyle w:val="BodyText"/>
      </w:pPr>
      <w:r>
        <w:t>Po 31. decembri 2014 nenastali žiadné udalosti majúce významný vplyv na verné zobrazenie skutočností, ktoré sú predmetom účtovníctva.</w:t>
      </w:r>
    </w:p>
    <w:p w:rsidR="00A87D94" w:rsidRDefault="00A87D94" w:rsidP="003E0FA2">
      <w:pPr>
        <w:pStyle w:val="BodyText"/>
        <w:rPr>
          <w:szCs w:val="18"/>
        </w:rPr>
      </w:pPr>
    </w:p>
    <w:p w:rsidR="00A87D94" w:rsidRDefault="00A87D94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5" w:name="_Toc530739907"/>
      <w:r>
        <w:br w:type="page"/>
        <w:t>Informácie o Vlastnom imaní</w:t>
      </w:r>
      <w:bookmarkEnd w:id="45"/>
    </w:p>
    <w:p w:rsidR="00A87D94" w:rsidRDefault="00A87D94" w:rsidP="003E0FA2">
      <w:pPr>
        <w:pStyle w:val="BodyText"/>
      </w:pPr>
    </w:p>
    <w:p w:rsidR="00A87D94" w:rsidRDefault="00A87D94" w:rsidP="003E0FA2">
      <w:pPr>
        <w:pStyle w:val="BodyText"/>
      </w:pPr>
      <w:r w:rsidRPr="004F3DD3">
        <w:t>Prehľad o pohybe vlastného imania v priebehu účtovného obdobia je uvedený v nasledujúcej tabuľke:</w:t>
      </w:r>
    </w:p>
    <w:p w:rsidR="00A87D94" w:rsidRDefault="00A87D94" w:rsidP="003E0FA2">
      <w:pPr>
        <w:pStyle w:val="BodyText"/>
      </w:pPr>
    </w:p>
    <w:p w:rsidR="00A87D94" w:rsidRDefault="00A87D94" w:rsidP="003E0FA2">
      <w:pPr>
        <w:pStyle w:val="BodyText"/>
        <w:ind w:left="0"/>
      </w:pPr>
    </w:p>
    <w:bookmarkStart w:id="46" w:name="_MON_1405950579"/>
    <w:bookmarkEnd w:id="46"/>
    <w:p w:rsidR="00A87D94" w:rsidRDefault="00A87D94" w:rsidP="003E0FA2">
      <w:pPr>
        <w:pStyle w:val="BodyText"/>
      </w:pPr>
      <w:r w:rsidRPr="00E17DB7">
        <w:object w:dxaOrig="9244" w:dyaOrig="7009">
          <v:shape id="_x0000_i1044" type="#_x0000_t75" style="width:434.25pt;height:368.25pt" o:ole="" o:preferrelative="f">
            <v:imagedata r:id="rId49" o:title=""/>
            <o:lock v:ext="edit" aspectratio="f"/>
          </v:shape>
          <o:OLEObject Type="Embed" ProgID="Excel.Sheet.12" ShapeID="_x0000_i1044" DrawAspect="Content" ObjectID="_1489224843" r:id="rId50"/>
        </w:object>
      </w:r>
    </w:p>
    <w:p w:rsidR="00A87D94" w:rsidRDefault="00A87D94" w:rsidP="003E0FA2">
      <w:pPr>
        <w:pStyle w:val="BodyText"/>
      </w:pPr>
      <w:r>
        <w:br w:type="page"/>
        <w:t>Prehľad o pohybe vlastného imania za predchádzajúce účtovné obdobie je uvedený v nasledujúcej tabuľke:</w:t>
      </w:r>
    </w:p>
    <w:p w:rsidR="00A87D94" w:rsidRDefault="00A87D94" w:rsidP="003E0FA2">
      <w:pPr>
        <w:pStyle w:val="BodyText"/>
      </w:pPr>
    </w:p>
    <w:p w:rsidR="00A87D94" w:rsidRDefault="00A87D94" w:rsidP="003E0FA2">
      <w:pPr>
        <w:pStyle w:val="BodyText"/>
        <w:ind w:left="0"/>
      </w:pPr>
    </w:p>
    <w:bookmarkStart w:id="47" w:name="_MON_1405950602"/>
    <w:bookmarkEnd w:id="47"/>
    <w:p w:rsidR="00A87D94" w:rsidRDefault="00A87D94" w:rsidP="003E0FA2">
      <w:pPr>
        <w:pStyle w:val="BodyText"/>
      </w:pPr>
      <w:r w:rsidRPr="001C0A6A">
        <w:object w:dxaOrig="9105" w:dyaOrig="7038">
          <v:shape id="_x0000_i1045" type="#_x0000_t75" style="width:437.25pt;height:376.5pt" o:ole="" o:preferrelative="f">
            <v:imagedata r:id="rId51" o:title=""/>
            <o:lock v:ext="edit" aspectratio="f"/>
          </v:shape>
          <o:OLEObject Type="Embed" ProgID="Excel.Sheet.12" ShapeID="_x0000_i1045" DrawAspect="Content" ObjectID="_1489224844" r:id="rId52"/>
        </w:object>
      </w:r>
    </w:p>
    <w:p w:rsidR="00A87D94" w:rsidRPr="00FB1326" w:rsidRDefault="00A87D94" w:rsidP="006F056A">
      <w:pPr>
        <w:pStyle w:val="BodyText"/>
        <w:rPr>
          <w:szCs w:val="18"/>
        </w:rPr>
      </w:pPr>
      <w:r w:rsidRPr="00150D3F">
        <w:rPr>
          <w:szCs w:val="18"/>
        </w:rPr>
        <w:t xml:space="preserve"> </w:t>
      </w:r>
    </w:p>
    <w:p w:rsidR="00A87D94" w:rsidRDefault="00A87D94" w:rsidP="003E0FA2">
      <w:pPr>
        <w:pStyle w:val="BodyText"/>
      </w:pPr>
      <w:r w:rsidRPr="004F3DD3">
        <w:t>Účtovný zisk za rok 201</w:t>
      </w:r>
      <w:r>
        <w:t>3</w:t>
      </w:r>
      <w:r w:rsidRPr="004F3DD3">
        <w:t xml:space="preserve"> bol rozdelený takto:</w:t>
      </w:r>
    </w:p>
    <w:p w:rsidR="00A87D94" w:rsidRDefault="00A87D94" w:rsidP="003E0FA2">
      <w:pPr>
        <w:pStyle w:val="BodyText"/>
      </w:pPr>
    </w:p>
    <w:bookmarkStart w:id="48" w:name="_MON_1405948107"/>
    <w:bookmarkEnd w:id="48"/>
    <w:p w:rsidR="00A87D94" w:rsidRDefault="00A87D94" w:rsidP="003E0FA2">
      <w:pPr>
        <w:pStyle w:val="BodyText"/>
      </w:pPr>
      <w:r>
        <w:object w:dxaOrig="8876" w:dyaOrig="711">
          <v:shape id="_x0000_i1046" type="#_x0000_t75" style="width:435pt;height:36pt" o:ole="" o:preferrelative="f">
            <v:imagedata r:id="rId53" o:title=""/>
          </v:shape>
          <o:OLEObject Type="Embed" ProgID="Excel.Sheet.12" ShapeID="_x0000_i1046" DrawAspect="Content" ObjectID="_1489224845" r:id="rId54"/>
        </w:object>
      </w:r>
    </w:p>
    <w:p w:rsidR="00A87D94" w:rsidRDefault="00A87D94" w:rsidP="003E0FA2">
      <w:pPr>
        <w:pStyle w:val="BodyText"/>
      </w:pPr>
    </w:p>
    <w:bookmarkStart w:id="49" w:name="_MON_1405948121"/>
    <w:bookmarkEnd w:id="49"/>
    <w:p w:rsidR="00A87D94" w:rsidRDefault="00A87D94" w:rsidP="003E0FA2">
      <w:pPr>
        <w:pStyle w:val="BodyText"/>
      </w:pPr>
      <w:r w:rsidRPr="001C0A6A">
        <w:object w:dxaOrig="8878" w:dyaOrig="2673">
          <v:shape id="_x0000_i1047" type="#_x0000_t75" style="width:435pt;height:147pt" o:ole="" o:preferrelative="f">
            <v:imagedata r:id="rId55" o:title=""/>
            <o:lock v:ext="edit" aspectratio="f"/>
          </v:shape>
          <o:OLEObject Type="Embed" ProgID="Excel.Sheet.12" ShapeID="_x0000_i1047" DrawAspect="Content" ObjectID="_1489224846" r:id="rId56"/>
        </w:object>
      </w:r>
    </w:p>
    <w:p w:rsidR="00A87D94" w:rsidRPr="00AF6149" w:rsidRDefault="00A87D94" w:rsidP="0031020A">
      <w:pPr>
        <w:pStyle w:val="BodyText"/>
      </w:pPr>
      <w:r w:rsidRPr="00C56F8A">
        <w:t>O</w:t>
      </w:r>
      <w:r>
        <w:t xml:space="preserve"> zaúčtovaní </w:t>
      </w:r>
      <w:r w:rsidRPr="00C56F8A">
        <w:t>výsledku hospodárenia za účtovné obdobie 201</w:t>
      </w:r>
      <w:r>
        <w:t>4</w:t>
      </w:r>
      <w:r w:rsidRPr="00C56F8A">
        <w:t xml:space="preserve"> vo výške </w:t>
      </w:r>
      <w:r>
        <w:t xml:space="preserve">– 6 139,65 </w:t>
      </w:r>
      <w:r w:rsidRPr="00C56F8A">
        <w:t xml:space="preserve">EUR rozhodne valné zhromaždenie. </w:t>
      </w:r>
    </w:p>
    <w:p w:rsidR="00A87D94" w:rsidRDefault="00A87D94" w:rsidP="005A2556">
      <w:pPr>
        <w:pStyle w:val="BodyText"/>
      </w:pPr>
    </w:p>
    <w:p w:rsidR="00A87D94" w:rsidRDefault="00A87D94" w:rsidP="00DA4787">
      <w:pPr>
        <w:pStyle w:val="Body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A87D94" w:rsidRDefault="00A87D94" w:rsidP="003E0FA2">
      <w:pPr>
        <w:pStyle w:val="BodyText"/>
      </w:pPr>
    </w:p>
    <w:p w:rsidR="00A87D94" w:rsidRDefault="00A87D94" w:rsidP="00A47D11">
      <w:pPr>
        <w:pStyle w:val="Heading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  <w:bookmarkStart w:id="50" w:name="_Toc530739926"/>
    </w:p>
    <w:bookmarkEnd w:id="50"/>
    <w:p w:rsidR="00A87D94" w:rsidRPr="00F70C00" w:rsidRDefault="00A87D94" w:rsidP="0058479C">
      <w:pPr>
        <w:pStyle w:val="BodyText"/>
      </w:pPr>
    </w:p>
    <w:sectPr w:rsidR="00A87D94" w:rsidRPr="00F70C00" w:rsidSect="00151BBB">
      <w:pgSz w:w="11906" w:h="16838" w:code="9"/>
      <w:pgMar w:top="1979" w:right="991" w:bottom="1134" w:left="1673" w:header="675" w:footer="340" w:gutter="0"/>
      <w:pgNumType w:start="1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7D94" w:rsidRDefault="00A87D94" w:rsidP="00E95128">
      <w:r>
        <w:separator/>
      </w:r>
    </w:p>
  </w:endnote>
  <w:endnote w:type="continuationSeparator" w:id="0">
    <w:p w:rsidR="00A87D94" w:rsidRDefault="00A87D9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7D94" w:rsidRDefault="00A87D94">
    <w:pPr>
      <w:pStyle w:val="Footer"/>
      <w:jc w:val="right"/>
    </w:pPr>
    <w:fldSimple w:instr="PAGE   \* MERGEFORMAT">
      <w:r>
        <w:rPr>
          <w:noProof/>
        </w:rPr>
        <w:t>12</w:t>
      </w:r>
    </w:fldSimple>
  </w:p>
  <w:p w:rsidR="00A87D94" w:rsidRDefault="00A87D94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7D94" w:rsidRDefault="00A87D94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A87D94" w:rsidRDefault="00A87D9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A87D94" w:rsidRPr="00F70C00" w:rsidRDefault="00A87D9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7D94" w:rsidRDefault="00A87D94" w:rsidP="00E95128">
      <w:r>
        <w:separator/>
      </w:r>
    </w:p>
  </w:footnote>
  <w:footnote w:type="continuationSeparator" w:id="0">
    <w:p w:rsidR="00A87D94" w:rsidRDefault="00A87D9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7D94" w:rsidRDefault="00A87D94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A87D94" w:rsidRDefault="00A87D94" w:rsidP="000D2088">
    <w:pPr>
      <w:pStyle w:val="Header"/>
      <w:jc w:val="center"/>
    </w:pPr>
    <w:r>
      <w:t>Dalkia Kráľovský Chlmec spol. s r.o., Ľ. Kossutha 99 , 077 01 Kráľovský Chlmec</w:t>
    </w:r>
  </w:p>
  <w:p w:rsidR="00A87D94" w:rsidRDefault="00A87D94" w:rsidP="000D2088">
    <w:pPr>
      <w:pStyle w:val="Header"/>
      <w:jc w:val="center"/>
    </w:pPr>
  </w:p>
  <w:p w:rsidR="00A87D94" w:rsidRDefault="00A87D94" w:rsidP="000D2088">
    <w:pPr>
      <w:pStyle w:val="Header"/>
      <w:jc w:val="center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199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87D94" w:rsidRPr="00C14925" w:rsidTr="00FC33DA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</w:p>
      </w:tc>
      <w:tc>
        <w:tcPr>
          <w:tcW w:w="283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3</w:t>
          </w:r>
        </w:p>
      </w:tc>
      <w:tc>
        <w:tcPr>
          <w:tcW w:w="282" w:type="dxa"/>
          <w:vAlign w:val="center"/>
        </w:tcPr>
        <w:p w:rsidR="00A87D94" w:rsidRPr="00E60EA1" w:rsidRDefault="00A87D94" w:rsidP="000D208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5</w:t>
          </w:r>
        </w:p>
      </w:tc>
      <w:tc>
        <w:tcPr>
          <w:tcW w:w="283" w:type="dxa"/>
          <w:vAlign w:val="center"/>
        </w:tcPr>
        <w:p w:rsidR="00A87D94" w:rsidRPr="00E60EA1" w:rsidRDefault="00A87D94" w:rsidP="000D208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7</w:t>
          </w:r>
        </w:p>
      </w:tc>
      <w:tc>
        <w:tcPr>
          <w:tcW w:w="282" w:type="dxa"/>
          <w:vAlign w:val="center"/>
        </w:tcPr>
        <w:p w:rsidR="00A87D94" w:rsidRPr="00E60EA1" w:rsidRDefault="00A87D94" w:rsidP="000D208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1</w:t>
          </w:r>
        </w:p>
      </w:tc>
      <w:tc>
        <w:tcPr>
          <w:tcW w:w="283" w:type="dxa"/>
          <w:vAlign w:val="center"/>
        </w:tcPr>
        <w:p w:rsidR="00A87D94" w:rsidRPr="00E60EA1" w:rsidRDefault="00A87D94" w:rsidP="000D208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3</w:t>
          </w:r>
        </w:p>
      </w:tc>
      <w:tc>
        <w:tcPr>
          <w:tcW w:w="282" w:type="dxa"/>
          <w:vAlign w:val="center"/>
        </w:tcPr>
        <w:p w:rsidR="00A87D94" w:rsidRPr="00E60EA1" w:rsidRDefault="00A87D94" w:rsidP="000D208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6</w:t>
          </w:r>
        </w:p>
      </w:tc>
      <w:tc>
        <w:tcPr>
          <w:tcW w:w="283" w:type="dxa"/>
          <w:vAlign w:val="center"/>
        </w:tcPr>
        <w:p w:rsidR="00A87D94" w:rsidRPr="00E60EA1" w:rsidRDefault="00A87D94" w:rsidP="000D208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4</w:t>
          </w:r>
        </w:p>
      </w:tc>
      <w:tc>
        <w:tcPr>
          <w:tcW w:w="282" w:type="dxa"/>
          <w:vAlign w:val="center"/>
        </w:tcPr>
        <w:p w:rsidR="00A87D94" w:rsidRPr="00E60EA1" w:rsidRDefault="00A87D94" w:rsidP="000D208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0</w:t>
          </w:r>
        </w:p>
      </w:tc>
    </w:tr>
  </w:tbl>
  <w:p w:rsidR="00A87D94" w:rsidRDefault="00A87D94" w:rsidP="000D2088">
    <w:pPr>
      <w:pStyle w:val="Header"/>
      <w:jc w:val="center"/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87D94" w:rsidRPr="00C14925" w:rsidTr="00FC33D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hAnsi="Times New Roman"/>
              <w:sz w:val="18"/>
              <w:szCs w:val="18"/>
              <w:lang w:eastAsia="en-US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2</w:t>
          </w:r>
        </w:p>
      </w:tc>
      <w:tc>
        <w:tcPr>
          <w:tcW w:w="280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0</w:t>
          </w:r>
        </w:p>
      </w:tc>
      <w:tc>
        <w:tcPr>
          <w:tcW w:w="279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2</w:t>
          </w:r>
        </w:p>
      </w:tc>
      <w:tc>
        <w:tcPr>
          <w:tcW w:w="287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0</w:t>
          </w:r>
        </w:p>
      </w:tc>
      <w:tc>
        <w:tcPr>
          <w:tcW w:w="279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2</w:t>
          </w:r>
        </w:p>
      </w:tc>
      <w:tc>
        <w:tcPr>
          <w:tcW w:w="278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1</w:t>
          </w:r>
        </w:p>
      </w:tc>
      <w:tc>
        <w:tcPr>
          <w:tcW w:w="279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8</w:t>
          </w:r>
        </w:p>
      </w:tc>
      <w:tc>
        <w:tcPr>
          <w:tcW w:w="278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4</w:t>
          </w:r>
        </w:p>
      </w:tc>
      <w:tc>
        <w:tcPr>
          <w:tcW w:w="279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7</w:t>
          </w:r>
        </w:p>
      </w:tc>
      <w:tc>
        <w:tcPr>
          <w:tcW w:w="278" w:type="dxa"/>
          <w:vAlign w:val="center"/>
        </w:tcPr>
        <w:p w:rsidR="00A87D94" w:rsidRPr="00E60EA1" w:rsidRDefault="00A87D94" w:rsidP="00FC33D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hAnsi="Times New Roman"/>
              <w:sz w:val="18"/>
              <w:szCs w:val="18"/>
              <w:lang w:eastAsia="en-US"/>
            </w:rPr>
          </w:pPr>
          <w:r w:rsidRPr="00E60EA1">
            <w:rPr>
              <w:rFonts w:ascii="Times New Roman" w:hAnsi="Times New Roman"/>
              <w:sz w:val="18"/>
              <w:szCs w:val="18"/>
              <w:lang w:eastAsia="en-US"/>
            </w:rPr>
            <w:t>5</w:t>
          </w:r>
        </w:p>
      </w:tc>
    </w:tr>
  </w:tbl>
  <w:p w:rsidR="00A87D94" w:rsidRDefault="00A87D94" w:rsidP="00024302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  <w:p w:rsidR="00A87D94" w:rsidRDefault="00A87D94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A87D94" w:rsidRPr="00E95128" w:rsidRDefault="00A87D94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7D94" w:rsidRDefault="00A87D9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A87D94" w:rsidRPr="00E95128" w:rsidRDefault="00A87D94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87D94" w:rsidRDefault="00A87D9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87D94" w:rsidRPr="00E95128" w:rsidRDefault="00A87D94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8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87D94" w:rsidTr="00D34B3E">
      <w:trPr>
        <w:trHeight w:val="299"/>
      </w:trPr>
      <w:tc>
        <w:tcPr>
          <w:tcW w:w="2251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  <w:r w:rsidRPr="00E60EA1">
            <w:rPr>
              <w:rFonts w:ascii="Times New Roman" w:hAnsi="Times New Roman" w:cs="Arial"/>
              <w:szCs w:val="22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rFonts w:ascii="Times New Roman" w:hAnsi="Times New Roman"/>
              <w:sz w:val="22"/>
              <w:lang w:eastAsia="en-US"/>
            </w:rPr>
          </w:pPr>
          <w:r w:rsidRPr="00E60EA1">
            <w:rPr>
              <w:rFonts w:ascii="Times New Roman" w:hAnsi="Times New Roman"/>
              <w:sz w:val="22"/>
              <w:lang w:eastAsia="en-US"/>
            </w:rPr>
            <w:t>DIČ</w:t>
          </w:r>
        </w:p>
      </w:tc>
      <w:tc>
        <w:tcPr>
          <w:tcW w:w="284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  <w:tc>
        <w:tcPr>
          <w:tcW w:w="283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  <w:tc>
        <w:tcPr>
          <w:tcW w:w="284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  <w:tc>
        <w:tcPr>
          <w:tcW w:w="283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  <w:tc>
        <w:tcPr>
          <w:tcW w:w="284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  <w:tc>
        <w:tcPr>
          <w:tcW w:w="283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  <w:tc>
        <w:tcPr>
          <w:tcW w:w="284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  <w:tc>
        <w:tcPr>
          <w:tcW w:w="283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  <w:tc>
        <w:tcPr>
          <w:tcW w:w="284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  <w:tc>
        <w:tcPr>
          <w:tcW w:w="283" w:type="dxa"/>
          <w:vAlign w:val="center"/>
        </w:tcPr>
        <w:p w:rsidR="00A87D94" w:rsidRPr="00E60EA1" w:rsidRDefault="00A87D94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Times New Roman" w:hAnsi="Times New Roman"/>
              <w:sz w:val="22"/>
              <w:lang w:eastAsia="en-US"/>
            </w:rPr>
          </w:pPr>
        </w:p>
      </w:tc>
    </w:tr>
  </w:tbl>
  <w:p w:rsidR="00A87D94" w:rsidRPr="00E95128" w:rsidRDefault="00A87D94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460209"/>
    <w:multiLevelType w:val="hybridMultilevel"/>
    <w:tmpl w:val="6C76818E"/>
    <w:lvl w:ilvl="0" w:tplc="041B0015">
      <w:start w:val="1"/>
      <w:numFmt w:val="upperLetter"/>
      <w:lvlText w:val="%1."/>
      <w:lvlJc w:val="left"/>
      <w:pPr>
        <w:ind w:left="114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B136D02"/>
    <w:multiLevelType w:val="hybridMultilevel"/>
    <w:tmpl w:val="11820DE0"/>
    <w:lvl w:ilvl="0" w:tplc="959ACF38">
      <w:start w:val="15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8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676C6A4B"/>
    <w:multiLevelType w:val="hybridMultilevel"/>
    <w:tmpl w:val="7BDABFDA"/>
    <w:lvl w:ilvl="0" w:tplc="38EC38E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2"/>
  </w:num>
  <w:num w:numId="2">
    <w:abstractNumId w:val="17"/>
  </w:num>
  <w:num w:numId="3">
    <w:abstractNumId w:val="15"/>
  </w:num>
  <w:num w:numId="4">
    <w:abstractNumId w:val="2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</w:num>
  <w:num w:numId="7">
    <w:abstractNumId w:val="25"/>
  </w:num>
  <w:num w:numId="8">
    <w:abstractNumId w:val="4"/>
  </w:num>
  <w:num w:numId="9">
    <w:abstractNumId w:val="17"/>
  </w:num>
  <w:num w:numId="10">
    <w:abstractNumId w:val="17"/>
  </w:num>
  <w:num w:numId="11">
    <w:abstractNumId w:val="8"/>
  </w:num>
  <w:num w:numId="12">
    <w:abstractNumId w:val="17"/>
  </w:num>
  <w:num w:numId="13">
    <w:abstractNumId w:val="17"/>
  </w:num>
  <w:num w:numId="14">
    <w:abstractNumId w:val="9"/>
  </w:num>
  <w:num w:numId="15">
    <w:abstractNumId w:val="17"/>
    <w:lvlOverride w:ilvl="0">
      <w:startOverride w:val="1"/>
    </w:lvlOverride>
  </w:num>
  <w:num w:numId="16">
    <w:abstractNumId w:val="17"/>
    <w:lvlOverride w:ilvl="0">
      <w:startOverride w:val="1"/>
    </w:lvlOverride>
  </w:num>
  <w:num w:numId="17">
    <w:abstractNumId w:val="17"/>
    <w:lvlOverride w:ilvl="0">
      <w:startOverride w:val="1"/>
    </w:lvlOverride>
  </w:num>
  <w:num w:numId="18">
    <w:abstractNumId w:val="17"/>
    <w:lvlOverride w:ilvl="0">
      <w:startOverride w:val="1"/>
    </w:lvlOverride>
  </w:num>
  <w:num w:numId="19">
    <w:abstractNumId w:val="2"/>
  </w:num>
  <w:num w:numId="20">
    <w:abstractNumId w:val="17"/>
    <w:lvlOverride w:ilvl="0">
      <w:startOverride w:val="1"/>
    </w:lvlOverride>
  </w:num>
  <w:num w:numId="21">
    <w:abstractNumId w:val="19"/>
  </w:num>
  <w:num w:numId="22">
    <w:abstractNumId w:val="13"/>
  </w:num>
  <w:num w:numId="23">
    <w:abstractNumId w:val="12"/>
  </w:num>
  <w:num w:numId="24">
    <w:abstractNumId w:val="26"/>
  </w:num>
  <w:num w:numId="25">
    <w:abstractNumId w:val="17"/>
    <w:lvlOverride w:ilvl="0">
      <w:startOverride w:val="1"/>
    </w:lvlOverride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5"/>
    <w:lvlOverride w:ilvl="0">
      <w:startOverride w:val="1"/>
    </w:lvlOverride>
  </w:num>
  <w:num w:numId="35">
    <w:abstractNumId w:val="17"/>
  </w:num>
  <w:num w:numId="36">
    <w:abstractNumId w:val="17"/>
  </w:num>
  <w:num w:numId="37">
    <w:abstractNumId w:val="17"/>
  </w:num>
  <w:num w:numId="38">
    <w:abstractNumId w:val="17"/>
  </w:num>
  <w:num w:numId="39">
    <w:abstractNumId w:val="22"/>
  </w:num>
  <w:num w:numId="40">
    <w:abstractNumId w:val="22"/>
  </w:num>
  <w:num w:numId="41">
    <w:abstractNumId w:val="22"/>
  </w:num>
  <w:num w:numId="42">
    <w:abstractNumId w:val="7"/>
  </w:num>
  <w:num w:numId="43">
    <w:abstractNumId w:val="24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0"/>
  </w:num>
  <w:num w:numId="47">
    <w:abstractNumId w:val="22"/>
  </w:num>
  <w:num w:numId="48">
    <w:abstractNumId w:val="1"/>
  </w:num>
  <w:num w:numId="49">
    <w:abstractNumId w:val="22"/>
  </w:num>
  <w:num w:numId="50">
    <w:abstractNumId w:val="10"/>
  </w:num>
  <w:num w:numId="51">
    <w:abstractNumId w:val="6"/>
  </w:num>
  <w:num w:numId="52">
    <w:abstractNumId w:val="27"/>
  </w:num>
  <w:num w:numId="53">
    <w:abstractNumId w:val="14"/>
  </w:num>
  <w:num w:numId="54">
    <w:abstractNumId w:val="16"/>
  </w:num>
  <w:num w:numId="55">
    <w:abstractNumId w:val="18"/>
  </w:num>
  <w:num w:numId="56">
    <w:abstractNumId w:val="11"/>
  </w:num>
  <w:num w:numId="57">
    <w:abstractNumId w:val="17"/>
  </w:num>
  <w:num w:numId="58">
    <w:abstractNumId w:val="3"/>
  </w:num>
  <w:num w:numId="59">
    <w:abstractNumId w:val="21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1AAB"/>
    <w:rsid w:val="0000290B"/>
    <w:rsid w:val="00002921"/>
    <w:rsid w:val="00002EB0"/>
    <w:rsid w:val="00003C63"/>
    <w:rsid w:val="000040F5"/>
    <w:rsid w:val="00006F02"/>
    <w:rsid w:val="00010822"/>
    <w:rsid w:val="00010C2A"/>
    <w:rsid w:val="000172DD"/>
    <w:rsid w:val="00017791"/>
    <w:rsid w:val="00024302"/>
    <w:rsid w:val="00025561"/>
    <w:rsid w:val="000324E1"/>
    <w:rsid w:val="000331E6"/>
    <w:rsid w:val="000338A2"/>
    <w:rsid w:val="0003793C"/>
    <w:rsid w:val="00040E8D"/>
    <w:rsid w:val="0004108B"/>
    <w:rsid w:val="000422E9"/>
    <w:rsid w:val="00042A09"/>
    <w:rsid w:val="00043393"/>
    <w:rsid w:val="00043DD7"/>
    <w:rsid w:val="00045A17"/>
    <w:rsid w:val="000470EC"/>
    <w:rsid w:val="000514BC"/>
    <w:rsid w:val="000517AC"/>
    <w:rsid w:val="00052495"/>
    <w:rsid w:val="00053E2E"/>
    <w:rsid w:val="000544B8"/>
    <w:rsid w:val="00054859"/>
    <w:rsid w:val="000572A9"/>
    <w:rsid w:val="00062334"/>
    <w:rsid w:val="000658BA"/>
    <w:rsid w:val="000678E1"/>
    <w:rsid w:val="0007097A"/>
    <w:rsid w:val="000735D3"/>
    <w:rsid w:val="00073853"/>
    <w:rsid w:val="000738DF"/>
    <w:rsid w:val="000739AC"/>
    <w:rsid w:val="000749F5"/>
    <w:rsid w:val="000756DC"/>
    <w:rsid w:val="00075B41"/>
    <w:rsid w:val="0007640A"/>
    <w:rsid w:val="00076486"/>
    <w:rsid w:val="00077153"/>
    <w:rsid w:val="00082DB2"/>
    <w:rsid w:val="000832C3"/>
    <w:rsid w:val="0008425B"/>
    <w:rsid w:val="00085012"/>
    <w:rsid w:val="00085A3A"/>
    <w:rsid w:val="00086A82"/>
    <w:rsid w:val="00092C39"/>
    <w:rsid w:val="00093CC4"/>
    <w:rsid w:val="00095A95"/>
    <w:rsid w:val="000965D0"/>
    <w:rsid w:val="00097FD2"/>
    <w:rsid w:val="000A1260"/>
    <w:rsid w:val="000A1BBA"/>
    <w:rsid w:val="000A2AB0"/>
    <w:rsid w:val="000A32A2"/>
    <w:rsid w:val="000A3BBB"/>
    <w:rsid w:val="000A4ACF"/>
    <w:rsid w:val="000A5AA5"/>
    <w:rsid w:val="000A6FBA"/>
    <w:rsid w:val="000B1D23"/>
    <w:rsid w:val="000B4629"/>
    <w:rsid w:val="000B6195"/>
    <w:rsid w:val="000B6388"/>
    <w:rsid w:val="000B7957"/>
    <w:rsid w:val="000C17C3"/>
    <w:rsid w:val="000C2309"/>
    <w:rsid w:val="000C2AB7"/>
    <w:rsid w:val="000C2D66"/>
    <w:rsid w:val="000C2E5F"/>
    <w:rsid w:val="000C3422"/>
    <w:rsid w:val="000C3D1A"/>
    <w:rsid w:val="000C68B3"/>
    <w:rsid w:val="000D2088"/>
    <w:rsid w:val="000D22FF"/>
    <w:rsid w:val="000D479C"/>
    <w:rsid w:val="000D4824"/>
    <w:rsid w:val="000D5E3C"/>
    <w:rsid w:val="000E2151"/>
    <w:rsid w:val="000E24F6"/>
    <w:rsid w:val="000E4174"/>
    <w:rsid w:val="000E4B8D"/>
    <w:rsid w:val="000E4D12"/>
    <w:rsid w:val="000E6FA7"/>
    <w:rsid w:val="000F038C"/>
    <w:rsid w:val="000F045E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6F8"/>
    <w:rsid w:val="00117C0F"/>
    <w:rsid w:val="00120F3A"/>
    <w:rsid w:val="0012205A"/>
    <w:rsid w:val="001220FD"/>
    <w:rsid w:val="00124E64"/>
    <w:rsid w:val="00125F96"/>
    <w:rsid w:val="00126EB9"/>
    <w:rsid w:val="00127D9C"/>
    <w:rsid w:val="0013101B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4AA1"/>
    <w:rsid w:val="00146904"/>
    <w:rsid w:val="00147FB3"/>
    <w:rsid w:val="0015039D"/>
    <w:rsid w:val="00150D3F"/>
    <w:rsid w:val="00151067"/>
    <w:rsid w:val="00151977"/>
    <w:rsid w:val="00151BBB"/>
    <w:rsid w:val="00156231"/>
    <w:rsid w:val="0015674B"/>
    <w:rsid w:val="00156885"/>
    <w:rsid w:val="00160AAA"/>
    <w:rsid w:val="00164160"/>
    <w:rsid w:val="00165596"/>
    <w:rsid w:val="00165E5A"/>
    <w:rsid w:val="001712A8"/>
    <w:rsid w:val="001724F7"/>
    <w:rsid w:val="0017267A"/>
    <w:rsid w:val="00172D44"/>
    <w:rsid w:val="001733C5"/>
    <w:rsid w:val="001733E4"/>
    <w:rsid w:val="00173C3D"/>
    <w:rsid w:val="0017651F"/>
    <w:rsid w:val="00177051"/>
    <w:rsid w:val="00177BCA"/>
    <w:rsid w:val="00177C59"/>
    <w:rsid w:val="001824D2"/>
    <w:rsid w:val="001834B5"/>
    <w:rsid w:val="00183924"/>
    <w:rsid w:val="001844A9"/>
    <w:rsid w:val="00184E52"/>
    <w:rsid w:val="00193EE6"/>
    <w:rsid w:val="00194BFD"/>
    <w:rsid w:val="00195100"/>
    <w:rsid w:val="001A14AF"/>
    <w:rsid w:val="001A1C39"/>
    <w:rsid w:val="001A2286"/>
    <w:rsid w:val="001A4977"/>
    <w:rsid w:val="001A566C"/>
    <w:rsid w:val="001A5F9F"/>
    <w:rsid w:val="001A7CD7"/>
    <w:rsid w:val="001B0E5F"/>
    <w:rsid w:val="001B38FD"/>
    <w:rsid w:val="001B5156"/>
    <w:rsid w:val="001B5855"/>
    <w:rsid w:val="001B7193"/>
    <w:rsid w:val="001C0A6A"/>
    <w:rsid w:val="001C512E"/>
    <w:rsid w:val="001C5E97"/>
    <w:rsid w:val="001C611E"/>
    <w:rsid w:val="001C6938"/>
    <w:rsid w:val="001D06F0"/>
    <w:rsid w:val="001D181E"/>
    <w:rsid w:val="001D28B4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EBC"/>
    <w:rsid w:val="001F4E5F"/>
    <w:rsid w:val="001F6523"/>
    <w:rsid w:val="002022EC"/>
    <w:rsid w:val="00205E14"/>
    <w:rsid w:val="00206783"/>
    <w:rsid w:val="002112DA"/>
    <w:rsid w:val="00211C57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7DF"/>
    <w:rsid w:val="00225398"/>
    <w:rsid w:val="002259E9"/>
    <w:rsid w:val="0023026F"/>
    <w:rsid w:val="002303A4"/>
    <w:rsid w:val="002304B6"/>
    <w:rsid w:val="00232D0A"/>
    <w:rsid w:val="0023562B"/>
    <w:rsid w:val="002414BC"/>
    <w:rsid w:val="002418D5"/>
    <w:rsid w:val="002431BB"/>
    <w:rsid w:val="00243DED"/>
    <w:rsid w:val="002456E9"/>
    <w:rsid w:val="0024584A"/>
    <w:rsid w:val="00245B3F"/>
    <w:rsid w:val="00246542"/>
    <w:rsid w:val="00247A19"/>
    <w:rsid w:val="0025008F"/>
    <w:rsid w:val="002513D6"/>
    <w:rsid w:val="00251525"/>
    <w:rsid w:val="00251BF2"/>
    <w:rsid w:val="00252DB7"/>
    <w:rsid w:val="00254418"/>
    <w:rsid w:val="00254849"/>
    <w:rsid w:val="0025662A"/>
    <w:rsid w:val="00260C4C"/>
    <w:rsid w:val="00262CD4"/>
    <w:rsid w:val="00262E33"/>
    <w:rsid w:val="00267306"/>
    <w:rsid w:val="00267877"/>
    <w:rsid w:val="00271316"/>
    <w:rsid w:val="002724ED"/>
    <w:rsid w:val="0027298D"/>
    <w:rsid w:val="00275A65"/>
    <w:rsid w:val="00275C3B"/>
    <w:rsid w:val="002761B2"/>
    <w:rsid w:val="00277B05"/>
    <w:rsid w:val="00280D5B"/>
    <w:rsid w:val="00283139"/>
    <w:rsid w:val="002861DB"/>
    <w:rsid w:val="00286A3D"/>
    <w:rsid w:val="00286D2A"/>
    <w:rsid w:val="00290A84"/>
    <w:rsid w:val="00290F83"/>
    <w:rsid w:val="00294BAE"/>
    <w:rsid w:val="00295B48"/>
    <w:rsid w:val="002977CC"/>
    <w:rsid w:val="00297AF0"/>
    <w:rsid w:val="002A264B"/>
    <w:rsid w:val="002A3DD9"/>
    <w:rsid w:val="002A4732"/>
    <w:rsid w:val="002A597C"/>
    <w:rsid w:val="002A7CDF"/>
    <w:rsid w:val="002B2E36"/>
    <w:rsid w:val="002B4000"/>
    <w:rsid w:val="002B4216"/>
    <w:rsid w:val="002B6120"/>
    <w:rsid w:val="002C0D58"/>
    <w:rsid w:val="002C191C"/>
    <w:rsid w:val="002C341E"/>
    <w:rsid w:val="002C4BC0"/>
    <w:rsid w:val="002D2161"/>
    <w:rsid w:val="002D4AEE"/>
    <w:rsid w:val="002D69FB"/>
    <w:rsid w:val="002D6D66"/>
    <w:rsid w:val="002D79A9"/>
    <w:rsid w:val="002E0D74"/>
    <w:rsid w:val="002E0DE7"/>
    <w:rsid w:val="002E0E7B"/>
    <w:rsid w:val="002E1F70"/>
    <w:rsid w:val="002E307A"/>
    <w:rsid w:val="002E31E7"/>
    <w:rsid w:val="002E35FC"/>
    <w:rsid w:val="002E3FA5"/>
    <w:rsid w:val="002E41D3"/>
    <w:rsid w:val="002E4B89"/>
    <w:rsid w:val="002E662B"/>
    <w:rsid w:val="002F033C"/>
    <w:rsid w:val="002F05C7"/>
    <w:rsid w:val="002F2C69"/>
    <w:rsid w:val="002F3429"/>
    <w:rsid w:val="002F3C09"/>
    <w:rsid w:val="002F5513"/>
    <w:rsid w:val="002F626C"/>
    <w:rsid w:val="002F770F"/>
    <w:rsid w:val="00300AB2"/>
    <w:rsid w:val="00301031"/>
    <w:rsid w:val="00301C73"/>
    <w:rsid w:val="00302B7A"/>
    <w:rsid w:val="00302D14"/>
    <w:rsid w:val="00305EB2"/>
    <w:rsid w:val="00307540"/>
    <w:rsid w:val="0031020A"/>
    <w:rsid w:val="003131C6"/>
    <w:rsid w:val="00314534"/>
    <w:rsid w:val="003147AA"/>
    <w:rsid w:val="00316C62"/>
    <w:rsid w:val="003229A3"/>
    <w:rsid w:val="00331FD6"/>
    <w:rsid w:val="00332136"/>
    <w:rsid w:val="003322C7"/>
    <w:rsid w:val="00333970"/>
    <w:rsid w:val="00335C04"/>
    <w:rsid w:val="003403C5"/>
    <w:rsid w:val="00340CB1"/>
    <w:rsid w:val="00340E1B"/>
    <w:rsid w:val="0034119B"/>
    <w:rsid w:val="00342E08"/>
    <w:rsid w:val="003434C5"/>
    <w:rsid w:val="00345681"/>
    <w:rsid w:val="00346287"/>
    <w:rsid w:val="0035032E"/>
    <w:rsid w:val="00351E92"/>
    <w:rsid w:val="00352453"/>
    <w:rsid w:val="00354B2F"/>
    <w:rsid w:val="00361248"/>
    <w:rsid w:val="003642CE"/>
    <w:rsid w:val="0036502B"/>
    <w:rsid w:val="003659A6"/>
    <w:rsid w:val="0036623E"/>
    <w:rsid w:val="00367258"/>
    <w:rsid w:val="00367A6E"/>
    <w:rsid w:val="00370F56"/>
    <w:rsid w:val="00375AB4"/>
    <w:rsid w:val="003846B1"/>
    <w:rsid w:val="003911FC"/>
    <w:rsid w:val="003929EE"/>
    <w:rsid w:val="00395629"/>
    <w:rsid w:val="0039724B"/>
    <w:rsid w:val="00397D48"/>
    <w:rsid w:val="003A0F96"/>
    <w:rsid w:val="003A1897"/>
    <w:rsid w:val="003A1A88"/>
    <w:rsid w:val="003A2AE6"/>
    <w:rsid w:val="003A2FB0"/>
    <w:rsid w:val="003A4862"/>
    <w:rsid w:val="003A5476"/>
    <w:rsid w:val="003A6371"/>
    <w:rsid w:val="003B03F8"/>
    <w:rsid w:val="003B1FF2"/>
    <w:rsid w:val="003B28F0"/>
    <w:rsid w:val="003B2A5D"/>
    <w:rsid w:val="003B591C"/>
    <w:rsid w:val="003B762E"/>
    <w:rsid w:val="003B7C90"/>
    <w:rsid w:val="003C0DE9"/>
    <w:rsid w:val="003C15AF"/>
    <w:rsid w:val="003C233B"/>
    <w:rsid w:val="003C3FDF"/>
    <w:rsid w:val="003C6B7B"/>
    <w:rsid w:val="003D1267"/>
    <w:rsid w:val="003D140B"/>
    <w:rsid w:val="003D2067"/>
    <w:rsid w:val="003D5127"/>
    <w:rsid w:val="003D6BF9"/>
    <w:rsid w:val="003E0FA2"/>
    <w:rsid w:val="003E149A"/>
    <w:rsid w:val="003E1D5F"/>
    <w:rsid w:val="003E25DD"/>
    <w:rsid w:val="003E2AE1"/>
    <w:rsid w:val="003E3A29"/>
    <w:rsid w:val="003E4261"/>
    <w:rsid w:val="003F28D5"/>
    <w:rsid w:val="003F4C92"/>
    <w:rsid w:val="003F7ADD"/>
    <w:rsid w:val="004007CA"/>
    <w:rsid w:val="004009D6"/>
    <w:rsid w:val="00401912"/>
    <w:rsid w:val="00401F9E"/>
    <w:rsid w:val="004027CF"/>
    <w:rsid w:val="00403FF5"/>
    <w:rsid w:val="0040614D"/>
    <w:rsid w:val="00407243"/>
    <w:rsid w:val="004108AD"/>
    <w:rsid w:val="00411D88"/>
    <w:rsid w:val="00412526"/>
    <w:rsid w:val="00416A0F"/>
    <w:rsid w:val="004203AD"/>
    <w:rsid w:val="00420D87"/>
    <w:rsid w:val="00422389"/>
    <w:rsid w:val="00423AFA"/>
    <w:rsid w:val="00424C34"/>
    <w:rsid w:val="004262D7"/>
    <w:rsid w:val="00430148"/>
    <w:rsid w:val="004308EA"/>
    <w:rsid w:val="004313A2"/>
    <w:rsid w:val="004317F0"/>
    <w:rsid w:val="00432AE6"/>
    <w:rsid w:val="004330B3"/>
    <w:rsid w:val="00435C31"/>
    <w:rsid w:val="0043618D"/>
    <w:rsid w:val="00436388"/>
    <w:rsid w:val="004368D6"/>
    <w:rsid w:val="004409F5"/>
    <w:rsid w:val="00442157"/>
    <w:rsid w:val="004430B4"/>
    <w:rsid w:val="00444033"/>
    <w:rsid w:val="00445395"/>
    <w:rsid w:val="004455BF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6FD"/>
    <w:rsid w:val="00483A16"/>
    <w:rsid w:val="00484A51"/>
    <w:rsid w:val="00490ED4"/>
    <w:rsid w:val="00491AF0"/>
    <w:rsid w:val="00491C69"/>
    <w:rsid w:val="00494B7D"/>
    <w:rsid w:val="00496A4E"/>
    <w:rsid w:val="00497423"/>
    <w:rsid w:val="004979E6"/>
    <w:rsid w:val="004A045E"/>
    <w:rsid w:val="004A085B"/>
    <w:rsid w:val="004A4D80"/>
    <w:rsid w:val="004A591E"/>
    <w:rsid w:val="004A5DFE"/>
    <w:rsid w:val="004A64A5"/>
    <w:rsid w:val="004A6C40"/>
    <w:rsid w:val="004B028C"/>
    <w:rsid w:val="004B0930"/>
    <w:rsid w:val="004B0F19"/>
    <w:rsid w:val="004B1B38"/>
    <w:rsid w:val="004B2651"/>
    <w:rsid w:val="004B36B2"/>
    <w:rsid w:val="004B3FDA"/>
    <w:rsid w:val="004B4940"/>
    <w:rsid w:val="004B4D67"/>
    <w:rsid w:val="004B535D"/>
    <w:rsid w:val="004B599A"/>
    <w:rsid w:val="004B69E1"/>
    <w:rsid w:val="004C0B85"/>
    <w:rsid w:val="004C0D06"/>
    <w:rsid w:val="004C154B"/>
    <w:rsid w:val="004C1C27"/>
    <w:rsid w:val="004C2BE0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0CC4"/>
    <w:rsid w:val="004E66E0"/>
    <w:rsid w:val="004E75E6"/>
    <w:rsid w:val="004E7FC9"/>
    <w:rsid w:val="004F01BD"/>
    <w:rsid w:val="004F040B"/>
    <w:rsid w:val="004F1F45"/>
    <w:rsid w:val="004F2C3E"/>
    <w:rsid w:val="004F3DD3"/>
    <w:rsid w:val="004F60BC"/>
    <w:rsid w:val="00500B7D"/>
    <w:rsid w:val="00503C90"/>
    <w:rsid w:val="005052A1"/>
    <w:rsid w:val="00506E0F"/>
    <w:rsid w:val="00507B8B"/>
    <w:rsid w:val="00507CB4"/>
    <w:rsid w:val="005131C0"/>
    <w:rsid w:val="005138B1"/>
    <w:rsid w:val="00515879"/>
    <w:rsid w:val="00520FEA"/>
    <w:rsid w:val="00522101"/>
    <w:rsid w:val="00522617"/>
    <w:rsid w:val="0052635B"/>
    <w:rsid w:val="00530F38"/>
    <w:rsid w:val="005315C0"/>
    <w:rsid w:val="0053708D"/>
    <w:rsid w:val="00537D56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A0D"/>
    <w:rsid w:val="00553AFB"/>
    <w:rsid w:val="00555FAD"/>
    <w:rsid w:val="00557204"/>
    <w:rsid w:val="00560E35"/>
    <w:rsid w:val="00564B72"/>
    <w:rsid w:val="00565ABC"/>
    <w:rsid w:val="00566389"/>
    <w:rsid w:val="00567765"/>
    <w:rsid w:val="0057382A"/>
    <w:rsid w:val="00574527"/>
    <w:rsid w:val="0057480F"/>
    <w:rsid w:val="0058479C"/>
    <w:rsid w:val="005906C6"/>
    <w:rsid w:val="00590D4B"/>
    <w:rsid w:val="00592616"/>
    <w:rsid w:val="00592B74"/>
    <w:rsid w:val="00594529"/>
    <w:rsid w:val="00596F8B"/>
    <w:rsid w:val="00597F7C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0D6B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27D"/>
    <w:rsid w:val="005E542C"/>
    <w:rsid w:val="005E5B8C"/>
    <w:rsid w:val="005E7AC3"/>
    <w:rsid w:val="005F2BC8"/>
    <w:rsid w:val="005F4EFC"/>
    <w:rsid w:val="005F54A3"/>
    <w:rsid w:val="005F5D4F"/>
    <w:rsid w:val="005F6E8B"/>
    <w:rsid w:val="005F7FDE"/>
    <w:rsid w:val="00600330"/>
    <w:rsid w:val="0060236A"/>
    <w:rsid w:val="00603EFB"/>
    <w:rsid w:val="00604885"/>
    <w:rsid w:val="00605372"/>
    <w:rsid w:val="006063E8"/>
    <w:rsid w:val="006069D3"/>
    <w:rsid w:val="006076DB"/>
    <w:rsid w:val="0060790D"/>
    <w:rsid w:val="00611027"/>
    <w:rsid w:val="006241E5"/>
    <w:rsid w:val="006261D1"/>
    <w:rsid w:val="00627B6C"/>
    <w:rsid w:val="00630386"/>
    <w:rsid w:val="00631076"/>
    <w:rsid w:val="00632FB0"/>
    <w:rsid w:val="006339DC"/>
    <w:rsid w:val="00637C51"/>
    <w:rsid w:val="00641554"/>
    <w:rsid w:val="00642019"/>
    <w:rsid w:val="00642387"/>
    <w:rsid w:val="00643233"/>
    <w:rsid w:val="00644449"/>
    <w:rsid w:val="0064520D"/>
    <w:rsid w:val="006470D0"/>
    <w:rsid w:val="00647862"/>
    <w:rsid w:val="00647BFB"/>
    <w:rsid w:val="006510AA"/>
    <w:rsid w:val="00651689"/>
    <w:rsid w:val="00656180"/>
    <w:rsid w:val="006575EA"/>
    <w:rsid w:val="00661455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77258"/>
    <w:rsid w:val="00681E41"/>
    <w:rsid w:val="0068376C"/>
    <w:rsid w:val="0068537D"/>
    <w:rsid w:val="00687C65"/>
    <w:rsid w:val="006903D8"/>
    <w:rsid w:val="0069060E"/>
    <w:rsid w:val="00694931"/>
    <w:rsid w:val="006957CC"/>
    <w:rsid w:val="006972D5"/>
    <w:rsid w:val="00697F7C"/>
    <w:rsid w:val="006A3C75"/>
    <w:rsid w:val="006A737C"/>
    <w:rsid w:val="006A7FE4"/>
    <w:rsid w:val="006B28F7"/>
    <w:rsid w:val="006B2D3C"/>
    <w:rsid w:val="006B3E8C"/>
    <w:rsid w:val="006B669F"/>
    <w:rsid w:val="006B74EA"/>
    <w:rsid w:val="006C0296"/>
    <w:rsid w:val="006C0F4D"/>
    <w:rsid w:val="006C27AA"/>
    <w:rsid w:val="006C3FDF"/>
    <w:rsid w:val="006C46C3"/>
    <w:rsid w:val="006C7E90"/>
    <w:rsid w:val="006D2919"/>
    <w:rsid w:val="006D2B65"/>
    <w:rsid w:val="006D36EA"/>
    <w:rsid w:val="006D3989"/>
    <w:rsid w:val="006D3C83"/>
    <w:rsid w:val="006D3D0B"/>
    <w:rsid w:val="006D4AE5"/>
    <w:rsid w:val="006D7585"/>
    <w:rsid w:val="006E26E5"/>
    <w:rsid w:val="006E32F2"/>
    <w:rsid w:val="006E36A2"/>
    <w:rsid w:val="006E4804"/>
    <w:rsid w:val="006E554A"/>
    <w:rsid w:val="006E56B3"/>
    <w:rsid w:val="006E62BE"/>
    <w:rsid w:val="006E6B24"/>
    <w:rsid w:val="006E7A01"/>
    <w:rsid w:val="006F056A"/>
    <w:rsid w:val="006F28DA"/>
    <w:rsid w:val="006F5D26"/>
    <w:rsid w:val="006F7930"/>
    <w:rsid w:val="007019A7"/>
    <w:rsid w:val="00701F03"/>
    <w:rsid w:val="00703344"/>
    <w:rsid w:val="00703A83"/>
    <w:rsid w:val="00703D6F"/>
    <w:rsid w:val="00705108"/>
    <w:rsid w:val="00706A34"/>
    <w:rsid w:val="00714597"/>
    <w:rsid w:val="00714C2F"/>
    <w:rsid w:val="00724CB4"/>
    <w:rsid w:val="00725073"/>
    <w:rsid w:val="0072695D"/>
    <w:rsid w:val="00726991"/>
    <w:rsid w:val="00726DDA"/>
    <w:rsid w:val="007274AF"/>
    <w:rsid w:val="0073065F"/>
    <w:rsid w:val="007336EE"/>
    <w:rsid w:val="007340E2"/>
    <w:rsid w:val="00736516"/>
    <w:rsid w:val="00741092"/>
    <w:rsid w:val="00741F04"/>
    <w:rsid w:val="00742680"/>
    <w:rsid w:val="007432E7"/>
    <w:rsid w:val="007434A2"/>
    <w:rsid w:val="007442FA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57A56"/>
    <w:rsid w:val="0076129D"/>
    <w:rsid w:val="007616D8"/>
    <w:rsid w:val="00761D76"/>
    <w:rsid w:val="00761E3B"/>
    <w:rsid w:val="00763326"/>
    <w:rsid w:val="007658EA"/>
    <w:rsid w:val="00766D66"/>
    <w:rsid w:val="0077350A"/>
    <w:rsid w:val="0077399F"/>
    <w:rsid w:val="007755E9"/>
    <w:rsid w:val="00775A11"/>
    <w:rsid w:val="00775D22"/>
    <w:rsid w:val="007760BC"/>
    <w:rsid w:val="00777324"/>
    <w:rsid w:val="00781875"/>
    <w:rsid w:val="00782ABB"/>
    <w:rsid w:val="00783CA6"/>
    <w:rsid w:val="007859A6"/>
    <w:rsid w:val="0078754C"/>
    <w:rsid w:val="00790258"/>
    <w:rsid w:val="007902B7"/>
    <w:rsid w:val="007903B8"/>
    <w:rsid w:val="0079191F"/>
    <w:rsid w:val="00793107"/>
    <w:rsid w:val="00793FFB"/>
    <w:rsid w:val="007A005F"/>
    <w:rsid w:val="007A1781"/>
    <w:rsid w:val="007A1E20"/>
    <w:rsid w:val="007A1EF5"/>
    <w:rsid w:val="007A397A"/>
    <w:rsid w:val="007A491D"/>
    <w:rsid w:val="007A71F5"/>
    <w:rsid w:val="007B2031"/>
    <w:rsid w:val="007B2E7A"/>
    <w:rsid w:val="007B314C"/>
    <w:rsid w:val="007B3A69"/>
    <w:rsid w:val="007B671A"/>
    <w:rsid w:val="007C00E6"/>
    <w:rsid w:val="007C258B"/>
    <w:rsid w:val="007C3B50"/>
    <w:rsid w:val="007C3E62"/>
    <w:rsid w:val="007D3E38"/>
    <w:rsid w:val="007D567F"/>
    <w:rsid w:val="007D6502"/>
    <w:rsid w:val="007D7B37"/>
    <w:rsid w:val="007E04F1"/>
    <w:rsid w:val="007E0740"/>
    <w:rsid w:val="007E2A72"/>
    <w:rsid w:val="007E466A"/>
    <w:rsid w:val="007E47FA"/>
    <w:rsid w:val="007E4E9F"/>
    <w:rsid w:val="007E4FAD"/>
    <w:rsid w:val="007E594B"/>
    <w:rsid w:val="007F0C3F"/>
    <w:rsid w:val="007F232A"/>
    <w:rsid w:val="007F337F"/>
    <w:rsid w:val="007F3DF1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077AF"/>
    <w:rsid w:val="00811216"/>
    <w:rsid w:val="00812D85"/>
    <w:rsid w:val="00815894"/>
    <w:rsid w:val="00815A32"/>
    <w:rsid w:val="00816C5F"/>
    <w:rsid w:val="00822D10"/>
    <w:rsid w:val="00825CCF"/>
    <w:rsid w:val="0082704D"/>
    <w:rsid w:val="0083201C"/>
    <w:rsid w:val="008323FB"/>
    <w:rsid w:val="00833D0C"/>
    <w:rsid w:val="0083467A"/>
    <w:rsid w:val="00835222"/>
    <w:rsid w:val="00837B46"/>
    <w:rsid w:val="00842AEB"/>
    <w:rsid w:val="00846C25"/>
    <w:rsid w:val="0085196C"/>
    <w:rsid w:val="008543BA"/>
    <w:rsid w:val="00854DEA"/>
    <w:rsid w:val="0085539F"/>
    <w:rsid w:val="00857145"/>
    <w:rsid w:val="00857559"/>
    <w:rsid w:val="00861749"/>
    <w:rsid w:val="00862B81"/>
    <w:rsid w:val="008634E7"/>
    <w:rsid w:val="008648B4"/>
    <w:rsid w:val="00864CBA"/>
    <w:rsid w:val="00865487"/>
    <w:rsid w:val="008669C1"/>
    <w:rsid w:val="00866B99"/>
    <w:rsid w:val="0087087E"/>
    <w:rsid w:val="00870FD1"/>
    <w:rsid w:val="00871463"/>
    <w:rsid w:val="00871D6F"/>
    <w:rsid w:val="00874443"/>
    <w:rsid w:val="0087477C"/>
    <w:rsid w:val="00874E01"/>
    <w:rsid w:val="00875528"/>
    <w:rsid w:val="0088390E"/>
    <w:rsid w:val="0088539B"/>
    <w:rsid w:val="00887301"/>
    <w:rsid w:val="00887683"/>
    <w:rsid w:val="00887C84"/>
    <w:rsid w:val="008925D9"/>
    <w:rsid w:val="00893756"/>
    <w:rsid w:val="00893AB1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4BC8"/>
    <w:rsid w:val="008B5609"/>
    <w:rsid w:val="008B6694"/>
    <w:rsid w:val="008C2B45"/>
    <w:rsid w:val="008C6C92"/>
    <w:rsid w:val="008C7812"/>
    <w:rsid w:val="008D0944"/>
    <w:rsid w:val="008D2275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8F7FDB"/>
    <w:rsid w:val="00900696"/>
    <w:rsid w:val="0090078A"/>
    <w:rsid w:val="00901C6C"/>
    <w:rsid w:val="00903D72"/>
    <w:rsid w:val="009065AB"/>
    <w:rsid w:val="009068AD"/>
    <w:rsid w:val="009121E5"/>
    <w:rsid w:val="00913B04"/>
    <w:rsid w:val="009145D4"/>
    <w:rsid w:val="00915C15"/>
    <w:rsid w:val="00916909"/>
    <w:rsid w:val="00916A1E"/>
    <w:rsid w:val="009226CD"/>
    <w:rsid w:val="00923139"/>
    <w:rsid w:val="00923813"/>
    <w:rsid w:val="00931E37"/>
    <w:rsid w:val="0093331B"/>
    <w:rsid w:val="0093355F"/>
    <w:rsid w:val="0093527E"/>
    <w:rsid w:val="00935B8D"/>
    <w:rsid w:val="00940D06"/>
    <w:rsid w:val="009441EB"/>
    <w:rsid w:val="00944984"/>
    <w:rsid w:val="009458E0"/>
    <w:rsid w:val="00945905"/>
    <w:rsid w:val="0095003F"/>
    <w:rsid w:val="00951A64"/>
    <w:rsid w:val="00953110"/>
    <w:rsid w:val="00953F9F"/>
    <w:rsid w:val="00954399"/>
    <w:rsid w:val="00960053"/>
    <w:rsid w:val="009642C2"/>
    <w:rsid w:val="00965A0B"/>
    <w:rsid w:val="00966016"/>
    <w:rsid w:val="00966BB7"/>
    <w:rsid w:val="00966C6A"/>
    <w:rsid w:val="00972988"/>
    <w:rsid w:val="00973324"/>
    <w:rsid w:val="009738C3"/>
    <w:rsid w:val="009743BF"/>
    <w:rsid w:val="009748D7"/>
    <w:rsid w:val="00977B3B"/>
    <w:rsid w:val="00980AFF"/>
    <w:rsid w:val="0098136C"/>
    <w:rsid w:val="009816B9"/>
    <w:rsid w:val="00981868"/>
    <w:rsid w:val="00981A10"/>
    <w:rsid w:val="00981D3B"/>
    <w:rsid w:val="0098227B"/>
    <w:rsid w:val="009822F2"/>
    <w:rsid w:val="00982E4B"/>
    <w:rsid w:val="009849B6"/>
    <w:rsid w:val="0098537D"/>
    <w:rsid w:val="00985D23"/>
    <w:rsid w:val="00986231"/>
    <w:rsid w:val="0098647C"/>
    <w:rsid w:val="009876DD"/>
    <w:rsid w:val="009904D9"/>
    <w:rsid w:val="00991C72"/>
    <w:rsid w:val="00994D41"/>
    <w:rsid w:val="009A024D"/>
    <w:rsid w:val="009A0A45"/>
    <w:rsid w:val="009A1CEB"/>
    <w:rsid w:val="009A44D8"/>
    <w:rsid w:val="009A4F6D"/>
    <w:rsid w:val="009A57FC"/>
    <w:rsid w:val="009A7168"/>
    <w:rsid w:val="009B104E"/>
    <w:rsid w:val="009B4178"/>
    <w:rsid w:val="009B46BC"/>
    <w:rsid w:val="009B56FC"/>
    <w:rsid w:val="009B60B7"/>
    <w:rsid w:val="009B7215"/>
    <w:rsid w:val="009B7785"/>
    <w:rsid w:val="009C1F4A"/>
    <w:rsid w:val="009C33CC"/>
    <w:rsid w:val="009C6977"/>
    <w:rsid w:val="009D02E9"/>
    <w:rsid w:val="009D0700"/>
    <w:rsid w:val="009D2ECF"/>
    <w:rsid w:val="009D56BB"/>
    <w:rsid w:val="009E1555"/>
    <w:rsid w:val="009E16EA"/>
    <w:rsid w:val="009E4245"/>
    <w:rsid w:val="009E5E66"/>
    <w:rsid w:val="009E736D"/>
    <w:rsid w:val="009F2D9A"/>
    <w:rsid w:val="009F614A"/>
    <w:rsid w:val="009F6927"/>
    <w:rsid w:val="00A0137D"/>
    <w:rsid w:val="00A0218F"/>
    <w:rsid w:val="00A02942"/>
    <w:rsid w:val="00A037AA"/>
    <w:rsid w:val="00A0389B"/>
    <w:rsid w:val="00A04D47"/>
    <w:rsid w:val="00A05FBA"/>
    <w:rsid w:val="00A07873"/>
    <w:rsid w:val="00A13E99"/>
    <w:rsid w:val="00A17B59"/>
    <w:rsid w:val="00A2012A"/>
    <w:rsid w:val="00A20D49"/>
    <w:rsid w:val="00A20DD0"/>
    <w:rsid w:val="00A21910"/>
    <w:rsid w:val="00A21B29"/>
    <w:rsid w:val="00A21CCF"/>
    <w:rsid w:val="00A2269B"/>
    <w:rsid w:val="00A234CA"/>
    <w:rsid w:val="00A24C86"/>
    <w:rsid w:val="00A25722"/>
    <w:rsid w:val="00A26359"/>
    <w:rsid w:val="00A26C17"/>
    <w:rsid w:val="00A31DFF"/>
    <w:rsid w:val="00A355CC"/>
    <w:rsid w:val="00A35BD2"/>
    <w:rsid w:val="00A374D9"/>
    <w:rsid w:val="00A41EC6"/>
    <w:rsid w:val="00A443B1"/>
    <w:rsid w:val="00A44AF8"/>
    <w:rsid w:val="00A45A4D"/>
    <w:rsid w:val="00A47D11"/>
    <w:rsid w:val="00A52311"/>
    <w:rsid w:val="00A5391E"/>
    <w:rsid w:val="00A54000"/>
    <w:rsid w:val="00A5618F"/>
    <w:rsid w:val="00A61B19"/>
    <w:rsid w:val="00A61FB3"/>
    <w:rsid w:val="00A639F4"/>
    <w:rsid w:val="00A63B9F"/>
    <w:rsid w:val="00A6527B"/>
    <w:rsid w:val="00A70B8E"/>
    <w:rsid w:val="00A7144F"/>
    <w:rsid w:val="00A71805"/>
    <w:rsid w:val="00A72805"/>
    <w:rsid w:val="00A73577"/>
    <w:rsid w:val="00A7529A"/>
    <w:rsid w:val="00A7672A"/>
    <w:rsid w:val="00A76984"/>
    <w:rsid w:val="00A775F5"/>
    <w:rsid w:val="00A777E1"/>
    <w:rsid w:val="00A77A00"/>
    <w:rsid w:val="00A8108C"/>
    <w:rsid w:val="00A811DE"/>
    <w:rsid w:val="00A8551E"/>
    <w:rsid w:val="00A86EC1"/>
    <w:rsid w:val="00A87D94"/>
    <w:rsid w:val="00A9048F"/>
    <w:rsid w:val="00A91E48"/>
    <w:rsid w:val="00A94356"/>
    <w:rsid w:val="00A947C7"/>
    <w:rsid w:val="00A94FFF"/>
    <w:rsid w:val="00A95312"/>
    <w:rsid w:val="00A95B2C"/>
    <w:rsid w:val="00A95BB2"/>
    <w:rsid w:val="00AA0675"/>
    <w:rsid w:val="00AA1394"/>
    <w:rsid w:val="00AA2AAB"/>
    <w:rsid w:val="00AA51D1"/>
    <w:rsid w:val="00AA5D23"/>
    <w:rsid w:val="00AB1FFE"/>
    <w:rsid w:val="00AB38E5"/>
    <w:rsid w:val="00AB3FDB"/>
    <w:rsid w:val="00AB572C"/>
    <w:rsid w:val="00AB58B6"/>
    <w:rsid w:val="00AB6B04"/>
    <w:rsid w:val="00AC097C"/>
    <w:rsid w:val="00AC12B2"/>
    <w:rsid w:val="00AC3035"/>
    <w:rsid w:val="00AC36F7"/>
    <w:rsid w:val="00AC63EC"/>
    <w:rsid w:val="00AC702B"/>
    <w:rsid w:val="00AD0C7D"/>
    <w:rsid w:val="00AD0D6F"/>
    <w:rsid w:val="00AD26D8"/>
    <w:rsid w:val="00AD43BD"/>
    <w:rsid w:val="00AD4FCA"/>
    <w:rsid w:val="00AD6758"/>
    <w:rsid w:val="00AD6854"/>
    <w:rsid w:val="00AD7880"/>
    <w:rsid w:val="00AE0C13"/>
    <w:rsid w:val="00AE0EBB"/>
    <w:rsid w:val="00AE4AC7"/>
    <w:rsid w:val="00AE5250"/>
    <w:rsid w:val="00AF29D2"/>
    <w:rsid w:val="00AF6149"/>
    <w:rsid w:val="00B012B3"/>
    <w:rsid w:val="00B03577"/>
    <w:rsid w:val="00B0368E"/>
    <w:rsid w:val="00B039A5"/>
    <w:rsid w:val="00B059C8"/>
    <w:rsid w:val="00B12204"/>
    <w:rsid w:val="00B12629"/>
    <w:rsid w:val="00B12F56"/>
    <w:rsid w:val="00B137B0"/>
    <w:rsid w:val="00B146E6"/>
    <w:rsid w:val="00B15014"/>
    <w:rsid w:val="00B16423"/>
    <w:rsid w:val="00B16912"/>
    <w:rsid w:val="00B17264"/>
    <w:rsid w:val="00B24BBD"/>
    <w:rsid w:val="00B345EE"/>
    <w:rsid w:val="00B36A47"/>
    <w:rsid w:val="00B37382"/>
    <w:rsid w:val="00B41461"/>
    <w:rsid w:val="00B417AF"/>
    <w:rsid w:val="00B420CE"/>
    <w:rsid w:val="00B433AF"/>
    <w:rsid w:val="00B44A7E"/>
    <w:rsid w:val="00B479E5"/>
    <w:rsid w:val="00B50D0F"/>
    <w:rsid w:val="00B528B8"/>
    <w:rsid w:val="00B55A09"/>
    <w:rsid w:val="00B55B0A"/>
    <w:rsid w:val="00B564FF"/>
    <w:rsid w:val="00B56595"/>
    <w:rsid w:val="00B56CBE"/>
    <w:rsid w:val="00B6076C"/>
    <w:rsid w:val="00B62963"/>
    <w:rsid w:val="00B67573"/>
    <w:rsid w:val="00B7036E"/>
    <w:rsid w:val="00B713D3"/>
    <w:rsid w:val="00B71C86"/>
    <w:rsid w:val="00B720C9"/>
    <w:rsid w:val="00B723D4"/>
    <w:rsid w:val="00B72DCB"/>
    <w:rsid w:val="00B748C6"/>
    <w:rsid w:val="00B752B2"/>
    <w:rsid w:val="00B765D9"/>
    <w:rsid w:val="00B77494"/>
    <w:rsid w:val="00B80383"/>
    <w:rsid w:val="00B80938"/>
    <w:rsid w:val="00B812F6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A4AC4"/>
    <w:rsid w:val="00BB0327"/>
    <w:rsid w:val="00BB218F"/>
    <w:rsid w:val="00BB2336"/>
    <w:rsid w:val="00BB6077"/>
    <w:rsid w:val="00BB611F"/>
    <w:rsid w:val="00BB7F8C"/>
    <w:rsid w:val="00BC09C5"/>
    <w:rsid w:val="00BC0C8D"/>
    <w:rsid w:val="00BC0D28"/>
    <w:rsid w:val="00BC3F28"/>
    <w:rsid w:val="00BC6157"/>
    <w:rsid w:val="00BC631F"/>
    <w:rsid w:val="00BC6372"/>
    <w:rsid w:val="00BC7962"/>
    <w:rsid w:val="00BD04D9"/>
    <w:rsid w:val="00BD529D"/>
    <w:rsid w:val="00BD5EE7"/>
    <w:rsid w:val="00BD7181"/>
    <w:rsid w:val="00BE075E"/>
    <w:rsid w:val="00BE5FAF"/>
    <w:rsid w:val="00BF0FE6"/>
    <w:rsid w:val="00BF1727"/>
    <w:rsid w:val="00BF255E"/>
    <w:rsid w:val="00BF3195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10A11"/>
    <w:rsid w:val="00C12F2A"/>
    <w:rsid w:val="00C13216"/>
    <w:rsid w:val="00C13364"/>
    <w:rsid w:val="00C14925"/>
    <w:rsid w:val="00C22B63"/>
    <w:rsid w:val="00C22C68"/>
    <w:rsid w:val="00C235CB"/>
    <w:rsid w:val="00C2402A"/>
    <w:rsid w:val="00C24B6B"/>
    <w:rsid w:val="00C27F42"/>
    <w:rsid w:val="00C3571D"/>
    <w:rsid w:val="00C35B60"/>
    <w:rsid w:val="00C405C5"/>
    <w:rsid w:val="00C41E12"/>
    <w:rsid w:val="00C42031"/>
    <w:rsid w:val="00C43092"/>
    <w:rsid w:val="00C430B3"/>
    <w:rsid w:val="00C43A59"/>
    <w:rsid w:val="00C43B83"/>
    <w:rsid w:val="00C44120"/>
    <w:rsid w:val="00C4486C"/>
    <w:rsid w:val="00C44C26"/>
    <w:rsid w:val="00C459DC"/>
    <w:rsid w:val="00C460D7"/>
    <w:rsid w:val="00C462F1"/>
    <w:rsid w:val="00C47E49"/>
    <w:rsid w:val="00C520AC"/>
    <w:rsid w:val="00C52EEC"/>
    <w:rsid w:val="00C55C56"/>
    <w:rsid w:val="00C56D14"/>
    <w:rsid w:val="00C56F8A"/>
    <w:rsid w:val="00C57290"/>
    <w:rsid w:val="00C575CA"/>
    <w:rsid w:val="00C60BFD"/>
    <w:rsid w:val="00C63856"/>
    <w:rsid w:val="00C64039"/>
    <w:rsid w:val="00C672BA"/>
    <w:rsid w:val="00C6770A"/>
    <w:rsid w:val="00C712A3"/>
    <w:rsid w:val="00C71813"/>
    <w:rsid w:val="00C7293F"/>
    <w:rsid w:val="00C72986"/>
    <w:rsid w:val="00C730D3"/>
    <w:rsid w:val="00C73502"/>
    <w:rsid w:val="00C74505"/>
    <w:rsid w:val="00C75CA3"/>
    <w:rsid w:val="00C76D6A"/>
    <w:rsid w:val="00C83FF3"/>
    <w:rsid w:val="00C84786"/>
    <w:rsid w:val="00C854EE"/>
    <w:rsid w:val="00C854FD"/>
    <w:rsid w:val="00C9243F"/>
    <w:rsid w:val="00C93259"/>
    <w:rsid w:val="00C93D4C"/>
    <w:rsid w:val="00C94614"/>
    <w:rsid w:val="00C94FB8"/>
    <w:rsid w:val="00CA0147"/>
    <w:rsid w:val="00CA1CFF"/>
    <w:rsid w:val="00CA3116"/>
    <w:rsid w:val="00CA3EFA"/>
    <w:rsid w:val="00CA441D"/>
    <w:rsid w:val="00CA5CA8"/>
    <w:rsid w:val="00CA7062"/>
    <w:rsid w:val="00CA79CF"/>
    <w:rsid w:val="00CB000E"/>
    <w:rsid w:val="00CB0CD3"/>
    <w:rsid w:val="00CB18D7"/>
    <w:rsid w:val="00CB3140"/>
    <w:rsid w:val="00CB3A4E"/>
    <w:rsid w:val="00CB6A54"/>
    <w:rsid w:val="00CC153E"/>
    <w:rsid w:val="00CC212F"/>
    <w:rsid w:val="00CC3798"/>
    <w:rsid w:val="00CC3E64"/>
    <w:rsid w:val="00CC3F89"/>
    <w:rsid w:val="00CD0B6A"/>
    <w:rsid w:val="00CD0F11"/>
    <w:rsid w:val="00CD2EFC"/>
    <w:rsid w:val="00CD302E"/>
    <w:rsid w:val="00CD3A8A"/>
    <w:rsid w:val="00CD4F6B"/>
    <w:rsid w:val="00CE0449"/>
    <w:rsid w:val="00CE31DB"/>
    <w:rsid w:val="00CE44AF"/>
    <w:rsid w:val="00CE612B"/>
    <w:rsid w:val="00CF170F"/>
    <w:rsid w:val="00CF2329"/>
    <w:rsid w:val="00CF2FC7"/>
    <w:rsid w:val="00CF414F"/>
    <w:rsid w:val="00CF7C4C"/>
    <w:rsid w:val="00D00810"/>
    <w:rsid w:val="00D023FD"/>
    <w:rsid w:val="00D02B99"/>
    <w:rsid w:val="00D04670"/>
    <w:rsid w:val="00D04D91"/>
    <w:rsid w:val="00D07BA2"/>
    <w:rsid w:val="00D1180C"/>
    <w:rsid w:val="00D124E3"/>
    <w:rsid w:val="00D16B95"/>
    <w:rsid w:val="00D1786B"/>
    <w:rsid w:val="00D21393"/>
    <w:rsid w:val="00D21626"/>
    <w:rsid w:val="00D247C0"/>
    <w:rsid w:val="00D24870"/>
    <w:rsid w:val="00D31DEF"/>
    <w:rsid w:val="00D3260D"/>
    <w:rsid w:val="00D34932"/>
    <w:rsid w:val="00D34B3E"/>
    <w:rsid w:val="00D37FCF"/>
    <w:rsid w:val="00D417E7"/>
    <w:rsid w:val="00D422DB"/>
    <w:rsid w:val="00D424D7"/>
    <w:rsid w:val="00D4302D"/>
    <w:rsid w:val="00D43742"/>
    <w:rsid w:val="00D4521F"/>
    <w:rsid w:val="00D4557E"/>
    <w:rsid w:val="00D4583E"/>
    <w:rsid w:val="00D458F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663A5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D9F"/>
    <w:rsid w:val="00D87FBD"/>
    <w:rsid w:val="00D90AF1"/>
    <w:rsid w:val="00D91A08"/>
    <w:rsid w:val="00D91BEC"/>
    <w:rsid w:val="00D922AE"/>
    <w:rsid w:val="00D933FB"/>
    <w:rsid w:val="00D94C17"/>
    <w:rsid w:val="00D9677E"/>
    <w:rsid w:val="00DA0D3E"/>
    <w:rsid w:val="00DA0E7D"/>
    <w:rsid w:val="00DA1B0B"/>
    <w:rsid w:val="00DA1C57"/>
    <w:rsid w:val="00DA2806"/>
    <w:rsid w:val="00DA28DC"/>
    <w:rsid w:val="00DA4787"/>
    <w:rsid w:val="00DA69AE"/>
    <w:rsid w:val="00DA6F92"/>
    <w:rsid w:val="00DB1FDB"/>
    <w:rsid w:val="00DB3F3E"/>
    <w:rsid w:val="00DB4BB7"/>
    <w:rsid w:val="00DC14D6"/>
    <w:rsid w:val="00DC2A64"/>
    <w:rsid w:val="00DC3D13"/>
    <w:rsid w:val="00DC3F01"/>
    <w:rsid w:val="00DC5257"/>
    <w:rsid w:val="00DC52D1"/>
    <w:rsid w:val="00DC68C3"/>
    <w:rsid w:val="00DD1CC9"/>
    <w:rsid w:val="00DD23C0"/>
    <w:rsid w:val="00DD47A2"/>
    <w:rsid w:val="00DD5774"/>
    <w:rsid w:val="00DE16DE"/>
    <w:rsid w:val="00DE1D1A"/>
    <w:rsid w:val="00DE358C"/>
    <w:rsid w:val="00DE3591"/>
    <w:rsid w:val="00DE3EED"/>
    <w:rsid w:val="00DE5898"/>
    <w:rsid w:val="00DF04B4"/>
    <w:rsid w:val="00E01307"/>
    <w:rsid w:val="00E01317"/>
    <w:rsid w:val="00E0298F"/>
    <w:rsid w:val="00E02FF0"/>
    <w:rsid w:val="00E03B57"/>
    <w:rsid w:val="00E10B8A"/>
    <w:rsid w:val="00E1390D"/>
    <w:rsid w:val="00E1728C"/>
    <w:rsid w:val="00E17DB7"/>
    <w:rsid w:val="00E22AD2"/>
    <w:rsid w:val="00E231BA"/>
    <w:rsid w:val="00E23359"/>
    <w:rsid w:val="00E24965"/>
    <w:rsid w:val="00E24BF1"/>
    <w:rsid w:val="00E2794A"/>
    <w:rsid w:val="00E31EF9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504"/>
    <w:rsid w:val="00E529E2"/>
    <w:rsid w:val="00E52FC0"/>
    <w:rsid w:val="00E5385A"/>
    <w:rsid w:val="00E56466"/>
    <w:rsid w:val="00E5726F"/>
    <w:rsid w:val="00E608DB"/>
    <w:rsid w:val="00E60EA1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934"/>
    <w:rsid w:val="00E95128"/>
    <w:rsid w:val="00E97810"/>
    <w:rsid w:val="00EA0B3F"/>
    <w:rsid w:val="00EA1C0A"/>
    <w:rsid w:val="00EA4966"/>
    <w:rsid w:val="00EA71F4"/>
    <w:rsid w:val="00EA7B8D"/>
    <w:rsid w:val="00EB0931"/>
    <w:rsid w:val="00EB5827"/>
    <w:rsid w:val="00EC0820"/>
    <w:rsid w:val="00EC0C2A"/>
    <w:rsid w:val="00EC24D3"/>
    <w:rsid w:val="00EC5C0B"/>
    <w:rsid w:val="00EC73DC"/>
    <w:rsid w:val="00ED1E98"/>
    <w:rsid w:val="00ED3AA1"/>
    <w:rsid w:val="00ED49D1"/>
    <w:rsid w:val="00ED51F0"/>
    <w:rsid w:val="00ED5F95"/>
    <w:rsid w:val="00ED67D4"/>
    <w:rsid w:val="00ED715D"/>
    <w:rsid w:val="00ED7A56"/>
    <w:rsid w:val="00EE0E21"/>
    <w:rsid w:val="00EE21A1"/>
    <w:rsid w:val="00EE2450"/>
    <w:rsid w:val="00EE2794"/>
    <w:rsid w:val="00EE7047"/>
    <w:rsid w:val="00EF0B01"/>
    <w:rsid w:val="00EF0F13"/>
    <w:rsid w:val="00EF34AE"/>
    <w:rsid w:val="00EF4229"/>
    <w:rsid w:val="00EF495B"/>
    <w:rsid w:val="00EF4E72"/>
    <w:rsid w:val="00EF4FC7"/>
    <w:rsid w:val="00EF578D"/>
    <w:rsid w:val="00EF5A22"/>
    <w:rsid w:val="00EF688C"/>
    <w:rsid w:val="00EF6B85"/>
    <w:rsid w:val="00F00603"/>
    <w:rsid w:val="00F0457E"/>
    <w:rsid w:val="00F07829"/>
    <w:rsid w:val="00F1058C"/>
    <w:rsid w:val="00F10E0E"/>
    <w:rsid w:val="00F11B5D"/>
    <w:rsid w:val="00F1227A"/>
    <w:rsid w:val="00F12594"/>
    <w:rsid w:val="00F1296A"/>
    <w:rsid w:val="00F12BF1"/>
    <w:rsid w:val="00F12EFB"/>
    <w:rsid w:val="00F14ADB"/>
    <w:rsid w:val="00F150F1"/>
    <w:rsid w:val="00F16237"/>
    <w:rsid w:val="00F16F26"/>
    <w:rsid w:val="00F17012"/>
    <w:rsid w:val="00F20205"/>
    <w:rsid w:val="00F20717"/>
    <w:rsid w:val="00F26B99"/>
    <w:rsid w:val="00F27004"/>
    <w:rsid w:val="00F36725"/>
    <w:rsid w:val="00F37011"/>
    <w:rsid w:val="00F40350"/>
    <w:rsid w:val="00F431B7"/>
    <w:rsid w:val="00F4385F"/>
    <w:rsid w:val="00F4619A"/>
    <w:rsid w:val="00F501FB"/>
    <w:rsid w:val="00F51CBE"/>
    <w:rsid w:val="00F51DF6"/>
    <w:rsid w:val="00F527C7"/>
    <w:rsid w:val="00F52A83"/>
    <w:rsid w:val="00F54864"/>
    <w:rsid w:val="00F557B5"/>
    <w:rsid w:val="00F60D47"/>
    <w:rsid w:val="00F612DD"/>
    <w:rsid w:val="00F620AA"/>
    <w:rsid w:val="00F623E4"/>
    <w:rsid w:val="00F639E8"/>
    <w:rsid w:val="00F65C5B"/>
    <w:rsid w:val="00F7064F"/>
    <w:rsid w:val="00F709E2"/>
    <w:rsid w:val="00F70C00"/>
    <w:rsid w:val="00F70E82"/>
    <w:rsid w:val="00F71552"/>
    <w:rsid w:val="00F75385"/>
    <w:rsid w:val="00F75DF5"/>
    <w:rsid w:val="00F760B3"/>
    <w:rsid w:val="00F7710B"/>
    <w:rsid w:val="00F77ADF"/>
    <w:rsid w:val="00F802C8"/>
    <w:rsid w:val="00F82153"/>
    <w:rsid w:val="00F82FAD"/>
    <w:rsid w:val="00F83355"/>
    <w:rsid w:val="00F838BE"/>
    <w:rsid w:val="00F83A95"/>
    <w:rsid w:val="00F85872"/>
    <w:rsid w:val="00F859F1"/>
    <w:rsid w:val="00F85E30"/>
    <w:rsid w:val="00F8634F"/>
    <w:rsid w:val="00F865E8"/>
    <w:rsid w:val="00F865F8"/>
    <w:rsid w:val="00F91913"/>
    <w:rsid w:val="00F9359C"/>
    <w:rsid w:val="00F94FAD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1EA"/>
    <w:rsid w:val="00FB1326"/>
    <w:rsid w:val="00FB2525"/>
    <w:rsid w:val="00FB5521"/>
    <w:rsid w:val="00FB67A8"/>
    <w:rsid w:val="00FC156B"/>
    <w:rsid w:val="00FC1D72"/>
    <w:rsid w:val="00FC33DA"/>
    <w:rsid w:val="00FC4E3E"/>
    <w:rsid w:val="00FD085E"/>
    <w:rsid w:val="00FD0E89"/>
    <w:rsid w:val="00FD2024"/>
    <w:rsid w:val="00FD2AFC"/>
    <w:rsid w:val="00FD3BF4"/>
    <w:rsid w:val="00FD44E7"/>
    <w:rsid w:val="00FD4736"/>
    <w:rsid w:val="00FE0172"/>
    <w:rsid w:val="00FE057E"/>
    <w:rsid w:val="00FE2CC6"/>
    <w:rsid w:val="00FE3AB4"/>
    <w:rsid w:val="00FE55ED"/>
    <w:rsid w:val="00FF0E24"/>
    <w:rsid w:val="00FF3376"/>
    <w:rsid w:val="00FF46DB"/>
    <w:rsid w:val="00FF7E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tabs>
        <w:tab w:val="clear" w:pos="502"/>
        <w:tab w:val="num" w:pos="360"/>
      </w:tabs>
      <w:ind w:left="360"/>
      <w:outlineLvl w:val="1"/>
    </w:pPr>
    <w:rPr>
      <w:rFonts w:eastAsia="Calibri"/>
      <w:b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/>
      <w:b/>
      <w:caps/>
      <w:sz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/>
      <w:b/>
      <w:sz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/>
      <w:b/>
      <w:caps/>
      <w:sz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/>
      <w:i/>
      <w:color w:val="404040"/>
      <w:sz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E95128"/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95128"/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/>
      <w:sz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/>
      <w:sz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  <w:rPr>
      <w:rFonts w:eastAsia="Calibri"/>
      <w:lang w:eastAsia="sk-SK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rFonts w:eastAsia="Calibri"/>
      <w:sz w:val="16"/>
      <w:szCs w:val="16"/>
      <w:lang w:eastAsia="sk-SK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7768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20"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76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76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768557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768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776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76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768553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768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7768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8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package" Target="embeddings/Microsoft_Excel_Worksheet44.xlsx"/><Relationship Id="rId26" Type="http://schemas.openxmlformats.org/officeDocument/2006/relationships/package" Target="embeddings/Microsoft_Excel_Worksheet88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212.xlsx"/><Relationship Id="rId42" Type="http://schemas.openxmlformats.org/officeDocument/2006/relationships/package" Target="embeddings/Microsoft_Excel_Worksheet1616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020.xlsx"/><Relationship Id="rId55" Type="http://schemas.openxmlformats.org/officeDocument/2006/relationships/image" Target="media/image24.emf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414.xlsx"/><Relationship Id="rId46" Type="http://schemas.openxmlformats.org/officeDocument/2006/relationships/package" Target="embeddings/Microsoft_Excel_Worksheet1818.xlsx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33.xlsx"/><Relationship Id="rId20" Type="http://schemas.openxmlformats.org/officeDocument/2006/relationships/package" Target="embeddings/Microsoft_Excel_Worksheet55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222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24" Type="http://schemas.openxmlformats.org/officeDocument/2006/relationships/package" Target="embeddings/Microsoft_Excel_Worksheet77.xlsx"/><Relationship Id="rId32" Type="http://schemas.openxmlformats.org/officeDocument/2006/relationships/package" Target="embeddings/Microsoft_Excel_Worksheet1111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515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99.xlsx"/><Relationship Id="rId36" Type="http://schemas.openxmlformats.org/officeDocument/2006/relationships/package" Target="embeddings/Microsoft_Excel_Worksheet1313.xlsx"/><Relationship Id="rId49" Type="http://schemas.openxmlformats.org/officeDocument/2006/relationships/image" Target="media/image21.emf"/><Relationship Id="rId57" Type="http://schemas.openxmlformats.org/officeDocument/2006/relationships/fontTable" Target="fontTable.xml"/><Relationship Id="rId10" Type="http://schemas.openxmlformats.org/officeDocument/2006/relationships/package" Target="embeddings/Microsoft_Excel_Worksheet22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717.xlsx"/><Relationship Id="rId52" Type="http://schemas.openxmlformats.org/officeDocument/2006/relationships/package" Target="embeddings/Microsoft_Excel_Worksheet212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2.xml"/><Relationship Id="rId22" Type="http://schemas.openxmlformats.org/officeDocument/2006/relationships/package" Target="embeddings/Microsoft_Excel_Worksheet66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010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1919.xlsx"/><Relationship Id="rId56" Type="http://schemas.openxmlformats.org/officeDocument/2006/relationships/package" Target="embeddings/Microsoft_Excel_Worksheet2323.xlsx"/><Relationship Id="rId8" Type="http://schemas.openxmlformats.org/officeDocument/2006/relationships/package" Target="embeddings/Microsoft_Excel_Worksheet11.xlsx"/><Relationship Id="rId51" Type="http://schemas.openxmlformats.org/officeDocument/2006/relationships/image" Target="media/image22.emf"/><Relationship Id="rId3" Type="http://schemas.openxmlformats.org/officeDocument/2006/relationships/settings" Target="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29</Pages>
  <Words>3314</Words>
  <Characters>18890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Sikulova, Andrea</dc:creator>
  <cp:keywords/>
  <dc:description/>
  <cp:lastModifiedBy>Maria</cp:lastModifiedBy>
  <cp:revision>2</cp:revision>
  <cp:lastPrinted>2014-03-19T07:27:00Z</cp:lastPrinted>
  <dcterms:created xsi:type="dcterms:W3CDTF">2015-03-30T10:47:00Z</dcterms:created>
  <dcterms:modified xsi:type="dcterms:W3CDTF">2015-03-30T10:47:00Z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