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D94" w:rsidRDefault="00A87D94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A87D94" w:rsidRDefault="00A87D94" w:rsidP="004D3B4A">
      <w:pPr>
        <w:pStyle w:val="BodyText"/>
      </w:pPr>
    </w:p>
    <w:p w:rsidR="00A87D94" w:rsidRPr="00E52504" w:rsidRDefault="00A87D94" w:rsidP="004D3B4A">
      <w:pPr>
        <w:pStyle w:val="Heading2"/>
        <w:numPr>
          <w:ilvl w:val="0"/>
          <w:numId w:val="2"/>
        </w:numPr>
      </w:pPr>
      <w:r w:rsidRPr="00E52504">
        <w:t>Založenie spoločnosti</w:t>
      </w:r>
    </w:p>
    <w:p w:rsidR="00A87D94" w:rsidRPr="00E52504" w:rsidRDefault="00A87D94" w:rsidP="00F14ADB">
      <w:pPr>
        <w:pStyle w:val="Heading2"/>
        <w:numPr>
          <w:ilvl w:val="0"/>
          <w:numId w:val="0"/>
        </w:numPr>
        <w:ind w:left="345"/>
        <w:rPr>
          <w:b w:val="0"/>
        </w:rPr>
      </w:pPr>
      <w:r w:rsidRPr="00E52504">
        <w:rPr>
          <w:b w:val="0"/>
        </w:rPr>
        <w:t xml:space="preserve">Spoločnosť s pôvodným názvom CGC Termotech – mesto, s.r.o. </w:t>
      </w:r>
      <w:r>
        <w:rPr>
          <w:b w:val="0"/>
        </w:rPr>
        <w:t>(</w:t>
      </w:r>
      <w:r w:rsidRPr="00E52504">
        <w:rPr>
          <w:b w:val="0"/>
        </w:rPr>
        <w:t>ďalej len</w:t>
      </w:r>
      <w:r>
        <w:rPr>
          <w:b w:val="0"/>
        </w:rPr>
        <w:t xml:space="preserve"> </w:t>
      </w:r>
      <w:r w:rsidRPr="00E52504">
        <w:rPr>
          <w:b w:val="0"/>
        </w:rPr>
        <w:t>,,</w:t>
      </w:r>
      <w:r>
        <w:rPr>
          <w:b w:val="0"/>
        </w:rPr>
        <w:t>Spoločnosť</w:t>
      </w:r>
      <w:r>
        <w:rPr>
          <w:b w:val="0"/>
          <w:lang w:val="en-US"/>
        </w:rPr>
        <w:t xml:space="preserve">) </w:t>
      </w:r>
      <w:r w:rsidRPr="00E52504">
        <w:rPr>
          <w:b w:val="0"/>
        </w:rPr>
        <w:t>bola založená 6. Marca 1997 a do obchodného registra bola zapísaná 2. apríla 1997. Ako Dalkia Kráľovský Chlmec spol. s r.o. bola zapísa</w:t>
      </w:r>
      <w:r>
        <w:rPr>
          <w:b w:val="0"/>
        </w:rPr>
        <w:t>ná 4.augusta 2000 (Obchodný</w:t>
      </w:r>
      <w:r w:rsidRPr="00E52504">
        <w:rPr>
          <w:b w:val="0"/>
        </w:rPr>
        <w:t xml:space="preserve"> register Okresného súdu Košice I v Košiciach, oddiel s.r.o., vložka 11992/V. </w:t>
      </w:r>
    </w:p>
    <w:p w:rsidR="00A87D94" w:rsidRPr="00E52504" w:rsidRDefault="00A87D94" w:rsidP="004D3B4A">
      <w:pPr>
        <w:rPr>
          <w:sz w:val="18"/>
          <w:szCs w:val="18"/>
        </w:rPr>
      </w:pPr>
    </w:p>
    <w:p w:rsidR="00A87D94" w:rsidRPr="00A374D9" w:rsidRDefault="00A87D94" w:rsidP="004D3B4A">
      <w:pPr>
        <w:pStyle w:val="Heading2"/>
        <w:numPr>
          <w:ilvl w:val="0"/>
          <w:numId w:val="2"/>
        </w:numPr>
      </w:pPr>
      <w:bookmarkStart w:id="1" w:name="_Toc530739896"/>
      <w:r w:rsidRPr="00A374D9">
        <w:t>Hlavnými činnosťami Spoločnosti sú:</w:t>
      </w:r>
      <w:bookmarkEnd w:id="1"/>
    </w:p>
    <w:p w:rsidR="00A87D94" w:rsidRPr="00A374D9" w:rsidRDefault="00A87D94" w:rsidP="00A374D9">
      <w:pPr>
        <w:pStyle w:val="ListParagraph"/>
        <w:numPr>
          <w:ilvl w:val="0"/>
          <w:numId w:val="59"/>
        </w:numPr>
        <w:rPr>
          <w:sz w:val="18"/>
          <w:szCs w:val="18"/>
        </w:rPr>
      </w:pPr>
      <w:r w:rsidRPr="00A374D9">
        <w:rPr>
          <w:sz w:val="18"/>
          <w:szCs w:val="18"/>
        </w:rPr>
        <w:t xml:space="preserve">poradenská činnosť v oblasti energetiky a úspor energie </w:t>
      </w:r>
    </w:p>
    <w:p w:rsidR="00A87D94" w:rsidRPr="00A374D9" w:rsidRDefault="00A87D94" w:rsidP="00A374D9">
      <w:pPr>
        <w:pStyle w:val="ListParagraph"/>
        <w:numPr>
          <w:ilvl w:val="0"/>
          <w:numId w:val="59"/>
        </w:numPr>
        <w:rPr>
          <w:sz w:val="18"/>
          <w:szCs w:val="18"/>
        </w:rPr>
      </w:pPr>
      <w:r w:rsidRPr="00A374D9">
        <w:rPr>
          <w:sz w:val="18"/>
          <w:szCs w:val="18"/>
        </w:rPr>
        <w:t xml:space="preserve">sprostredkovateľská činnosť v oblasti výkonu služieb v energetike </w:t>
      </w:r>
    </w:p>
    <w:p w:rsidR="00A87D94" w:rsidRPr="009C1F4A" w:rsidRDefault="00A87D94" w:rsidP="00A374D9">
      <w:pPr>
        <w:pStyle w:val="ListParagraph"/>
        <w:numPr>
          <w:ilvl w:val="0"/>
          <w:numId w:val="59"/>
        </w:numPr>
        <w:rPr>
          <w:sz w:val="18"/>
          <w:szCs w:val="18"/>
        </w:rPr>
      </w:pPr>
      <w:r w:rsidRPr="00A374D9">
        <w:rPr>
          <w:sz w:val="18"/>
          <w:szCs w:val="18"/>
        </w:rPr>
        <w:t>výroba a rozvod tepla</w:t>
      </w:r>
      <w:r>
        <w:rPr>
          <w:sz w:val="18"/>
          <w:szCs w:val="18"/>
        </w:rPr>
        <w:t xml:space="preserve">. </w:t>
      </w:r>
    </w:p>
    <w:p w:rsidR="00A87D94" w:rsidRPr="00E52504" w:rsidRDefault="00A87D94" w:rsidP="007A1EF5"/>
    <w:p w:rsidR="00A87D94" w:rsidRDefault="00A87D94" w:rsidP="004D3B4A">
      <w:pPr>
        <w:pStyle w:val="Heading2"/>
        <w:numPr>
          <w:ilvl w:val="0"/>
          <w:numId w:val="2"/>
        </w:numPr>
      </w:pPr>
      <w:r>
        <w:t xml:space="preserve">Počet zamestnancov </w:t>
      </w:r>
    </w:p>
    <w:p w:rsidR="00A87D94" w:rsidRDefault="00A87D94" w:rsidP="004D3B4A">
      <w:pPr>
        <w:pStyle w:val="BodyText"/>
      </w:pPr>
      <w:r>
        <w:t>Údaje o počte zamestnancov za bežné účtovné obdobie a bezprostredne predchádzajúce účtovné obdobie sú uvedené v nasledujúcom prehľade:</w:t>
      </w:r>
    </w:p>
    <w:bookmarkStart w:id="2" w:name="_MON_1405921752"/>
    <w:bookmarkEnd w:id="2"/>
    <w:p w:rsidR="00A87D94" w:rsidRDefault="00A87D94" w:rsidP="004D3B4A">
      <w:pPr>
        <w:pStyle w:val="BodyText"/>
      </w:pPr>
      <w:r>
        <w:object w:dxaOrig="9134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75pt;height:87.75pt" o:ole="" o:preferrelative="f">
            <v:imagedata r:id="rId7" o:title=""/>
            <o:lock v:ext="edit" aspectratio="f"/>
          </v:shape>
          <o:OLEObject Type="Embed" ProgID="Excel.Sheet.12" ShapeID="_x0000_i1025" DrawAspect="Content" ObjectID="_1489224824" r:id="rId8"/>
        </w:object>
      </w:r>
    </w:p>
    <w:p w:rsidR="00A87D94" w:rsidRDefault="00A87D94" w:rsidP="004D3B4A">
      <w:pPr>
        <w:pStyle w:val="BodyText"/>
      </w:pPr>
    </w:p>
    <w:p w:rsidR="00A87D94" w:rsidRDefault="00A87D94" w:rsidP="004D3B4A">
      <w:pPr>
        <w:pStyle w:val="Heading2"/>
        <w:numPr>
          <w:ilvl w:val="0"/>
          <w:numId w:val="2"/>
        </w:numPr>
      </w:pPr>
      <w:r>
        <w:t>Údaje o neobmedzenom ručení</w:t>
      </w:r>
    </w:p>
    <w:p w:rsidR="00A87D94" w:rsidRDefault="00A87D94" w:rsidP="00811216">
      <w:pPr>
        <w:ind w:firstLine="36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A87D94" w:rsidRDefault="00A87D94" w:rsidP="004D3B4A">
      <w:pPr>
        <w:pStyle w:val="BodyText"/>
      </w:pPr>
    </w:p>
    <w:p w:rsidR="00A87D94" w:rsidRDefault="00A87D94" w:rsidP="004D3B4A">
      <w:pPr>
        <w:pStyle w:val="Heading2"/>
        <w:numPr>
          <w:ilvl w:val="0"/>
          <w:numId w:val="2"/>
        </w:numPr>
      </w:pPr>
      <w:r>
        <w:t>Právny dôvod na zostavenie účtovnej závierky</w:t>
      </w:r>
    </w:p>
    <w:p w:rsidR="00A87D94" w:rsidRDefault="00A87D94" w:rsidP="004D3B4A">
      <w:pPr>
        <w:pStyle w:val="BodyText"/>
        <w:ind w:hanging="426"/>
      </w:pPr>
      <w:r>
        <w:tab/>
        <w:t xml:space="preserve">Účtovná závierka Spoločnosti k 31. decembru 2014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2014 do 31. decembra 2014.</w:t>
      </w:r>
    </w:p>
    <w:p w:rsidR="00A87D94" w:rsidRDefault="00A87D94" w:rsidP="004D3B4A">
      <w:pPr>
        <w:pStyle w:val="BodyText"/>
        <w:ind w:hanging="426"/>
      </w:pPr>
    </w:p>
    <w:p w:rsidR="00A87D94" w:rsidRDefault="00A87D94" w:rsidP="004D3B4A">
      <w:pPr>
        <w:pStyle w:val="Heading2"/>
        <w:numPr>
          <w:ilvl w:val="0"/>
          <w:numId w:val="2"/>
        </w:numPr>
      </w:pPr>
      <w:r>
        <w:t>Dátum schválenia účtovnej závierky za predchádzajúce účtovné obdobie</w:t>
      </w:r>
    </w:p>
    <w:p w:rsidR="00A87D94" w:rsidRDefault="00A87D94" w:rsidP="004D3B4A">
      <w:pPr>
        <w:pStyle w:val="BodyText"/>
        <w:ind w:hanging="426"/>
      </w:pPr>
      <w:r>
        <w:tab/>
        <w:t>Účtovná závierka Spoločnosti k 31. decembru 2013, za predchádzajúce účtovné obdobie, bola schválená valným zhromaždením Spoločnosti  11. júna 2014.</w:t>
      </w:r>
    </w:p>
    <w:p w:rsidR="00A87D94" w:rsidRDefault="00A87D94" w:rsidP="004D3B4A">
      <w:pPr>
        <w:pStyle w:val="BodyText"/>
        <w:ind w:hanging="426"/>
      </w:pPr>
    </w:p>
    <w:p w:rsidR="00A87D94" w:rsidRDefault="00A87D94" w:rsidP="004D3B4A">
      <w:pPr>
        <w:pStyle w:val="Heading2"/>
        <w:numPr>
          <w:ilvl w:val="0"/>
          <w:numId w:val="2"/>
        </w:numPr>
      </w:pPr>
      <w:bookmarkStart w:id="3" w:name="OLE_LINK13"/>
      <w:bookmarkStart w:id="4" w:name="OLE_LINK14"/>
      <w:r>
        <w:t>Zverejnenie účtovnej závierky za predchádzajúce účtovné obdobie</w:t>
      </w:r>
    </w:p>
    <w:p w:rsidR="00A87D94" w:rsidRDefault="00A87D94" w:rsidP="004D3B4A">
      <w:pPr>
        <w:pStyle w:val="BodyText"/>
      </w:pPr>
      <w:r w:rsidRPr="00194BFD">
        <w:t xml:space="preserve">Účtovná závierka Spoločnosti k 31. decembru </w:t>
      </w:r>
      <w:r>
        <w:t>2013 spolu so</w:t>
      </w:r>
      <w:r w:rsidRPr="00194BFD">
        <w:t xml:space="preserve"> správou audítora o overení účtovnej závierky k 31. decembru </w:t>
      </w:r>
      <w:r>
        <w:t>2013 a výročnou správou a dodatkom správy audítora o overení súladu výročnej správy s účtovnou závierkou bola uložená do</w:t>
      </w:r>
      <w:r w:rsidRPr="00194BFD">
        <w:t xml:space="preserve"> registra</w:t>
      </w:r>
      <w:r>
        <w:t xml:space="preserve"> účtovných závierok </w:t>
      </w:r>
      <w:r w:rsidRPr="00194BFD">
        <w:t xml:space="preserve"> </w:t>
      </w:r>
      <w:r>
        <w:t>26</w:t>
      </w:r>
      <w:r w:rsidRPr="00194BFD">
        <w:t>.</w:t>
      </w:r>
      <w:r>
        <w:t>marca</w:t>
      </w:r>
      <w:r w:rsidRPr="00194BFD">
        <w:t xml:space="preserve"> </w:t>
      </w:r>
      <w:r>
        <w:t>2014 a 9. júla 2014</w:t>
      </w:r>
      <w:r w:rsidRPr="00194BFD">
        <w:t>.</w:t>
      </w:r>
    </w:p>
    <w:p w:rsidR="00A87D94" w:rsidRDefault="00A87D94" w:rsidP="004D3B4A">
      <w:pPr>
        <w:pStyle w:val="BodyText"/>
      </w:pPr>
    </w:p>
    <w:p w:rsidR="00A87D94" w:rsidRPr="00EC0C2A" w:rsidRDefault="00A87D94" w:rsidP="004D3B4A">
      <w:pPr>
        <w:pStyle w:val="Heading2"/>
        <w:numPr>
          <w:ilvl w:val="0"/>
          <w:numId w:val="2"/>
        </w:numPr>
      </w:pPr>
      <w:r w:rsidRPr="00EC0C2A">
        <w:t>Schválenie audítora</w:t>
      </w:r>
    </w:p>
    <w:p w:rsidR="00A87D94" w:rsidRDefault="00A87D94" w:rsidP="004D3B4A">
      <w:pPr>
        <w:pStyle w:val="BodyText"/>
      </w:pPr>
      <w:r w:rsidRPr="00EC0C2A">
        <w:t>Valné zhromaždenie 2. marca 2009 schválilo spoločnosť KPMG Slovensko spol. s r.o., IČO : 31348238, zapísaná v Obchodnom registri Okresného súdu Bratislava I., odd. Sro,vl.č.4864/B, ako audítora na overenie účtovnej závierky za účtovné obdobie od 1. januára 201</w:t>
      </w:r>
      <w:r>
        <w:t>4</w:t>
      </w:r>
      <w:r w:rsidRPr="00EC0C2A">
        <w:t xml:space="preserve"> do 31. decembra 201</w:t>
      </w:r>
      <w:r>
        <w:t>4</w:t>
      </w:r>
      <w:r w:rsidRPr="00EC0C2A">
        <w:t>.</w:t>
      </w:r>
    </w:p>
    <w:bookmarkEnd w:id="3"/>
    <w:bookmarkEnd w:id="4"/>
    <w:p w:rsidR="00A87D94" w:rsidRDefault="00A87D94" w:rsidP="004D3B4A">
      <w:pPr>
        <w:pStyle w:val="BodyText"/>
        <w:jc w:val="left"/>
      </w:pPr>
    </w:p>
    <w:p w:rsidR="00A87D94" w:rsidRDefault="00A87D94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r>
        <w:t>Informácie o orgánoch účtovnej jednotky</w:t>
      </w:r>
      <w:bookmarkEnd w:id="5"/>
    </w:p>
    <w:p w:rsidR="00A87D94" w:rsidRDefault="00A87D94" w:rsidP="004D3B4A">
      <w:pPr>
        <w:pStyle w:val="BodyText"/>
      </w:pPr>
      <w:r>
        <w:t>Konatelia</w:t>
      </w:r>
      <w:r>
        <w:tab/>
      </w:r>
      <w:r>
        <w:tab/>
        <w:t>Ing. Ľuboš Kertész</w:t>
      </w:r>
    </w:p>
    <w:p w:rsidR="00A87D94" w:rsidRDefault="00A87D94" w:rsidP="004D3B4A">
      <w:pPr>
        <w:pStyle w:val="BodyText"/>
      </w:pPr>
      <w:r>
        <w:tab/>
      </w:r>
      <w:r>
        <w:tab/>
      </w:r>
      <w:r>
        <w:tab/>
        <w:t>Miroslav Kot</w:t>
      </w:r>
    </w:p>
    <w:p w:rsidR="00A87D94" w:rsidRDefault="00A87D94" w:rsidP="004D3B4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A87D94" w:rsidRDefault="00A87D94">
      <w:pPr>
        <w:spacing w:after="200" w:line="276" w:lineRule="auto"/>
        <w:rPr>
          <w:b/>
          <w:caps/>
          <w:sz w:val="18"/>
        </w:rPr>
      </w:pPr>
      <w:bookmarkStart w:id="6" w:name="_Toc530739898"/>
    </w:p>
    <w:p w:rsidR="00A87D94" w:rsidRDefault="00A87D94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6"/>
    </w:p>
    <w:bookmarkStart w:id="7" w:name="_MON_1455009210"/>
    <w:bookmarkEnd w:id="7"/>
    <w:p w:rsidR="00A87D94" w:rsidRPr="00E31EF9" w:rsidRDefault="00A87D94" w:rsidP="00E31EF9">
      <w:pPr>
        <w:pStyle w:val="BodyText"/>
      </w:pPr>
      <w:r>
        <w:object w:dxaOrig="9311" w:dyaOrig="2356">
          <v:shape id="_x0000_i1026" type="#_x0000_t75" style="width:432.75pt;height:121.5pt" o:ole="" o:preferrelative="f">
            <v:imagedata r:id="rId9" o:title=""/>
            <o:lock v:ext="edit" aspectratio="f"/>
          </v:shape>
          <o:OLEObject Type="Embed" ProgID="Excel.Sheet.12" ShapeID="_x0000_i1026" DrawAspect="Content" ObjectID="_1489224825" r:id="rId10"/>
        </w:object>
      </w:r>
    </w:p>
    <w:p w:rsidR="00A87D94" w:rsidRDefault="00A87D94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A87D94" w:rsidRDefault="00A87D94" w:rsidP="004D3B4A">
      <w:pPr>
        <w:pStyle w:val="BodyText"/>
      </w:pPr>
    </w:p>
    <w:p w:rsidR="00A87D94" w:rsidRPr="00AB38E5" w:rsidRDefault="00A87D94" w:rsidP="00F20717">
      <w:pPr>
        <w:spacing w:before="100" w:beforeAutospacing="1" w:after="100" w:afterAutospacing="1"/>
        <w:ind w:left="426"/>
        <w:jc w:val="both"/>
        <w:rPr>
          <w:sz w:val="18"/>
        </w:rPr>
      </w:pPr>
      <w:r w:rsidRPr="00AB38E5">
        <w:rPr>
          <w:sz w:val="18"/>
        </w:rPr>
        <w:t>Účtovná závierka Spoločnosti je k 31.12.2014 zahrnutá do konsolidovanej účtovnej závierky, ktorú za konsolidovaný celok zostavuje spoločnosť VEOLIA ENVIRONNEMENT, SA, 36-38 avenue Kléber 75016 Paris. Táto konsolidovaná účtovná závierka je dostupná  priamo v sídle uvedenej spoločnosti. </w:t>
      </w:r>
    </w:p>
    <w:p w:rsidR="00A87D94" w:rsidRPr="00AB38E5" w:rsidRDefault="00A87D94" w:rsidP="00F20717">
      <w:pPr>
        <w:spacing w:before="100" w:beforeAutospacing="1" w:after="100" w:afterAutospacing="1"/>
        <w:ind w:left="426"/>
        <w:jc w:val="both"/>
        <w:rPr>
          <w:sz w:val="18"/>
        </w:rPr>
      </w:pPr>
      <w:r w:rsidRPr="00AB38E5">
        <w:rPr>
          <w:sz w:val="18"/>
        </w:rPr>
        <w:t>V súvislosti so zmenou v akcionárskej štruktúre v skupine VEOLIA v roku 2014 sa VEOLIA ENERGIE INTERNATIONAL, SA, avenue Kléber 36-38 Paríž 751 16 Francúzska republika  (predtým DALKIA  INTERNATIONAL, SA) ako 100% vlastník Spoločnosti Veolia Energia Slovensko, a.s. (predtým Dalkia a.s.) stala 99.95% dcérou spoločnosti VEOLIA ENVIRONNEMENT, SA, 36-38 avenue Kléber 75016 Paris.</w:t>
      </w:r>
    </w:p>
    <w:p w:rsidR="00A87D94" w:rsidRDefault="00A87D94" w:rsidP="000832C3">
      <w:pPr>
        <w:pStyle w:val="BodyText"/>
        <w:ind w:left="360"/>
      </w:pPr>
    </w:p>
    <w:p w:rsidR="00A87D94" w:rsidRDefault="00A87D94" w:rsidP="000832C3">
      <w:pPr>
        <w:pStyle w:val="BodyText"/>
        <w:ind w:left="360"/>
      </w:pPr>
    </w:p>
    <w:p w:rsidR="00A87D94" w:rsidRDefault="00A87D94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8" w:name="_Toc530739899"/>
      <w:r>
        <w:t xml:space="preserve">Informácie o účtovných zásadách a účtovných metódach  </w:t>
      </w:r>
      <w:bookmarkEnd w:id="8"/>
    </w:p>
    <w:p w:rsidR="00A87D94" w:rsidRDefault="00A87D94" w:rsidP="004D3B4A">
      <w:pPr>
        <w:pStyle w:val="BodyText"/>
      </w:pPr>
    </w:p>
    <w:p w:rsidR="00A87D94" w:rsidRDefault="00A87D94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A87D94" w:rsidRDefault="00A87D94" w:rsidP="004D3B4A">
      <w:pPr>
        <w:pStyle w:val="BodyText"/>
        <w:ind w:left="450"/>
      </w:pPr>
      <w:r>
        <w:t>Účtovná závierka bola zostavená za predpokladu, že Spoločnosť bude nepretržite pokračovať vo svojej činnosti (going concern).</w:t>
      </w:r>
    </w:p>
    <w:p w:rsidR="00A87D94" w:rsidRDefault="00A87D94" w:rsidP="009822F2">
      <w:pPr>
        <w:pStyle w:val="BodyText"/>
        <w:ind w:left="0"/>
      </w:pPr>
    </w:p>
    <w:p w:rsidR="00A87D94" w:rsidRDefault="00A87D94" w:rsidP="009822F2">
      <w:pPr>
        <w:pStyle w:val="BodyText"/>
        <w:ind w:left="0"/>
      </w:pPr>
    </w:p>
    <w:p w:rsidR="00A87D94" w:rsidRDefault="00A87D94" w:rsidP="004D3B4A">
      <w:pPr>
        <w:pStyle w:val="BodyText"/>
        <w:ind w:left="450"/>
      </w:pPr>
      <w:r>
        <w:t>Účtovné metódy a všeobecné účtovné zásady boli účtovnou jednotkou konzistentne aplikované. K 31. Decembru 2014 sa zmenila štruktúra súvahy a výkazu ziskov a strát. Zmena si vyžiadala aj preradenie položiek v súvahe a výkaze ziskov a strát za predchádzajúce účtovné obdobie podľa novej štruktúry výkazov.</w:t>
      </w:r>
    </w:p>
    <w:p w:rsidR="00A87D94" w:rsidRDefault="00A87D94" w:rsidP="004D3B4A">
      <w:pPr>
        <w:pStyle w:val="BodyText"/>
        <w:ind w:left="450"/>
      </w:pPr>
    </w:p>
    <w:p w:rsidR="00A87D94" w:rsidRDefault="00A87D94" w:rsidP="004D3B4A">
      <w:pPr>
        <w:pStyle w:val="BodyText"/>
        <w:ind w:left="450"/>
      </w:pPr>
      <w:r>
        <w:t>Zmena nemala žiadny vplyv na výsledok hospodárenia bežného účtovného obdobia , ani na výsledok hospodárenia minulých rokov.</w:t>
      </w:r>
    </w:p>
    <w:p w:rsidR="00A87D94" w:rsidRDefault="00A87D94" w:rsidP="004D3B4A">
      <w:pPr>
        <w:pStyle w:val="BodyText"/>
        <w:ind w:left="450"/>
      </w:pPr>
    </w:p>
    <w:p w:rsidR="00A87D94" w:rsidRDefault="00A87D94" w:rsidP="004D3B4A">
      <w:pPr>
        <w:pStyle w:val="BodyText"/>
        <w:ind w:left="450"/>
      </w:pPr>
      <w:r>
        <w:t xml:space="preserve">V účtovnom období 2014 Spoločnosť nevykonala žiadne opravy významných chýb minulých účtovných období. </w:t>
      </w:r>
    </w:p>
    <w:p w:rsidR="00A87D94" w:rsidRDefault="00A87D94" w:rsidP="004D3B4A">
      <w:pPr>
        <w:pStyle w:val="BodyText"/>
        <w:ind w:left="450"/>
      </w:pPr>
    </w:p>
    <w:p w:rsidR="00A87D94" w:rsidRDefault="00A87D94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A87D94" w:rsidRDefault="00A87D94" w:rsidP="004D3B4A">
      <w:pPr>
        <w:pStyle w:val="Body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A87D94" w:rsidRDefault="00A87D94" w:rsidP="004D3B4A">
      <w:pPr>
        <w:pStyle w:val="BodyText"/>
      </w:pPr>
    </w:p>
    <w:p w:rsidR="00A87D94" w:rsidRDefault="00A87D94" w:rsidP="001C5E97">
      <w:pPr>
        <w:pStyle w:val="Body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A87D94" w:rsidRDefault="00A87D94" w:rsidP="001C5E97">
      <w:pPr>
        <w:pStyle w:val="BodyText"/>
      </w:pPr>
    </w:p>
    <w:p w:rsidR="00A87D94" w:rsidRDefault="00A87D94" w:rsidP="001C5E97">
      <w:pPr>
        <w:pStyle w:val="BodyText"/>
      </w:pPr>
    </w:p>
    <w:p w:rsidR="00A87D94" w:rsidRDefault="00A87D94" w:rsidP="001C5E97">
      <w:pPr>
        <w:pStyle w:val="BodyText"/>
      </w:pPr>
    </w:p>
    <w:p w:rsidR="00A87D94" w:rsidRDefault="00A87D94" w:rsidP="001C5E97">
      <w:pPr>
        <w:pStyle w:val="Body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65"/>
        <w:gridCol w:w="413"/>
        <w:gridCol w:w="1538"/>
        <w:gridCol w:w="236"/>
        <w:gridCol w:w="1805"/>
        <w:gridCol w:w="236"/>
        <w:gridCol w:w="1678"/>
        <w:gridCol w:w="75"/>
      </w:tblGrid>
      <w:tr w:rsidR="00A87D94" w:rsidTr="00B479E5">
        <w:trPr>
          <w:trHeight w:val="250"/>
        </w:trPr>
        <w:tc>
          <w:tcPr>
            <w:tcW w:w="3402" w:type="dxa"/>
            <w:gridSpan w:val="2"/>
          </w:tcPr>
          <w:p w:rsidR="00A87D94" w:rsidRDefault="00A87D94" w:rsidP="00B479E5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A87D94" w:rsidRDefault="00A87D94" w:rsidP="00B479E5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A87D94" w:rsidRDefault="00A87D94" w:rsidP="00B479E5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A87D94" w:rsidRDefault="00A87D94" w:rsidP="00B479E5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A87D94" w:rsidRDefault="00A87D94" w:rsidP="00B479E5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</w:tcPr>
          <w:p w:rsidR="00A87D94" w:rsidRDefault="00A87D94" w:rsidP="00B479E5">
            <w:pPr>
              <w:pStyle w:val="Tabulka"/>
              <w:jc w:val="center"/>
            </w:pPr>
            <w:r>
              <w:t>Ročná odpisová</w:t>
            </w:r>
          </w:p>
        </w:tc>
      </w:tr>
      <w:tr w:rsidR="00A87D94" w:rsidTr="00B479E5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A87D94" w:rsidRDefault="00A87D94" w:rsidP="00B479E5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87D94" w:rsidRDefault="00A87D94" w:rsidP="00B479E5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87D94" w:rsidRDefault="00A87D94" w:rsidP="00B479E5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87D94" w:rsidRDefault="00A87D94" w:rsidP="00B479E5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87D94" w:rsidRDefault="00A87D94" w:rsidP="00B479E5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87D94" w:rsidRDefault="00A87D94" w:rsidP="00B479E5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  <w:tcBorders>
              <w:bottom w:val="single" w:sz="4" w:space="0" w:color="auto"/>
            </w:tcBorders>
          </w:tcPr>
          <w:p w:rsidR="00A87D94" w:rsidRDefault="00A87D94" w:rsidP="00B479E5">
            <w:pPr>
              <w:pStyle w:val="Tabulka"/>
              <w:jc w:val="center"/>
            </w:pPr>
            <w:r>
              <w:t>sadzba v %</w:t>
            </w:r>
          </w:p>
        </w:tc>
      </w:tr>
      <w:tr w:rsidR="00A87D94" w:rsidTr="00B479E5">
        <w:trPr>
          <w:trHeight w:val="250"/>
        </w:trPr>
        <w:tc>
          <w:tcPr>
            <w:tcW w:w="3402" w:type="dxa"/>
            <w:gridSpan w:val="2"/>
          </w:tcPr>
          <w:p w:rsidR="00A87D94" w:rsidRDefault="00A87D94" w:rsidP="00B479E5">
            <w:pPr>
              <w:pStyle w:val="Tabulka"/>
            </w:pPr>
          </w:p>
        </w:tc>
        <w:tc>
          <w:tcPr>
            <w:tcW w:w="1559" w:type="dxa"/>
          </w:tcPr>
          <w:p w:rsidR="00A87D94" w:rsidRDefault="00A87D94" w:rsidP="00B479E5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A87D94" w:rsidRDefault="00A87D94" w:rsidP="00B479E5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A87D94" w:rsidRDefault="00A87D94" w:rsidP="00B479E5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A87D94" w:rsidRDefault="00A87D94" w:rsidP="00B479E5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</w:tcPr>
          <w:p w:rsidR="00A87D94" w:rsidRDefault="00A87D94" w:rsidP="00B479E5">
            <w:pPr>
              <w:pStyle w:val="Tabulka"/>
              <w:jc w:val="center"/>
            </w:pPr>
          </w:p>
        </w:tc>
      </w:tr>
      <w:tr w:rsidR="00A87D94" w:rsidTr="00B479E5">
        <w:trPr>
          <w:trHeight w:val="250"/>
        </w:trPr>
        <w:tc>
          <w:tcPr>
            <w:tcW w:w="3402" w:type="dxa"/>
            <w:gridSpan w:val="2"/>
          </w:tcPr>
          <w:p w:rsidR="00A87D94" w:rsidRDefault="00A87D94" w:rsidP="00B479E5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A87D94" w:rsidRDefault="00A87D94" w:rsidP="00B479E5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A87D94" w:rsidRDefault="00A87D94" w:rsidP="00B479E5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A87D94" w:rsidRDefault="00A87D94" w:rsidP="00B479E5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A87D94" w:rsidRDefault="00A87D94" w:rsidP="00B479E5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</w:tcPr>
          <w:p w:rsidR="00A87D94" w:rsidRDefault="00A87D94" w:rsidP="00B479E5">
            <w:pPr>
              <w:pStyle w:val="Tabulka"/>
              <w:jc w:val="center"/>
            </w:pPr>
            <w:r>
              <w:t>25</w:t>
            </w:r>
          </w:p>
        </w:tc>
      </w:tr>
      <w:tr w:rsidR="00A87D94" w:rsidTr="00B479E5">
        <w:tblPrEx>
          <w:tblCellMar>
            <w:left w:w="108" w:type="dxa"/>
            <w:right w:w="108" w:type="dxa"/>
          </w:tblCellMar>
        </w:tblPrEx>
        <w:trPr>
          <w:gridAfter w:val="1"/>
          <w:wAfter w:w="78" w:type="dxa"/>
          <w:trHeight w:val="245"/>
        </w:trPr>
        <w:tc>
          <w:tcPr>
            <w:tcW w:w="3402" w:type="dxa"/>
            <w:gridSpan w:val="2"/>
          </w:tcPr>
          <w:p w:rsidR="00A87D94" w:rsidRDefault="00A87D94" w:rsidP="00B479E5">
            <w:pPr>
              <w:pStyle w:val="Tabulka"/>
              <w:ind w:hanging="84"/>
            </w:pPr>
          </w:p>
        </w:tc>
        <w:tc>
          <w:tcPr>
            <w:tcW w:w="1559" w:type="dxa"/>
          </w:tcPr>
          <w:p w:rsidR="00A87D94" w:rsidRDefault="00A87D94" w:rsidP="00B479E5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A87D94" w:rsidRDefault="00A87D94" w:rsidP="00B479E5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A87D94" w:rsidRDefault="00A87D94" w:rsidP="00B479E5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A87D94" w:rsidRDefault="00A87D94" w:rsidP="00B479E5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A87D94" w:rsidRDefault="00A87D94" w:rsidP="00B479E5">
            <w:pPr>
              <w:pStyle w:val="Tabulka"/>
              <w:jc w:val="center"/>
            </w:pPr>
          </w:p>
        </w:tc>
      </w:tr>
      <w:tr w:rsidR="00A87D94" w:rsidTr="00B479E5">
        <w:tblPrEx>
          <w:tblCellMar>
            <w:left w:w="108" w:type="dxa"/>
            <w:right w:w="108" w:type="dxa"/>
          </w:tblCellMar>
        </w:tblPrEx>
        <w:trPr>
          <w:gridAfter w:val="1"/>
          <w:wAfter w:w="78" w:type="dxa"/>
          <w:trHeight w:val="245"/>
        </w:trPr>
        <w:tc>
          <w:tcPr>
            <w:tcW w:w="3402" w:type="dxa"/>
            <w:gridSpan w:val="2"/>
          </w:tcPr>
          <w:p w:rsidR="00A87D94" w:rsidRDefault="00A87D94" w:rsidP="00B479E5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A87D94" w:rsidRDefault="00A87D94" w:rsidP="00B479E5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A87D94" w:rsidRDefault="00A87D94" w:rsidP="00B479E5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A87D94" w:rsidRDefault="00A87D94" w:rsidP="00B479E5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A87D94" w:rsidRDefault="00A87D94" w:rsidP="00B479E5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A87D94" w:rsidRDefault="00A87D94" w:rsidP="00B479E5">
            <w:pPr>
              <w:pStyle w:val="Tabulka"/>
              <w:jc w:val="center"/>
            </w:pPr>
            <w:r>
              <w:t>100</w:t>
            </w:r>
          </w:p>
        </w:tc>
      </w:tr>
    </w:tbl>
    <w:p w:rsidR="00A87D94" w:rsidRDefault="00A87D94" w:rsidP="004D3B4A">
      <w:pPr>
        <w:pStyle w:val="BodyText"/>
      </w:pPr>
    </w:p>
    <w:p w:rsidR="00A87D94" w:rsidRDefault="00A87D94" w:rsidP="001C5E97">
      <w:pPr>
        <w:pStyle w:val="Body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A87D94" w:rsidRDefault="00A87D94" w:rsidP="001C5E97">
      <w:pPr>
        <w:pStyle w:val="Body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A87D94" w:rsidTr="00B479E5">
        <w:trPr>
          <w:trHeight w:val="250"/>
        </w:trPr>
        <w:tc>
          <w:tcPr>
            <w:tcW w:w="3118" w:type="dxa"/>
            <w:gridSpan w:val="2"/>
          </w:tcPr>
          <w:p w:rsidR="00A87D94" w:rsidRDefault="00A87D94" w:rsidP="00B479E5">
            <w:pPr>
              <w:pStyle w:val="Tabulka"/>
            </w:pPr>
          </w:p>
        </w:tc>
        <w:tc>
          <w:tcPr>
            <w:tcW w:w="1985" w:type="dxa"/>
          </w:tcPr>
          <w:p w:rsidR="00A87D94" w:rsidRDefault="00A87D94" w:rsidP="00B479E5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A87D94" w:rsidRDefault="00A87D94" w:rsidP="00B479E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87D94" w:rsidRDefault="00A87D94" w:rsidP="00B479E5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A87D94" w:rsidRDefault="00A87D94" w:rsidP="00B479E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87D94" w:rsidRDefault="00A87D94" w:rsidP="00B479E5">
            <w:pPr>
              <w:pStyle w:val="Tabulka"/>
              <w:jc w:val="center"/>
            </w:pPr>
            <w:r>
              <w:t>Ročná odpisová</w:t>
            </w:r>
          </w:p>
        </w:tc>
      </w:tr>
      <w:tr w:rsidR="00A87D94" w:rsidTr="00B479E5">
        <w:trPr>
          <w:trHeight w:val="181"/>
        </w:trPr>
        <w:tc>
          <w:tcPr>
            <w:tcW w:w="2976" w:type="dxa"/>
            <w:tcBorders>
              <w:bottom w:val="single" w:sz="4" w:space="0" w:color="auto"/>
            </w:tcBorders>
          </w:tcPr>
          <w:p w:rsidR="00A87D94" w:rsidRDefault="00A87D94" w:rsidP="00B479E5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87D94" w:rsidRDefault="00A87D94" w:rsidP="00B479E5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87D94" w:rsidRDefault="00A87D94" w:rsidP="00B479E5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87D94" w:rsidRDefault="00A87D94" w:rsidP="00B479E5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87D94" w:rsidRDefault="00A87D94" w:rsidP="00B479E5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87D94" w:rsidRDefault="00A87D94" w:rsidP="00B479E5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87D94" w:rsidRDefault="00A87D94" w:rsidP="00B479E5">
            <w:pPr>
              <w:pStyle w:val="Tabulka"/>
              <w:jc w:val="center"/>
            </w:pPr>
            <w:r>
              <w:t>sadzba v %</w:t>
            </w:r>
          </w:p>
        </w:tc>
      </w:tr>
      <w:tr w:rsidR="00A87D94" w:rsidTr="00B479E5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A87D94" w:rsidRDefault="00A87D94" w:rsidP="00B479E5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87D94" w:rsidRDefault="00A87D94" w:rsidP="00B479E5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87D94" w:rsidRDefault="00A87D94" w:rsidP="00B479E5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7D94" w:rsidRDefault="00A87D94" w:rsidP="00B479E5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87D94" w:rsidRDefault="00A87D94" w:rsidP="00B479E5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7D94" w:rsidRDefault="00A87D94" w:rsidP="00B479E5">
            <w:pPr>
              <w:pStyle w:val="Tabulka"/>
              <w:jc w:val="center"/>
            </w:pPr>
            <w:r>
              <w:t>5</w:t>
            </w:r>
          </w:p>
        </w:tc>
      </w:tr>
      <w:tr w:rsidR="00A87D94" w:rsidTr="00B479E5">
        <w:trPr>
          <w:trHeight w:val="250"/>
        </w:trPr>
        <w:tc>
          <w:tcPr>
            <w:tcW w:w="3118" w:type="dxa"/>
            <w:gridSpan w:val="2"/>
          </w:tcPr>
          <w:p w:rsidR="00A87D94" w:rsidRDefault="00A87D94" w:rsidP="00B479E5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A87D94" w:rsidRDefault="00A87D94" w:rsidP="00B479E5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A87D94" w:rsidRDefault="00A87D94" w:rsidP="00B479E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87D94" w:rsidRDefault="00A87D94" w:rsidP="00B479E5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A87D94" w:rsidRDefault="00A87D94" w:rsidP="00B479E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87D94" w:rsidRDefault="00A87D94" w:rsidP="00B479E5">
            <w:pPr>
              <w:pStyle w:val="Tabulka"/>
              <w:jc w:val="center"/>
            </w:pPr>
            <w:r>
              <w:t>16,67 až 25</w:t>
            </w:r>
          </w:p>
        </w:tc>
      </w:tr>
      <w:tr w:rsidR="00A87D94" w:rsidTr="00B479E5">
        <w:trPr>
          <w:trHeight w:val="250"/>
        </w:trPr>
        <w:tc>
          <w:tcPr>
            <w:tcW w:w="3118" w:type="dxa"/>
            <w:gridSpan w:val="2"/>
          </w:tcPr>
          <w:p w:rsidR="00A87D94" w:rsidRDefault="00A87D94" w:rsidP="00B479E5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A87D94" w:rsidRDefault="00A87D94" w:rsidP="00B479E5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:rsidR="00A87D94" w:rsidRDefault="00A87D94" w:rsidP="00B479E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87D94" w:rsidRDefault="00A87D94" w:rsidP="00B479E5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A87D94" w:rsidRDefault="00A87D94" w:rsidP="00B479E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87D94" w:rsidRDefault="00A87D94" w:rsidP="00B479E5">
            <w:pPr>
              <w:pStyle w:val="Tabulka"/>
              <w:jc w:val="center"/>
            </w:pPr>
            <w:r>
              <w:t>25</w:t>
            </w:r>
          </w:p>
        </w:tc>
      </w:tr>
      <w:tr w:rsidR="00A87D94" w:rsidTr="00B479E5">
        <w:trPr>
          <w:trHeight w:val="250"/>
        </w:trPr>
        <w:tc>
          <w:tcPr>
            <w:tcW w:w="3118" w:type="dxa"/>
            <w:gridSpan w:val="2"/>
          </w:tcPr>
          <w:p w:rsidR="00A87D94" w:rsidRDefault="00A87D94" w:rsidP="00B479E5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A87D94" w:rsidRDefault="00A87D94" w:rsidP="00B479E5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A87D94" w:rsidRDefault="00A87D94" w:rsidP="00B479E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87D94" w:rsidRDefault="00A87D94" w:rsidP="00B479E5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A87D94" w:rsidRDefault="00A87D94" w:rsidP="00B479E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87D94" w:rsidRDefault="00A87D94" w:rsidP="00B479E5">
            <w:pPr>
              <w:pStyle w:val="Tabulka"/>
              <w:jc w:val="center"/>
            </w:pPr>
            <w:r>
              <w:t>100</w:t>
            </w:r>
          </w:p>
        </w:tc>
      </w:tr>
    </w:tbl>
    <w:p w:rsidR="00A87D94" w:rsidRDefault="00A87D94" w:rsidP="001C5E97">
      <w:pPr>
        <w:pStyle w:val="BodyText"/>
      </w:pPr>
    </w:p>
    <w:p w:rsidR="00A87D94" w:rsidRDefault="00A87D94" w:rsidP="004D3B4A">
      <w:pPr>
        <w:pStyle w:val="BodyText"/>
      </w:pPr>
      <w:r>
        <w:t>Dlhodobý hmotný majetok, ktorý bol uvedený do používania najneskôr do 28. Februára 2009 v ocenení rovnom alebo nižšom ako 17 Eur, sa považuje za dlhodobý hmotný majetok a pokračuje sa v jeho odpisovaní.</w:t>
      </w:r>
    </w:p>
    <w:p w:rsidR="00A87D94" w:rsidRDefault="00A87D94" w:rsidP="004D3B4A">
      <w:pPr>
        <w:pStyle w:val="BodyText"/>
      </w:pPr>
    </w:p>
    <w:p w:rsidR="00A87D94" w:rsidRDefault="00A87D94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A87D94" w:rsidRDefault="00A87D94" w:rsidP="004D3B4A">
      <w:pPr>
        <w:pStyle w:val="Body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A87D94" w:rsidRDefault="00A87D94" w:rsidP="004D3B4A">
      <w:pPr>
        <w:pStyle w:val="BodyText"/>
      </w:pPr>
    </w:p>
    <w:p w:rsidR="00A87D94" w:rsidRDefault="00A87D94" w:rsidP="004D3B4A">
      <w:pPr>
        <w:pStyle w:val="Body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A87D94" w:rsidRDefault="00A87D94" w:rsidP="004D3B4A">
      <w:pPr>
        <w:pStyle w:val="BodyText"/>
      </w:pPr>
    </w:p>
    <w:p w:rsidR="00A87D94" w:rsidRPr="003D1267" w:rsidRDefault="00A87D94" w:rsidP="003D1267">
      <w:pPr>
        <w:pStyle w:val="BodyText"/>
      </w:pPr>
      <w:r>
        <w:t>Zníženie hodnoty zásob sa zohľadňuje vytvorením opravnej položky.</w:t>
      </w:r>
    </w:p>
    <w:p w:rsidR="00A87D94" w:rsidRDefault="00A87D94" w:rsidP="00251BF2">
      <w:pPr>
        <w:pStyle w:val="Pismenka"/>
        <w:numPr>
          <w:ilvl w:val="0"/>
          <w:numId w:val="0"/>
        </w:numPr>
        <w:rPr>
          <w:b w:val="0"/>
        </w:rPr>
      </w:pPr>
    </w:p>
    <w:p w:rsidR="00A87D94" w:rsidRPr="00423AFA" w:rsidRDefault="00A87D94" w:rsidP="00251BF2">
      <w:pPr>
        <w:pStyle w:val="Pismenka"/>
        <w:numPr>
          <w:ilvl w:val="0"/>
          <w:numId w:val="0"/>
        </w:numPr>
        <w:rPr>
          <w:b w:val="0"/>
        </w:rPr>
      </w:pPr>
    </w:p>
    <w:p w:rsidR="00A87D94" w:rsidRDefault="00A87D94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A87D94" w:rsidRDefault="00A87D94" w:rsidP="004D3B4A">
      <w:pPr>
        <w:pStyle w:val="Body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A87D94" w:rsidRDefault="00A87D94" w:rsidP="004D3B4A">
      <w:pPr>
        <w:pStyle w:val="BodyText"/>
      </w:pPr>
    </w:p>
    <w:p w:rsidR="00A87D94" w:rsidRDefault="00A87D94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A87D94" w:rsidRDefault="00A87D94" w:rsidP="004D3B4A">
      <w:pPr>
        <w:pStyle w:val="BodyText"/>
      </w:pPr>
      <w:r>
        <w:t>Peňažné prostriedky a ceniny sa oceňujú ich menovitou hodnotou. Zníženie ich hodnoty sa vyjadruje opravnou položkou.</w:t>
      </w:r>
    </w:p>
    <w:p w:rsidR="00A87D94" w:rsidRDefault="00A87D94" w:rsidP="004D3B4A">
      <w:pPr>
        <w:pStyle w:val="BodyText"/>
      </w:pPr>
    </w:p>
    <w:p w:rsidR="00A87D94" w:rsidRDefault="00A87D94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A87D94" w:rsidRDefault="00A87D94" w:rsidP="004D3B4A">
      <w:pPr>
        <w:pStyle w:val="BodyText"/>
      </w:pPr>
      <w:r>
        <w:t>Náklady budúcich období a príjmy budúcich období sa vykazujú vo výške, ktorá je potrebná na dodržanie zásady vecnej a časovej súvislosti s účtovným obdobím.</w:t>
      </w:r>
    </w:p>
    <w:p w:rsidR="00A87D94" w:rsidRDefault="00A87D94" w:rsidP="004D3B4A">
      <w:pPr>
        <w:pStyle w:val="BodyText"/>
      </w:pPr>
    </w:p>
    <w:p w:rsidR="00A87D94" w:rsidRDefault="00A87D94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A87D94" w:rsidRDefault="00A87D94" w:rsidP="004D3B4A">
      <w:pPr>
        <w:pStyle w:val="Body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A87D94" w:rsidRDefault="00A87D94" w:rsidP="00251BF2">
      <w:pPr>
        <w:pStyle w:val="Pismenka"/>
        <w:numPr>
          <w:ilvl w:val="0"/>
          <w:numId w:val="0"/>
        </w:numPr>
        <w:ind w:left="360"/>
      </w:pPr>
    </w:p>
    <w:p w:rsidR="00A87D94" w:rsidRDefault="00A87D94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A87D94" w:rsidRDefault="00A87D94" w:rsidP="004D3B4A">
      <w:pPr>
        <w:pStyle w:val="Body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87D94" w:rsidRDefault="00A87D94" w:rsidP="00251BF2">
      <w:pPr>
        <w:pStyle w:val="Pismenka"/>
        <w:numPr>
          <w:ilvl w:val="0"/>
          <w:numId w:val="0"/>
        </w:numPr>
        <w:ind w:left="360"/>
      </w:pPr>
    </w:p>
    <w:p w:rsidR="00A87D94" w:rsidRDefault="00A87D94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A87D94" w:rsidRDefault="00A87D94" w:rsidP="004D3B4A">
      <w:pPr>
        <w:pStyle w:val="BodyText"/>
      </w:pPr>
      <w:r>
        <w:t xml:space="preserve">Odložené dane (odložená daňová pohľadávka a odložený daňový záväzok) sa vzťahujú na: </w:t>
      </w:r>
    </w:p>
    <w:p w:rsidR="00A87D94" w:rsidRDefault="00A87D94" w:rsidP="004D3B4A">
      <w:pPr>
        <w:pStyle w:val="Body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A87D94" w:rsidRDefault="00A87D94" w:rsidP="004D3B4A">
      <w:pPr>
        <w:pStyle w:val="Body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A87D94" w:rsidRDefault="00A87D94" w:rsidP="004D3B4A">
      <w:pPr>
        <w:pStyle w:val="Body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A87D94" w:rsidRDefault="00A87D94" w:rsidP="004D3B4A">
      <w:pPr>
        <w:pStyle w:val="BodyText"/>
      </w:pPr>
    </w:p>
    <w:p w:rsidR="00A87D94" w:rsidRDefault="00A87D94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A87D94" w:rsidRDefault="00A87D94" w:rsidP="004D3B4A">
      <w:pPr>
        <w:pStyle w:val="BodyText"/>
      </w:pPr>
      <w:r>
        <w:t>Výdavky budúcich období a výnosy budúcich období sa vykazujú vo výške, ktorá je potrebná na dodržanie zásady vecnej a časovej súvislosti s účtovným obdobím.</w:t>
      </w:r>
    </w:p>
    <w:p w:rsidR="00A87D94" w:rsidRDefault="00A87D94" w:rsidP="00CC3E64">
      <w:pPr>
        <w:pStyle w:val="BodyText"/>
        <w:ind w:left="0"/>
      </w:pPr>
    </w:p>
    <w:p w:rsidR="00A87D94" w:rsidRDefault="00A87D94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A87D94" w:rsidRDefault="00A87D94" w:rsidP="001C5E97">
      <w:pPr>
        <w:pStyle w:val="BodyText"/>
      </w:pPr>
      <w:r>
        <w:t>Tržby za vlastné výkony a tovar neo</w:t>
      </w:r>
      <w:bookmarkStart w:id="9" w:name="_Toc530739900"/>
      <w:r>
        <w:t>bsahujú daň z pridanej hodnoty. Sú tiež znížené o zľavy a zrážky (rabaty, bonusy, skontá, dobropisy a pod.), bez ohľadu na to, či zákazník mal vopred na zľavu nárok, alebo či ide o dodatočne uznanú zľavu.</w:t>
      </w:r>
    </w:p>
    <w:p w:rsidR="00A87D94" w:rsidRDefault="00A87D94" w:rsidP="001C5E97">
      <w:pPr>
        <w:pStyle w:val="BodyText"/>
      </w:pPr>
    </w:p>
    <w:p w:rsidR="00A87D94" w:rsidRDefault="00A87D94" w:rsidP="001C5E97">
      <w:pPr>
        <w:pStyle w:val="BodyText"/>
      </w:pPr>
      <w:r>
        <w:t>Spoločnosť účtuje výnos z predaja tepla a teplej vody v posledný deň mesiaca na základe odpisov z meracích prístrojov za daný mesiac. Konečné ročné zúčtovanie s odberateľmi sa účtuje na základe odhadu do roku, s ktorým vecne a časovo súvisia. Skutočná ročná spotreba sa vyúčtuje v nasledujúcom roku. Prípadné odchýlky sa účtujú s vplyvom na výsledok hospodárenia v nasledujúcom roku. Ostatne výnosy sa účtujú v deň dodania služby.</w:t>
      </w:r>
    </w:p>
    <w:p w:rsidR="00A87D94" w:rsidRDefault="00A87D94" w:rsidP="001C5E97">
      <w:pPr>
        <w:pStyle w:val="BodyText"/>
      </w:pPr>
    </w:p>
    <w:p w:rsidR="00A87D94" w:rsidRDefault="00A87D94" w:rsidP="001C5E97">
      <w:pPr>
        <w:pStyle w:val="BodyText"/>
      </w:pPr>
    </w:p>
    <w:p w:rsidR="00A87D94" w:rsidRDefault="00A87D94" w:rsidP="00643233">
      <w:pPr>
        <w:pStyle w:val="Heading1"/>
      </w:pPr>
      <w:r>
        <w:t>Informácie o údajoch na strane aktív súvahy</w:t>
      </w:r>
      <w:bookmarkEnd w:id="9"/>
    </w:p>
    <w:p w:rsidR="00A87D94" w:rsidRPr="00340E1B" w:rsidRDefault="00A87D94" w:rsidP="00340E1B"/>
    <w:p w:rsidR="00A87D94" w:rsidRPr="001D5F78" w:rsidRDefault="00A87D94" w:rsidP="004D3B4A">
      <w:pPr>
        <w:pStyle w:val="Header"/>
        <w:numPr>
          <w:ilvl w:val="12"/>
          <w:numId w:val="0"/>
        </w:numPr>
        <w:jc w:val="both"/>
        <w:rPr>
          <w:sz w:val="18"/>
          <w:szCs w:val="18"/>
        </w:rPr>
      </w:pPr>
    </w:p>
    <w:p w:rsidR="00A87D94" w:rsidRDefault="00A87D94" w:rsidP="00C02C96">
      <w:pPr>
        <w:pStyle w:val="Heading2"/>
        <w:numPr>
          <w:ilvl w:val="0"/>
          <w:numId w:val="25"/>
        </w:numPr>
        <w:tabs>
          <w:tab w:val="num" w:pos="426"/>
        </w:tabs>
      </w:pPr>
      <w:bookmarkStart w:id="10" w:name="_Toc530739901"/>
      <w:r>
        <w:t>Dlhodobý nehmotný majetok a dlhodobý hmotný majetok</w:t>
      </w:r>
      <w:bookmarkEnd w:id="10"/>
    </w:p>
    <w:p w:rsidR="00A87D94" w:rsidRPr="001D5F78" w:rsidRDefault="00A87D94" w:rsidP="004D3B4A">
      <w:pPr>
        <w:pStyle w:val="BodyText"/>
        <w:rPr>
          <w:szCs w:val="18"/>
        </w:rPr>
      </w:pPr>
    </w:p>
    <w:p w:rsidR="00A87D94" w:rsidRDefault="00A87D94" w:rsidP="008C2B45">
      <w:pPr>
        <w:pStyle w:val="BodyText"/>
      </w:pPr>
      <w:r>
        <w:t xml:space="preserve">Prehľad o pohybe dlhodobého nehmotného majetku a dlhodobého hmotného majetku od 1. januára 2014 do </w:t>
      </w:r>
      <w:r>
        <w:br/>
        <w:t xml:space="preserve">31. </w:t>
      </w:r>
      <w:r w:rsidRPr="00C24B6B">
        <w:t xml:space="preserve">decembra </w:t>
      </w:r>
      <w:r>
        <w:t>2014</w:t>
      </w:r>
      <w:r w:rsidRPr="00C24B6B">
        <w:t xml:space="preserve"> a za porovnateľné obdobie od 1. januára </w:t>
      </w:r>
      <w:r>
        <w:t>2013</w:t>
      </w:r>
      <w:r w:rsidRPr="00C24B6B">
        <w:t xml:space="preserve"> do 31. decembra </w:t>
      </w:r>
      <w:r>
        <w:t xml:space="preserve">2013 je uvedený </w:t>
      </w:r>
      <w:r w:rsidRPr="00C24B6B">
        <w:t xml:space="preserve">v tabuľkách </w:t>
      </w:r>
      <w:r>
        <w:t>na stranách 16 až 19</w:t>
      </w:r>
      <w:r w:rsidRPr="007A1E20">
        <w:t>.</w:t>
      </w:r>
    </w:p>
    <w:p w:rsidR="00A87D94" w:rsidRDefault="00A87D94" w:rsidP="004D3B4A">
      <w:pPr>
        <w:pStyle w:val="BodyText"/>
      </w:pPr>
    </w:p>
    <w:p w:rsidR="00A87D94" w:rsidRDefault="00A87D94">
      <w:pPr>
        <w:pStyle w:val="BodyText"/>
      </w:pPr>
      <w:r w:rsidRPr="004E66E0">
        <w:t xml:space="preserve">Dlhodobý hmotný majetok je poistený </w:t>
      </w:r>
      <w:bookmarkStart w:id="11" w:name="OLE_LINK1"/>
      <w:bookmarkStart w:id="12" w:name="OLE_LINK2"/>
      <w:r w:rsidRPr="004E66E0">
        <w:t>pre prípad škôd spôsobených krádežou, vlámaním, lúpe</w:t>
      </w:r>
      <w:r>
        <w:t>žou a vandalizmom až do výšky 43 8</w:t>
      </w:r>
      <w:r w:rsidRPr="004E66E0">
        <w:t xml:space="preserve">00 EUR </w:t>
      </w:r>
      <w:bookmarkEnd w:id="11"/>
      <w:bookmarkEnd w:id="12"/>
      <w:r w:rsidRPr="004E66E0">
        <w:t>a pre prípad škôd spôsobených</w:t>
      </w:r>
      <w:r>
        <w:t xml:space="preserve"> živelnou pohromou až do výšky 1 756 398</w:t>
      </w:r>
      <w:r w:rsidRPr="004E66E0">
        <w:t xml:space="preserve"> EUR . </w:t>
      </w:r>
      <w:r>
        <w:t>Ročné poistné je vo výške 214</w:t>
      </w:r>
      <w:r w:rsidRPr="004E66E0">
        <w:t xml:space="preserve"> EUR</w:t>
      </w:r>
      <w:r>
        <w:t>. Poistenie zodpovednosti za škodu vo výške 1100,32 Eur.</w:t>
      </w:r>
    </w:p>
    <w:p w:rsidR="00A87D94" w:rsidRDefault="00A87D94">
      <w:pPr>
        <w:pStyle w:val="BodyText"/>
      </w:pPr>
    </w:p>
    <w:p w:rsidR="00A87D94" w:rsidRDefault="00A87D94">
      <w:pPr>
        <w:pStyle w:val="BodyText"/>
      </w:pPr>
      <w:r>
        <w:t>Na dlhodobý majetok spoločnosti nie je zriadené žiadne záložné právo.</w:t>
      </w:r>
    </w:p>
    <w:p w:rsidR="00A87D94" w:rsidRDefault="00A87D94">
      <w:pPr>
        <w:pStyle w:val="BodyText"/>
        <w:sectPr w:rsidR="00A87D94" w:rsidSect="00151BBB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1979" w:right="991" w:bottom="1134" w:left="1673" w:header="675" w:footer="340" w:gutter="0"/>
          <w:pgNumType w:start="12"/>
          <w:cols w:space="708"/>
          <w:docGrid w:linePitch="360"/>
        </w:sectPr>
      </w:pPr>
    </w:p>
    <w:tbl>
      <w:tblPr>
        <w:tblW w:w="1214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2992"/>
        <w:gridCol w:w="1248"/>
        <w:gridCol w:w="931"/>
        <w:gridCol w:w="1034"/>
        <w:gridCol w:w="1096"/>
        <w:gridCol w:w="1096"/>
        <w:gridCol w:w="1344"/>
        <w:gridCol w:w="1365"/>
        <w:gridCol w:w="1034"/>
      </w:tblGrid>
      <w:tr w:rsidR="00A87D94" w:rsidRPr="004979E6" w:rsidTr="004979E6">
        <w:trPr>
          <w:trHeight w:val="300"/>
        </w:trPr>
        <w:tc>
          <w:tcPr>
            <w:tcW w:w="121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</w:tcPr>
          <w:p w:rsidR="00A87D94" w:rsidRPr="004979E6" w:rsidRDefault="00A87D94" w:rsidP="004979E6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979E6">
              <w:rPr>
                <w:i/>
                <w:iCs/>
                <w:color w:val="000000"/>
                <w:sz w:val="22"/>
                <w:szCs w:val="22"/>
                <w:lang w:eastAsia="sk-SK"/>
              </w:rPr>
              <w:t>Dalkia Kráľovský Chlmec, spol. s r.o.</w:t>
            </w:r>
          </w:p>
        </w:tc>
      </w:tr>
      <w:tr w:rsidR="00A87D94" w:rsidRPr="004979E6" w:rsidTr="004979E6">
        <w:trPr>
          <w:trHeight w:val="300"/>
        </w:trPr>
        <w:tc>
          <w:tcPr>
            <w:tcW w:w="1214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7D94" w:rsidRPr="004979E6" w:rsidRDefault="00A87D94" w:rsidP="004979E6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979E6">
              <w:rPr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nehmotného majetku</w:t>
            </w:r>
          </w:p>
        </w:tc>
      </w:tr>
      <w:tr w:rsidR="00A87D94" w:rsidRPr="004979E6" w:rsidTr="004979E6">
        <w:trPr>
          <w:trHeight w:val="300"/>
        </w:trPr>
        <w:tc>
          <w:tcPr>
            <w:tcW w:w="121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</w:tcPr>
          <w:p w:rsidR="00A87D94" w:rsidRPr="004979E6" w:rsidRDefault="00A87D94" w:rsidP="004979E6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979E6"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31.12.2014</w:t>
            </w:r>
          </w:p>
        </w:tc>
      </w:tr>
      <w:tr w:rsidR="00A87D94" w:rsidRPr="004979E6" w:rsidTr="004979E6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87D94" w:rsidRPr="004979E6" w:rsidRDefault="00A87D94" w:rsidP="004979E6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979E6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87D94" w:rsidRPr="004979E6" w:rsidRDefault="00A87D94" w:rsidP="004979E6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979E6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87D94" w:rsidRPr="004979E6" w:rsidRDefault="00A87D94" w:rsidP="004979E6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979E6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87D94" w:rsidRPr="004979E6" w:rsidRDefault="00A87D94" w:rsidP="004979E6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979E6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87D94" w:rsidRPr="004979E6" w:rsidRDefault="00A87D94" w:rsidP="004979E6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979E6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87D94" w:rsidRPr="004979E6" w:rsidRDefault="00A87D94" w:rsidP="004979E6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979E6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87D94" w:rsidRPr="004979E6" w:rsidRDefault="00A87D94" w:rsidP="004979E6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979E6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87D94" w:rsidRPr="004979E6" w:rsidRDefault="00A87D94" w:rsidP="004979E6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979E6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87D94" w:rsidRPr="004979E6" w:rsidRDefault="00A87D94" w:rsidP="004979E6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979E6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87D94" w:rsidRPr="004979E6" w:rsidTr="004979E6">
        <w:trPr>
          <w:trHeight w:val="300"/>
        </w:trPr>
        <w:tc>
          <w:tcPr>
            <w:tcW w:w="299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A87D94" w:rsidRPr="004979E6" w:rsidRDefault="00A87D94" w:rsidP="004979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Dlhodobý nehmotný majetok</w:t>
            </w:r>
          </w:p>
        </w:tc>
        <w:tc>
          <w:tcPr>
            <w:tcW w:w="914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A87D94" w:rsidRPr="004979E6" w:rsidTr="004979E6">
        <w:trPr>
          <w:trHeight w:val="1335"/>
        </w:trPr>
        <w:tc>
          <w:tcPr>
            <w:tcW w:w="299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87D94" w:rsidRPr="004979E6" w:rsidRDefault="00A87D94" w:rsidP="004979E6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Goodwill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A87D94" w:rsidRPr="004979E6" w:rsidTr="004979E6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A87D94" w:rsidRPr="004979E6" w:rsidTr="004979E6">
        <w:trPr>
          <w:trHeight w:val="450"/>
        </w:trPr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A87D94" w:rsidRPr="004979E6" w:rsidRDefault="00A87D94" w:rsidP="004979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A87D94" w:rsidRPr="004979E6" w:rsidTr="004979E6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87D94" w:rsidRPr="004979E6" w:rsidRDefault="00A87D94" w:rsidP="004979E6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1 911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1 911 </w:t>
            </w:r>
          </w:p>
        </w:tc>
      </w:tr>
      <w:tr w:rsidR="00A87D94" w:rsidRPr="004979E6" w:rsidTr="004979E6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87D94" w:rsidRPr="004979E6" w:rsidRDefault="00A87D94" w:rsidP="004979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A87D94" w:rsidRPr="004979E6" w:rsidTr="004979E6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87D94" w:rsidRPr="004979E6" w:rsidRDefault="00A87D94" w:rsidP="004979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A87D94" w:rsidRPr="004979E6" w:rsidTr="004979E6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87D94" w:rsidRPr="004979E6" w:rsidRDefault="00A87D94" w:rsidP="004979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A87D94" w:rsidRPr="004979E6" w:rsidTr="004979E6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87D94" w:rsidRPr="004979E6" w:rsidRDefault="00A87D94" w:rsidP="004979E6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1 911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1 911 </w:t>
            </w:r>
          </w:p>
        </w:tc>
      </w:tr>
      <w:tr w:rsidR="00A87D94" w:rsidRPr="004979E6" w:rsidTr="004979E6">
        <w:trPr>
          <w:trHeight w:val="450"/>
        </w:trPr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A87D94" w:rsidRPr="004979E6" w:rsidRDefault="00A87D94" w:rsidP="004979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A87D94" w:rsidRPr="004979E6" w:rsidTr="004979E6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87D94" w:rsidRPr="004979E6" w:rsidRDefault="00A87D94" w:rsidP="004979E6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1 911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1 911 </w:t>
            </w:r>
          </w:p>
        </w:tc>
      </w:tr>
      <w:tr w:rsidR="00A87D94" w:rsidRPr="004979E6" w:rsidTr="004979E6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87D94" w:rsidRPr="004979E6" w:rsidRDefault="00A87D94" w:rsidP="004979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A87D94" w:rsidRPr="004979E6" w:rsidTr="004979E6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87D94" w:rsidRPr="004979E6" w:rsidRDefault="00A87D94" w:rsidP="004979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A87D94" w:rsidRPr="004979E6" w:rsidTr="004979E6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87D94" w:rsidRPr="004979E6" w:rsidRDefault="00A87D94" w:rsidP="004979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A87D94" w:rsidRPr="004979E6" w:rsidTr="004979E6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87D94" w:rsidRPr="004979E6" w:rsidRDefault="00A87D94" w:rsidP="004979E6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1 911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1 911 </w:t>
            </w:r>
          </w:p>
        </w:tc>
      </w:tr>
      <w:tr w:rsidR="00A87D94" w:rsidRPr="004979E6" w:rsidTr="004979E6">
        <w:trPr>
          <w:trHeight w:val="450"/>
        </w:trPr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A87D94" w:rsidRPr="004979E6" w:rsidRDefault="00A87D94" w:rsidP="004979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A87D94" w:rsidRPr="004979E6" w:rsidTr="004979E6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87D94" w:rsidRPr="004979E6" w:rsidRDefault="00A87D94" w:rsidP="004979E6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A87D94" w:rsidRPr="004979E6" w:rsidTr="004979E6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87D94" w:rsidRPr="004979E6" w:rsidRDefault="00A87D94" w:rsidP="004979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A87D94" w:rsidRPr="004979E6" w:rsidTr="004979E6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87D94" w:rsidRPr="004979E6" w:rsidRDefault="00A87D94" w:rsidP="004979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A87D94" w:rsidRPr="004979E6" w:rsidTr="004979E6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87D94" w:rsidRPr="004979E6" w:rsidRDefault="00A87D94" w:rsidP="004979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A87D94" w:rsidRPr="004979E6" w:rsidTr="004979E6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87D94" w:rsidRPr="004979E6" w:rsidRDefault="00A87D94" w:rsidP="004979E6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A87D94" w:rsidRPr="004979E6" w:rsidTr="004979E6">
        <w:trPr>
          <w:trHeight w:val="450"/>
        </w:trPr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A87D94" w:rsidRPr="004979E6" w:rsidRDefault="00A87D94" w:rsidP="004979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A87D94" w:rsidRPr="004979E6" w:rsidTr="004979E6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87D94" w:rsidRPr="004979E6" w:rsidRDefault="00A87D94" w:rsidP="004979E6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A87D94" w:rsidRPr="004979E6" w:rsidTr="004979E6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87D94" w:rsidRPr="004979E6" w:rsidRDefault="00A87D94" w:rsidP="004979E6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</w:tbl>
    <w:p w:rsidR="00A87D94" w:rsidRDefault="00A87D94">
      <w:pPr>
        <w:pStyle w:val="BodyText"/>
      </w:pPr>
    </w:p>
    <w:p w:rsidR="00A87D94" w:rsidRDefault="00A87D94">
      <w:pPr>
        <w:pStyle w:val="BodyText"/>
      </w:pPr>
    </w:p>
    <w:tbl>
      <w:tblPr>
        <w:tblW w:w="12206" w:type="dxa"/>
        <w:tblInd w:w="5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992"/>
        <w:gridCol w:w="1276"/>
        <w:gridCol w:w="850"/>
        <w:gridCol w:w="1134"/>
        <w:gridCol w:w="993"/>
        <w:gridCol w:w="1134"/>
        <w:gridCol w:w="1417"/>
        <w:gridCol w:w="1276"/>
        <w:gridCol w:w="1134"/>
      </w:tblGrid>
      <w:tr w:rsidR="00A87D94" w:rsidRPr="004979E6" w:rsidTr="000E24F6">
        <w:trPr>
          <w:trHeight w:val="300"/>
        </w:trPr>
        <w:tc>
          <w:tcPr>
            <w:tcW w:w="122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</w:tcPr>
          <w:p w:rsidR="00A87D94" w:rsidRPr="004979E6" w:rsidRDefault="00A87D94" w:rsidP="004979E6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979E6">
              <w:rPr>
                <w:i/>
                <w:iCs/>
                <w:color w:val="000000"/>
                <w:sz w:val="22"/>
                <w:szCs w:val="22"/>
                <w:lang w:eastAsia="sk-SK"/>
              </w:rPr>
              <w:t>Dalkia Kráľovský Chlmec, spol. s r.o.</w:t>
            </w:r>
          </w:p>
        </w:tc>
      </w:tr>
      <w:tr w:rsidR="00A87D94" w:rsidRPr="004979E6" w:rsidTr="000E24F6">
        <w:trPr>
          <w:trHeight w:val="300"/>
        </w:trPr>
        <w:tc>
          <w:tcPr>
            <w:tcW w:w="1220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7D94" w:rsidRPr="004979E6" w:rsidRDefault="00A87D94" w:rsidP="004979E6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979E6">
              <w:rPr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nehmotného majetku</w:t>
            </w:r>
          </w:p>
        </w:tc>
      </w:tr>
      <w:tr w:rsidR="00A87D94" w:rsidRPr="004979E6" w:rsidTr="000E24F6">
        <w:trPr>
          <w:trHeight w:val="300"/>
        </w:trPr>
        <w:tc>
          <w:tcPr>
            <w:tcW w:w="122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</w:tcPr>
          <w:p w:rsidR="00A87D94" w:rsidRPr="004979E6" w:rsidRDefault="00A87D94" w:rsidP="004979E6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979E6"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31.12.2013</w:t>
            </w:r>
          </w:p>
        </w:tc>
      </w:tr>
      <w:tr w:rsidR="00A87D94" w:rsidRPr="004979E6" w:rsidTr="000E24F6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87D94" w:rsidRPr="004979E6" w:rsidRDefault="00A87D94" w:rsidP="004979E6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979E6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87D94" w:rsidRPr="004979E6" w:rsidRDefault="00A87D94" w:rsidP="004979E6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979E6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87D94" w:rsidRPr="004979E6" w:rsidRDefault="00A87D94" w:rsidP="004979E6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979E6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87D94" w:rsidRPr="004979E6" w:rsidRDefault="00A87D94" w:rsidP="004979E6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979E6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87D94" w:rsidRPr="004979E6" w:rsidRDefault="00A87D94" w:rsidP="004979E6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979E6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87D94" w:rsidRPr="004979E6" w:rsidRDefault="00A87D94" w:rsidP="004979E6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979E6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87D94" w:rsidRPr="004979E6" w:rsidRDefault="00A87D94" w:rsidP="004979E6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979E6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87D94" w:rsidRPr="004979E6" w:rsidRDefault="00A87D94" w:rsidP="004979E6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979E6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87D94" w:rsidRPr="004979E6" w:rsidRDefault="00A87D94" w:rsidP="004979E6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979E6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87D94" w:rsidRPr="004979E6" w:rsidTr="000E24F6">
        <w:trPr>
          <w:trHeight w:val="300"/>
        </w:trPr>
        <w:tc>
          <w:tcPr>
            <w:tcW w:w="299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A87D94" w:rsidRPr="004979E6" w:rsidRDefault="00A87D94" w:rsidP="004979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Dlhodobý nehmotný majetok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A87D94" w:rsidRPr="004979E6" w:rsidTr="000E24F6">
        <w:trPr>
          <w:trHeight w:val="1365"/>
        </w:trPr>
        <w:tc>
          <w:tcPr>
            <w:tcW w:w="299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87D94" w:rsidRPr="004979E6" w:rsidRDefault="00A87D94" w:rsidP="004979E6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Goodwill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A87D94" w:rsidRPr="004979E6" w:rsidTr="000E24F6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A87D94" w:rsidRPr="004979E6" w:rsidTr="000E24F6">
        <w:trPr>
          <w:trHeight w:val="450"/>
        </w:trPr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A87D94" w:rsidRPr="004979E6" w:rsidRDefault="00A87D94" w:rsidP="004979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A87D94" w:rsidRPr="004979E6" w:rsidTr="000E24F6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87D94" w:rsidRPr="004979E6" w:rsidRDefault="00A87D94" w:rsidP="004979E6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1 911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b/>
                <w:bCs/>
                <w:color w:val="000000"/>
                <w:sz w:val="18"/>
                <w:szCs w:val="18"/>
                <w:lang w:eastAsia="sk-SK"/>
              </w:rPr>
              <w:t>1 911</w:t>
            </w:r>
          </w:p>
        </w:tc>
      </w:tr>
      <w:tr w:rsidR="00A87D94" w:rsidRPr="004979E6" w:rsidTr="000E24F6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87D94" w:rsidRPr="004979E6" w:rsidRDefault="00A87D94" w:rsidP="004979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87D94" w:rsidRPr="004979E6" w:rsidTr="000E24F6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87D94" w:rsidRPr="004979E6" w:rsidRDefault="00A87D94" w:rsidP="004979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87D94" w:rsidRPr="004979E6" w:rsidTr="000E24F6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87D94" w:rsidRPr="004979E6" w:rsidRDefault="00A87D94" w:rsidP="004979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87D94" w:rsidRPr="004979E6" w:rsidTr="000E24F6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87D94" w:rsidRPr="004979E6" w:rsidRDefault="00A87D94" w:rsidP="004979E6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1 911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b/>
                <w:bCs/>
                <w:color w:val="000000"/>
                <w:sz w:val="18"/>
                <w:szCs w:val="18"/>
                <w:lang w:eastAsia="sk-SK"/>
              </w:rPr>
              <w:t>1 911</w:t>
            </w:r>
          </w:p>
        </w:tc>
      </w:tr>
      <w:tr w:rsidR="00A87D94" w:rsidRPr="004979E6" w:rsidTr="000E24F6">
        <w:trPr>
          <w:trHeight w:val="450"/>
        </w:trPr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A87D94" w:rsidRPr="004979E6" w:rsidRDefault="00A87D94" w:rsidP="004979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A87D94" w:rsidRPr="004979E6" w:rsidTr="000E24F6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87D94" w:rsidRPr="004979E6" w:rsidRDefault="00A87D94" w:rsidP="004979E6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1 911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b/>
                <w:bCs/>
                <w:color w:val="000000"/>
                <w:sz w:val="18"/>
                <w:szCs w:val="18"/>
                <w:lang w:eastAsia="sk-SK"/>
              </w:rPr>
              <w:t>1 911</w:t>
            </w:r>
          </w:p>
        </w:tc>
      </w:tr>
      <w:tr w:rsidR="00A87D94" w:rsidRPr="004979E6" w:rsidTr="000E24F6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87D94" w:rsidRPr="004979E6" w:rsidRDefault="00A87D94" w:rsidP="004979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87D94" w:rsidRPr="004979E6" w:rsidTr="000E24F6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87D94" w:rsidRPr="004979E6" w:rsidRDefault="00A87D94" w:rsidP="004979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87D94" w:rsidRPr="004979E6" w:rsidTr="000E24F6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87D94" w:rsidRPr="004979E6" w:rsidRDefault="00A87D94" w:rsidP="004979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87D94" w:rsidRPr="004979E6" w:rsidTr="000E24F6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87D94" w:rsidRPr="004979E6" w:rsidRDefault="00A87D94" w:rsidP="004979E6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1 911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b/>
                <w:bCs/>
                <w:color w:val="000000"/>
                <w:sz w:val="18"/>
                <w:szCs w:val="18"/>
                <w:lang w:eastAsia="sk-SK"/>
              </w:rPr>
              <w:t>1 911</w:t>
            </w:r>
          </w:p>
        </w:tc>
      </w:tr>
      <w:tr w:rsidR="00A87D94" w:rsidRPr="004979E6" w:rsidTr="000E24F6">
        <w:trPr>
          <w:trHeight w:val="450"/>
        </w:trPr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A87D94" w:rsidRPr="004979E6" w:rsidRDefault="00A87D94" w:rsidP="004979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A87D94" w:rsidRPr="004979E6" w:rsidTr="000E24F6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87D94" w:rsidRPr="004979E6" w:rsidRDefault="00A87D94" w:rsidP="004979E6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87D94" w:rsidRPr="004979E6" w:rsidTr="000E24F6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87D94" w:rsidRPr="004979E6" w:rsidRDefault="00A87D94" w:rsidP="004979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87D94" w:rsidRPr="004979E6" w:rsidTr="000E24F6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87D94" w:rsidRPr="004979E6" w:rsidRDefault="00A87D94" w:rsidP="004979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87D94" w:rsidRPr="004979E6" w:rsidTr="000E24F6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87D94" w:rsidRPr="004979E6" w:rsidRDefault="00A87D94" w:rsidP="004979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87D94" w:rsidRPr="004979E6" w:rsidTr="000E24F6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87D94" w:rsidRPr="004979E6" w:rsidRDefault="00A87D94" w:rsidP="004979E6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87D94" w:rsidRPr="004979E6" w:rsidTr="000E24F6">
        <w:trPr>
          <w:trHeight w:val="450"/>
        </w:trPr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A87D94" w:rsidRPr="004979E6" w:rsidRDefault="00A87D94" w:rsidP="004979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A87D94" w:rsidRPr="004979E6" w:rsidTr="000E24F6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87D94" w:rsidRPr="004979E6" w:rsidRDefault="00A87D94" w:rsidP="004979E6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87D94" w:rsidRPr="004979E6" w:rsidTr="000E24F6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87D94" w:rsidRPr="004979E6" w:rsidRDefault="00A87D94" w:rsidP="004979E6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4979E6" w:rsidRDefault="00A87D94" w:rsidP="004979E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979E6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A87D94" w:rsidRDefault="00A87D94">
      <w:pPr>
        <w:pStyle w:val="BodyText"/>
      </w:pPr>
    </w:p>
    <w:p w:rsidR="00A87D94" w:rsidRDefault="00A87D94" w:rsidP="000E24F6">
      <w:r>
        <w:br w:type="page"/>
      </w:r>
    </w:p>
    <w:tbl>
      <w:tblPr>
        <w:tblW w:w="1070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2828"/>
        <w:gridCol w:w="810"/>
        <w:gridCol w:w="641"/>
        <w:gridCol w:w="970"/>
        <w:gridCol w:w="1143"/>
        <w:gridCol w:w="810"/>
        <w:gridCol w:w="821"/>
        <w:gridCol w:w="1050"/>
        <w:gridCol w:w="941"/>
        <w:gridCol w:w="686"/>
      </w:tblGrid>
      <w:tr w:rsidR="00A87D94" w:rsidRPr="00865487" w:rsidTr="000E24F6">
        <w:trPr>
          <w:trHeight w:val="300"/>
        </w:trPr>
        <w:tc>
          <w:tcPr>
            <w:tcW w:w="107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</w:tcPr>
          <w:p w:rsidR="00A87D94" w:rsidRPr="00865487" w:rsidRDefault="00A87D94" w:rsidP="00865487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br w:type="page"/>
            </w:r>
            <w:r w:rsidRPr="00865487">
              <w:rPr>
                <w:i/>
                <w:iCs/>
                <w:color w:val="000000"/>
                <w:sz w:val="22"/>
                <w:szCs w:val="22"/>
                <w:lang w:eastAsia="sk-SK"/>
              </w:rPr>
              <w:t>Dalkia Kráľovský Chlmec, spol. s r.o.</w:t>
            </w:r>
          </w:p>
        </w:tc>
      </w:tr>
      <w:tr w:rsidR="00A87D94" w:rsidRPr="00865487" w:rsidTr="000E24F6">
        <w:trPr>
          <w:trHeight w:val="300"/>
        </w:trPr>
        <w:tc>
          <w:tcPr>
            <w:tcW w:w="1070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7D94" w:rsidRPr="00865487" w:rsidRDefault="00A87D94" w:rsidP="00865487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65487">
              <w:rPr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hmotného majetku</w:t>
            </w:r>
          </w:p>
        </w:tc>
      </w:tr>
      <w:tr w:rsidR="00A87D94" w:rsidRPr="00865487" w:rsidTr="000E24F6">
        <w:trPr>
          <w:trHeight w:val="300"/>
        </w:trPr>
        <w:tc>
          <w:tcPr>
            <w:tcW w:w="107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</w:tcPr>
          <w:p w:rsidR="00A87D94" w:rsidRPr="00865487" w:rsidRDefault="00A87D94" w:rsidP="00865487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65487"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31.12.2014</w:t>
            </w:r>
          </w:p>
        </w:tc>
      </w:tr>
      <w:tr w:rsidR="00A87D94" w:rsidRPr="00865487" w:rsidTr="000E24F6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87D94" w:rsidRPr="00865487" w:rsidRDefault="00A87D94" w:rsidP="00865487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65487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87D94" w:rsidRPr="00865487" w:rsidRDefault="00A87D94" w:rsidP="00865487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65487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87D94" w:rsidRPr="00865487" w:rsidRDefault="00A87D94" w:rsidP="00865487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65487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87D94" w:rsidRPr="00865487" w:rsidRDefault="00A87D94" w:rsidP="00865487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65487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87D94" w:rsidRPr="00865487" w:rsidRDefault="00A87D94" w:rsidP="00865487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65487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87D94" w:rsidRPr="00865487" w:rsidRDefault="00A87D94" w:rsidP="00865487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65487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87D94" w:rsidRPr="00865487" w:rsidRDefault="00A87D94" w:rsidP="00865487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65487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87D94" w:rsidRPr="00865487" w:rsidRDefault="00A87D94" w:rsidP="00865487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65487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87D94" w:rsidRPr="00865487" w:rsidRDefault="00A87D94" w:rsidP="00865487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65487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87D94" w:rsidRPr="00865487" w:rsidRDefault="00A87D94" w:rsidP="00865487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6548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87D94" w:rsidRPr="00865487" w:rsidTr="000E24F6">
        <w:trPr>
          <w:trHeight w:val="300"/>
        </w:trPr>
        <w:tc>
          <w:tcPr>
            <w:tcW w:w="28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A87D94" w:rsidRPr="00865487" w:rsidRDefault="00A87D94" w:rsidP="00865487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78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A87D94" w:rsidRPr="00865487" w:rsidTr="000E24F6">
        <w:trPr>
          <w:trHeight w:val="1590"/>
        </w:trPr>
        <w:tc>
          <w:tcPr>
            <w:tcW w:w="28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7D94" w:rsidRPr="00865487" w:rsidRDefault="00A87D94" w:rsidP="00865487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A87D94" w:rsidRPr="00865487" w:rsidTr="000E24F6">
        <w:trPr>
          <w:trHeight w:val="270"/>
        </w:trPr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A87D94" w:rsidRPr="00865487" w:rsidTr="000E24F6">
        <w:trPr>
          <w:trHeight w:val="450"/>
        </w:trPr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A87D94" w:rsidRPr="00865487" w:rsidRDefault="00A87D94" w:rsidP="00865487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87D94" w:rsidRPr="00865487" w:rsidRDefault="00A87D94" w:rsidP="00865487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6548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87D94" w:rsidRPr="00865487" w:rsidTr="000E24F6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87D94" w:rsidRPr="00865487" w:rsidRDefault="00A87D94" w:rsidP="00865487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16552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15774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b/>
                <w:bCs/>
                <w:color w:val="000000"/>
                <w:sz w:val="18"/>
                <w:szCs w:val="18"/>
                <w:lang w:eastAsia="sk-SK"/>
              </w:rPr>
              <w:t>32326</w:t>
            </w:r>
          </w:p>
        </w:tc>
      </w:tr>
      <w:tr w:rsidR="00A87D94" w:rsidRPr="00865487" w:rsidTr="000E24F6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87D94" w:rsidRPr="00865487" w:rsidRDefault="00A87D94" w:rsidP="00865487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87D94" w:rsidRPr="00865487" w:rsidTr="000E24F6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87D94" w:rsidRPr="00865487" w:rsidRDefault="00A87D94" w:rsidP="00865487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87D94" w:rsidRPr="00865487" w:rsidTr="000E24F6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87D94" w:rsidRPr="00865487" w:rsidRDefault="00A87D94" w:rsidP="00865487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87D94" w:rsidRPr="00865487" w:rsidTr="000E24F6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87D94" w:rsidRPr="00865487" w:rsidRDefault="00A87D94" w:rsidP="00865487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16552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15774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b/>
                <w:bCs/>
                <w:color w:val="000000"/>
                <w:sz w:val="18"/>
                <w:szCs w:val="18"/>
                <w:lang w:eastAsia="sk-SK"/>
              </w:rPr>
              <w:t>32326</w:t>
            </w:r>
          </w:p>
        </w:tc>
      </w:tr>
      <w:tr w:rsidR="00A87D94" w:rsidRPr="00865487" w:rsidTr="000E24F6">
        <w:trPr>
          <w:trHeight w:val="450"/>
        </w:trPr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A87D94" w:rsidRPr="00865487" w:rsidRDefault="00A87D94" w:rsidP="00865487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A87D94" w:rsidRPr="00865487" w:rsidRDefault="00A87D94" w:rsidP="00865487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6548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87D94" w:rsidRPr="00865487" w:rsidTr="000E24F6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87D94" w:rsidRPr="00865487" w:rsidRDefault="00A87D94" w:rsidP="00865487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16552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12 467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b/>
                <w:bCs/>
                <w:color w:val="000000"/>
                <w:sz w:val="18"/>
                <w:szCs w:val="18"/>
                <w:lang w:eastAsia="sk-SK"/>
              </w:rPr>
              <w:t>29019</w:t>
            </w:r>
          </w:p>
        </w:tc>
      </w:tr>
      <w:tr w:rsidR="00A87D94" w:rsidRPr="00865487" w:rsidTr="000E24F6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87D94" w:rsidRPr="00865487" w:rsidRDefault="00A87D94" w:rsidP="00865487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564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b/>
                <w:bCs/>
                <w:color w:val="000000"/>
                <w:sz w:val="18"/>
                <w:szCs w:val="18"/>
                <w:lang w:eastAsia="sk-SK"/>
              </w:rPr>
              <w:t>564</w:t>
            </w:r>
          </w:p>
        </w:tc>
      </w:tr>
      <w:tr w:rsidR="00A87D94" w:rsidRPr="00865487" w:rsidTr="000E24F6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87D94" w:rsidRPr="00865487" w:rsidRDefault="00A87D94" w:rsidP="00865487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87D94" w:rsidRPr="00865487" w:rsidTr="000E24F6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87D94" w:rsidRPr="00865487" w:rsidRDefault="00A87D94" w:rsidP="00865487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87D94" w:rsidRPr="00865487" w:rsidTr="000E24F6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87D94" w:rsidRPr="00865487" w:rsidRDefault="00A87D94" w:rsidP="00865487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16552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13 031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b/>
                <w:bCs/>
                <w:color w:val="000000"/>
                <w:sz w:val="18"/>
                <w:szCs w:val="18"/>
                <w:lang w:eastAsia="sk-SK"/>
              </w:rPr>
              <w:t>29583</w:t>
            </w:r>
          </w:p>
        </w:tc>
      </w:tr>
      <w:tr w:rsidR="00A87D94" w:rsidRPr="00865487" w:rsidTr="000E24F6">
        <w:trPr>
          <w:trHeight w:val="450"/>
        </w:trPr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A87D94" w:rsidRPr="00865487" w:rsidRDefault="00A87D94" w:rsidP="00865487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A87D94" w:rsidRPr="00865487" w:rsidRDefault="00A87D94" w:rsidP="00865487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6548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87D94" w:rsidRPr="00865487" w:rsidTr="000E24F6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87D94" w:rsidRPr="00865487" w:rsidRDefault="00A87D94" w:rsidP="00865487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87D94" w:rsidRPr="00865487" w:rsidTr="000E24F6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87D94" w:rsidRPr="00865487" w:rsidRDefault="00A87D94" w:rsidP="00865487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87D94" w:rsidRPr="00865487" w:rsidTr="000E24F6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87D94" w:rsidRPr="00865487" w:rsidRDefault="00A87D94" w:rsidP="00865487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87D94" w:rsidRPr="00865487" w:rsidTr="000E24F6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87D94" w:rsidRPr="00865487" w:rsidRDefault="00A87D94" w:rsidP="00865487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87D94" w:rsidRPr="00865487" w:rsidTr="000E24F6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87D94" w:rsidRPr="00865487" w:rsidRDefault="00A87D94" w:rsidP="00865487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87D94" w:rsidRPr="00865487" w:rsidTr="000E24F6">
        <w:trPr>
          <w:trHeight w:val="450"/>
        </w:trPr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A87D94" w:rsidRPr="00865487" w:rsidRDefault="00A87D94" w:rsidP="00865487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A87D94" w:rsidRPr="00865487" w:rsidRDefault="00A87D94" w:rsidP="00865487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6548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87D94" w:rsidRPr="00865487" w:rsidTr="000E24F6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87D94" w:rsidRPr="00865487" w:rsidRDefault="00A87D94" w:rsidP="00865487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3307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b/>
                <w:bCs/>
                <w:color w:val="000000"/>
                <w:sz w:val="18"/>
                <w:szCs w:val="18"/>
                <w:lang w:eastAsia="sk-SK"/>
              </w:rPr>
              <w:t>3307</w:t>
            </w:r>
          </w:p>
        </w:tc>
      </w:tr>
      <w:tr w:rsidR="00A87D94" w:rsidRPr="00865487" w:rsidTr="000E24F6">
        <w:trPr>
          <w:trHeight w:val="300"/>
        </w:trPr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87D94" w:rsidRPr="00865487" w:rsidRDefault="00A87D94" w:rsidP="00865487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2743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b/>
                <w:bCs/>
                <w:color w:val="000000"/>
                <w:sz w:val="18"/>
                <w:szCs w:val="18"/>
                <w:lang w:eastAsia="sk-SK"/>
              </w:rPr>
              <w:t>2743</w:t>
            </w:r>
          </w:p>
        </w:tc>
      </w:tr>
    </w:tbl>
    <w:p w:rsidR="00A87D94" w:rsidRDefault="00A87D94">
      <w:pPr>
        <w:pStyle w:val="BodyText"/>
      </w:pPr>
    </w:p>
    <w:p w:rsidR="00A87D94" w:rsidRDefault="00A87D94">
      <w:pPr>
        <w:pStyle w:val="BodyText"/>
      </w:pP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820"/>
        <w:gridCol w:w="862"/>
        <w:gridCol w:w="728"/>
        <w:gridCol w:w="992"/>
        <w:gridCol w:w="1276"/>
        <w:gridCol w:w="850"/>
        <w:gridCol w:w="851"/>
        <w:gridCol w:w="1134"/>
        <w:gridCol w:w="1115"/>
        <w:gridCol w:w="727"/>
      </w:tblGrid>
      <w:tr w:rsidR="00A87D94" w:rsidRPr="00865487" w:rsidTr="000E24F6">
        <w:trPr>
          <w:trHeight w:val="300"/>
        </w:trPr>
        <w:tc>
          <w:tcPr>
            <w:tcW w:w="1135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</w:tcPr>
          <w:p w:rsidR="00A87D94" w:rsidRPr="00865487" w:rsidRDefault="00A87D94" w:rsidP="00865487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65487">
              <w:rPr>
                <w:i/>
                <w:iCs/>
                <w:color w:val="000000"/>
                <w:sz w:val="22"/>
                <w:szCs w:val="22"/>
                <w:lang w:eastAsia="sk-SK"/>
              </w:rPr>
              <w:t>Dalkia Kráľovský Chlmec, spol. s r.o.</w:t>
            </w:r>
          </w:p>
        </w:tc>
      </w:tr>
      <w:tr w:rsidR="00A87D94" w:rsidRPr="00865487" w:rsidTr="000E24F6">
        <w:trPr>
          <w:trHeight w:val="300"/>
        </w:trPr>
        <w:tc>
          <w:tcPr>
            <w:tcW w:w="11355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7D94" w:rsidRPr="00865487" w:rsidRDefault="00A87D94" w:rsidP="00865487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65487">
              <w:rPr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hmotného majetku</w:t>
            </w:r>
          </w:p>
        </w:tc>
      </w:tr>
      <w:tr w:rsidR="00A87D94" w:rsidRPr="00865487" w:rsidTr="000E24F6">
        <w:trPr>
          <w:trHeight w:val="300"/>
        </w:trPr>
        <w:tc>
          <w:tcPr>
            <w:tcW w:w="1135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</w:tcPr>
          <w:p w:rsidR="00A87D94" w:rsidRPr="00865487" w:rsidRDefault="00A87D94" w:rsidP="00865487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65487"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31.12.2013</w:t>
            </w:r>
          </w:p>
        </w:tc>
      </w:tr>
      <w:tr w:rsidR="00A87D94" w:rsidRPr="00865487" w:rsidTr="000E24F6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87D94" w:rsidRPr="00865487" w:rsidRDefault="00A87D94" w:rsidP="00865487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65487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87D94" w:rsidRPr="00865487" w:rsidRDefault="00A87D94" w:rsidP="00865487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65487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87D94" w:rsidRPr="00865487" w:rsidRDefault="00A87D94" w:rsidP="00865487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65487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87D94" w:rsidRPr="00865487" w:rsidRDefault="00A87D94" w:rsidP="00865487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65487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87D94" w:rsidRPr="00865487" w:rsidRDefault="00A87D94" w:rsidP="00865487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65487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87D94" w:rsidRPr="00865487" w:rsidRDefault="00A87D94" w:rsidP="00865487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65487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87D94" w:rsidRPr="00865487" w:rsidRDefault="00A87D94" w:rsidP="00865487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65487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87D94" w:rsidRPr="00865487" w:rsidRDefault="00A87D94" w:rsidP="00865487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65487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87D94" w:rsidRPr="00865487" w:rsidRDefault="00A87D94" w:rsidP="00865487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65487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87D94" w:rsidRPr="00865487" w:rsidRDefault="00A87D94" w:rsidP="00865487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6548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87D94" w:rsidRPr="00865487" w:rsidTr="000E24F6">
        <w:trPr>
          <w:trHeight w:val="300"/>
        </w:trPr>
        <w:tc>
          <w:tcPr>
            <w:tcW w:w="28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A87D94" w:rsidRPr="00865487" w:rsidRDefault="00A87D94" w:rsidP="00865487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853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A87D94" w:rsidRPr="00865487" w:rsidTr="000E24F6">
        <w:trPr>
          <w:trHeight w:val="1575"/>
        </w:trPr>
        <w:tc>
          <w:tcPr>
            <w:tcW w:w="2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7D94" w:rsidRPr="00865487" w:rsidRDefault="00A87D94" w:rsidP="00865487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A87D94" w:rsidRPr="00865487" w:rsidTr="000E24F6">
        <w:trPr>
          <w:trHeight w:val="450"/>
        </w:trPr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A87D94" w:rsidRPr="00865487" w:rsidTr="000E24F6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A87D94" w:rsidRPr="00865487" w:rsidRDefault="00A87D94" w:rsidP="00865487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87D94" w:rsidRPr="00865487" w:rsidRDefault="00A87D94" w:rsidP="00865487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6548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87D94" w:rsidRPr="00865487" w:rsidTr="000E24F6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87D94" w:rsidRPr="00865487" w:rsidRDefault="00A87D94" w:rsidP="00865487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27 771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15 774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b/>
                <w:bCs/>
                <w:color w:val="000000"/>
                <w:sz w:val="18"/>
                <w:szCs w:val="18"/>
                <w:lang w:eastAsia="sk-SK"/>
              </w:rPr>
              <w:t>43 545</w:t>
            </w:r>
          </w:p>
        </w:tc>
      </w:tr>
      <w:tr w:rsidR="00A87D94" w:rsidRPr="00865487" w:rsidTr="000E24F6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87D94" w:rsidRPr="00865487" w:rsidRDefault="00A87D94" w:rsidP="00865487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87D94" w:rsidRPr="00865487" w:rsidTr="000E24F6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87D94" w:rsidRPr="00865487" w:rsidRDefault="00A87D94" w:rsidP="00865487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11 219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b/>
                <w:bCs/>
                <w:color w:val="000000"/>
                <w:sz w:val="18"/>
                <w:szCs w:val="18"/>
                <w:lang w:eastAsia="sk-SK"/>
              </w:rPr>
              <w:t>11 219</w:t>
            </w:r>
          </w:p>
        </w:tc>
      </w:tr>
      <w:tr w:rsidR="00A87D94" w:rsidRPr="00865487" w:rsidTr="000E24F6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87D94" w:rsidRPr="00865487" w:rsidRDefault="00A87D94" w:rsidP="00865487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87D94" w:rsidRPr="00865487" w:rsidTr="000E24F6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A87D94" w:rsidRPr="00865487" w:rsidRDefault="00A87D94" w:rsidP="00865487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16 552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15 774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b/>
                <w:bCs/>
                <w:color w:val="000000"/>
                <w:sz w:val="18"/>
                <w:szCs w:val="18"/>
                <w:lang w:eastAsia="sk-SK"/>
              </w:rPr>
              <w:t>32 326</w:t>
            </w:r>
          </w:p>
        </w:tc>
      </w:tr>
      <w:tr w:rsidR="00A87D94" w:rsidRPr="00865487" w:rsidTr="000E24F6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A87D94" w:rsidRPr="00865487" w:rsidRDefault="00A87D94" w:rsidP="00865487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A87D94" w:rsidRPr="00865487" w:rsidRDefault="00A87D94" w:rsidP="00865487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6548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87D94" w:rsidRPr="00865487" w:rsidTr="000E24F6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87D94" w:rsidRPr="00865487" w:rsidRDefault="00A87D94" w:rsidP="00865487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15 185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11 903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b/>
                <w:bCs/>
                <w:color w:val="000000"/>
                <w:sz w:val="18"/>
                <w:szCs w:val="18"/>
                <w:lang w:eastAsia="sk-SK"/>
              </w:rPr>
              <w:t>27 088</w:t>
            </w:r>
          </w:p>
        </w:tc>
      </w:tr>
      <w:tr w:rsidR="00A87D94" w:rsidRPr="00865487" w:rsidTr="000E24F6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87D94" w:rsidRPr="00865487" w:rsidRDefault="00A87D94" w:rsidP="00865487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12 586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564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b/>
                <w:bCs/>
                <w:color w:val="000000"/>
                <w:sz w:val="18"/>
                <w:szCs w:val="18"/>
                <w:lang w:eastAsia="sk-SK"/>
              </w:rPr>
              <w:t>13 150</w:t>
            </w:r>
          </w:p>
        </w:tc>
      </w:tr>
      <w:tr w:rsidR="00A87D94" w:rsidRPr="00865487" w:rsidTr="000E24F6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87D94" w:rsidRPr="00865487" w:rsidRDefault="00A87D94" w:rsidP="00865487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11 219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b/>
                <w:bCs/>
                <w:color w:val="000000"/>
                <w:sz w:val="18"/>
                <w:szCs w:val="18"/>
                <w:lang w:eastAsia="sk-SK"/>
              </w:rPr>
              <w:t>11 219</w:t>
            </w:r>
          </w:p>
        </w:tc>
      </w:tr>
      <w:tr w:rsidR="00A87D94" w:rsidRPr="00865487" w:rsidTr="000E24F6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87D94" w:rsidRPr="00865487" w:rsidRDefault="00A87D94" w:rsidP="00865487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87D94" w:rsidRPr="00865487" w:rsidTr="000E24F6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A87D94" w:rsidRPr="00865487" w:rsidRDefault="00A87D94" w:rsidP="00865487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16 552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12 467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b/>
                <w:bCs/>
                <w:color w:val="000000"/>
                <w:sz w:val="18"/>
                <w:szCs w:val="18"/>
                <w:lang w:eastAsia="sk-SK"/>
              </w:rPr>
              <w:t>29 019</w:t>
            </w:r>
          </w:p>
        </w:tc>
      </w:tr>
      <w:tr w:rsidR="00A87D94" w:rsidRPr="00865487" w:rsidTr="000E24F6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A87D94" w:rsidRPr="00865487" w:rsidRDefault="00A87D94" w:rsidP="00865487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A87D94" w:rsidRPr="00865487" w:rsidRDefault="00A87D94" w:rsidP="00865487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6548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87D94" w:rsidRPr="00865487" w:rsidTr="000E24F6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87D94" w:rsidRPr="00865487" w:rsidRDefault="00A87D94" w:rsidP="00865487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87D94" w:rsidRPr="00865487" w:rsidTr="000E24F6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87D94" w:rsidRPr="00865487" w:rsidRDefault="00A87D94" w:rsidP="00865487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87D94" w:rsidRPr="00865487" w:rsidTr="000E24F6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87D94" w:rsidRPr="00865487" w:rsidRDefault="00A87D94" w:rsidP="00865487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87D94" w:rsidRPr="00865487" w:rsidTr="000E24F6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87D94" w:rsidRPr="00865487" w:rsidRDefault="00A87D94" w:rsidP="00865487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87D94" w:rsidRPr="00865487" w:rsidTr="000E24F6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A87D94" w:rsidRPr="00865487" w:rsidRDefault="00A87D94" w:rsidP="00865487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87D94" w:rsidRPr="00865487" w:rsidTr="000E24F6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A87D94" w:rsidRPr="00865487" w:rsidRDefault="00A87D94" w:rsidP="00865487">
            <w:pPr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A87D94" w:rsidRPr="00865487" w:rsidRDefault="00A87D94" w:rsidP="00865487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6548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87D94" w:rsidRPr="00865487" w:rsidTr="000E24F6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87D94" w:rsidRPr="00865487" w:rsidRDefault="00A87D94" w:rsidP="00865487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12 586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3 871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b/>
                <w:bCs/>
                <w:color w:val="000000"/>
                <w:sz w:val="18"/>
                <w:szCs w:val="18"/>
                <w:lang w:eastAsia="sk-SK"/>
              </w:rPr>
              <w:t>16 457</w:t>
            </w:r>
          </w:p>
        </w:tc>
      </w:tr>
      <w:tr w:rsidR="00A87D94" w:rsidRPr="00865487" w:rsidTr="000E24F6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87D94" w:rsidRPr="00865487" w:rsidRDefault="00A87D94" w:rsidP="00865487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3 307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87D94" w:rsidRPr="00865487" w:rsidRDefault="00A87D94" w:rsidP="0086548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65487">
              <w:rPr>
                <w:b/>
                <w:bCs/>
                <w:color w:val="000000"/>
                <w:sz w:val="18"/>
                <w:szCs w:val="18"/>
                <w:lang w:eastAsia="sk-SK"/>
              </w:rPr>
              <w:t>3 307</w:t>
            </w:r>
          </w:p>
        </w:tc>
      </w:tr>
    </w:tbl>
    <w:p w:rsidR="00A87D94" w:rsidRDefault="00A87D94">
      <w:pPr>
        <w:pStyle w:val="BodyText"/>
      </w:pPr>
    </w:p>
    <w:p w:rsidR="00A87D94" w:rsidRDefault="00A87D94">
      <w:pPr>
        <w:pStyle w:val="BodyText"/>
        <w:sectPr w:rsidR="00A87D94" w:rsidSect="002E307A">
          <w:pgSz w:w="16838" w:h="11906" w:orient="landscape" w:code="9"/>
          <w:pgMar w:top="1673" w:right="1979" w:bottom="992" w:left="1134" w:header="675" w:footer="340" w:gutter="0"/>
          <w:pgNumType w:start="12"/>
          <w:cols w:space="708"/>
          <w:docGrid w:linePitch="360"/>
        </w:sectPr>
      </w:pPr>
    </w:p>
    <w:p w:rsidR="00A87D94" w:rsidRDefault="00A87D94" w:rsidP="00EC5C0B">
      <w:pPr>
        <w:pStyle w:val="Heading2"/>
        <w:numPr>
          <w:ilvl w:val="0"/>
          <w:numId w:val="2"/>
        </w:numPr>
      </w:pPr>
      <w:r>
        <w:t>Zásoby</w:t>
      </w:r>
    </w:p>
    <w:p w:rsidR="00A87D94" w:rsidRDefault="00A87D94" w:rsidP="004D3B4A">
      <w:pPr>
        <w:pStyle w:val="BodyText"/>
      </w:pPr>
    </w:p>
    <w:p w:rsidR="00A87D94" w:rsidRPr="00B433AF" w:rsidRDefault="00A87D94" w:rsidP="004D3B4A">
      <w:pPr>
        <w:pStyle w:val="BodyText"/>
      </w:pPr>
      <w:r w:rsidRPr="00B433AF">
        <w:t>Vývoj opravnej položky v priebehu účtovného obdobia je uvedený v nasledujúcom prehľade:</w:t>
      </w:r>
    </w:p>
    <w:bookmarkStart w:id="13" w:name="_MON_1405926912"/>
    <w:bookmarkEnd w:id="13"/>
    <w:p w:rsidR="00A87D94" w:rsidRDefault="00A87D94">
      <w:pPr>
        <w:ind w:left="425"/>
      </w:pPr>
      <w:r w:rsidRPr="00B433AF">
        <w:object w:dxaOrig="9098" w:dyaOrig="4649">
          <v:shape id="_x0000_i1027" type="#_x0000_t75" style="width:436.5pt;height:249pt" o:ole="" o:preferrelative="f">
            <v:imagedata r:id="rId15" o:title=""/>
            <o:lock v:ext="edit" aspectratio="f"/>
          </v:shape>
          <o:OLEObject Type="Embed" ProgID="Excel.Sheet.12" ShapeID="_x0000_i1027" DrawAspect="Content" ObjectID="_1489224826" r:id="rId16"/>
        </w:object>
      </w:r>
    </w:p>
    <w:p w:rsidR="00A87D94" w:rsidRDefault="00A87D94" w:rsidP="004D3B4A">
      <w:pPr>
        <w:pStyle w:val="BodyText"/>
      </w:pPr>
    </w:p>
    <w:p w:rsidR="00A87D94" w:rsidRDefault="00A87D94" w:rsidP="004D3B4A">
      <w:pPr>
        <w:pStyle w:val="BodyText"/>
      </w:pPr>
      <w:r>
        <w:t xml:space="preserve">Zníženie úžitkovej hodnoty zásob bolo zohľadnené vytvorením opravnej položky. </w:t>
      </w:r>
    </w:p>
    <w:p w:rsidR="00A87D94" w:rsidRDefault="00A87D94" w:rsidP="004D3B4A">
      <w:pPr>
        <w:pStyle w:val="BodyText"/>
      </w:pPr>
      <w:r>
        <w:t xml:space="preserve">Zúčtovanie opravnej položky z dôvodu použitie materiálov pri odstránenie porúch na rozvodoch TÚV. </w:t>
      </w:r>
    </w:p>
    <w:p w:rsidR="00A87D94" w:rsidRDefault="00A87D94" w:rsidP="004D3B4A">
      <w:pPr>
        <w:pStyle w:val="BodyText"/>
      </w:pPr>
    </w:p>
    <w:p w:rsidR="00A87D94" w:rsidRDefault="00A87D94" w:rsidP="004D3B4A">
      <w:pPr>
        <w:pStyle w:val="BodyText"/>
      </w:pPr>
    </w:p>
    <w:p w:rsidR="00A87D94" w:rsidRDefault="00A87D94" w:rsidP="004D3B4A">
      <w:pPr>
        <w:pStyle w:val="BodyText"/>
      </w:pPr>
    </w:p>
    <w:p w:rsidR="00A87D94" w:rsidRDefault="00A87D94" w:rsidP="004D3B4A">
      <w:pPr>
        <w:pStyle w:val="BodyText"/>
      </w:pPr>
    </w:p>
    <w:p w:rsidR="00A87D94" w:rsidRDefault="00A87D94" w:rsidP="004D3B4A">
      <w:pPr>
        <w:pStyle w:val="BodyText"/>
      </w:pPr>
    </w:p>
    <w:p w:rsidR="00A87D94" w:rsidRDefault="00A87D94" w:rsidP="004D3B4A">
      <w:pPr>
        <w:pStyle w:val="BodyText"/>
      </w:pPr>
    </w:p>
    <w:p w:rsidR="00A87D94" w:rsidRDefault="00A87D94" w:rsidP="004D3B4A">
      <w:pPr>
        <w:pStyle w:val="BodyText"/>
      </w:pPr>
    </w:p>
    <w:p w:rsidR="00A87D94" w:rsidRDefault="00A87D94" w:rsidP="004D3B4A">
      <w:pPr>
        <w:pStyle w:val="BodyText"/>
      </w:pPr>
    </w:p>
    <w:p w:rsidR="00A87D94" w:rsidRDefault="00A87D94" w:rsidP="004D3B4A">
      <w:pPr>
        <w:pStyle w:val="BodyText"/>
      </w:pPr>
    </w:p>
    <w:p w:rsidR="00A87D94" w:rsidRDefault="00A87D94" w:rsidP="004D3B4A">
      <w:pPr>
        <w:pStyle w:val="BodyText"/>
      </w:pPr>
    </w:p>
    <w:p w:rsidR="00A87D94" w:rsidRDefault="00A87D94" w:rsidP="004D3B4A">
      <w:pPr>
        <w:pStyle w:val="BodyText"/>
      </w:pPr>
    </w:p>
    <w:p w:rsidR="00A87D94" w:rsidRDefault="00A87D94" w:rsidP="004D3B4A">
      <w:pPr>
        <w:pStyle w:val="BodyText"/>
      </w:pPr>
    </w:p>
    <w:p w:rsidR="00A87D94" w:rsidRDefault="00A87D94" w:rsidP="004D3B4A">
      <w:pPr>
        <w:pStyle w:val="BodyText"/>
      </w:pPr>
    </w:p>
    <w:p w:rsidR="00A87D94" w:rsidRDefault="00A87D94" w:rsidP="004D3B4A">
      <w:pPr>
        <w:pStyle w:val="BodyText"/>
      </w:pPr>
    </w:p>
    <w:p w:rsidR="00A87D94" w:rsidRDefault="00A87D94" w:rsidP="004D3B4A">
      <w:pPr>
        <w:pStyle w:val="BodyText"/>
      </w:pPr>
    </w:p>
    <w:p w:rsidR="00A87D94" w:rsidRDefault="00A87D94" w:rsidP="004D3B4A">
      <w:pPr>
        <w:pStyle w:val="BodyText"/>
      </w:pPr>
    </w:p>
    <w:p w:rsidR="00A87D94" w:rsidRDefault="00A87D94" w:rsidP="004D3B4A">
      <w:pPr>
        <w:pStyle w:val="BodyText"/>
      </w:pPr>
    </w:p>
    <w:p w:rsidR="00A87D94" w:rsidRDefault="00A87D94" w:rsidP="004D3B4A">
      <w:pPr>
        <w:pStyle w:val="BodyText"/>
      </w:pPr>
    </w:p>
    <w:p w:rsidR="00A87D94" w:rsidRDefault="00A87D94" w:rsidP="004D3B4A">
      <w:pPr>
        <w:pStyle w:val="BodyText"/>
      </w:pPr>
    </w:p>
    <w:p w:rsidR="00A87D94" w:rsidRDefault="00A87D94" w:rsidP="004D3B4A">
      <w:pPr>
        <w:pStyle w:val="BodyText"/>
      </w:pPr>
    </w:p>
    <w:p w:rsidR="00A87D94" w:rsidRDefault="00A87D94" w:rsidP="004D3B4A">
      <w:pPr>
        <w:pStyle w:val="BodyText"/>
      </w:pPr>
    </w:p>
    <w:p w:rsidR="00A87D94" w:rsidRDefault="00A87D94" w:rsidP="004D3B4A">
      <w:pPr>
        <w:pStyle w:val="BodyText"/>
      </w:pPr>
    </w:p>
    <w:p w:rsidR="00A87D94" w:rsidRDefault="00A87D94" w:rsidP="004D3B4A">
      <w:pPr>
        <w:pStyle w:val="BodyText"/>
      </w:pPr>
    </w:p>
    <w:p w:rsidR="00A87D94" w:rsidRDefault="00A87D94" w:rsidP="004D3B4A">
      <w:pPr>
        <w:pStyle w:val="BodyText"/>
      </w:pPr>
    </w:p>
    <w:p w:rsidR="00A87D94" w:rsidRDefault="00A87D94" w:rsidP="004D3B4A">
      <w:pPr>
        <w:pStyle w:val="BodyText"/>
      </w:pPr>
    </w:p>
    <w:p w:rsidR="00A87D94" w:rsidRDefault="00A87D94" w:rsidP="004D3B4A">
      <w:pPr>
        <w:pStyle w:val="BodyText"/>
      </w:pPr>
    </w:p>
    <w:p w:rsidR="00A87D94" w:rsidRDefault="00A87D94" w:rsidP="004D3B4A">
      <w:pPr>
        <w:pStyle w:val="BodyText"/>
      </w:pPr>
    </w:p>
    <w:p w:rsidR="00A87D94" w:rsidRDefault="00A87D94" w:rsidP="004D3B4A">
      <w:pPr>
        <w:pStyle w:val="BodyText"/>
      </w:pPr>
    </w:p>
    <w:p w:rsidR="00A87D94" w:rsidRDefault="00A87D94" w:rsidP="004D3B4A">
      <w:pPr>
        <w:pStyle w:val="BodyText"/>
      </w:pPr>
    </w:p>
    <w:p w:rsidR="00A87D94" w:rsidRDefault="00A87D94" w:rsidP="004D3B4A">
      <w:pPr>
        <w:pStyle w:val="BodyText"/>
      </w:pPr>
    </w:p>
    <w:p w:rsidR="00A87D94" w:rsidRDefault="00A87D94">
      <w:pPr>
        <w:pStyle w:val="Heading2"/>
        <w:numPr>
          <w:ilvl w:val="0"/>
          <w:numId w:val="2"/>
        </w:numPr>
      </w:pPr>
      <w:bookmarkStart w:id="14" w:name="_Toc530739904"/>
      <w:r>
        <w:t>Pohľadávky</w:t>
      </w:r>
      <w:bookmarkEnd w:id="14"/>
    </w:p>
    <w:p w:rsidR="00A87D94" w:rsidRPr="00346287" w:rsidRDefault="00A87D94" w:rsidP="00346287"/>
    <w:p w:rsidR="00A87D94" w:rsidRDefault="00A87D94" w:rsidP="00CA441D">
      <w:pPr>
        <w:pStyle w:val="BodyText"/>
      </w:pPr>
    </w:p>
    <w:p w:rsidR="00A87D94" w:rsidRDefault="00A87D94" w:rsidP="00CA441D">
      <w:pPr>
        <w:pStyle w:val="BodyText"/>
      </w:pPr>
      <w:r w:rsidRPr="00B433AF">
        <w:t>Vývoj opravnej položky v priebehu účtovného obdobia je zobrazený v nasledujúcom prehľade:</w:t>
      </w:r>
    </w:p>
    <w:p w:rsidR="00A87D94" w:rsidRDefault="00A87D94" w:rsidP="00CA441D">
      <w:pPr>
        <w:pStyle w:val="BodyText"/>
      </w:pPr>
    </w:p>
    <w:bookmarkStart w:id="15" w:name="_MON_1405930601"/>
    <w:bookmarkEnd w:id="15"/>
    <w:p w:rsidR="00A87D94" w:rsidRPr="00395629" w:rsidRDefault="00A87D94" w:rsidP="009D0700">
      <w:pPr>
        <w:pStyle w:val="BodyText"/>
        <w:rPr>
          <w:lang w:val="de-DE"/>
        </w:rPr>
      </w:pPr>
      <w:r>
        <w:object w:dxaOrig="8969" w:dyaOrig="5511">
          <v:shape id="_x0000_i1028" type="#_x0000_t75" style="width:435pt;height:297.75pt" o:ole="" o:preferrelative="f">
            <v:imagedata r:id="rId17" o:title=""/>
            <o:lock v:ext="edit" aspectratio="f"/>
          </v:shape>
          <o:OLEObject Type="Embed" ProgID="Excel.Sheet.12" ShapeID="_x0000_i1028" DrawAspect="Content" ObjectID="_1489224827" r:id="rId18"/>
        </w:object>
      </w:r>
    </w:p>
    <w:p w:rsidR="00A87D94" w:rsidRPr="001D5F78" w:rsidRDefault="00A87D94" w:rsidP="009D0700">
      <w:pPr>
        <w:pStyle w:val="BodyText"/>
        <w:rPr>
          <w:szCs w:val="18"/>
          <w:lang w:val="de-DE"/>
        </w:rPr>
      </w:pPr>
    </w:p>
    <w:p w:rsidR="00A87D94" w:rsidRDefault="00A87D94" w:rsidP="00CA441D">
      <w:pPr>
        <w:pStyle w:val="BodyText"/>
      </w:pPr>
    </w:p>
    <w:p w:rsidR="00A87D94" w:rsidRDefault="00A87D94" w:rsidP="00CA441D">
      <w:pPr>
        <w:pStyle w:val="BodyText"/>
      </w:pPr>
    </w:p>
    <w:p w:rsidR="00A87D94" w:rsidRDefault="00A87D94" w:rsidP="00CA441D">
      <w:pPr>
        <w:pStyle w:val="BodyText"/>
      </w:pPr>
    </w:p>
    <w:p w:rsidR="00A87D94" w:rsidRDefault="00A87D94" w:rsidP="00CA441D">
      <w:pPr>
        <w:pStyle w:val="BodyText"/>
      </w:pPr>
      <w:r>
        <w:t>Veková štruktúra pohľadávok za bežné účtovné obdobie je uvedená v nasledujúcom prehľade:</w:t>
      </w:r>
    </w:p>
    <w:p w:rsidR="00A87D94" w:rsidRDefault="00A87D94" w:rsidP="00CA441D">
      <w:pPr>
        <w:pStyle w:val="BodyText"/>
      </w:pPr>
    </w:p>
    <w:bookmarkStart w:id="16" w:name="_MON_1405930710"/>
    <w:bookmarkEnd w:id="16"/>
    <w:p w:rsidR="00A87D94" w:rsidRDefault="00A87D94" w:rsidP="00342E08">
      <w:pPr>
        <w:pStyle w:val="BodyText"/>
      </w:pPr>
      <w:r>
        <w:object w:dxaOrig="9019" w:dyaOrig="6085">
          <v:shape id="_x0000_i1029" type="#_x0000_t75" style="width:437.25pt;height:331.5pt" o:ole="" o:preferrelative="f">
            <v:imagedata r:id="rId19" o:title=""/>
            <o:lock v:ext="edit" aspectratio="f"/>
          </v:shape>
          <o:OLEObject Type="Embed" ProgID="Excel.Sheet.12" ShapeID="_x0000_i1029" DrawAspect="Content" ObjectID="_1489224828" r:id="rId20"/>
        </w:object>
      </w:r>
    </w:p>
    <w:p w:rsidR="00A87D94" w:rsidRDefault="00A87D94" w:rsidP="00342E08">
      <w:pPr>
        <w:pStyle w:val="BodyText"/>
      </w:pPr>
    </w:p>
    <w:p w:rsidR="00A87D94" w:rsidRDefault="00A87D94" w:rsidP="00342E08">
      <w:pPr>
        <w:pStyle w:val="BodyText"/>
      </w:pPr>
    </w:p>
    <w:p w:rsidR="00A87D94" w:rsidRDefault="00A87D94" w:rsidP="00342E08">
      <w:pPr>
        <w:pStyle w:val="BodyText"/>
      </w:pPr>
      <w:r>
        <w:t xml:space="preserve">K 31. decembru 2014 a k 31.decembru 2013 nebolo na pohľadávky zriadené záložné právo. </w:t>
      </w:r>
    </w:p>
    <w:p w:rsidR="00A87D94" w:rsidRDefault="00A87D94" w:rsidP="00342E08">
      <w:pPr>
        <w:pStyle w:val="BodyText"/>
      </w:pPr>
    </w:p>
    <w:p w:rsidR="00A87D94" w:rsidRDefault="00A87D94" w:rsidP="00342E08">
      <w:pPr>
        <w:pStyle w:val="BodyText"/>
      </w:pPr>
      <w:r>
        <w:br w:type="page"/>
      </w:r>
      <w:bookmarkStart w:id="17" w:name="_GoBack"/>
      <w:bookmarkEnd w:id="17"/>
      <w:r>
        <w:t>Veková štruktúra pohľadávok za predchádzajúce účtovné obdobie je uvedená v nasledujúcom prehľade:</w:t>
      </w:r>
    </w:p>
    <w:p w:rsidR="00A87D94" w:rsidRDefault="00A87D94" w:rsidP="00342E08">
      <w:pPr>
        <w:pStyle w:val="BodyText"/>
      </w:pPr>
    </w:p>
    <w:bookmarkStart w:id="18" w:name="_MON_1405930718"/>
    <w:bookmarkEnd w:id="18"/>
    <w:p w:rsidR="00A87D94" w:rsidRDefault="00A87D94" w:rsidP="00CA441D">
      <w:pPr>
        <w:pStyle w:val="BodyText"/>
      </w:pPr>
      <w:r>
        <w:object w:dxaOrig="9019" w:dyaOrig="6085">
          <v:shape id="_x0000_i1030" type="#_x0000_t75" style="width:437.25pt;height:331.5pt" o:ole="" o:preferrelative="f">
            <v:imagedata r:id="rId21" o:title=""/>
            <o:lock v:ext="edit" aspectratio="f"/>
          </v:shape>
          <o:OLEObject Type="Embed" ProgID="Excel.Sheet.12" ShapeID="_x0000_i1030" DrawAspect="Content" ObjectID="_1489224829" r:id="rId22"/>
        </w:object>
      </w:r>
    </w:p>
    <w:p w:rsidR="00A87D94" w:rsidRDefault="00A87D94" w:rsidP="00761E3B">
      <w:pPr>
        <w:pStyle w:val="BodyText"/>
        <w:rPr>
          <w:szCs w:val="18"/>
        </w:rPr>
      </w:pPr>
      <w:r>
        <w:t xml:space="preserve">Súčasťou tabuliek o vekovej štruktúre pohľadávok za bežné a predchádzajúce účtovné obdobie nie je odložená daňová pohľadávka (účet 481). Informácie o odloženej dani sú uvedené v časti F.4. </w:t>
      </w:r>
    </w:p>
    <w:p w:rsidR="00A87D94" w:rsidRDefault="00A87D94" w:rsidP="00761E3B">
      <w:pPr>
        <w:pStyle w:val="BodyText"/>
        <w:rPr>
          <w:szCs w:val="18"/>
        </w:rPr>
      </w:pPr>
    </w:p>
    <w:p w:rsidR="00A87D94" w:rsidRDefault="00A87D94" w:rsidP="00761E3B">
      <w:pPr>
        <w:pStyle w:val="BodyText"/>
        <w:rPr>
          <w:szCs w:val="18"/>
        </w:rPr>
      </w:pPr>
    </w:p>
    <w:p w:rsidR="00A87D94" w:rsidRDefault="00A87D94" w:rsidP="00761E3B">
      <w:pPr>
        <w:pStyle w:val="BodyText"/>
        <w:rPr>
          <w:szCs w:val="18"/>
        </w:rPr>
      </w:pPr>
    </w:p>
    <w:p w:rsidR="00A87D94" w:rsidRDefault="00A87D94" w:rsidP="00761E3B">
      <w:pPr>
        <w:pStyle w:val="BodyText"/>
        <w:rPr>
          <w:szCs w:val="18"/>
        </w:rPr>
      </w:pPr>
    </w:p>
    <w:p w:rsidR="00A87D94" w:rsidRDefault="00A87D94" w:rsidP="00761E3B">
      <w:pPr>
        <w:pStyle w:val="BodyText"/>
        <w:rPr>
          <w:szCs w:val="18"/>
        </w:rPr>
      </w:pPr>
    </w:p>
    <w:p w:rsidR="00A87D94" w:rsidRDefault="00A87D94" w:rsidP="00761E3B">
      <w:pPr>
        <w:pStyle w:val="BodyText"/>
        <w:rPr>
          <w:szCs w:val="18"/>
        </w:rPr>
      </w:pPr>
    </w:p>
    <w:p w:rsidR="00A87D94" w:rsidRDefault="00A87D94" w:rsidP="00761E3B">
      <w:pPr>
        <w:pStyle w:val="BodyText"/>
        <w:rPr>
          <w:szCs w:val="18"/>
        </w:rPr>
      </w:pPr>
    </w:p>
    <w:p w:rsidR="00A87D94" w:rsidRDefault="00A87D94" w:rsidP="00761E3B">
      <w:pPr>
        <w:pStyle w:val="BodyText"/>
        <w:rPr>
          <w:szCs w:val="18"/>
        </w:rPr>
      </w:pPr>
    </w:p>
    <w:p w:rsidR="00A87D94" w:rsidRDefault="00A87D94" w:rsidP="00761E3B">
      <w:pPr>
        <w:pStyle w:val="BodyText"/>
        <w:rPr>
          <w:szCs w:val="18"/>
        </w:rPr>
      </w:pPr>
    </w:p>
    <w:p w:rsidR="00A87D94" w:rsidRDefault="00A87D94" w:rsidP="00761E3B">
      <w:pPr>
        <w:pStyle w:val="BodyText"/>
        <w:rPr>
          <w:szCs w:val="18"/>
        </w:rPr>
      </w:pPr>
    </w:p>
    <w:p w:rsidR="00A87D94" w:rsidRDefault="00A87D94" w:rsidP="00761E3B">
      <w:pPr>
        <w:pStyle w:val="BodyText"/>
        <w:rPr>
          <w:szCs w:val="18"/>
        </w:rPr>
      </w:pPr>
    </w:p>
    <w:p w:rsidR="00A87D94" w:rsidRDefault="00A87D94" w:rsidP="00761E3B">
      <w:pPr>
        <w:pStyle w:val="BodyText"/>
        <w:rPr>
          <w:szCs w:val="18"/>
        </w:rPr>
      </w:pPr>
    </w:p>
    <w:p w:rsidR="00A87D94" w:rsidRDefault="00A87D94" w:rsidP="00761E3B">
      <w:pPr>
        <w:pStyle w:val="BodyText"/>
        <w:rPr>
          <w:szCs w:val="18"/>
        </w:rPr>
      </w:pPr>
    </w:p>
    <w:p w:rsidR="00A87D94" w:rsidRDefault="00A87D94" w:rsidP="00761E3B">
      <w:pPr>
        <w:pStyle w:val="BodyText"/>
        <w:rPr>
          <w:szCs w:val="18"/>
        </w:rPr>
      </w:pPr>
    </w:p>
    <w:p w:rsidR="00A87D94" w:rsidRDefault="00A87D94" w:rsidP="00761E3B">
      <w:pPr>
        <w:pStyle w:val="BodyText"/>
        <w:rPr>
          <w:szCs w:val="18"/>
        </w:rPr>
      </w:pPr>
    </w:p>
    <w:p w:rsidR="00A87D94" w:rsidRDefault="00A87D94" w:rsidP="00761E3B">
      <w:pPr>
        <w:pStyle w:val="BodyText"/>
        <w:rPr>
          <w:szCs w:val="18"/>
        </w:rPr>
      </w:pPr>
    </w:p>
    <w:p w:rsidR="00A87D94" w:rsidRDefault="00A87D94" w:rsidP="00761E3B">
      <w:pPr>
        <w:pStyle w:val="BodyText"/>
        <w:rPr>
          <w:szCs w:val="18"/>
        </w:rPr>
      </w:pPr>
    </w:p>
    <w:p w:rsidR="00A87D94" w:rsidRDefault="00A87D94" w:rsidP="00761E3B">
      <w:pPr>
        <w:pStyle w:val="BodyText"/>
        <w:rPr>
          <w:szCs w:val="18"/>
        </w:rPr>
      </w:pPr>
    </w:p>
    <w:p w:rsidR="00A87D94" w:rsidRDefault="00A87D94" w:rsidP="00761E3B">
      <w:pPr>
        <w:pStyle w:val="BodyText"/>
        <w:rPr>
          <w:szCs w:val="18"/>
        </w:rPr>
      </w:pPr>
    </w:p>
    <w:p w:rsidR="00A87D94" w:rsidRDefault="00A87D94" w:rsidP="00761E3B">
      <w:pPr>
        <w:pStyle w:val="BodyText"/>
        <w:rPr>
          <w:szCs w:val="18"/>
        </w:rPr>
      </w:pPr>
    </w:p>
    <w:p w:rsidR="00A87D94" w:rsidRDefault="00A87D94" w:rsidP="005052A1">
      <w:pPr>
        <w:pStyle w:val="Heading2"/>
        <w:numPr>
          <w:ilvl w:val="0"/>
          <w:numId w:val="2"/>
        </w:numPr>
      </w:pPr>
      <w:bookmarkStart w:id="19" w:name="_Toc530739905"/>
      <w:r>
        <w:t>Odložená daňová pohľadávka</w:t>
      </w:r>
    </w:p>
    <w:p w:rsidR="00A87D94" w:rsidRPr="00077153" w:rsidRDefault="00A87D94" w:rsidP="005052A1">
      <w:pPr>
        <w:rPr>
          <w:sz w:val="18"/>
          <w:szCs w:val="18"/>
        </w:rPr>
      </w:pPr>
    </w:p>
    <w:p w:rsidR="00A87D94" w:rsidRDefault="00A87D94" w:rsidP="005052A1">
      <w:pPr>
        <w:pStyle w:val="BodyText"/>
      </w:pPr>
      <w:r>
        <w:t>Výpočet odloženej</w:t>
      </w:r>
      <w:r w:rsidRPr="00C405C5">
        <w:t xml:space="preserve"> </w:t>
      </w:r>
      <w:r>
        <w:t>daňovej pohľadávky</w:t>
      </w:r>
      <w:r w:rsidRPr="00C405C5">
        <w:t xml:space="preserve"> je uvedený v nasledujúcom prehľade:</w:t>
      </w:r>
    </w:p>
    <w:p w:rsidR="00A87D94" w:rsidRDefault="00A87D94">
      <w:pPr>
        <w:pStyle w:val="BodyText"/>
        <w:rPr>
          <w:b/>
        </w:rPr>
      </w:pPr>
    </w:p>
    <w:bookmarkStart w:id="20" w:name="_MON_1405948622"/>
    <w:bookmarkEnd w:id="20"/>
    <w:p w:rsidR="00A87D94" w:rsidRDefault="00A87D94">
      <w:pPr>
        <w:pStyle w:val="BodyText"/>
        <w:rPr>
          <w:b/>
        </w:rPr>
      </w:pPr>
      <w:r>
        <w:object w:dxaOrig="8940" w:dyaOrig="6766">
          <v:shape id="_x0000_i1031" type="#_x0000_t75" style="width:438pt;height:369pt" o:ole="" o:preferrelative="f">
            <v:imagedata r:id="rId23" o:title=""/>
            <o:lock v:ext="edit" aspectratio="f"/>
          </v:shape>
          <o:OLEObject Type="Embed" ProgID="Excel.Sheet.12" ShapeID="_x0000_i1031" DrawAspect="Content" ObjectID="_1489224830" r:id="rId24"/>
        </w:object>
      </w:r>
    </w:p>
    <w:p w:rsidR="00A87D94" w:rsidRDefault="00A87D94">
      <w:pPr>
        <w:pStyle w:val="BodyText"/>
        <w:rPr>
          <w:b/>
        </w:rPr>
      </w:pPr>
    </w:p>
    <w:p w:rsidR="00A87D94" w:rsidRPr="001A2286" w:rsidRDefault="00A87D94">
      <w:pPr>
        <w:pStyle w:val="BodyText"/>
        <w:rPr>
          <w:szCs w:val="18"/>
        </w:rPr>
      </w:pPr>
    </w:p>
    <w:p w:rsidR="00A87D94" w:rsidRPr="001A2286" w:rsidRDefault="00A87D94">
      <w:pPr>
        <w:pStyle w:val="BodyText"/>
        <w:rPr>
          <w:b/>
          <w:szCs w:val="18"/>
        </w:rPr>
      </w:pPr>
    </w:p>
    <w:p w:rsidR="00A87D94" w:rsidRPr="001A2286" w:rsidRDefault="00A87D94" w:rsidP="00B50D0F">
      <w:pPr>
        <w:shd w:val="clear" w:color="auto" w:fill="FFFFFF"/>
        <w:jc w:val="both"/>
        <w:rPr>
          <w:color w:val="000000"/>
          <w:sz w:val="18"/>
          <w:szCs w:val="18"/>
          <w:bdr w:val="none" w:sz="0" w:space="0" w:color="auto" w:frame="1"/>
          <w:lang w:eastAsia="sk-SK"/>
        </w:rPr>
      </w:pPr>
      <w:r w:rsidRPr="001A2286">
        <w:rPr>
          <w:color w:val="000000"/>
          <w:sz w:val="18"/>
          <w:szCs w:val="18"/>
          <w:bdr w:val="none" w:sz="0" w:space="0" w:color="auto" w:frame="1"/>
          <w:lang w:eastAsia="sk-SK"/>
        </w:rPr>
        <w:t>V roku 2013 bolo parlamentom Slovenskej republiky schválené zníženie daňovej sadzby právnických osôb z 23% na 22% s účinnosťou od 1. januára 2014.</w:t>
      </w:r>
    </w:p>
    <w:p w:rsidR="00A87D94" w:rsidRPr="001A2286" w:rsidRDefault="00A87D94" w:rsidP="00B50D0F">
      <w:pPr>
        <w:shd w:val="clear" w:color="auto" w:fill="FFFFFF"/>
        <w:jc w:val="both"/>
        <w:rPr>
          <w:color w:val="000000"/>
          <w:sz w:val="18"/>
          <w:szCs w:val="18"/>
          <w:bdr w:val="none" w:sz="0" w:space="0" w:color="auto" w:frame="1"/>
          <w:lang w:eastAsia="sk-SK"/>
        </w:rPr>
      </w:pPr>
      <w:r w:rsidRPr="001A2286">
        <w:rPr>
          <w:color w:val="000000"/>
          <w:sz w:val="18"/>
          <w:szCs w:val="18"/>
          <w:bdr w:val="none" w:sz="0" w:space="0" w:color="auto" w:frame="1"/>
          <w:lang w:eastAsia="sk-SK"/>
        </w:rPr>
        <w:t xml:space="preserve">V roku 2012 sadzba dane z príjmov právnických osôb v Slovenskej republike vzrástla z 19% na 23% s účinnosťou od 1. januára 2013. </w:t>
      </w:r>
    </w:p>
    <w:p w:rsidR="00A87D94" w:rsidRPr="001A2286" w:rsidRDefault="00A87D94" w:rsidP="001A2286">
      <w:pPr>
        <w:shd w:val="clear" w:color="auto" w:fill="FFFFFF"/>
        <w:rPr>
          <w:color w:val="000000"/>
          <w:sz w:val="18"/>
          <w:szCs w:val="18"/>
          <w:lang w:eastAsia="sk-SK"/>
        </w:rPr>
      </w:pPr>
    </w:p>
    <w:p w:rsidR="00A87D94" w:rsidRPr="001A2286" w:rsidRDefault="00A87D94" w:rsidP="00B50D0F">
      <w:pPr>
        <w:shd w:val="clear" w:color="auto" w:fill="FFFFFF"/>
        <w:jc w:val="both"/>
        <w:rPr>
          <w:color w:val="000000"/>
          <w:sz w:val="18"/>
          <w:szCs w:val="18"/>
          <w:lang w:eastAsia="sk-SK"/>
        </w:rPr>
      </w:pPr>
      <w:r w:rsidRPr="001A2286">
        <w:rPr>
          <w:color w:val="000000"/>
          <w:sz w:val="18"/>
          <w:szCs w:val="18"/>
          <w:bdr w:val="none" w:sz="0" w:space="0" w:color="auto" w:frame="1"/>
          <w:lang w:eastAsia="sk-SK"/>
        </w:rPr>
        <w:t>Všetky pohyby v dočasných rozdieloch boli vykázané v</w:t>
      </w:r>
      <w:r>
        <w:rPr>
          <w:color w:val="000000"/>
          <w:sz w:val="18"/>
          <w:szCs w:val="18"/>
          <w:bdr w:val="none" w:sz="0" w:space="0" w:color="auto" w:frame="1"/>
          <w:lang w:eastAsia="sk-SK"/>
        </w:rPr>
        <w:t>o výkaze ziskov a strát</w:t>
      </w:r>
      <w:r w:rsidRPr="001A2286">
        <w:rPr>
          <w:color w:val="000000"/>
          <w:sz w:val="18"/>
          <w:szCs w:val="18"/>
          <w:bdr w:val="none" w:sz="0" w:space="0" w:color="auto" w:frame="1"/>
          <w:lang w:eastAsia="sk-SK"/>
        </w:rPr>
        <w:t xml:space="preserve"> za príslušné obdobie. Spoločnosť nemá žiadne odložené daňové pohľadávky ani odložené daňové záväzky, o ktorých by nebolo účtované k 31. decembru 201</w:t>
      </w:r>
      <w:r>
        <w:rPr>
          <w:color w:val="000000"/>
          <w:sz w:val="18"/>
          <w:szCs w:val="18"/>
          <w:bdr w:val="none" w:sz="0" w:space="0" w:color="auto" w:frame="1"/>
          <w:lang w:eastAsia="sk-SK"/>
        </w:rPr>
        <w:t>4</w:t>
      </w:r>
      <w:r w:rsidRPr="001A2286">
        <w:rPr>
          <w:color w:val="000000"/>
          <w:sz w:val="18"/>
          <w:szCs w:val="18"/>
          <w:bdr w:val="none" w:sz="0" w:space="0" w:color="auto" w:frame="1"/>
          <w:lang w:eastAsia="sk-SK"/>
        </w:rPr>
        <w:t xml:space="preserve"> a k 31. decembru 201</w:t>
      </w:r>
      <w:r>
        <w:rPr>
          <w:color w:val="000000"/>
          <w:sz w:val="18"/>
          <w:szCs w:val="18"/>
          <w:bdr w:val="none" w:sz="0" w:space="0" w:color="auto" w:frame="1"/>
          <w:lang w:eastAsia="sk-SK"/>
        </w:rPr>
        <w:t>4</w:t>
      </w:r>
      <w:r w:rsidRPr="001A2286">
        <w:rPr>
          <w:color w:val="000000"/>
          <w:sz w:val="18"/>
          <w:szCs w:val="18"/>
          <w:bdr w:val="none" w:sz="0" w:space="0" w:color="auto" w:frame="1"/>
          <w:lang w:eastAsia="sk-SK"/>
        </w:rPr>
        <w:t>. Odložená daň k 31. decembru 2013 bola prepočítaná sadzbou dane 22%.</w:t>
      </w:r>
    </w:p>
    <w:p w:rsidR="00A87D94" w:rsidRDefault="00A87D94">
      <w:pPr>
        <w:pStyle w:val="BodyText"/>
        <w:rPr>
          <w:b/>
        </w:rPr>
      </w:pPr>
    </w:p>
    <w:p w:rsidR="00A87D94" w:rsidRDefault="00A87D94">
      <w:pPr>
        <w:pStyle w:val="BodyText"/>
        <w:rPr>
          <w:b/>
        </w:rPr>
      </w:pPr>
    </w:p>
    <w:p w:rsidR="00A87D94" w:rsidRDefault="00A87D94">
      <w:pPr>
        <w:pStyle w:val="BodyText"/>
        <w:rPr>
          <w:b/>
        </w:rPr>
      </w:pPr>
    </w:p>
    <w:p w:rsidR="00A87D94" w:rsidRDefault="00A87D94">
      <w:pPr>
        <w:pStyle w:val="BodyText"/>
        <w:rPr>
          <w:b/>
        </w:rPr>
      </w:pPr>
    </w:p>
    <w:p w:rsidR="00A87D94" w:rsidRDefault="00A87D94">
      <w:pPr>
        <w:pStyle w:val="BodyText"/>
        <w:rPr>
          <w:b/>
        </w:rPr>
      </w:pPr>
    </w:p>
    <w:p w:rsidR="00A87D94" w:rsidRDefault="00A87D94">
      <w:pPr>
        <w:pStyle w:val="BodyText"/>
        <w:rPr>
          <w:b/>
        </w:rPr>
      </w:pPr>
    </w:p>
    <w:p w:rsidR="00A87D94" w:rsidRDefault="00A87D94">
      <w:pPr>
        <w:pStyle w:val="BodyText"/>
        <w:rPr>
          <w:b/>
        </w:rPr>
      </w:pPr>
    </w:p>
    <w:p w:rsidR="00A87D94" w:rsidRDefault="00A87D94">
      <w:pPr>
        <w:pStyle w:val="BodyText"/>
        <w:rPr>
          <w:b/>
        </w:rPr>
      </w:pPr>
    </w:p>
    <w:p w:rsidR="00A87D94" w:rsidRDefault="00A87D94">
      <w:pPr>
        <w:pStyle w:val="BodyText"/>
        <w:rPr>
          <w:b/>
        </w:rPr>
      </w:pPr>
    </w:p>
    <w:p w:rsidR="00A87D94" w:rsidRDefault="00A87D94">
      <w:pPr>
        <w:pStyle w:val="BodyText"/>
        <w:rPr>
          <w:b/>
        </w:rPr>
      </w:pPr>
    </w:p>
    <w:p w:rsidR="00A87D94" w:rsidRDefault="00A87D94" w:rsidP="00CA441D">
      <w:pPr>
        <w:pStyle w:val="Heading2"/>
        <w:numPr>
          <w:ilvl w:val="0"/>
          <w:numId w:val="2"/>
        </w:numPr>
      </w:pPr>
      <w:r>
        <w:t>Finančné účty</w:t>
      </w:r>
      <w:bookmarkEnd w:id="19"/>
    </w:p>
    <w:p w:rsidR="00A87D94" w:rsidRDefault="00A87D94" w:rsidP="00CA441D">
      <w:pPr>
        <w:pStyle w:val="BodyText"/>
      </w:pPr>
    </w:p>
    <w:p w:rsidR="00A87D94" w:rsidRDefault="00A87D94" w:rsidP="00CA441D">
      <w:pPr>
        <w:pStyle w:val="BodyText"/>
      </w:pPr>
      <w:r>
        <w:t>Ako finančné účty sú vykázané peniaze v pokladnici, účty v bankách . Účtami v bankách môže Spoločnosť voľne disponovať.</w:t>
      </w:r>
    </w:p>
    <w:p w:rsidR="00A87D94" w:rsidRDefault="00A87D94" w:rsidP="00CA441D">
      <w:pPr>
        <w:pStyle w:val="BodyText"/>
      </w:pPr>
    </w:p>
    <w:p w:rsidR="00A87D94" w:rsidRDefault="00A87D94" w:rsidP="00CA441D">
      <w:pPr>
        <w:pStyle w:val="BodyText"/>
      </w:pPr>
      <w:r w:rsidRPr="00B433AF">
        <w:t>Prehľad jednotlivých položiek finančných účtov:</w:t>
      </w:r>
    </w:p>
    <w:p w:rsidR="00A87D94" w:rsidRDefault="00A87D94" w:rsidP="00CA441D">
      <w:pPr>
        <w:pStyle w:val="BodyText"/>
      </w:pPr>
    </w:p>
    <w:bookmarkStart w:id="21" w:name="_MON_1405930822"/>
    <w:bookmarkEnd w:id="21"/>
    <w:p w:rsidR="00A87D94" w:rsidRDefault="00A87D94" w:rsidP="00086A82">
      <w:pPr>
        <w:pStyle w:val="BodyText"/>
      </w:pPr>
      <w:r w:rsidRPr="00003C63">
        <w:object w:dxaOrig="9007" w:dyaOrig="1892">
          <v:shape id="_x0000_i1032" type="#_x0000_t75" style="width:427.5pt;height:101.25pt" o:ole="" o:preferrelative="f">
            <v:imagedata r:id="rId25" o:title=""/>
            <o:lock v:ext="edit" aspectratio="f"/>
          </v:shape>
          <o:OLEObject Type="Embed" ProgID="Excel.Sheet.12" ShapeID="_x0000_i1032" DrawAspect="Content" ObjectID="_1489224831" r:id="rId26"/>
        </w:object>
      </w:r>
    </w:p>
    <w:p w:rsidR="00A87D94" w:rsidRDefault="00A87D94" w:rsidP="00183924">
      <w:pPr>
        <w:pStyle w:val="BodyText"/>
      </w:pPr>
      <w:r>
        <w:t xml:space="preserve">Od 1.10.2014 všetky spoločnosti boli zaradené </w:t>
      </w:r>
      <w:r w:rsidRPr="00AD6854">
        <w:t xml:space="preserve">do cashpoolingu typu "Zero Balance" s hlavným účtom </w:t>
      </w:r>
      <w:r>
        <w:t xml:space="preserve"> </w:t>
      </w:r>
      <w:r w:rsidRPr="00AD6854">
        <w:t xml:space="preserve">vedeným v spoločnosti </w:t>
      </w:r>
      <w:r>
        <w:t>Dalkia</w:t>
      </w:r>
      <w:r w:rsidRPr="00AD6854">
        <w:t xml:space="preserve"> a.s.. Spoločnosť preto vykazuje k 31.12.2014 zostatok na bežnom</w:t>
      </w:r>
      <w:r>
        <w:t xml:space="preserve"> </w:t>
      </w:r>
      <w:r w:rsidRPr="00AD6854">
        <w:t xml:space="preserve"> účte</w:t>
      </w:r>
      <w:r>
        <w:t xml:space="preserve"> v Tatrabanke</w:t>
      </w:r>
      <w:r w:rsidRPr="00AD6854">
        <w:t xml:space="preserve"> </w:t>
      </w:r>
      <w:r>
        <w:t xml:space="preserve"> 0 EUR aj na dlhodobom finančnom majetku 0 EUR a zároveň vykazuje pohľadávku voči hlavnému účtu vo výške 44 487. EUR.</w:t>
      </w:r>
    </w:p>
    <w:p w:rsidR="00A87D94" w:rsidRDefault="00A87D94" w:rsidP="00086A82">
      <w:pPr>
        <w:pStyle w:val="BodyText"/>
      </w:pPr>
    </w:p>
    <w:p w:rsidR="00A87D94" w:rsidRDefault="00A87D94" w:rsidP="00086A82">
      <w:pPr>
        <w:pStyle w:val="BodyText"/>
      </w:pPr>
    </w:p>
    <w:p w:rsidR="00A87D94" w:rsidRDefault="00A87D94" w:rsidP="00086A82">
      <w:pPr>
        <w:pStyle w:val="BodyText"/>
      </w:pPr>
    </w:p>
    <w:p w:rsidR="00A87D94" w:rsidRDefault="00A87D94" w:rsidP="00086A82">
      <w:pPr>
        <w:pStyle w:val="BodyText"/>
      </w:pPr>
    </w:p>
    <w:p w:rsidR="00A87D94" w:rsidRDefault="00A87D94" w:rsidP="00CA441D">
      <w:pPr>
        <w:pStyle w:val="Heading2"/>
        <w:numPr>
          <w:ilvl w:val="0"/>
          <w:numId w:val="2"/>
        </w:numPr>
      </w:pPr>
      <w:bookmarkStart w:id="22" w:name="_Toc530739906"/>
      <w:r>
        <w:t>Časové rozlíšenie</w:t>
      </w:r>
      <w:bookmarkEnd w:id="22"/>
    </w:p>
    <w:p w:rsidR="00A87D94" w:rsidRDefault="00A87D94" w:rsidP="00CA441D">
      <w:pPr>
        <w:pStyle w:val="BodyText"/>
      </w:pPr>
    </w:p>
    <w:p w:rsidR="00A87D94" w:rsidRDefault="00A87D94" w:rsidP="00CA441D">
      <w:pPr>
        <w:pStyle w:val="BodyText"/>
      </w:pPr>
      <w:r w:rsidRPr="00AC097C">
        <w:t>Ide o tieto položky:</w:t>
      </w:r>
    </w:p>
    <w:bookmarkStart w:id="23" w:name="_MON_1405947617"/>
    <w:bookmarkEnd w:id="23"/>
    <w:p w:rsidR="00A87D94" w:rsidRDefault="00A87D94" w:rsidP="00B12204">
      <w:pPr>
        <w:pStyle w:val="BodyText"/>
        <w:rPr>
          <w:lang w:val="de-DE"/>
        </w:rPr>
      </w:pPr>
      <w:r w:rsidRPr="001B5855">
        <w:rPr>
          <w:lang w:val="de-DE"/>
        </w:rPr>
        <w:object w:dxaOrig="8990" w:dyaOrig="4183">
          <v:shape id="_x0000_i1033" type="#_x0000_t75" style="width:426.75pt;height:228pt" o:ole="" o:preferrelative="f">
            <v:imagedata r:id="rId27" o:title=""/>
            <o:lock v:ext="edit" aspectratio="f"/>
          </v:shape>
          <o:OLEObject Type="Embed" ProgID="Excel.Sheet.12" ShapeID="_x0000_i1033" DrawAspect="Content" ObjectID="_1489224832" r:id="rId28"/>
        </w:object>
      </w:r>
    </w:p>
    <w:p w:rsidR="00A87D94" w:rsidRDefault="00A87D94" w:rsidP="00B12204">
      <w:pPr>
        <w:pStyle w:val="BodyText"/>
        <w:rPr>
          <w:szCs w:val="18"/>
          <w:lang w:val="de-DE"/>
        </w:rPr>
      </w:pPr>
    </w:p>
    <w:p w:rsidR="00A87D94" w:rsidRDefault="00A87D94" w:rsidP="00B12204">
      <w:pPr>
        <w:pStyle w:val="BodyText"/>
        <w:rPr>
          <w:szCs w:val="18"/>
          <w:lang w:val="de-DE"/>
        </w:rPr>
      </w:pPr>
    </w:p>
    <w:p w:rsidR="00A87D94" w:rsidRDefault="00A87D94" w:rsidP="00B12204">
      <w:pPr>
        <w:pStyle w:val="BodyText"/>
        <w:rPr>
          <w:szCs w:val="18"/>
          <w:lang w:val="de-DE"/>
        </w:rPr>
      </w:pPr>
    </w:p>
    <w:p w:rsidR="00A87D94" w:rsidRDefault="00A87D94" w:rsidP="00B12204">
      <w:pPr>
        <w:pStyle w:val="BodyText"/>
        <w:rPr>
          <w:szCs w:val="18"/>
          <w:lang w:val="de-DE"/>
        </w:rPr>
      </w:pPr>
    </w:p>
    <w:p w:rsidR="00A87D94" w:rsidRDefault="00A87D94" w:rsidP="00B12204">
      <w:pPr>
        <w:pStyle w:val="BodyText"/>
        <w:rPr>
          <w:szCs w:val="18"/>
          <w:lang w:val="de-DE"/>
        </w:rPr>
      </w:pPr>
    </w:p>
    <w:p w:rsidR="00A87D94" w:rsidRDefault="00A87D94" w:rsidP="00B12204">
      <w:pPr>
        <w:pStyle w:val="BodyText"/>
        <w:rPr>
          <w:szCs w:val="18"/>
          <w:lang w:val="de-DE"/>
        </w:rPr>
      </w:pPr>
    </w:p>
    <w:p w:rsidR="00A87D94" w:rsidRDefault="00A87D94" w:rsidP="00B12204">
      <w:pPr>
        <w:pStyle w:val="BodyText"/>
        <w:rPr>
          <w:szCs w:val="18"/>
          <w:lang w:val="de-DE"/>
        </w:rPr>
      </w:pPr>
    </w:p>
    <w:p w:rsidR="00A87D94" w:rsidRDefault="00A87D94" w:rsidP="00B12204">
      <w:pPr>
        <w:pStyle w:val="BodyText"/>
        <w:rPr>
          <w:szCs w:val="18"/>
          <w:lang w:val="de-DE"/>
        </w:rPr>
      </w:pPr>
    </w:p>
    <w:p w:rsidR="00A87D94" w:rsidRDefault="00A87D94" w:rsidP="00B12204">
      <w:pPr>
        <w:pStyle w:val="BodyText"/>
        <w:rPr>
          <w:szCs w:val="18"/>
          <w:lang w:val="de-DE"/>
        </w:rPr>
      </w:pPr>
    </w:p>
    <w:p w:rsidR="00A87D94" w:rsidRDefault="00A87D94" w:rsidP="00B12204">
      <w:pPr>
        <w:pStyle w:val="BodyText"/>
        <w:rPr>
          <w:szCs w:val="18"/>
          <w:lang w:val="de-DE"/>
        </w:rPr>
      </w:pPr>
    </w:p>
    <w:p w:rsidR="00A87D94" w:rsidRPr="001D5F78" w:rsidRDefault="00A87D94" w:rsidP="00B12204">
      <w:pPr>
        <w:pStyle w:val="BodyText"/>
        <w:rPr>
          <w:szCs w:val="18"/>
          <w:lang w:val="de-DE"/>
        </w:rPr>
      </w:pPr>
    </w:p>
    <w:p w:rsidR="00A87D94" w:rsidRDefault="00A87D94" w:rsidP="00491AF0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A87D94" w:rsidRDefault="00A87D94" w:rsidP="00491AF0">
      <w:pPr>
        <w:pStyle w:val="BodyText"/>
      </w:pPr>
    </w:p>
    <w:p w:rsidR="00A87D94" w:rsidRDefault="00A87D94" w:rsidP="00491AF0">
      <w:pPr>
        <w:pStyle w:val="Heading2"/>
        <w:numPr>
          <w:ilvl w:val="0"/>
          <w:numId w:val="20"/>
        </w:numPr>
      </w:pPr>
      <w:bookmarkStart w:id="24" w:name="_Toc530739908"/>
      <w:r>
        <w:t>Vlastné imanie</w:t>
      </w:r>
    </w:p>
    <w:p w:rsidR="00A87D94" w:rsidRDefault="00A87D94" w:rsidP="00491AF0"/>
    <w:p w:rsidR="00A87D94" w:rsidRDefault="00A87D94" w:rsidP="00491AF0">
      <w:pPr>
        <w:pStyle w:val="BodyText"/>
      </w:pPr>
      <w:r>
        <w:t>Informácie o vlastnom imaní sú uvedené v časti C a P.</w:t>
      </w:r>
    </w:p>
    <w:p w:rsidR="00A87D94" w:rsidRDefault="00A87D94" w:rsidP="00C71813">
      <w:pPr>
        <w:pStyle w:val="BodyText"/>
        <w:ind w:left="0"/>
      </w:pPr>
    </w:p>
    <w:p w:rsidR="00A87D94" w:rsidRDefault="00A87D94" w:rsidP="000749F5">
      <w:pPr>
        <w:pStyle w:val="BodyText"/>
        <w:ind w:left="0"/>
      </w:pPr>
    </w:p>
    <w:p w:rsidR="00A87D94" w:rsidRDefault="00A87D94" w:rsidP="004A4D80">
      <w:pPr>
        <w:pStyle w:val="Heading2"/>
        <w:numPr>
          <w:ilvl w:val="0"/>
          <w:numId w:val="20"/>
        </w:numPr>
      </w:pPr>
      <w:r>
        <w:t>Rezervy</w:t>
      </w:r>
    </w:p>
    <w:bookmarkEnd w:id="24"/>
    <w:p w:rsidR="00A87D94" w:rsidRDefault="00A87D94" w:rsidP="00491AF0">
      <w:pPr>
        <w:pStyle w:val="BodyText"/>
      </w:pPr>
    </w:p>
    <w:p w:rsidR="00A87D94" w:rsidRPr="00656180" w:rsidRDefault="00A87D94" w:rsidP="004308EA">
      <w:pPr>
        <w:pStyle w:val="BodyText"/>
        <w:rPr>
          <w:lang w:val="en-US"/>
        </w:rPr>
      </w:pPr>
      <w:r w:rsidRPr="00B433AF">
        <w:t>Prehľad o rezervách za bežné účtovné obdobie je uvedený v nasledujúcom preh</w:t>
      </w:r>
      <w:r>
        <w:t>ľade</w:t>
      </w:r>
      <w:r>
        <w:rPr>
          <w:lang w:val="en-US"/>
        </w:rPr>
        <w:t>:</w:t>
      </w:r>
    </w:p>
    <w:p w:rsidR="00A87D94" w:rsidRDefault="00A87D94" w:rsidP="004308EA">
      <w:pPr>
        <w:pStyle w:val="BodyText"/>
      </w:pPr>
    </w:p>
    <w:p w:rsidR="00A87D94" w:rsidRDefault="00A87D94" w:rsidP="004308EA">
      <w:pPr>
        <w:pStyle w:val="BodyText"/>
      </w:pPr>
    </w:p>
    <w:p w:rsidR="00A87D94" w:rsidRDefault="00A87D94" w:rsidP="004308EA">
      <w:pPr>
        <w:pStyle w:val="BodyText"/>
      </w:pPr>
    </w:p>
    <w:bookmarkStart w:id="25" w:name="_MON_1405948469"/>
    <w:bookmarkEnd w:id="25"/>
    <w:p w:rsidR="00A87D94" w:rsidRDefault="00A87D94" w:rsidP="004308EA">
      <w:pPr>
        <w:pStyle w:val="BodyText"/>
      </w:pPr>
      <w:r>
        <w:object w:dxaOrig="8749" w:dyaOrig="7460">
          <v:shape id="_x0000_i1034" type="#_x0000_t75" style="width:437.25pt;height:417.75pt" o:ole="" o:preferrelative="f">
            <v:imagedata r:id="rId29" o:title=""/>
            <o:lock v:ext="edit" aspectratio="f"/>
          </v:shape>
          <o:OLEObject Type="Embed" ProgID="Excel.Sheet.12" ShapeID="_x0000_i1034" DrawAspect="Content" ObjectID="_1489224833" r:id="rId30"/>
        </w:object>
      </w:r>
      <w:bookmarkStart w:id="26" w:name="OLE_LINK17"/>
      <w:bookmarkStart w:id="27" w:name="OLE_LINK18"/>
    </w:p>
    <w:p w:rsidR="00A87D94" w:rsidRDefault="00A87D94" w:rsidP="00EF0F13">
      <w:pPr>
        <w:pStyle w:val="BodyText"/>
        <w:jc w:val="left"/>
      </w:pPr>
      <w:r>
        <w:t>Rezerva na odchodné do dôchodku bola vytvorená s použitím poistnej matematiky.</w:t>
      </w:r>
    </w:p>
    <w:p w:rsidR="00A87D94" w:rsidRDefault="00A87D94" w:rsidP="00EF0F13">
      <w:pPr>
        <w:pStyle w:val="BodyText"/>
      </w:pPr>
    </w:p>
    <w:p w:rsidR="00A87D94" w:rsidRPr="00077153" w:rsidRDefault="00A87D94" w:rsidP="00351E92">
      <w:pPr>
        <w:pStyle w:val="BodyText"/>
        <w:ind w:left="0"/>
        <w:jc w:val="left"/>
        <w:rPr>
          <w:szCs w:val="18"/>
        </w:rPr>
      </w:pPr>
    </w:p>
    <w:p w:rsidR="00A87D94" w:rsidRPr="00077153" w:rsidRDefault="00A87D94" w:rsidP="00491AF0">
      <w:pPr>
        <w:rPr>
          <w:sz w:val="18"/>
          <w:szCs w:val="18"/>
        </w:rPr>
      </w:pPr>
    </w:p>
    <w:p w:rsidR="00A87D94" w:rsidRDefault="00A87D94" w:rsidP="00491AF0">
      <w:pPr>
        <w:pStyle w:val="BodyText"/>
      </w:pPr>
    </w:p>
    <w:p w:rsidR="00A87D94" w:rsidRDefault="00A87D94" w:rsidP="00491AF0">
      <w:pPr>
        <w:pStyle w:val="BodyText"/>
      </w:pPr>
    </w:p>
    <w:p w:rsidR="00A87D94" w:rsidRDefault="00A87D94" w:rsidP="00491AF0">
      <w:pPr>
        <w:pStyle w:val="BodyText"/>
      </w:pPr>
    </w:p>
    <w:p w:rsidR="00A87D94" w:rsidRDefault="00A87D94" w:rsidP="00812D85">
      <w:pPr>
        <w:pStyle w:val="BodyText"/>
        <w:ind w:left="0"/>
      </w:pPr>
      <w:r>
        <w:t>Prehľad o rezervách za predchádzajúce účtovné obdobie je uvedený v nasledujúcom prehľade:</w:t>
      </w:r>
    </w:p>
    <w:p w:rsidR="00A87D94" w:rsidRDefault="00A87D94" w:rsidP="00491AF0">
      <w:pPr>
        <w:pStyle w:val="BodyText"/>
      </w:pPr>
    </w:p>
    <w:bookmarkStart w:id="28" w:name="_MON_1405948491"/>
    <w:bookmarkEnd w:id="28"/>
    <w:p w:rsidR="00A87D94" w:rsidRDefault="00A87D94" w:rsidP="009B60B7">
      <w:pPr>
        <w:pStyle w:val="BodyText"/>
        <w:jc w:val="left"/>
      </w:pPr>
      <w:r>
        <w:object w:dxaOrig="8838" w:dyaOrig="7508">
          <v:shape id="_x0000_i1035" type="#_x0000_t75" style="width:429pt;height:417pt" o:ole="" o:preferrelative="f">
            <v:imagedata r:id="rId31" o:title=""/>
            <o:lock v:ext="edit" aspectratio="f"/>
          </v:shape>
          <o:OLEObject Type="Embed" ProgID="Excel.Sheet.12" ShapeID="_x0000_i1035" DrawAspect="Content" ObjectID="_1489224834" r:id="rId32"/>
        </w:object>
      </w:r>
      <w:bookmarkEnd w:id="26"/>
      <w:bookmarkEnd w:id="27"/>
    </w:p>
    <w:p w:rsidR="00A87D94" w:rsidRDefault="00A87D94">
      <w:pPr>
        <w:pStyle w:val="Heading2"/>
        <w:numPr>
          <w:ilvl w:val="0"/>
          <w:numId w:val="2"/>
        </w:numPr>
        <w:tabs>
          <w:tab w:val="num" w:pos="426"/>
        </w:tabs>
        <w:ind w:left="426" w:hanging="426"/>
      </w:pPr>
      <w:bookmarkStart w:id="29" w:name="_Toc530739909"/>
      <w:r>
        <w:br w:type="page"/>
        <w:t>Záväzky</w:t>
      </w:r>
      <w:bookmarkEnd w:id="29"/>
    </w:p>
    <w:p w:rsidR="00A87D94" w:rsidRDefault="00A87D94" w:rsidP="00491AF0">
      <w:pPr>
        <w:pStyle w:val="BodyText"/>
      </w:pPr>
    </w:p>
    <w:p w:rsidR="00A87D94" w:rsidRDefault="00A87D94" w:rsidP="00491AF0">
      <w:pPr>
        <w:pStyle w:val="BodyText"/>
      </w:pPr>
      <w:r>
        <w:t>Štruktúra záväzkov (okrem bankových úverov) podľa zostatkovej doby splatnosti je uvedená v nasledujúcom prehľade:</w:t>
      </w:r>
    </w:p>
    <w:p w:rsidR="00A87D94" w:rsidRPr="00D91A08" w:rsidRDefault="00A87D94" w:rsidP="0057382A">
      <w:pPr>
        <w:pStyle w:val="BodyText"/>
        <w:rPr>
          <w:i/>
          <w:szCs w:val="18"/>
          <w:u w:val="single"/>
        </w:rPr>
      </w:pPr>
    </w:p>
    <w:p w:rsidR="00A87D94" w:rsidRDefault="00A87D94" w:rsidP="00491AF0">
      <w:pPr>
        <w:pStyle w:val="BodyText"/>
      </w:pPr>
    </w:p>
    <w:bookmarkStart w:id="30" w:name="_MON_1405948528"/>
    <w:bookmarkEnd w:id="30"/>
    <w:p w:rsidR="00A87D94" w:rsidRDefault="00A87D94" w:rsidP="000544B8">
      <w:pPr>
        <w:ind w:left="426"/>
      </w:pPr>
      <w:r>
        <w:object w:dxaOrig="8928" w:dyaOrig="2790">
          <v:shape id="_x0000_i1036" type="#_x0000_t75" style="width:437.25pt;height:152.25pt" o:ole="" o:preferrelative="f">
            <v:imagedata r:id="rId33" o:title=""/>
            <o:lock v:ext="edit" aspectratio="f"/>
          </v:shape>
          <o:OLEObject Type="Embed" ProgID="Excel.Sheet.12" ShapeID="_x0000_i1036" DrawAspect="Content" ObjectID="_1489224835" r:id="rId34"/>
        </w:object>
      </w:r>
    </w:p>
    <w:p w:rsidR="00A87D94" w:rsidRDefault="00A87D94" w:rsidP="000544B8">
      <w:pPr>
        <w:ind w:left="426"/>
      </w:pPr>
    </w:p>
    <w:p w:rsidR="00A87D94" w:rsidRPr="002259E9" w:rsidRDefault="00A87D94" w:rsidP="007A005F">
      <w:pPr>
        <w:pStyle w:val="BodyText"/>
        <w:rPr>
          <w:szCs w:val="18"/>
          <w:lang w:val="de-DE"/>
        </w:rPr>
      </w:pPr>
      <w:r w:rsidRPr="002259E9">
        <w:rPr>
          <w:szCs w:val="18"/>
          <w:lang w:val="de-DE"/>
        </w:rPr>
        <w:t>Záväzky v lehote splatnosti sú faktúry za služby  a mzdy za december 201</w:t>
      </w:r>
      <w:r>
        <w:rPr>
          <w:szCs w:val="18"/>
          <w:lang w:val="de-DE"/>
        </w:rPr>
        <w:t>4</w:t>
      </w:r>
      <w:r w:rsidRPr="002259E9">
        <w:rPr>
          <w:szCs w:val="18"/>
          <w:lang w:val="de-DE"/>
        </w:rPr>
        <w:t>.</w:t>
      </w:r>
    </w:p>
    <w:p w:rsidR="00A87D94" w:rsidRDefault="00A87D94" w:rsidP="00E231BA">
      <w:pPr>
        <w:pStyle w:val="BodyText"/>
      </w:pPr>
    </w:p>
    <w:p w:rsidR="00A87D94" w:rsidRDefault="00A87D94" w:rsidP="00E231BA">
      <w:pPr>
        <w:pStyle w:val="Heading2"/>
        <w:numPr>
          <w:ilvl w:val="0"/>
          <w:numId w:val="2"/>
        </w:numPr>
      </w:pPr>
      <w:bookmarkStart w:id="31" w:name="_Toc530739911"/>
      <w:r>
        <w:t>Sociálny fond</w:t>
      </w:r>
      <w:bookmarkEnd w:id="31"/>
    </w:p>
    <w:p w:rsidR="00A87D94" w:rsidRDefault="00A87D94" w:rsidP="00E231BA">
      <w:pPr>
        <w:pStyle w:val="BodyText"/>
      </w:pPr>
    </w:p>
    <w:p w:rsidR="00A87D94" w:rsidRDefault="00A87D94" w:rsidP="00E231BA">
      <w:pPr>
        <w:pStyle w:val="BodyText"/>
      </w:pPr>
      <w:r>
        <w:t>Tvorba a čerpanie sociálneho fondu v priebehu účtovného obdobia sú znázornené v nasledujúcom prehľade:</w:t>
      </w:r>
    </w:p>
    <w:bookmarkStart w:id="32" w:name="_MON_1405948668"/>
    <w:bookmarkEnd w:id="32"/>
    <w:p w:rsidR="00A87D94" w:rsidRPr="00D16B95" w:rsidRDefault="00A87D94" w:rsidP="00A25722">
      <w:pPr>
        <w:pStyle w:val="BodyText"/>
        <w:rPr>
          <w:lang w:val="de-DE"/>
        </w:rPr>
      </w:pPr>
      <w:r>
        <w:object w:dxaOrig="8928" w:dyaOrig="2814">
          <v:shape id="_x0000_i1037" type="#_x0000_t75" style="width:437.25pt;height:152.25pt" o:ole="" o:preferrelative="f">
            <v:imagedata r:id="rId35" o:title=""/>
            <o:lock v:ext="edit" aspectratio="f"/>
          </v:shape>
          <o:OLEObject Type="Embed" ProgID="Excel.Sheet.12" ShapeID="_x0000_i1037" DrawAspect="Content" ObjectID="_1489224836" r:id="rId36"/>
        </w:object>
      </w:r>
    </w:p>
    <w:p w:rsidR="00A87D94" w:rsidRPr="00D16B95" w:rsidRDefault="00A87D94" w:rsidP="00A25722">
      <w:pPr>
        <w:pStyle w:val="BodyText"/>
        <w:rPr>
          <w:color w:val="000000"/>
          <w:lang w:val="de-DE"/>
        </w:rPr>
      </w:pPr>
    </w:p>
    <w:p w:rsidR="00A87D94" w:rsidRDefault="00A87D94" w:rsidP="00C73502">
      <w:pPr>
        <w:pStyle w:val="BodyText"/>
      </w:pPr>
      <w:r>
        <w:t>Časť sociálneho fondu sa podľa zákona o sociálnom fonde tvorí povinne na ťarchu nákladov a časť sa môže vytvárať zo zisku. Sociálny fond sa podľa zákona o sociálnom fonde čerpá na stravné, rekreačné a iné potreby zamestnancov.</w:t>
      </w:r>
    </w:p>
    <w:p w:rsidR="00A87D94" w:rsidRPr="00423AFA" w:rsidRDefault="00A87D94" w:rsidP="00C73502">
      <w:pPr>
        <w:pStyle w:val="BodyText"/>
      </w:pPr>
    </w:p>
    <w:p w:rsidR="00A87D94" w:rsidRDefault="00A87D94" w:rsidP="00E231B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br w:type="page"/>
        <w:t>informácie o výnosoch</w:t>
      </w:r>
    </w:p>
    <w:p w:rsidR="00A87D94" w:rsidRDefault="00A87D94" w:rsidP="00E231BA">
      <w:pPr>
        <w:pStyle w:val="Heading2"/>
        <w:numPr>
          <w:ilvl w:val="0"/>
          <w:numId w:val="0"/>
        </w:numPr>
      </w:pPr>
      <w:bookmarkStart w:id="33" w:name="_Toc530739914"/>
    </w:p>
    <w:p w:rsidR="00A87D94" w:rsidRDefault="00A87D94" w:rsidP="00294BAE">
      <w:pPr>
        <w:pStyle w:val="Heading2"/>
        <w:numPr>
          <w:ilvl w:val="0"/>
          <w:numId w:val="27"/>
        </w:numPr>
      </w:pPr>
      <w:r>
        <w:t>Tržby za vlastné výkony a tovar</w:t>
      </w:r>
      <w:bookmarkEnd w:id="33"/>
    </w:p>
    <w:p w:rsidR="00A87D94" w:rsidRDefault="00A87D94" w:rsidP="00E231BA">
      <w:pPr>
        <w:pStyle w:val="BodyText"/>
      </w:pPr>
    </w:p>
    <w:p w:rsidR="00A87D94" w:rsidRDefault="00A87D94" w:rsidP="00E231BA">
      <w:pPr>
        <w:pStyle w:val="Body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A87D94" w:rsidRDefault="00A87D94" w:rsidP="00ED51F0">
      <w:pPr>
        <w:pStyle w:val="BodyText"/>
        <w:rPr>
          <w:i/>
          <w:szCs w:val="18"/>
          <w:u w:val="single"/>
        </w:rPr>
      </w:pPr>
    </w:p>
    <w:p w:rsidR="00A87D94" w:rsidRDefault="00A87D94" w:rsidP="00E231BA">
      <w:pPr>
        <w:pStyle w:val="BodyText"/>
      </w:pPr>
    </w:p>
    <w:bookmarkStart w:id="34" w:name="_MON_1405949910"/>
    <w:bookmarkEnd w:id="34"/>
    <w:p w:rsidR="00A87D94" w:rsidRDefault="00A87D94" w:rsidP="00E231BA">
      <w:pPr>
        <w:pStyle w:val="BodyText"/>
      </w:pPr>
      <w:r>
        <w:object w:dxaOrig="9579" w:dyaOrig="2428">
          <v:shape id="_x0000_i1038" type="#_x0000_t75" style="width:450pt;height:129pt" o:ole="" o:preferrelative="f">
            <v:imagedata r:id="rId37" o:title=""/>
            <o:lock v:ext="edit" aspectratio="f"/>
          </v:shape>
          <o:OLEObject Type="Embed" ProgID="Excel.Sheet.12" ShapeID="_x0000_i1038" DrawAspect="Content" ObjectID="_1489224837" r:id="rId38"/>
        </w:object>
      </w:r>
    </w:p>
    <w:p w:rsidR="00A87D94" w:rsidRDefault="00A87D94" w:rsidP="00E231BA">
      <w:pPr>
        <w:pStyle w:val="Heading2"/>
        <w:numPr>
          <w:ilvl w:val="0"/>
          <w:numId w:val="2"/>
        </w:numPr>
      </w:pPr>
      <w:bookmarkStart w:id="35" w:name="_Toc530739916"/>
      <w:r>
        <w:t>Aktivácia</w:t>
      </w:r>
      <w:bookmarkEnd w:id="35"/>
      <w:r>
        <w:t xml:space="preserve"> nákladov, výnosy z hospodárskej činnosti, finančnej činnosti a mimoriadnej činnosti</w:t>
      </w:r>
    </w:p>
    <w:p w:rsidR="00A87D94" w:rsidRDefault="00A87D94" w:rsidP="00E231BA">
      <w:pPr>
        <w:pStyle w:val="BodyText"/>
      </w:pPr>
    </w:p>
    <w:p w:rsidR="00A87D94" w:rsidRDefault="00A87D94" w:rsidP="00E231BA">
      <w:pPr>
        <w:pStyle w:val="BodyText"/>
      </w:pPr>
      <w:r>
        <w:t xml:space="preserve">Prehľad o výnosoch pri aktivácii nákladov, výnosoch z hospodárskej činnosti, finančnej činnosti a mimoriadnej činnosti je uvedený v nasledujúcom prehľade: </w:t>
      </w:r>
    </w:p>
    <w:p w:rsidR="00A87D94" w:rsidRDefault="00A87D94" w:rsidP="00C27F42">
      <w:pPr>
        <w:pStyle w:val="BodyText"/>
        <w:ind w:left="0"/>
      </w:pPr>
    </w:p>
    <w:bookmarkStart w:id="36" w:name="_MON_1405949975"/>
    <w:bookmarkEnd w:id="36"/>
    <w:p w:rsidR="00A87D94" w:rsidRDefault="00A87D94" w:rsidP="00E231BA">
      <w:pPr>
        <w:pStyle w:val="BodyText"/>
      </w:pPr>
      <w:r w:rsidRPr="00C22B63">
        <w:object w:dxaOrig="9022" w:dyaOrig="7259">
          <v:shape id="_x0000_i1039" type="#_x0000_t75" style="width:428.25pt;height:392.25pt" o:ole="" o:preferrelative="f">
            <v:imagedata r:id="rId39" o:title=""/>
            <o:lock v:ext="edit" aspectratio="f"/>
          </v:shape>
          <o:OLEObject Type="Embed" ProgID="Excel.Sheet.12" ShapeID="_x0000_i1039" DrawAspect="Content" ObjectID="_1489224838" r:id="rId40"/>
        </w:object>
      </w:r>
    </w:p>
    <w:p w:rsidR="00A87D94" w:rsidRPr="00EF5A22" w:rsidRDefault="00A87D94" w:rsidP="005C50FC">
      <w:pPr>
        <w:pStyle w:val="BodyText"/>
        <w:rPr>
          <w:szCs w:val="18"/>
        </w:rPr>
      </w:pPr>
    </w:p>
    <w:p w:rsidR="00A87D94" w:rsidRDefault="00A87D94" w:rsidP="005C50FC">
      <w:pPr>
        <w:pStyle w:val="Heading2"/>
        <w:numPr>
          <w:ilvl w:val="0"/>
          <w:numId w:val="2"/>
        </w:numPr>
      </w:pPr>
      <w:r>
        <w:t xml:space="preserve">Čistý obrat </w:t>
      </w:r>
    </w:p>
    <w:p w:rsidR="00A87D94" w:rsidRDefault="00A87D94" w:rsidP="005C50FC">
      <w:pPr>
        <w:pStyle w:val="BodyText"/>
      </w:pPr>
    </w:p>
    <w:p w:rsidR="00A87D94" w:rsidRDefault="00A87D94" w:rsidP="005C50FC">
      <w:pPr>
        <w:pStyle w:val="Body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</w:t>
      </w:r>
      <w:r w:rsidRPr="00F85E30">
        <w:t xml:space="preserve"> </w:t>
      </w:r>
      <w:r>
        <w:t>je uvedený v nasledujúcom prehľade:</w:t>
      </w:r>
    </w:p>
    <w:p w:rsidR="00A87D94" w:rsidRDefault="00A87D94" w:rsidP="00F12594">
      <w:pPr>
        <w:pStyle w:val="BodyText"/>
        <w:rPr>
          <w:i/>
          <w:szCs w:val="18"/>
          <w:u w:val="single"/>
        </w:rPr>
      </w:pPr>
    </w:p>
    <w:p w:rsidR="00A87D94" w:rsidRDefault="00A87D94" w:rsidP="005C50FC">
      <w:pPr>
        <w:pStyle w:val="BodyText"/>
      </w:pPr>
    </w:p>
    <w:p w:rsidR="00A87D94" w:rsidRDefault="00A87D94" w:rsidP="005C50FC">
      <w:pPr>
        <w:pStyle w:val="BodyText"/>
      </w:pPr>
    </w:p>
    <w:bookmarkStart w:id="37" w:name="_MON_1405950002"/>
    <w:bookmarkEnd w:id="37"/>
    <w:p w:rsidR="00A87D94" w:rsidRDefault="00A87D94" w:rsidP="0000290B">
      <w:pPr>
        <w:pStyle w:val="BodyText"/>
      </w:pPr>
      <w:r>
        <w:object w:dxaOrig="8681" w:dyaOrig="2366">
          <v:shape id="_x0000_i1040" type="#_x0000_t75" style="width:434.25pt;height:132.75pt" o:ole="" o:preferrelative="f">
            <v:imagedata r:id="rId41" o:title=""/>
            <o:lock v:ext="edit" aspectratio="f"/>
          </v:shape>
          <o:OLEObject Type="Embed" ProgID="Excel.Sheet.12" ShapeID="_x0000_i1040" DrawAspect="Content" ObjectID="_1489224839" r:id="rId42"/>
        </w:object>
      </w:r>
    </w:p>
    <w:p w:rsidR="00A87D94" w:rsidRDefault="00A87D94" w:rsidP="00BC0D28">
      <w:pPr>
        <w:pStyle w:val="BodyText"/>
        <w:ind w:left="0"/>
      </w:pPr>
    </w:p>
    <w:p w:rsidR="00A87D94" w:rsidRDefault="00A87D94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A87D94" w:rsidRDefault="00A87D94" w:rsidP="0000290B">
      <w:pPr>
        <w:pStyle w:val="BodyText"/>
      </w:pPr>
    </w:p>
    <w:p w:rsidR="00A87D94" w:rsidRDefault="00A87D94" w:rsidP="00294BAE">
      <w:pPr>
        <w:pStyle w:val="Heading2"/>
        <w:numPr>
          <w:ilvl w:val="0"/>
          <w:numId w:val="26"/>
        </w:numPr>
      </w:pPr>
      <w:r>
        <w:t xml:space="preserve">Náklady na poskytnuté služby, ostatné náklady na hospodársku činnosť, finančné a mimoriadne náklady </w:t>
      </w:r>
    </w:p>
    <w:p w:rsidR="00A87D94" w:rsidRPr="00EF5A22" w:rsidRDefault="00A87D94" w:rsidP="0000290B">
      <w:pPr>
        <w:rPr>
          <w:sz w:val="18"/>
          <w:szCs w:val="18"/>
        </w:rPr>
      </w:pPr>
    </w:p>
    <w:p w:rsidR="00A87D94" w:rsidRDefault="00A87D94" w:rsidP="0000290B">
      <w:pPr>
        <w:pStyle w:val="Body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A87D94" w:rsidRDefault="00A87D94" w:rsidP="0000290B">
      <w:pPr>
        <w:pStyle w:val="BodyText"/>
      </w:pPr>
    </w:p>
    <w:p w:rsidR="00A87D94" w:rsidRDefault="00A87D94" w:rsidP="0000290B">
      <w:pPr>
        <w:pStyle w:val="Heading2"/>
        <w:numPr>
          <w:ilvl w:val="0"/>
          <w:numId w:val="0"/>
        </w:numPr>
        <w:ind w:left="426"/>
      </w:pPr>
    </w:p>
    <w:bookmarkStart w:id="38" w:name="_MON_1405950034"/>
    <w:bookmarkEnd w:id="38"/>
    <w:p w:rsidR="00A87D94" w:rsidRDefault="00A87D94" w:rsidP="0000290B">
      <w:pPr>
        <w:pStyle w:val="BodyText"/>
      </w:pPr>
      <w:r>
        <w:object w:dxaOrig="8782" w:dyaOrig="9225">
          <v:shape id="_x0000_i1041" type="#_x0000_t75" style="width:435pt;height:516.75pt" o:ole="" o:preferrelative="f">
            <v:imagedata r:id="rId43" o:title=""/>
            <o:lock v:ext="edit" aspectratio="f"/>
          </v:shape>
          <o:OLEObject Type="Embed" ProgID="Excel.Sheet.12" ShapeID="_x0000_i1041" DrawAspect="Content" ObjectID="_1489224840" r:id="rId44"/>
        </w:object>
      </w:r>
    </w:p>
    <w:p w:rsidR="00A87D94" w:rsidRDefault="00A87D94" w:rsidP="0000290B">
      <w:pPr>
        <w:pStyle w:val="BodyText"/>
      </w:pPr>
    </w:p>
    <w:p w:rsidR="00A87D94" w:rsidRPr="009A0A45" w:rsidRDefault="00A87D94" w:rsidP="00EB0931">
      <w:pPr>
        <w:pStyle w:val="BodyText"/>
        <w:rPr>
          <w:lang w:val="de-DE"/>
        </w:rPr>
      </w:pPr>
    </w:p>
    <w:p w:rsidR="00A87D94" w:rsidRDefault="00A87D94" w:rsidP="0000290B">
      <w:pPr>
        <w:pStyle w:val="BodyText"/>
      </w:pPr>
    </w:p>
    <w:p w:rsidR="00A87D94" w:rsidRDefault="00A87D94" w:rsidP="0000290B">
      <w:pPr>
        <w:pStyle w:val="BodyText"/>
      </w:pPr>
    </w:p>
    <w:p w:rsidR="00A87D94" w:rsidRDefault="00A87D94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A87D94" w:rsidRDefault="00A87D94" w:rsidP="0000290B">
      <w:pPr>
        <w:pStyle w:val="BodyText"/>
      </w:pPr>
    </w:p>
    <w:p w:rsidR="00A87D94" w:rsidRDefault="00A87D94" w:rsidP="0000290B">
      <w:pPr>
        <w:pStyle w:val="BodyText"/>
      </w:pPr>
      <w:r w:rsidRPr="00B433AF">
        <w:t>Prevod od teoretickej dane z príjmov k vykázanej dani z príjmov je uvedený v nasledujúcom prehľade:</w:t>
      </w:r>
    </w:p>
    <w:p w:rsidR="00A87D94" w:rsidRDefault="00A87D94" w:rsidP="0000290B">
      <w:pPr>
        <w:pStyle w:val="BodyText"/>
      </w:pPr>
    </w:p>
    <w:bookmarkStart w:id="39" w:name="_MON_1405950056"/>
    <w:bookmarkEnd w:id="39"/>
    <w:p w:rsidR="00A87D94" w:rsidRDefault="00A87D94" w:rsidP="00596F8B">
      <w:pPr>
        <w:pStyle w:val="BodyText"/>
      </w:pPr>
      <w:r w:rsidRPr="00003C63">
        <w:object w:dxaOrig="9079" w:dyaOrig="4925">
          <v:shape id="_x0000_i1042" type="#_x0000_t75" style="width:435.75pt;height:261pt" o:ole="" o:preferrelative="f">
            <v:imagedata r:id="rId45" o:title=""/>
            <o:lock v:ext="edit" aspectratio="f"/>
          </v:shape>
          <o:OLEObject Type="Embed" ProgID="Excel.Sheet.12" ShapeID="_x0000_i1042" DrawAspect="Content" ObjectID="_1489224841" r:id="rId46"/>
        </w:object>
      </w:r>
    </w:p>
    <w:p w:rsidR="00A87D94" w:rsidRDefault="00A87D94" w:rsidP="00596F8B">
      <w:pPr>
        <w:pStyle w:val="BodyText"/>
      </w:pPr>
    </w:p>
    <w:p w:rsidR="00A87D94" w:rsidRPr="000A2AB0" w:rsidRDefault="00A87D94" w:rsidP="00AB1FFE">
      <w:pPr>
        <w:pStyle w:val="BodyText"/>
      </w:pPr>
      <w:r w:rsidRPr="000A2AB0">
        <w:t>Národná rada SR schválila vládny návrh zákona č. 595/2003 Z.z. o dani z príjmov o zmene sadzby dane z príjmov právnických osôb z 23% na 22% s účinnosťou od 1. januára 2014.</w:t>
      </w:r>
      <w:r>
        <w:t>Podľa zákona č.595/2003 § 46b spoločnosť má povinnosť zaplatiť daňovú licenciu vo výške 2 880,00 Eur aj keď sme vykázali daňovú stratu.</w:t>
      </w:r>
    </w:p>
    <w:p w:rsidR="00A87D94" w:rsidRDefault="00A87D94" w:rsidP="009642C2">
      <w:pPr>
        <w:pStyle w:val="BodyText"/>
        <w:ind w:left="0"/>
      </w:pPr>
    </w:p>
    <w:p w:rsidR="00A87D94" w:rsidRDefault="00A87D94" w:rsidP="0000290B">
      <w:pPr>
        <w:pStyle w:val="BodyText"/>
      </w:pPr>
      <w:r>
        <w:t>Ďalšie informácie k odloženým daniam</w:t>
      </w:r>
      <w:r w:rsidRPr="00555FAD">
        <w:t>:</w:t>
      </w:r>
    </w:p>
    <w:p w:rsidR="00A87D94" w:rsidRDefault="00A87D94" w:rsidP="003B28F0">
      <w:pPr>
        <w:pStyle w:val="BodyText"/>
        <w:ind w:left="0"/>
      </w:pPr>
    </w:p>
    <w:bookmarkStart w:id="40" w:name="_MON_1405950083"/>
    <w:bookmarkEnd w:id="40"/>
    <w:p w:rsidR="00A87D94" w:rsidRDefault="00A87D94" w:rsidP="00B137B0">
      <w:pPr>
        <w:pStyle w:val="BodyText"/>
      </w:pPr>
      <w:r>
        <w:object w:dxaOrig="9067" w:dyaOrig="5691">
          <v:shape id="_x0000_i1043" type="#_x0000_t75" style="width:435pt;height:304.5pt" o:ole="" o:preferrelative="f">
            <v:imagedata r:id="rId47" o:title=""/>
            <o:lock v:ext="edit" aspectratio="f"/>
          </v:shape>
          <o:OLEObject Type="Embed" ProgID="Excel.Sheet.12" ShapeID="_x0000_i1043" DrawAspect="Content" ObjectID="_1489224842" r:id="rId48"/>
        </w:object>
      </w:r>
    </w:p>
    <w:p w:rsidR="00A87D94" w:rsidRPr="00B137B0" w:rsidRDefault="00A87D94" w:rsidP="00B137B0">
      <w:pPr>
        <w:pStyle w:val="BodyText"/>
      </w:pPr>
    </w:p>
    <w:p w:rsidR="00A87D94" w:rsidRDefault="00A87D94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br w:type="page"/>
        <w:t>Informácie o údajoch na podsúvahových  účtoch</w:t>
      </w:r>
    </w:p>
    <w:p w:rsidR="00A87D94" w:rsidRDefault="00A87D94" w:rsidP="002E31E7">
      <w:pPr>
        <w:pStyle w:val="BodyText"/>
        <w:rPr>
          <w:b/>
          <w:i/>
          <w:u w:val="single"/>
        </w:rPr>
      </w:pPr>
    </w:p>
    <w:p w:rsidR="00A87D94" w:rsidRPr="000F038C" w:rsidRDefault="00A87D94" w:rsidP="00775D22">
      <w:pPr>
        <w:pStyle w:val="BodyText"/>
        <w:rPr>
          <w:b/>
          <w:i/>
          <w:u w:val="single"/>
        </w:rPr>
      </w:pPr>
      <w:r w:rsidRPr="000C17C3">
        <w:rPr>
          <w:b/>
          <w:i/>
          <w:u w:val="single"/>
        </w:rPr>
        <w:t>Prenajatý majetok</w:t>
      </w:r>
    </w:p>
    <w:p w:rsidR="00A87D94" w:rsidRPr="000F038C" w:rsidRDefault="00A87D94" w:rsidP="00775D22">
      <w:pPr>
        <w:pStyle w:val="BodyText"/>
      </w:pPr>
    </w:p>
    <w:p w:rsidR="00A87D94" w:rsidRDefault="00A87D94" w:rsidP="00F94FAD">
      <w:pPr>
        <w:pStyle w:val="BodyText"/>
      </w:pPr>
      <w:r>
        <w:t>Spoločnosť si prenajíma tepelno-energetické zariadenia od mesta Kráľovský Chlmec. Nájomná zmluva je uzatvorená do roku 2037.</w:t>
      </w:r>
    </w:p>
    <w:p w:rsidR="00A87D94" w:rsidRPr="000F038C" w:rsidRDefault="00A87D94" w:rsidP="00F94FAD">
      <w:pPr>
        <w:pStyle w:val="BodyText"/>
      </w:pPr>
      <w:r>
        <w:t>Spoločnosť má časť administratívnych priestorov ( 42,45 m</w:t>
      </w:r>
      <w:r w:rsidRPr="00BB6077">
        <w:rPr>
          <w:vertAlign w:val="superscript"/>
        </w:rPr>
        <w:t>3</w:t>
      </w:r>
      <w:r w:rsidRPr="00BB6077">
        <w:t>)</w:t>
      </w:r>
      <w:r>
        <w:t xml:space="preserve"> v nájme od mesta Kráľovský Chlmec. Nájomná zmluva je uzatvorená na dobu neurčitú.</w:t>
      </w:r>
    </w:p>
    <w:p w:rsidR="00A87D94" w:rsidRDefault="00A87D94">
      <w:pPr>
        <w:pStyle w:val="BodyText"/>
        <w:rPr>
          <w:i/>
        </w:rPr>
      </w:pPr>
    </w:p>
    <w:p w:rsidR="00A87D94" w:rsidRPr="000F038C" w:rsidRDefault="00A87D94" w:rsidP="00775D22">
      <w:pPr>
        <w:pStyle w:val="BodyText"/>
      </w:pPr>
    </w:p>
    <w:p w:rsidR="00A87D94" w:rsidRPr="000F038C" w:rsidRDefault="00A87D94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A87D94" w:rsidRPr="000F038C" w:rsidRDefault="00A87D94" w:rsidP="0000290B">
      <w:pPr>
        <w:pStyle w:val="BodyText"/>
        <w:ind w:left="0"/>
      </w:pPr>
    </w:p>
    <w:p w:rsidR="00A87D94" w:rsidRDefault="00A87D94" w:rsidP="002F770F">
      <w:pPr>
        <w:pStyle w:val="Heading2"/>
        <w:numPr>
          <w:ilvl w:val="0"/>
          <w:numId w:val="29"/>
        </w:numPr>
      </w:pPr>
      <w:bookmarkStart w:id="41" w:name="_Toc530739921"/>
      <w:r>
        <w:t>Podmienené záväzky</w:t>
      </w:r>
      <w:bookmarkEnd w:id="41"/>
    </w:p>
    <w:p w:rsidR="00A87D94" w:rsidRDefault="00A87D94" w:rsidP="0000290B">
      <w:pPr>
        <w:pStyle w:val="BodyText"/>
      </w:pPr>
    </w:p>
    <w:p w:rsidR="00A87D94" w:rsidRDefault="00A87D94" w:rsidP="00E23359">
      <w:pPr>
        <w:pStyle w:val="Body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A87D94" w:rsidRDefault="00A87D94" w:rsidP="00E23359">
      <w:pPr>
        <w:pStyle w:val="BodyText"/>
      </w:pPr>
    </w:p>
    <w:p w:rsidR="00A87D94" w:rsidRDefault="00A87D94" w:rsidP="00E23359">
      <w:pPr>
        <w:pStyle w:val="BodyText"/>
      </w:pPr>
    </w:p>
    <w:p w:rsidR="00A87D94" w:rsidRPr="000E2151" w:rsidRDefault="00A87D94" w:rsidP="00916909">
      <w:pPr>
        <w:pStyle w:val="Heading2"/>
        <w:numPr>
          <w:ilvl w:val="0"/>
          <w:numId w:val="29"/>
        </w:numPr>
      </w:pPr>
      <w:r w:rsidRPr="000E2151">
        <w:t>Ostatné</w:t>
      </w:r>
      <w:r w:rsidRPr="000E2151">
        <w:rPr>
          <w:i/>
        </w:rPr>
        <w:t xml:space="preserve"> </w:t>
      </w:r>
      <w:r w:rsidRPr="000E2151">
        <w:t>finančné povinnosti</w:t>
      </w:r>
    </w:p>
    <w:p w:rsidR="00A87D94" w:rsidRPr="000E2151" w:rsidRDefault="00A87D94" w:rsidP="00CE31DB">
      <w:pPr>
        <w:ind w:left="360"/>
      </w:pPr>
    </w:p>
    <w:p w:rsidR="00A87D94" w:rsidRPr="007E4FAD" w:rsidRDefault="00A87D94" w:rsidP="000E2151">
      <w:pPr>
        <w:ind w:left="360"/>
        <w:rPr>
          <w:sz w:val="18"/>
          <w:szCs w:val="18"/>
        </w:rPr>
      </w:pPr>
      <w:r w:rsidRPr="007E4FAD">
        <w:rPr>
          <w:sz w:val="18"/>
          <w:szCs w:val="18"/>
        </w:rPr>
        <w:t>Ostatné finančné povinnosti, ktoré sa nesledujú v bežnom účtovníctve a neuvádzajú v súvahe, sú tieto:</w:t>
      </w:r>
    </w:p>
    <w:p w:rsidR="00A87D94" w:rsidRPr="007E4FAD" w:rsidRDefault="00A87D94" w:rsidP="000E2151">
      <w:pPr>
        <w:ind w:left="360"/>
        <w:rPr>
          <w:sz w:val="18"/>
          <w:szCs w:val="18"/>
          <w:lang w:val="en-US"/>
        </w:rPr>
      </w:pPr>
    </w:p>
    <w:p w:rsidR="00A87D94" w:rsidRPr="00757A56" w:rsidRDefault="00A87D94" w:rsidP="00B44A7E">
      <w:pPr>
        <w:pStyle w:val="ListParagraph"/>
        <w:numPr>
          <w:ilvl w:val="0"/>
          <w:numId w:val="56"/>
        </w:numPr>
        <w:jc w:val="both"/>
        <w:rPr>
          <w:sz w:val="18"/>
          <w:szCs w:val="18"/>
          <w:lang w:val="en-US"/>
        </w:rPr>
      </w:pPr>
      <w:r w:rsidRPr="00757A56">
        <w:rPr>
          <w:sz w:val="18"/>
          <w:szCs w:val="18"/>
          <w:lang w:val="en-US"/>
        </w:rPr>
        <w:t xml:space="preserve">Spoločnosť má prenajaté tepelno-energetické zariadenia v Kráľovskom Chlmci v celkovej obstarávacej cene </w:t>
      </w:r>
      <w:r>
        <w:rPr>
          <w:sz w:val="18"/>
          <w:szCs w:val="18"/>
          <w:lang w:val="en-US"/>
        </w:rPr>
        <w:br/>
      </w:r>
      <w:r w:rsidRPr="00757A56">
        <w:rPr>
          <w:sz w:val="18"/>
          <w:szCs w:val="18"/>
          <w:lang w:val="en-US"/>
        </w:rPr>
        <w:t>1</w:t>
      </w:r>
      <w:r>
        <w:rPr>
          <w:sz w:val="18"/>
          <w:szCs w:val="18"/>
          <w:lang w:val="en-US"/>
        </w:rPr>
        <w:t> </w:t>
      </w:r>
      <w:r w:rsidRPr="00757A56">
        <w:rPr>
          <w:sz w:val="18"/>
          <w:szCs w:val="18"/>
          <w:lang w:val="en-US"/>
        </w:rPr>
        <w:t>3</w:t>
      </w:r>
      <w:r>
        <w:rPr>
          <w:sz w:val="18"/>
          <w:szCs w:val="18"/>
        </w:rPr>
        <w:t>75 481 </w:t>
      </w:r>
      <w:r w:rsidRPr="00757A56">
        <w:rPr>
          <w:sz w:val="18"/>
          <w:szCs w:val="18"/>
        </w:rPr>
        <w:t>EUR. Kumulované odpisy k 31. d</w:t>
      </w:r>
      <w:r>
        <w:rPr>
          <w:sz w:val="18"/>
          <w:szCs w:val="18"/>
        </w:rPr>
        <w:t>ecembru 2014 boli vo výške 1 249 795</w:t>
      </w:r>
      <w:r w:rsidRPr="00757A56">
        <w:rPr>
          <w:sz w:val="18"/>
          <w:szCs w:val="18"/>
        </w:rPr>
        <w:t xml:space="preserve"> EUR a zostatková hodnota </w:t>
      </w:r>
      <w:r>
        <w:rPr>
          <w:sz w:val="18"/>
          <w:szCs w:val="18"/>
        </w:rPr>
        <w:br/>
        <w:t>k 31. decembru 2014 je 125 686</w:t>
      </w:r>
      <w:r w:rsidRPr="00757A56">
        <w:rPr>
          <w:sz w:val="18"/>
          <w:szCs w:val="18"/>
        </w:rPr>
        <w:t xml:space="preserve"> EUR. </w:t>
      </w:r>
      <w:r>
        <w:rPr>
          <w:sz w:val="18"/>
          <w:szCs w:val="18"/>
        </w:rPr>
        <w:t>Výška nájomného podľa zmluvy</w:t>
      </w:r>
      <w:r w:rsidRPr="00757A56">
        <w:rPr>
          <w:sz w:val="18"/>
          <w:szCs w:val="18"/>
        </w:rPr>
        <w:t xml:space="preserve"> na rok 201</w:t>
      </w:r>
      <w:r>
        <w:rPr>
          <w:sz w:val="18"/>
          <w:szCs w:val="18"/>
        </w:rPr>
        <w:t>4</w:t>
      </w:r>
      <w:r w:rsidRPr="00757A56">
        <w:rPr>
          <w:sz w:val="18"/>
          <w:szCs w:val="18"/>
        </w:rPr>
        <w:t xml:space="preserve"> </w:t>
      </w:r>
      <w:r>
        <w:rPr>
          <w:sz w:val="18"/>
          <w:szCs w:val="18"/>
        </w:rPr>
        <w:t>bola 53 337</w:t>
      </w:r>
      <w:r w:rsidRPr="00757A56">
        <w:rPr>
          <w:sz w:val="18"/>
          <w:szCs w:val="18"/>
        </w:rPr>
        <w:t xml:space="preserve"> EUR</w:t>
      </w:r>
      <w:r>
        <w:rPr>
          <w:sz w:val="18"/>
          <w:szCs w:val="18"/>
        </w:rPr>
        <w:br/>
      </w:r>
      <w:r w:rsidRPr="00757A56">
        <w:rPr>
          <w:sz w:val="18"/>
          <w:szCs w:val="18"/>
        </w:rPr>
        <w:t xml:space="preserve"> (201</w:t>
      </w:r>
      <w:r>
        <w:rPr>
          <w:sz w:val="18"/>
          <w:szCs w:val="18"/>
        </w:rPr>
        <w:t>3</w:t>
      </w:r>
      <w:r w:rsidRPr="00757A56">
        <w:rPr>
          <w:sz w:val="18"/>
          <w:szCs w:val="18"/>
        </w:rPr>
        <w:t xml:space="preserve">: </w:t>
      </w:r>
      <w:r>
        <w:rPr>
          <w:sz w:val="18"/>
          <w:szCs w:val="18"/>
        </w:rPr>
        <w:t>58</w:t>
      </w:r>
      <w:r w:rsidRPr="00757A56">
        <w:rPr>
          <w:sz w:val="18"/>
          <w:szCs w:val="18"/>
        </w:rPr>
        <w:t xml:space="preserve"> </w:t>
      </w:r>
      <w:r>
        <w:rPr>
          <w:sz w:val="18"/>
          <w:szCs w:val="18"/>
        </w:rPr>
        <w:t>286</w:t>
      </w:r>
      <w:r w:rsidRPr="00757A56">
        <w:rPr>
          <w:sz w:val="18"/>
          <w:szCs w:val="18"/>
        </w:rPr>
        <w:t xml:space="preserve"> EUR). </w:t>
      </w:r>
    </w:p>
    <w:p w:rsidR="00A87D94" w:rsidRPr="00757A56" w:rsidRDefault="00A87D94" w:rsidP="000E2151">
      <w:pPr>
        <w:pStyle w:val="ListParagraph"/>
        <w:numPr>
          <w:ilvl w:val="0"/>
          <w:numId w:val="56"/>
        </w:numPr>
        <w:rPr>
          <w:sz w:val="18"/>
          <w:szCs w:val="18"/>
          <w:lang w:val="en-US"/>
        </w:rPr>
      </w:pPr>
      <w:r w:rsidRPr="00757A56">
        <w:rPr>
          <w:sz w:val="18"/>
          <w:szCs w:val="18"/>
        </w:rPr>
        <w:t>Spoločnosť má prenajaté administratívne priestory od Mesto Kráľovský Chlme</w:t>
      </w:r>
      <w:r>
        <w:rPr>
          <w:sz w:val="18"/>
          <w:szCs w:val="18"/>
        </w:rPr>
        <w:t>c. Ročné nájomné predstavuje</w:t>
      </w:r>
      <w:r>
        <w:rPr>
          <w:sz w:val="18"/>
          <w:szCs w:val="18"/>
        </w:rPr>
        <w:br/>
        <w:t xml:space="preserve"> 3 362 </w:t>
      </w:r>
      <w:r w:rsidRPr="00757A56">
        <w:rPr>
          <w:sz w:val="18"/>
          <w:szCs w:val="18"/>
        </w:rPr>
        <w:t xml:space="preserve"> EUR (2012: 3 </w:t>
      </w:r>
      <w:r>
        <w:rPr>
          <w:sz w:val="18"/>
          <w:szCs w:val="18"/>
        </w:rPr>
        <w:t>693</w:t>
      </w:r>
      <w:r w:rsidRPr="00757A56">
        <w:rPr>
          <w:sz w:val="18"/>
          <w:szCs w:val="18"/>
        </w:rPr>
        <w:t xml:space="preserve"> </w:t>
      </w:r>
      <w:r w:rsidRPr="00757A56">
        <w:rPr>
          <w:sz w:val="18"/>
          <w:szCs w:val="18"/>
          <w:lang w:val="en-US"/>
        </w:rPr>
        <w:t xml:space="preserve">EUR). </w:t>
      </w:r>
    </w:p>
    <w:p w:rsidR="00A87D94" w:rsidRDefault="00A87D94" w:rsidP="00125F96">
      <w:pPr>
        <w:pStyle w:val="BodyText"/>
        <w:ind w:left="0"/>
      </w:pPr>
    </w:p>
    <w:p w:rsidR="00A87D94" w:rsidRDefault="00A87D94" w:rsidP="00125F96">
      <w:pPr>
        <w:pStyle w:val="BodyText"/>
        <w:ind w:left="0"/>
      </w:pPr>
    </w:p>
    <w:p w:rsidR="00A87D94" w:rsidRDefault="00A87D94" w:rsidP="00125F96">
      <w:pPr>
        <w:pStyle w:val="BodyText"/>
        <w:ind w:left="0"/>
      </w:pPr>
    </w:p>
    <w:p w:rsidR="00A87D94" w:rsidRDefault="00A87D94" w:rsidP="00125F96">
      <w:pPr>
        <w:pStyle w:val="BodyText"/>
        <w:ind w:left="0"/>
      </w:pPr>
    </w:p>
    <w:p w:rsidR="00A87D94" w:rsidRDefault="00A87D94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42" w:name="_Toc530739923"/>
      <w:r>
        <w:t>Informácie o príjmoch a výhodách členov štatutárnych orgánov, dozorných orgánov</w:t>
      </w:r>
      <w:bookmarkEnd w:id="42"/>
      <w:r>
        <w:t xml:space="preserve"> a iných orgánov účtovnej jednotky</w:t>
      </w:r>
    </w:p>
    <w:p w:rsidR="00A87D94" w:rsidRDefault="00A87D94" w:rsidP="0000290B">
      <w:pPr>
        <w:pStyle w:val="BodyText"/>
      </w:pPr>
    </w:p>
    <w:p w:rsidR="00A87D94" w:rsidRDefault="00A87D94" w:rsidP="00B137B0">
      <w:pPr>
        <w:spacing w:after="200" w:line="276" w:lineRule="auto"/>
        <w:ind w:left="426"/>
        <w:rPr>
          <w:sz w:val="18"/>
        </w:rPr>
      </w:pPr>
      <w:r>
        <w:rPr>
          <w:sz w:val="18"/>
        </w:rPr>
        <w:t xml:space="preserve">Členovia </w:t>
      </w:r>
      <w:r>
        <w:rPr>
          <w:sz w:val="18"/>
          <w:lang w:val="en-US"/>
        </w:rPr>
        <w:t>t</w:t>
      </w:r>
      <w:r>
        <w:rPr>
          <w:sz w:val="18"/>
        </w:rPr>
        <w:t>ýchto</w:t>
      </w:r>
      <w:r w:rsidRPr="00736516">
        <w:rPr>
          <w:sz w:val="18"/>
        </w:rPr>
        <w:t xml:space="preserve"> orgánov Sp</w:t>
      </w:r>
      <w:r>
        <w:rPr>
          <w:sz w:val="18"/>
        </w:rPr>
        <w:t>oločnosti nepoberali v roku 2014</w:t>
      </w:r>
      <w:r w:rsidRPr="00736516">
        <w:rPr>
          <w:sz w:val="18"/>
        </w:rPr>
        <w:t xml:space="preserve"> </w:t>
      </w:r>
      <w:r>
        <w:rPr>
          <w:sz w:val="18"/>
        </w:rPr>
        <w:t xml:space="preserve">a v roku 2013 </w:t>
      </w:r>
      <w:r w:rsidRPr="00736516">
        <w:rPr>
          <w:sz w:val="18"/>
        </w:rPr>
        <w:t>žiadne odmeny za svoju činnosť.</w:t>
      </w:r>
    </w:p>
    <w:p w:rsidR="00A87D94" w:rsidRDefault="00A87D94" w:rsidP="00B137B0">
      <w:pPr>
        <w:spacing w:after="200" w:line="276" w:lineRule="auto"/>
        <w:ind w:left="426"/>
        <w:rPr>
          <w:sz w:val="18"/>
        </w:rPr>
      </w:pPr>
    </w:p>
    <w:p w:rsidR="00A87D94" w:rsidRDefault="00A87D94" w:rsidP="0077350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43" w:name="_Toc530739924"/>
      <w:r>
        <w:t>Informácie o ekonomických vzťahoch účtovnej jednotky a spriaznených osôb</w:t>
      </w:r>
      <w:bookmarkEnd w:id="43"/>
    </w:p>
    <w:p w:rsidR="00A87D94" w:rsidRPr="0077350A" w:rsidRDefault="00A87D94" w:rsidP="0077350A"/>
    <w:p w:rsidR="00A87D94" w:rsidRDefault="00A87D94" w:rsidP="0077350A">
      <w:pPr>
        <w:pStyle w:val="BodyText"/>
        <w:rPr>
          <w:szCs w:val="18"/>
        </w:rPr>
      </w:pPr>
      <w:r w:rsidRPr="00B433AF">
        <w:rPr>
          <w:szCs w:val="18"/>
        </w:rPr>
        <w:t>Spoločnosť neuskutočnila také transakcie so spriaznenými osoba</w:t>
      </w:r>
      <w:r>
        <w:rPr>
          <w:szCs w:val="18"/>
        </w:rPr>
        <w:t>mi</w:t>
      </w:r>
      <w:r w:rsidRPr="00B433AF">
        <w:rPr>
          <w:szCs w:val="18"/>
        </w:rPr>
        <w:t>, ktoré sa neuzavreli na základe obvyklých obchodných podmienok.</w:t>
      </w:r>
    </w:p>
    <w:p w:rsidR="00A87D94" w:rsidRDefault="00A87D94" w:rsidP="0077350A">
      <w:pPr>
        <w:pStyle w:val="BodyText"/>
        <w:rPr>
          <w:szCs w:val="18"/>
        </w:rPr>
      </w:pPr>
    </w:p>
    <w:p w:rsidR="00A87D94" w:rsidRPr="00B433AF" w:rsidRDefault="00A87D94" w:rsidP="0077350A">
      <w:pPr>
        <w:pStyle w:val="BodyText"/>
        <w:rPr>
          <w:szCs w:val="18"/>
        </w:rPr>
      </w:pPr>
    </w:p>
    <w:p w:rsidR="00A87D94" w:rsidRPr="002F770F" w:rsidRDefault="00A87D94" w:rsidP="0077350A">
      <w:pPr>
        <w:pStyle w:val="BodyText"/>
        <w:ind w:left="0"/>
      </w:pPr>
    </w:p>
    <w:p w:rsidR="00A87D94" w:rsidRDefault="00A87D94" w:rsidP="003E0FA2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44" w:name="_Toc530739925"/>
      <w:r>
        <w:t>Informácie o skutočnostiach, ktoré nastali po dni, ku ktorému sa zostavuje účtovná závierka, do dňa zostavenia účtovnej závierky</w:t>
      </w:r>
      <w:bookmarkEnd w:id="44"/>
    </w:p>
    <w:p w:rsidR="00A87D94" w:rsidRDefault="00A87D94" w:rsidP="003E0FA2">
      <w:pPr>
        <w:pStyle w:val="BodyText"/>
      </w:pPr>
    </w:p>
    <w:p w:rsidR="00A87D94" w:rsidRDefault="00A87D94" w:rsidP="003E0FA2">
      <w:pPr>
        <w:pStyle w:val="BodyText"/>
      </w:pPr>
      <w:r>
        <w:t>Po 31. decembri 2014 nenastali žiadné udalosti majúce významný vplyv na verné zobrazenie skutočností, ktoré sú predmetom účtovníctva.</w:t>
      </w:r>
    </w:p>
    <w:p w:rsidR="00A87D94" w:rsidRDefault="00A87D94" w:rsidP="003E0FA2">
      <w:pPr>
        <w:pStyle w:val="BodyText"/>
        <w:rPr>
          <w:szCs w:val="18"/>
        </w:rPr>
      </w:pPr>
    </w:p>
    <w:p w:rsidR="00A87D94" w:rsidRDefault="00A87D94" w:rsidP="003E0FA2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45" w:name="_Toc530739907"/>
      <w:r>
        <w:br w:type="page"/>
        <w:t>Informácie o Vlastnom imaní</w:t>
      </w:r>
      <w:bookmarkEnd w:id="45"/>
    </w:p>
    <w:p w:rsidR="00A87D94" w:rsidRDefault="00A87D94" w:rsidP="003E0FA2">
      <w:pPr>
        <w:pStyle w:val="BodyText"/>
      </w:pPr>
    </w:p>
    <w:p w:rsidR="00A87D94" w:rsidRDefault="00A87D94" w:rsidP="003E0FA2">
      <w:pPr>
        <w:pStyle w:val="BodyText"/>
      </w:pPr>
      <w:r w:rsidRPr="004F3DD3">
        <w:t>Prehľad o pohybe vlastného imania v priebehu účtovného obdobia je uvedený v nasledujúcej tabuľke:</w:t>
      </w:r>
    </w:p>
    <w:p w:rsidR="00A87D94" w:rsidRDefault="00A87D94" w:rsidP="003E0FA2">
      <w:pPr>
        <w:pStyle w:val="BodyText"/>
      </w:pPr>
    </w:p>
    <w:p w:rsidR="00A87D94" w:rsidRDefault="00A87D94" w:rsidP="003E0FA2">
      <w:pPr>
        <w:pStyle w:val="BodyText"/>
        <w:ind w:left="0"/>
      </w:pPr>
    </w:p>
    <w:bookmarkStart w:id="46" w:name="_MON_1405950579"/>
    <w:bookmarkEnd w:id="46"/>
    <w:p w:rsidR="00A87D94" w:rsidRDefault="00A87D94" w:rsidP="003E0FA2">
      <w:pPr>
        <w:pStyle w:val="BodyText"/>
      </w:pPr>
      <w:r w:rsidRPr="00E17DB7">
        <w:object w:dxaOrig="9244" w:dyaOrig="7009">
          <v:shape id="_x0000_i1044" type="#_x0000_t75" style="width:434.25pt;height:368.25pt" o:ole="" o:preferrelative="f">
            <v:imagedata r:id="rId49" o:title=""/>
            <o:lock v:ext="edit" aspectratio="f"/>
          </v:shape>
          <o:OLEObject Type="Embed" ProgID="Excel.Sheet.12" ShapeID="_x0000_i1044" DrawAspect="Content" ObjectID="_1489224843" r:id="rId50"/>
        </w:object>
      </w:r>
    </w:p>
    <w:p w:rsidR="00A87D94" w:rsidRDefault="00A87D94" w:rsidP="003E0FA2">
      <w:pPr>
        <w:pStyle w:val="BodyText"/>
      </w:pPr>
      <w:r>
        <w:br w:type="page"/>
        <w:t>Prehľad o pohybe vlastného imania za predchádzajúce účtovné obdobie je uvedený v nasledujúcej tabuľke:</w:t>
      </w:r>
    </w:p>
    <w:p w:rsidR="00A87D94" w:rsidRDefault="00A87D94" w:rsidP="003E0FA2">
      <w:pPr>
        <w:pStyle w:val="BodyText"/>
      </w:pPr>
    </w:p>
    <w:p w:rsidR="00A87D94" w:rsidRDefault="00A87D94" w:rsidP="003E0FA2">
      <w:pPr>
        <w:pStyle w:val="BodyText"/>
        <w:ind w:left="0"/>
      </w:pPr>
    </w:p>
    <w:bookmarkStart w:id="47" w:name="_MON_1405950602"/>
    <w:bookmarkEnd w:id="47"/>
    <w:p w:rsidR="00A87D94" w:rsidRDefault="00A87D94" w:rsidP="003E0FA2">
      <w:pPr>
        <w:pStyle w:val="BodyText"/>
      </w:pPr>
      <w:r w:rsidRPr="001C0A6A">
        <w:object w:dxaOrig="9105" w:dyaOrig="7038">
          <v:shape id="_x0000_i1045" type="#_x0000_t75" style="width:437.25pt;height:376.5pt" o:ole="" o:preferrelative="f">
            <v:imagedata r:id="rId51" o:title=""/>
            <o:lock v:ext="edit" aspectratio="f"/>
          </v:shape>
          <o:OLEObject Type="Embed" ProgID="Excel.Sheet.12" ShapeID="_x0000_i1045" DrawAspect="Content" ObjectID="_1489224844" r:id="rId52"/>
        </w:object>
      </w:r>
    </w:p>
    <w:p w:rsidR="00A87D94" w:rsidRPr="00FB1326" w:rsidRDefault="00A87D94" w:rsidP="006F056A">
      <w:pPr>
        <w:pStyle w:val="BodyText"/>
        <w:rPr>
          <w:szCs w:val="18"/>
        </w:rPr>
      </w:pPr>
      <w:r w:rsidRPr="00150D3F">
        <w:rPr>
          <w:szCs w:val="18"/>
        </w:rPr>
        <w:t xml:space="preserve"> </w:t>
      </w:r>
    </w:p>
    <w:p w:rsidR="00A87D94" w:rsidRDefault="00A87D94" w:rsidP="003E0FA2">
      <w:pPr>
        <w:pStyle w:val="BodyText"/>
      </w:pPr>
      <w:r w:rsidRPr="004F3DD3">
        <w:t>Účtovný zisk za rok 201</w:t>
      </w:r>
      <w:r>
        <w:t>3</w:t>
      </w:r>
      <w:r w:rsidRPr="004F3DD3">
        <w:t xml:space="preserve"> bol rozdelený takto:</w:t>
      </w:r>
    </w:p>
    <w:p w:rsidR="00A87D94" w:rsidRDefault="00A87D94" w:rsidP="003E0FA2">
      <w:pPr>
        <w:pStyle w:val="BodyText"/>
      </w:pPr>
    </w:p>
    <w:bookmarkStart w:id="48" w:name="_MON_1405948107"/>
    <w:bookmarkEnd w:id="48"/>
    <w:p w:rsidR="00A87D94" w:rsidRDefault="00A87D94" w:rsidP="003E0FA2">
      <w:pPr>
        <w:pStyle w:val="BodyText"/>
      </w:pPr>
      <w:r>
        <w:object w:dxaOrig="8876" w:dyaOrig="711">
          <v:shape id="_x0000_i1046" type="#_x0000_t75" style="width:435pt;height:36pt" o:ole="" o:preferrelative="f">
            <v:imagedata r:id="rId53" o:title=""/>
          </v:shape>
          <o:OLEObject Type="Embed" ProgID="Excel.Sheet.12" ShapeID="_x0000_i1046" DrawAspect="Content" ObjectID="_1489224845" r:id="rId54"/>
        </w:object>
      </w:r>
    </w:p>
    <w:p w:rsidR="00A87D94" w:rsidRDefault="00A87D94" w:rsidP="003E0FA2">
      <w:pPr>
        <w:pStyle w:val="BodyText"/>
      </w:pPr>
    </w:p>
    <w:bookmarkStart w:id="49" w:name="_MON_1405948121"/>
    <w:bookmarkEnd w:id="49"/>
    <w:p w:rsidR="00A87D94" w:rsidRDefault="00A87D94" w:rsidP="003E0FA2">
      <w:pPr>
        <w:pStyle w:val="BodyText"/>
      </w:pPr>
      <w:r w:rsidRPr="001C0A6A">
        <w:object w:dxaOrig="8878" w:dyaOrig="2673">
          <v:shape id="_x0000_i1047" type="#_x0000_t75" style="width:435pt;height:147pt" o:ole="" o:preferrelative="f">
            <v:imagedata r:id="rId55" o:title=""/>
            <o:lock v:ext="edit" aspectratio="f"/>
          </v:shape>
          <o:OLEObject Type="Embed" ProgID="Excel.Sheet.12" ShapeID="_x0000_i1047" DrawAspect="Content" ObjectID="_1489224846" r:id="rId56"/>
        </w:object>
      </w:r>
    </w:p>
    <w:p w:rsidR="00A87D94" w:rsidRPr="00AF6149" w:rsidRDefault="00A87D94" w:rsidP="0031020A">
      <w:pPr>
        <w:pStyle w:val="BodyText"/>
      </w:pPr>
      <w:r w:rsidRPr="00C56F8A">
        <w:t>O</w:t>
      </w:r>
      <w:r>
        <w:t xml:space="preserve"> zaúčtovaní </w:t>
      </w:r>
      <w:r w:rsidRPr="00C56F8A">
        <w:t>výsledku hospodárenia za účtovné obdobie 201</w:t>
      </w:r>
      <w:r>
        <w:t>4</w:t>
      </w:r>
      <w:r w:rsidRPr="00C56F8A">
        <w:t xml:space="preserve"> vo výške </w:t>
      </w:r>
      <w:r>
        <w:t xml:space="preserve">– 6 139,65 </w:t>
      </w:r>
      <w:r w:rsidRPr="00C56F8A">
        <w:t xml:space="preserve">EUR rozhodne valné zhromaždenie. </w:t>
      </w:r>
    </w:p>
    <w:p w:rsidR="00A87D94" w:rsidRDefault="00A87D94" w:rsidP="005A2556">
      <w:pPr>
        <w:pStyle w:val="BodyText"/>
      </w:pPr>
    </w:p>
    <w:p w:rsidR="00A87D94" w:rsidRDefault="00A87D94" w:rsidP="00DA4787">
      <w:pPr>
        <w:pStyle w:val="BodyText"/>
      </w:pPr>
      <w:r>
        <w:t>Povinný prídel do zákonného rezervného fondu nie je potrebný, pretože zákonný rezervný fond už dosiahol svoju maximálnu hranicu stanovenú v právnych predpisoch a v spoločenskej zmluve.</w:t>
      </w:r>
    </w:p>
    <w:p w:rsidR="00A87D94" w:rsidRDefault="00A87D94" w:rsidP="003E0FA2">
      <w:pPr>
        <w:pStyle w:val="BodyText"/>
      </w:pPr>
    </w:p>
    <w:p w:rsidR="00A87D94" w:rsidRDefault="00A87D94" w:rsidP="00A47D11">
      <w:pPr>
        <w:pStyle w:val="Heading1"/>
        <w:numPr>
          <w:ilvl w:val="0"/>
          <w:numId w:val="0"/>
        </w:numPr>
        <w:spacing w:before="120" w:after="60"/>
        <w:ind w:left="360"/>
        <w:rPr>
          <w:b w:val="0"/>
          <w:caps w:val="0"/>
          <w:szCs w:val="18"/>
        </w:rPr>
      </w:pPr>
      <w:bookmarkStart w:id="50" w:name="_Toc530739926"/>
    </w:p>
    <w:bookmarkEnd w:id="50"/>
    <w:p w:rsidR="00A87D94" w:rsidRPr="00F70C00" w:rsidRDefault="00A87D94" w:rsidP="0058479C">
      <w:pPr>
        <w:pStyle w:val="BodyText"/>
      </w:pPr>
    </w:p>
    <w:sectPr w:rsidR="00A87D94" w:rsidRPr="00F70C00" w:rsidSect="00151BBB">
      <w:pgSz w:w="11906" w:h="16838" w:code="9"/>
      <w:pgMar w:top="1979" w:right="991" w:bottom="1134" w:left="1673" w:header="675" w:footer="340" w:gutter="0"/>
      <w:pgNumType w:start="1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7D94" w:rsidRDefault="00A87D94" w:rsidP="00E95128">
      <w:r>
        <w:separator/>
      </w:r>
    </w:p>
  </w:endnote>
  <w:endnote w:type="continuationSeparator" w:id="0">
    <w:p w:rsidR="00A87D94" w:rsidRDefault="00A87D94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D94" w:rsidRDefault="00A87D94">
    <w:pPr>
      <w:pStyle w:val="Footer"/>
      <w:jc w:val="right"/>
    </w:pPr>
    <w:fldSimple w:instr="PAGE   \* MERGEFORMAT">
      <w:r>
        <w:rPr>
          <w:noProof/>
        </w:rPr>
        <w:t>12</w:t>
      </w:r>
    </w:fldSimple>
  </w:p>
  <w:p w:rsidR="00A87D94" w:rsidRDefault="00A87D9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D94" w:rsidRDefault="00A87D94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17</w:t>
    </w:r>
    <w:r w:rsidRPr="00F70C00">
      <w:rPr>
        <w:b/>
      </w:rPr>
      <w:fldChar w:fldCharType="end"/>
    </w:r>
  </w:p>
  <w:p w:rsidR="00A87D94" w:rsidRDefault="00A87D94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:rsidR="00A87D94" w:rsidRPr="00F70C00" w:rsidRDefault="00A87D94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7D94" w:rsidRDefault="00A87D94" w:rsidP="00E95128">
      <w:r>
        <w:separator/>
      </w:r>
    </w:p>
  </w:footnote>
  <w:footnote w:type="continuationSeparator" w:id="0">
    <w:p w:rsidR="00A87D94" w:rsidRDefault="00A87D94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D94" w:rsidRDefault="00A87D94" w:rsidP="00E95128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:rsidR="00A87D94" w:rsidRDefault="00A87D94" w:rsidP="000D2088">
    <w:pPr>
      <w:pStyle w:val="Header"/>
      <w:jc w:val="center"/>
    </w:pPr>
    <w:r>
      <w:t>Dalkia Kráľovský Chlmec spol. s r.o., Ľ. Kossutha 99 , 077 01 Kráľovský Chlmec</w:t>
    </w:r>
  </w:p>
  <w:p w:rsidR="00A87D94" w:rsidRDefault="00A87D94" w:rsidP="000D2088">
    <w:pPr>
      <w:pStyle w:val="Header"/>
      <w:jc w:val="center"/>
    </w:pPr>
  </w:p>
  <w:p w:rsidR="00A87D94" w:rsidRDefault="00A87D94" w:rsidP="000D2088">
    <w:pPr>
      <w:pStyle w:val="Header"/>
      <w:jc w:val="center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/>
    </w:tblPr>
    <w:tblGrid>
      <w:gridCol w:w="199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A87D94" w:rsidRPr="00C14925" w:rsidTr="00FC33DA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87D94" w:rsidRPr="00E60EA1" w:rsidRDefault="00A87D94" w:rsidP="00FC33DA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ascii="Times New Roman" w:hAnsi="Times New Roman"/>
              <w:sz w:val="18"/>
              <w:szCs w:val="18"/>
              <w:lang w:eastAsia="en-US"/>
            </w:rPr>
          </w:pPr>
          <w:r w:rsidRPr="00E60EA1">
            <w:rPr>
              <w:rFonts w:ascii="Times New Roman" w:hAnsi="Times New Roman"/>
              <w:sz w:val="18"/>
              <w:szCs w:val="18"/>
              <w:lang w:eastAsia="en-US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87D94" w:rsidRPr="00E60EA1" w:rsidRDefault="00A87D94" w:rsidP="00FC33DA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hAnsi="Times New Roman"/>
              <w:sz w:val="18"/>
              <w:szCs w:val="18"/>
              <w:lang w:eastAsia="en-US"/>
            </w:rPr>
          </w:pPr>
          <w:r w:rsidRPr="00E60EA1">
            <w:rPr>
              <w:rFonts w:ascii="Times New Roman" w:hAnsi="Times New Roman"/>
              <w:sz w:val="18"/>
              <w:szCs w:val="18"/>
              <w:lang w:eastAsia="en-US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87D94" w:rsidRPr="00E60EA1" w:rsidRDefault="00A87D94" w:rsidP="00FC33DA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hAnsi="Times New Roman"/>
              <w:sz w:val="18"/>
              <w:szCs w:val="18"/>
              <w:lang w:eastAsia="en-US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</w:tcBorders>
          <w:vAlign w:val="center"/>
        </w:tcPr>
        <w:p w:rsidR="00A87D94" w:rsidRPr="00E60EA1" w:rsidRDefault="00A87D94" w:rsidP="00FC33DA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hAnsi="Times New Roman"/>
              <w:sz w:val="18"/>
              <w:szCs w:val="18"/>
              <w:lang w:eastAsia="en-US"/>
            </w:rPr>
          </w:pPr>
        </w:p>
      </w:tc>
      <w:tc>
        <w:tcPr>
          <w:tcW w:w="283" w:type="dxa"/>
          <w:vAlign w:val="center"/>
        </w:tcPr>
        <w:p w:rsidR="00A87D94" w:rsidRPr="00E60EA1" w:rsidRDefault="00A87D94" w:rsidP="00FC33DA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hAnsi="Times New Roman"/>
              <w:sz w:val="18"/>
              <w:szCs w:val="18"/>
              <w:lang w:eastAsia="en-US"/>
            </w:rPr>
          </w:pPr>
          <w:r w:rsidRPr="00E60EA1">
            <w:rPr>
              <w:rFonts w:ascii="Times New Roman" w:hAnsi="Times New Roman"/>
              <w:sz w:val="18"/>
              <w:szCs w:val="18"/>
              <w:lang w:eastAsia="en-US"/>
            </w:rPr>
            <w:t>3</w:t>
          </w:r>
        </w:p>
      </w:tc>
      <w:tc>
        <w:tcPr>
          <w:tcW w:w="282" w:type="dxa"/>
          <w:vAlign w:val="center"/>
        </w:tcPr>
        <w:p w:rsidR="00A87D94" w:rsidRPr="00E60EA1" w:rsidRDefault="00A87D94" w:rsidP="000D208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hAnsi="Times New Roman"/>
              <w:sz w:val="18"/>
              <w:szCs w:val="18"/>
              <w:lang w:eastAsia="en-US"/>
            </w:rPr>
          </w:pPr>
          <w:r w:rsidRPr="00E60EA1">
            <w:rPr>
              <w:rFonts w:ascii="Times New Roman" w:hAnsi="Times New Roman"/>
              <w:sz w:val="18"/>
              <w:szCs w:val="18"/>
              <w:lang w:eastAsia="en-US"/>
            </w:rPr>
            <w:t>5</w:t>
          </w:r>
        </w:p>
      </w:tc>
      <w:tc>
        <w:tcPr>
          <w:tcW w:w="283" w:type="dxa"/>
          <w:vAlign w:val="center"/>
        </w:tcPr>
        <w:p w:rsidR="00A87D94" w:rsidRPr="00E60EA1" w:rsidRDefault="00A87D94" w:rsidP="000D208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hAnsi="Times New Roman"/>
              <w:sz w:val="18"/>
              <w:szCs w:val="18"/>
              <w:lang w:eastAsia="en-US"/>
            </w:rPr>
          </w:pPr>
          <w:r w:rsidRPr="00E60EA1">
            <w:rPr>
              <w:rFonts w:ascii="Times New Roman" w:hAnsi="Times New Roman"/>
              <w:sz w:val="18"/>
              <w:szCs w:val="18"/>
              <w:lang w:eastAsia="en-US"/>
            </w:rPr>
            <w:t>7</w:t>
          </w:r>
        </w:p>
      </w:tc>
      <w:tc>
        <w:tcPr>
          <w:tcW w:w="282" w:type="dxa"/>
          <w:vAlign w:val="center"/>
        </w:tcPr>
        <w:p w:rsidR="00A87D94" w:rsidRPr="00E60EA1" w:rsidRDefault="00A87D94" w:rsidP="000D208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hAnsi="Times New Roman"/>
              <w:sz w:val="18"/>
              <w:szCs w:val="18"/>
              <w:lang w:eastAsia="en-US"/>
            </w:rPr>
          </w:pPr>
          <w:r w:rsidRPr="00E60EA1">
            <w:rPr>
              <w:rFonts w:ascii="Times New Roman" w:hAnsi="Times New Roman"/>
              <w:sz w:val="18"/>
              <w:szCs w:val="18"/>
              <w:lang w:eastAsia="en-US"/>
            </w:rPr>
            <w:t>1</w:t>
          </w:r>
        </w:p>
      </w:tc>
      <w:tc>
        <w:tcPr>
          <w:tcW w:w="283" w:type="dxa"/>
          <w:vAlign w:val="center"/>
        </w:tcPr>
        <w:p w:rsidR="00A87D94" w:rsidRPr="00E60EA1" w:rsidRDefault="00A87D94" w:rsidP="000D208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hAnsi="Times New Roman"/>
              <w:sz w:val="18"/>
              <w:szCs w:val="18"/>
              <w:lang w:eastAsia="en-US"/>
            </w:rPr>
          </w:pPr>
          <w:r w:rsidRPr="00E60EA1">
            <w:rPr>
              <w:rFonts w:ascii="Times New Roman" w:hAnsi="Times New Roman"/>
              <w:sz w:val="18"/>
              <w:szCs w:val="18"/>
              <w:lang w:eastAsia="en-US"/>
            </w:rPr>
            <w:t>3</w:t>
          </w:r>
        </w:p>
      </w:tc>
      <w:tc>
        <w:tcPr>
          <w:tcW w:w="282" w:type="dxa"/>
          <w:vAlign w:val="center"/>
        </w:tcPr>
        <w:p w:rsidR="00A87D94" w:rsidRPr="00E60EA1" w:rsidRDefault="00A87D94" w:rsidP="000D208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hAnsi="Times New Roman"/>
              <w:sz w:val="18"/>
              <w:szCs w:val="18"/>
              <w:lang w:eastAsia="en-US"/>
            </w:rPr>
          </w:pPr>
          <w:r w:rsidRPr="00E60EA1">
            <w:rPr>
              <w:rFonts w:ascii="Times New Roman" w:hAnsi="Times New Roman"/>
              <w:sz w:val="18"/>
              <w:szCs w:val="18"/>
              <w:lang w:eastAsia="en-US"/>
            </w:rPr>
            <w:t>6</w:t>
          </w:r>
        </w:p>
      </w:tc>
      <w:tc>
        <w:tcPr>
          <w:tcW w:w="283" w:type="dxa"/>
          <w:vAlign w:val="center"/>
        </w:tcPr>
        <w:p w:rsidR="00A87D94" w:rsidRPr="00E60EA1" w:rsidRDefault="00A87D94" w:rsidP="000D208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hAnsi="Times New Roman"/>
              <w:sz w:val="18"/>
              <w:szCs w:val="18"/>
              <w:lang w:eastAsia="en-US"/>
            </w:rPr>
          </w:pPr>
          <w:r w:rsidRPr="00E60EA1">
            <w:rPr>
              <w:rFonts w:ascii="Times New Roman" w:hAnsi="Times New Roman"/>
              <w:sz w:val="18"/>
              <w:szCs w:val="18"/>
              <w:lang w:eastAsia="en-US"/>
            </w:rPr>
            <w:t>4</w:t>
          </w:r>
        </w:p>
      </w:tc>
      <w:tc>
        <w:tcPr>
          <w:tcW w:w="282" w:type="dxa"/>
          <w:vAlign w:val="center"/>
        </w:tcPr>
        <w:p w:rsidR="00A87D94" w:rsidRPr="00E60EA1" w:rsidRDefault="00A87D94" w:rsidP="000D208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hAnsi="Times New Roman"/>
              <w:sz w:val="18"/>
              <w:szCs w:val="18"/>
              <w:lang w:eastAsia="en-US"/>
            </w:rPr>
          </w:pPr>
          <w:r w:rsidRPr="00E60EA1">
            <w:rPr>
              <w:rFonts w:ascii="Times New Roman" w:hAnsi="Times New Roman"/>
              <w:sz w:val="18"/>
              <w:szCs w:val="18"/>
              <w:lang w:eastAsia="en-US"/>
            </w:rPr>
            <w:t>0</w:t>
          </w:r>
        </w:p>
      </w:tc>
    </w:tr>
  </w:tbl>
  <w:p w:rsidR="00A87D94" w:rsidRDefault="00A87D94" w:rsidP="000D2088">
    <w:pPr>
      <w:pStyle w:val="Header"/>
      <w:jc w:val="center"/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/>
    </w:tblPr>
    <w:tblGrid>
      <w:gridCol w:w="215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A87D94" w:rsidRPr="00C14925" w:rsidTr="00FC33DA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87D94" w:rsidRPr="00E60EA1" w:rsidRDefault="00A87D94" w:rsidP="00FC33DA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ascii="Times New Roman" w:hAnsi="Times New Roman"/>
              <w:sz w:val="18"/>
              <w:szCs w:val="18"/>
              <w:lang w:eastAsia="en-US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</w:tcBorders>
          <w:vAlign w:val="center"/>
        </w:tcPr>
        <w:p w:rsidR="00A87D94" w:rsidRPr="00E60EA1" w:rsidRDefault="00A87D94" w:rsidP="00FC33DA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hAnsi="Times New Roman"/>
              <w:sz w:val="18"/>
              <w:szCs w:val="18"/>
              <w:lang w:eastAsia="en-US"/>
            </w:rPr>
          </w:pPr>
          <w:r w:rsidRPr="00E60EA1">
            <w:rPr>
              <w:rFonts w:ascii="Times New Roman" w:hAnsi="Times New Roman"/>
              <w:sz w:val="18"/>
              <w:szCs w:val="18"/>
              <w:lang w:eastAsia="en-US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vAlign w:val="center"/>
        </w:tcPr>
        <w:p w:rsidR="00A87D94" w:rsidRPr="00E60EA1" w:rsidRDefault="00A87D94" w:rsidP="00FC33DA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hAnsi="Times New Roman"/>
              <w:sz w:val="18"/>
              <w:szCs w:val="18"/>
              <w:lang w:eastAsia="en-US"/>
            </w:rPr>
          </w:pPr>
          <w:r w:rsidRPr="00E60EA1">
            <w:rPr>
              <w:rFonts w:ascii="Times New Roman" w:hAnsi="Times New Roman"/>
              <w:sz w:val="18"/>
              <w:szCs w:val="18"/>
              <w:lang w:eastAsia="en-US"/>
            </w:rPr>
            <w:t>2</w:t>
          </w:r>
        </w:p>
      </w:tc>
      <w:tc>
        <w:tcPr>
          <w:tcW w:w="280" w:type="dxa"/>
          <w:vAlign w:val="center"/>
        </w:tcPr>
        <w:p w:rsidR="00A87D94" w:rsidRPr="00E60EA1" w:rsidRDefault="00A87D94" w:rsidP="00FC33DA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hAnsi="Times New Roman"/>
              <w:sz w:val="18"/>
              <w:szCs w:val="18"/>
              <w:lang w:eastAsia="en-US"/>
            </w:rPr>
          </w:pPr>
          <w:r w:rsidRPr="00E60EA1">
            <w:rPr>
              <w:rFonts w:ascii="Times New Roman" w:hAnsi="Times New Roman"/>
              <w:sz w:val="18"/>
              <w:szCs w:val="18"/>
              <w:lang w:eastAsia="en-US"/>
            </w:rPr>
            <w:t>0</w:t>
          </w:r>
        </w:p>
      </w:tc>
      <w:tc>
        <w:tcPr>
          <w:tcW w:w="279" w:type="dxa"/>
          <w:vAlign w:val="center"/>
        </w:tcPr>
        <w:p w:rsidR="00A87D94" w:rsidRPr="00E60EA1" w:rsidRDefault="00A87D94" w:rsidP="00FC33DA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hAnsi="Times New Roman"/>
              <w:sz w:val="18"/>
              <w:szCs w:val="18"/>
              <w:lang w:eastAsia="en-US"/>
            </w:rPr>
          </w:pPr>
          <w:r w:rsidRPr="00E60EA1">
            <w:rPr>
              <w:rFonts w:ascii="Times New Roman" w:hAnsi="Times New Roman"/>
              <w:sz w:val="18"/>
              <w:szCs w:val="18"/>
              <w:lang w:eastAsia="en-US"/>
            </w:rPr>
            <w:t>2</w:t>
          </w:r>
        </w:p>
      </w:tc>
      <w:tc>
        <w:tcPr>
          <w:tcW w:w="287" w:type="dxa"/>
          <w:vAlign w:val="center"/>
        </w:tcPr>
        <w:p w:rsidR="00A87D94" w:rsidRPr="00E60EA1" w:rsidRDefault="00A87D94" w:rsidP="00FC33DA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hAnsi="Times New Roman"/>
              <w:sz w:val="18"/>
              <w:szCs w:val="18"/>
              <w:lang w:eastAsia="en-US"/>
            </w:rPr>
          </w:pPr>
          <w:r w:rsidRPr="00E60EA1">
            <w:rPr>
              <w:rFonts w:ascii="Times New Roman" w:hAnsi="Times New Roman"/>
              <w:sz w:val="18"/>
              <w:szCs w:val="18"/>
              <w:lang w:eastAsia="en-US"/>
            </w:rPr>
            <w:t>0</w:t>
          </w:r>
        </w:p>
      </w:tc>
      <w:tc>
        <w:tcPr>
          <w:tcW w:w="279" w:type="dxa"/>
          <w:vAlign w:val="center"/>
        </w:tcPr>
        <w:p w:rsidR="00A87D94" w:rsidRPr="00E60EA1" w:rsidRDefault="00A87D94" w:rsidP="00FC33DA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hAnsi="Times New Roman"/>
              <w:sz w:val="18"/>
              <w:szCs w:val="18"/>
              <w:lang w:eastAsia="en-US"/>
            </w:rPr>
          </w:pPr>
          <w:r w:rsidRPr="00E60EA1">
            <w:rPr>
              <w:rFonts w:ascii="Times New Roman" w:hAnsi="Times New Roman"/>
              <w:sz w:val="18"/>
              <w:szCs w:val="18"/>
              <w:lang w:eastAsia="en-US"/>
            </w:rPr>
            <w:t>2</w:t>
          </w:r>
        </w:p>
      </w:tc>
      <w:tc>
        <w:tcPr>
          <w:tcW w:w="278" w:type="dxa"/>
          <w:vAlign w:val="center"/>
        </w:tcPr>
        <w:p w:rsidR="00A87D94" w:rsidRPr="00E60EA1" w:rsidRDefault="00A87D94" w:rsidP="00FC33DA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hAnsi="Times New Roman"/>
              <w:sz w:val="18"/>
              <w:szCs w:val="18"/>
              <w:lang w:eastAsia="en-US"/>
            </w:rPr>
          </w:pPr>
          <w:r w:rsidRPr="00E60EA1">
            <w:rPr>
              <w:rFonts w:ascii="Times New Roman" w:hAnsi="Times New Roman"/>
              <w:sz w:val="18"/>
              <w:szCs w:val="18"/>
              <w:lang w:eastAsia="en-US"/>
            </w:rPr>
            <w:t>1</w:t>
          </w:r>
        </w:p>
      </w:tc>
      <w:tc>
        <w:tcPr>
          <w:tcW w:w="279" w:type="dxa"/>
          <w:vAlign w:val="center"/>
        </w:tcPr>
        <w:p w:rsidR="00A87D94" w:rsidRPr="00E60EA1" w:rsidRDefault="00A87D94" w:rsidP="00FC33DA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hAnsi="Times New Roman"/>
              <w:sz w:val="18"/>
              <w:szCs w:val="18"/>
              <w:lang w:eastAsia="en-US"/>
            </w:rPr>
          </w:pPr>
          <w:r w:rsidRPr="00E60EA1">
            <w:rPr>
              <w:rFonts w:ascii="Times New Roman" w:hAnsi="Times New Roman"/>
              <w:sz w:val="18"/>
              <w:szCs w:val="18"/>
              <w:lang w:eastAsia="en-US"/>
            </w:rPr>
            <w:t>8</w:t>
          </w:r>
        </w:p>
      </w:tc>
      <w:tc>
        <w:tcPr>
          <w:tcW w:w="278" w:type="dxa"/>
          <w:vAlign w:val="center"/>
        </w:tcPr>
        <w:p w:rsidR="00A87D94" w:rsidRPr="00E60EA1" w:rsidRDefault="00A87D94" w:rsidP="00FC33DA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hAnsi="Times New Roman"/>
              <w:sz w:val="18"/>
              <w:szCs w:val="18"/>
              <w:lang w:eastAsia="en-US"/>
            </w:rPr>
          </w:pPr>
          <w:r w:rsidRPr="00E60EA1">
            <w:rPr>
              <w:rFonts w:ascii="Times New Roman" w:hAnsi="Times New Roman"/>
              <w:sz w:val="18"/>
              <w:szCs w:val="18"/>
              <w:lang w:eastAsia="en-US"/>
            </w:rPr>
            <w:t>4</w:t>
          </w:r>
        </w:p>
      </w:tc>
      <w:tc>
        <w:tcPr>
          <w:tcW w:w="279" w:type="dxa"/>
          <w:vAlign w:val="center"/>
        </w:tcPr>
        <w:p w:rsidR="00A87D94" w:rsidRPr="00E60EA1" w:rsidRDefault="00A87D94" w:rsidP="00FC33DA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hAnsi="Times New Roman"/>
              <w:sz w:val="18"/>
              <w:szCs w:val="18"/>
              <w:lang w:eastAsia="en-US"/>
            </w:rPr>
          </w:pPr>
          <w:r w:rsidRPr="00E60EA1">
            <w:rPr>
              <w:rFonts w:ascii="Times New Roman" w:hAnsi="Times New Roman"/>
              <w:sz w:val="18"/>
              <w:szCs w:val="18"/>
              <w:lang w:eastAsia="en-US"/>
            </w:rPr>
            <w:t>7</w:t>
          </w:r>
        </w:p>
      </w:tc>
      <w:tc>
        <w:tcPr>
          <w:tcW w:w="278" w:type="dxa"/>
          <w:vAlign w:val="center"/>
        </w:tcPr>
        <w:p w:rsidR="00A87D94" w:rsidRPr="00E60EA1" w:rsidRDefault="00A87D94" w:rsidP="00FC33DA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hAnsi="Times New Roman"/>
              <w:sz w:val="18"/>
              <w:szCs w:val="18"/>
              <w:lang w:eastAsia="en-US"/>
            </w:rPr>
          </w:pPr>
          <w:r w:rsidRPr="00E60EA1">
            <w:rPr>
              <w:rFonts w:ascii="Times New Roman" w:hAnsi="Times New Roman"/>
              <w:sz w:val="18"/>
              <w:szCs w:val="18"/>
              <w:lang w:eastAsia="en-US"/>
            </w:rPr>
            <w:t>5</w:t>
          </w:r>
        </w:p>
      </w:tc>
    </w:tr>
  </w:tbl>
  <w:p w:rsidR="00A87D94" w:rsidRDefault="00A87D94" w:rsidP="00024302">
    <w:pPr>
      <w:pStyle w:val="Header"/>
      <w:tabs>
        <w:tab w:val="center" w:pos="4820"/>
        <w:tab w:val="right" w:pos="9214"/>
      </w:tabs>
      <w:jc w:val="right"/>
      <w:rPr>
        <w:sz w:val="18"/>
        <w:szCs w:val="18"/>
      </w:rPr>
    </w:pPr>
  </w:p>
  <w:p w:rsidR="00A87D94" w:rsidRDefault="00A87D94" w:rsidP="00E95128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p w:rsidR="00A87D94" w:rsidRPr="00E95128" w:rsidRDefault="00A87D94" w:rsidP="00E95128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D94" w:rsidRDefault="00A87D94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:rsidR="00A87D94" w:rsidRPr="00E95128" w:rsidRDefault="00A87D94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2049" type="#_x0000_t75" alt="KPMG_20mm56" style="position:absolute;left:0;text-align:left;margin-left:0;margin-top:44.25pt;width:49.6pt;height:19.2pt;z-index:-251656192;visibility:visible;mso-position-horizontal:left;mso-position-vertical-relative:page">
          <v:imagedata r:id="rId1" o:title=""/>
          <w10:wrap anchory="page"/>
        </v:shape>
      </w:pict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A87D94" w:rsidRDefault="00A87D94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A87D94" w:rsidRPr="00E95128" w:rsidRDefault="00A87D94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18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A87D94" w:rsidTr="00D34B3E">
      <w:trPr>
        <w:trHeight w:val="299"/>
      </w:trPr>
      <w:tc>
        <w:tcPr>
          <w:tcW w:w="2251" w:type="dxa"/>
          <w:vAlign w:val="center"/>
        </w:tcPr>
        <w:p w:rsidR="00A87D94" w:rsidRPr="00E60EA1" w:rsidRDefault="00A87D9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rFonts w:ascii="Times New Roman" w:hAnsi="Times New Roman"/>
              <w:sz w:val="22"/>
              <w:lang w:eastAsia="en-US"/>
            </w:rPr>
          </w:pPr>
          <w:r w:rsidRPr="00E60EA1">
            <w:rPr>
              <w:rFonts w:ascii="Times New Roman" w:hAnsi="Times New Roman" w:cs="Arial"/>
              <w:szCs w:val="22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A87D94" w:rsidRPr="00E60EA1" w:rsidRDefault="00A87D9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rFonts w:ascii="Times New Roman" w:hAnsi="Times New Roman"/>
              <w:sz w:val="22"/>
              <w:lang w:eastAsia="en-US"/>
            </w:rPr>
          </w:pPr>
          <w:r w:rsidRPr="00E60EA1">
            <w:rPr>
              <w:rFonts w:ascii="Times New Roman" w:hAnsi="Times New Roman"/>
              <w:sz w:val="22"/>
              <w:lang w:eastAsia="en-US"/>
            </w:rPr>
            <w:t>DIČ</w:t>
          </w:r>
        </w:p>
      </w:tc>
      <w:tc>
        <w:tcPr>
          <w:tcW w:w="284" w:type="dxa"/>
          <w:vAlign w:val="center"/>
        </w:tcPr>
        <w:p w:rsidR="00A87D94" w:rsidRPr="00E60EA1" w:rsidRDefault="00A87D9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rFonts w:ascii="Times New Roman" w:hAnsi="Times New Roman"/>
              <w:sz w:val="22"/>
              <w:lang w:eastAsia="en-US"/>
            </w:rPr>
          </w:pPr>
        </w:p>
      </w:tc>
      <w:tc>
        <w:tcPr>
          <w:tcW w:w="283" w:type="dxa"/>
          <w:vAlign w:val="center"/>
        </w:tcPr>
        <w:p w:rsidR="00A87D94" w:rsidRPr="00E60EA1" w:rsidRDefault="00A87D9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rFonts w:ascii="Times New Roman" w:hAnsi="Times New Roman"/>
              <w:sz w:val="22"/>
              <w:lang w:eastAsia="en-US"/>
            </w:rPr>
          </w:pPr>
        </w:p>
      </w:tc>
      <w:tc>
        <w:tcPr>
          <w:tcW w:w="284" w:type="dxa"/>
          <w:vAlign w:val="center"/>
        </w:tcPr>
        <w:p w:rsidR="00A87D94" w:rsidRPr="00E60EA1" w:rsidRDefault="00A87D9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rFonts w:ascii="Times New Roman" w:hAnsi="Times New Roman"/>
              <w:sz w:val="22"/>
              <w:lang w:eastAsia="en-US"/>
            </w:rPr>
          </w:pPr>
        </w:p>
      </w:tc>
      <w:tc>
        <w:tcPr>
          <w:tcW w:w="283" w:type="dxa"/>
          <w:vAlign w:val="center"/>
        </w:tcPr>
        <w:p w:rsidR="00A87D94" w:rsidRPr="00E60EA1" w:rsidRDefault="00A87D9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rFonts w:ascii="Times New Roman" w:hAnsi="Times New Roman"/>
              <w:sz w:val="22"/>
              <w:lang w:eastAsia="en-US"/>
            </w:rPr>
          </w:pPr>
        </w:p>
      </w:tc>
      <w:tc>
        <w:tcPr>
          <w:tcW w:w="284" w:type="dxa"/>
          <w:vAlign w:val="center"/>
        </w:tcPr>
        <w:p w:rsidR="00A87D94" w:rsidRPr="00E60EA1" w:rsidRDefault="00A87D9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rFonts w:ascii="Times New Roman" w:hAnsi="Times New Roman"/>
              <w:sz w:val="22"/>
              <w:lang w:eastAsia="en-US"/>
            </w:rPr>
          </w:pPr>
        </w:p>
      </w:tc>
      <w:tc>
        <w:tcPr>
          <w:tcW w:w="283" w:type="dxa"/>
          <w:vAlign w:val="center"/>
        </w:tcPr>
        <w:p w:rsidR="00A87D94" w:rsidRPr="00E60EA1" w:rsidRDefault="00A87D9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rFonts w:ascii="Times New Roman" w:hAnsi="Times New Roman"/>
              <w:sz w:val="22"/>
              <w:lang w:eastAsia="en-US"/>
            </w:rPr>
          </w:pPr>
        </w:p>
      </w:tc>
      <w:tc>
        <w:tcPr>
          <w:tcW w:w="284" w:type="dxa"/>
          <w:vAlign w:val="center"/>
        </w:tcPr>
        <w:p w:rsidR="00A87D94" w:rsidRPr="00E60EA1" w:rsidRDefault="00A87D9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rFonts w:ascii="Times New Roman" w:hAnsi="Times New Roman"/>
              <w:sz w:val="22"/>
              <w:lang w:eastAsia="en-US"/>
            </w:rPr>
          </w:pPr>
        </w:p>
      </w:tc>
      <w:tc>
        <w:tcPr>
          <w:tcW w:w="283" w:type="dxa"/>
          <w:vAlign w:val="center"/>
        </w:tcPr>
        <w:p w:rsidR="00A87D94" w:rsidRPr="00E60EA1" w:rsidRDefault="00A87D9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rFonts w:ascii="Times New Roman" w:hAnsi="Times New Roman"/>
              <w:sz w:val="22"/>
              <w:lang w:eastAsia="en-US"/>
            </w:rPr>
          </w:pPr>
        </w:p>
      </w:tc>
      <w:tc>
        <w:tcPr>
          <w:tcW w:w="284" w:type="dxa"/>
          <w:vAlign w:val="center"/>
        </w:tcPr>
        <w:p w:rsidR="00A87D94" w:rsidRPr="00E60EA1" w:rsidRDefault="00A87D9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rFonts w:ascii="Times New Roman" w:hAnsi="Times New Roman"/>
              <w:sz w:val="22"/>
              <w:lang w:eastAsia="en-US"/>
            </w:rPr>
          </w:pPr>
        </w:p>
      </w:tc>
      <w:tc>
        <w:tcPr>
          <w:tcW w:w="283" w:type="dxa"/>
          <w:vAlign w:val="center"/>
        </w:tcPr>
        <w:p w:rsidR="00A87D94" w:rsidRPr="00E60EA1" w:rsidRDefault="00A87D9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rFonts w:ascii="Times New Roman" w:hAnsi="Times New Roman"/>
              <w:sz w:val="22"/>
              <w:lang w:eastAsia="en-US"/>
            </w:rPr>
          </w:pPr>
        </w:p>
      </w:tc>
    </w:tr>
  </w:tbl>
  <w:p w:rsidR="00A87D94" w:rsidRPr="00E95128" w:rsidRDefault="00A87D94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460209"/>
    <w:multiLevelType w:val="hybridMultilevel"/>
    <w:tmpl w:val="6C76818E"/>
    <w:lvl w:ilvl="0" w:tplc="041B0015">
      <w:start w:val="1"/>
      <w:numFmt w:val="upperLetter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9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136D02"/>
    <w:multiLevelType w:val="hybridMultilevel"/>
    <w:tmpl w:val="11820DE0"/>
    <w:lvl w:ilvl="0" w:tplc="959ACF38">
      <w:start w:val="15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2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5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6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8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>
    <w:nsid w:val="676C6A4B"/>
    <w:multiLevelType w:val="hybridMultilevel"/>
    <w:tmpl w:val="7BDABFDA"/>
    <w:lvl w:ilvl="0" w:tplc="38EC38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3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7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2"/>
  </w:num>
  <w:num w:numId="2">
    <w:abstractNumId w:val="17"/>
  </w:num>
  <w:num w:numId="3">
    <w:abstractNumId w:val="15"/>
  </w:num>
  <w:num w:numId="4">
    <w:abstractNumId w:val="23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7"/>
  </w:num>
  <w:num w:numId="7">
    <w:abstractNumId w:val="25"/>
  </w:num>
  <w:num w:numId="8">
    <w:abstractNumId w:val="4"/>
  </w:num>
  <w:num w:numId="9">
    <w:abstractNumId w:val="17"/>
  </w:num>
  <w:num w:numId="10">
    <w:abstractNumId w:val="17"/>
  </w:num>
  <w:num w:numId="11">
    <w:abstractNumId w:val="8"/>
  </w:num>
  <w:num w:numId="12">
    <w:abstractNumId w:val="17"/>
  </w:num>
  <w:num w:numId="13">
    <w:abstractNumId w:val="17"/>
  </w:num>
  <w:num w:numId="14">
    <w:abstractNumId w:val="9"/>
  </w:num>
  <w:num w:numId="15">
    <w:abstractNumId w:val="17"/>
    <w:lvlOverride w:ilvl="0">
      <w:startOverride w:val="1"/>
    </w:lvlOverride>
  </w:num>
  <w:num w:numId="16">
    <w:abstractNumId w:val="17"/>
    <w:lvlOverride w:ilvl="0">
      <w:startOverride w:val="1"/>
    </w:lvlOverride>
  </w:num>
  <w:num w:numId="17">
    <w:abstractNumId w:val="17"/>
    <w:lvlOverride w:ilvl="0">
      <w:startOverride w:val="1"/>
    </w:lvlOverride>
  </w:num>
  <w:num w:numId="18">
    <w:abstractNumId w:val="17"/>
    <w:lvlOverride w:ilvl="0">
      <w:startOverride w:val="1"/>
    </w:lvlOverride>
  </w:num>
  <w:num w:numId="19">
    <w:abstractNumId w:val="2"/>
  </w:num>
  <w:num w:numId="20">
    <w:abstractNumId w:val="17"/>
    <w:lvlOverride w:ilvl="0">
      <w:startOverride w:val="1"/>
    </w:lvlOverride>
  </w:num>
  <w:num w:numId="21">
    <w:abstractNumId w:val="19"/>
  </w:num>
  <w:num w:numId="22">
    <w:abstractNumId w:val="13"/>
  </w:num>
  <w:num w:numId="23">
    <w:abstractNumId w:val="12"/>
  </w:num>
  <w:num w:numId="24">
    <w:abstractNumId w:val="26"/>
  </w:num>
  <w:num w:numId="25">
    <w:abstractNumId w:val="17"/>
    <w:lvlOverride w:ilvl="0">
      <w:startOverride w:val="1"/>
    </w:lvlOverride>
  </w:num>
  <w:num w:numId="26">
    <w:abstractNumId w:val="17"/>
    <w:lvlOverride w:ilvl="0">
      <w:startOverride w:val="1"/>
    </w:lvlOverride>
  </w:num>
  <w:num w:numId="27">
    <w:abstractNumId w:val="17"/>
    <w:lvlOverride w:ilvl="0">
      <w:startOverride w:val="1"/>
    </w:lvlOverride>
  </w:num>
  <w:num w:numId="28">
    <w:abstractNumId w:val="17"/>
    <w:lvlOverride w:ilvl="0">
      <w:startOverride w:val="1"/>
    </w:lvlOverride>
  </w:num>
  <w:num w:numId="29">
    <w:abstractNumId w:val="17"/>
    <w:lvlOverride w:ilvl="0">
      <w:startOverride w:val="1"/>
    </w:lvlOverride>
  </w:num>
  <w:num w:numId="30">
    <w:abstractNumId w:val="17"/>
  </w:num>
  <w:num w:numId="31">
    <w:abstractNumId w:val="17"/>
  </w:num>
  <w:num w:numId="32">
    <w:abstractNumId w:val="17"/>
  </w:num>
  <w:num w:numId="33">
    <w:abstractNumId w:val="17"/>
  </w:num>
  <w:num w:numId="34">
    <w:abstractNumId w:val="15"/>
    <w:lvlOverride w:ilvl="0">
      <w:startOverride w:val="1"/>
    </w:lvlOverride>
  </w:num>
  <w:num w:numId="35">
    <w:abstractNumId w:val="17"/>
  </w:num>
  <w:num w:numId="36">
    <w:abstractNumId w:val="17"/>
  </w:num>
  <w:num w:numId="37">
    <w:abstractNumId w:val="17"/>
  </w:num>
  <w:num w:numId="38">
    <w:abstractNumId w:val="17"/>
  </w:num>
  <w:num w:numId="39">
    <w:abstractNumId w:val="22"/>
  </w:num>
  <w:num w:numId="40">
    <w:abstractNumId w:val="22"/>
  </w:num>
  <w:num w:numId="41">
    <w:abstractNumId w:val="22"/>
  </w:num>
  <w:num w:numId="42">
    <w:abstractNumId w:val="7"/>
  </w:num>
  <w:num w:numId="43">
    <w:abstractNumId w:val="24"/>
  </w:num>
  <w:num w:numId="4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20"/>
  </w:num>
  <w:num w:numId="47">
    <w:abstractNumId w:val="22"/>
  </w:num>
  <w:num w:numId="48">
    <w:abstractNumId w:val="1"/>
  </w:num>
  <w:num w:numId="49">
    <w:abstractNumId w:val="22"/>
  </w:num>
  <w:num w:numId="50">
    <w:abstractNumId w:val="10"/>
  </w:num>
  <w:num w:numId="51">
    <w:abstractNumId w:val="6"/>
  </w:num>
  <w:num w:numId="52">
    <w:abstractNumId w:val="27"/>
  </w:num>
  <w:num w:numId="53">
    <w:abstractNumId w:val="14"/>
  </w:num>
  <w:num w:numId="54">
    <w:abstractNumId w:val="16"/>
  </w:num>
  <w:num w:numId="55">
    <w:abstractNumId w:val="18"/>
  </w:num>
  <w:num w:numId="56">
    <w:abstractNumId w:val="11"/>
  </w:num>
  <w:num w:numId="57">
    <w:abstractNumId w:val="17"/>
  </w:num>
  <w:num w:numId="58">
    <w:abstractNumId w:val="3"/>
  </w:num>
  <w:num w:numId="59">
    <w:abstractNumId w:val="21"/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5128"/>
    <w:rsid w:val="00000EBD"/>
    <w:rsid w:val="00001AAB"/>
    <w:rsid w:val="0000290B"/>
    <w:rsid w:val="00002921"/>
    <w:rsid w:val="00002EB0"/>
    <w:rsid w:val="00003C63"/>
    <w:rsid w:val="000040F5"/>
    <w:rsid w:val="00006F02"/>
    <w:rsid w:val="00010822"/>
    <w:rsid w:val="00010C2A"/>
    <w:rsid w:val="000172DD"/>
    <w:rsid w:val="00017791"/>
    <w:rsid w:val="00024302"/>
    <w:rsid w:val="00025561"/>
    <w:rsid w:val="000324E1"/>
    <w:rsid w:val="000331E6"/>
    <w:rsid w:val="000338A2"/>
    <w:rsid w:val="0003793C"/>
    <w:rsid w:val="00040E8D"/>
    <w:rsid w:val="0004108B"/>
    <w:rsid w:val="000422E9"/>
    <w:rsid w:val="00042A09"/>
    <w:rsid w:val="00043393"/>
    <w:rsid w:val="00043DD7"/>
    <w:rsid w:val="00045A17"/>
    <w:rsid w:val="000470EC"/>
    <w:rsid w:val="000514BC"/>
    <w:rsid w:val="000517AC"/>
    <w:rsid w:val="00052495"/>
    <w:rsid w:val="00053E2E"/>
    <w:rsid w:val="000544B8"/>
    <w:rsid w:val="00054859"/>
    <w:rsid w:val="000572A9"/>
    <w:rsid w:val="00062334"/>
    <w:rsid w:val="000658BA"/>
    <w:rsid w:val="000678E1"/>
    <w:rsid w:val="0007097A"/>
    <w:rsid w:val="000735D3"/>
    <w:rsid w:val="00073853"/>
    <w:rsid w:val="000738DF"/>
    <w:rsid w:val="000739AC"/>
    <w:rsid w:val="000749F5"/>
    <w:rsid w:val="000756DC"/>
    <w:rsid w:val="00075B41"/>
    <w:rsid w:val="0007640A"/>
    <w:rsid w:val="00076486"/>
    <w:rsid w:val="00077153"/>
    <w:rsid w:val="00082DB2"/>
    <w:rsid w:val="000832C3"/>
    <w:rsid w:val="0008425B"/>
    <w:rsid w:val="00085012"/>
    <w:rsid w:val="00085A3A"/>
    <w:rsid w:val="00086A82"/>
    <w:rsid w:val="00092C39"/>
    <w:rsid w:val="00093CC4"/>
    <w:rsid w:val="00095A95"/>
    <w:rsid w:val="000965D0"/>
    <w:rsid w:val="00097FD2"/>
    <w:rsid w:val="000A1260"/>
    <w:rsid w:val="000A1BBA"/>
    <w:rsid w:val="000A2AB0"/>
    <w:rsid w:val="000A32A2"/>
    <w:rsid w:val="000A3BBB"/>
    <w:rsid w:val="000A4ACF"/>
    <w:rsid w:val="000A5AA5"/>
    <w:rsid w:val="000A6FBA"/>
    <w:rsid w:val="000B1D23"/>
    <w:rsid w:val="000B4629"/>
    <w:rsid w:val="000B6195"/>
    <w:rsid w:val="000B6388"/>
    <w:rsid w:val="000B7957"/>
    <w:rsid w:val="000C17C3"/>
    <w:rsid w:val="000C2309"/>
    <w:rsid w:val="000C2AB7"/>
    <w:rsid w:val="000C2D66"/>
    <w:rsid w:val="000C2E5F"/>
    <w:rsid w:val="000C3422"/>
    <w:rsid w:val="000C3D1A"/>
    <w:rsid w:val="000C68B3"/>
    <w:rsid w:val="000D2088"/>
    <w:rsid w:val="000D22FF"/>
    <w:rsid w:val="000D479C"/>
    <w:rsid w:val="000D4824"/>
    <w:rsid w:val="000D5E3C"/>
    <w:rsid w:val="000E2151"/>
    <w:rsid w:val="000E24F6"/>
    <w:rsid w:val="000E4174"/>
    <w:rsid w:val="000E4B8D"/>
    <w:rsid w:val="000E4D12"/>
    <w:rsid w:val="000E6FA7"/>
    <w:rsid w:val="000F038C"/>
    <w:rsid w:val="000F045E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1133F"/>
    <w:rsid w:val="00113259"/>
    <w:rsid w:val="001139DB"/>
    <w:rsid w:val="001176F5"/>
    <w:rsid w:val="001176F8"/>
    <w:rsid w:val="00117C0F"/>
    <w:rsid w:val="00120F3A"/>
    <w:rsid w:val="0012205A"/>
    <w:rsid w:val="001220FD"/>
    <w:rsid w:val="00124E64"/>
    <w:rsid w:val="00125F96"/>
    <w:rsid w:val="00126EB9"/>
    <w:rsid w:val="00127D9C"/>
    <w:rsid w:val="0013101B"/>
    <w:rsid w:val="00135187"/>
    <w:rsid w:val="00136273"/>
    <w:rsid w:val="00136A4A"/>
    <w:rsid w:val="0013788A"/>
    <w:rsid w:val="00141691"/>
    <w:rsid w:val="00141832"/>
    <w:rsid w:val="00142DDE"/>
    <w:rsid w:val="001438AC"/>
    <w:rsid w:val="0014486E"/>
    <w:rsid w:val="00144AA1"/>
    <w:rsid w:val="00146904"/>
    <w:rsid w:val="00147FB3"/>
    <w:rsid w:val="0015039D"/>
    <w:rsid w:val="00150D3F"/>
    <w:rsid w:val="00151067"/>
    <w:rsid w:val="00151977"/>
    <w:rsid w:val="00151BBB"/>
    <w:rsid w:val="00156231"/>
    <w:rsid w:val="0015674B"/>
    <w:rsid w:val="00156885"/>
    <w:rsid w:val="00160AAA"/>
    <w:rsid w:val="00164160"/>
    <w:rsid w:val="00165596"/>
    <w:rsid w:val="00165E5A"/>
    <w:rsid w:val="001712A8"/>
    <w:rsid w:val="001724F7"/>
    <w:rsid w:val="0017267A"/>
    <w:rsid w:val="00172D44"/>
    <w:rsid w:val="001733C5"/>
    <w:rsid w:val="001733E4"/>
    <w:rsid w:val="00173C3D"/>
    <w:rsid w:val="0017651F"/>
    <w:rsid w:val="00177051"/>
    <w:rsid w:val="00177BCA"/>
    <w:rsid w:val="00177C59"/>
    <w:rsid w:val="001824D2"/>
    <w:rsid w:val="001834B5"/>
    <w:rsid w:val="00183924"/>
    <w:rsid w:val="001844A9"/>
    <w:rsid w:val="00184E52"/>
    <w:rsid w:val="00193EE6"/>
    <w:rsid w:val="00194BFD"/>
    <w:rsid w:val="00195100"/>
    <w:rsid w:val="001A14AF"/>
    <w:rsid w:val="001A1C39"/>
    <w:rsid w:val="001A2286"/>
    <w:rsid w:val="001A4977"/>
    <w:rsid w:val="001A566C"/>
    <w:rsid w:val="001A5F9F"/>
    <w:rsid w:val="001A7CD7"/>
    <w:rsid w:val="001B0E5F"/>
    <w:rsid w:val="001B38FD"/>
    <w:rsid w:val="001B5156"/>
    <w:rsid w:val="001B5855"/>
    <w:rsid w:val="001B7193"/>
    <w:rsid w:val="001C0A6A"/>
    <w:rsid w:val="001C512E"/>
    <w:rsid w:val="001C5E97"/>
    <w:rsid w:val="001C611E"/>
    <w:rsid w:val="001C6938"/>
    <w:rsid w:val="001D06F0"/>
    <w:rsid w:val="001D181E"/>
    <w:rsid w:val="001D28B4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3EBC"/>
    <w:rsid w:val="001F4E5F"/>
    <w:rsid w:val="001F6523"/>
    <w:rsid w:val="002022EC"/>
    <w:rsid w:val="00205E14"/>
    <w:rsid w:val="00206783"/>
    <w:rsid w:val="002112DA"/>
    <w:rsid w:val="00211C57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47DF"/>
    <w:rsid w:val="00225398"/>
    <w:rsid w:val="002259E9"/>
    <w:rsid w:val="0023026F"/>
    <w:rsid w:val="002303A4"/>
    <w:rsid w:val="002304B6"/>
    <w:rsid w:val="00232D0A"/>
    <w:rsid w:val="0023562B"/>
    <w:rsid w:val="002414BC"/>
    <w:rsid w:val="002418D5"/>
    <w:rsid w:val="002431BB"/>
    <w:rsid w:val="00243DED"/>
    <w:rsid w:val="002456E9"/>
    <w:rsid w:val="0024584A"/>
    <w:rsid w:val="00245B3F"/>
    <w:rsid w:val="00246542"/>
    <w:rsid w:val="00247A19"/>
    <w:rsid w:val="0025008F"/>
    <w:rsid w:val="002513D6"/>
    <w:rsid w:val="00251525"/>
    <w:rsid w:val="00251BF2"/>
    <w:rsid w:val="00252DB7"/>
    <w:rsid w:val="00254418"/>
    <w:rsid w:val="00254849"/>
    <w:rsid w:val="0025662A"/>
    <w:rsid w:val="00260C4C"/>
    <w:rsid w:val="00262CD4"/>
    <w:rsid w:val="00262E33"/>
    <w:rsid w:val="00267306"/>
    <w:rsid w:val="00267877"/>
    <w:rsid w:val="00271316"/>
    <w:rsid w:val="002724ED"/>
    <w:rsid w:val="0027298D"/>
    <w:rsid w:val="00275A65"/>
    <w:rsid w:val="00275C3B"/>
    <w:rsid w:val="002761B2"/>
    <w:rsid w:val="00277B05"/>
    <w:rsid w:val="00280D5B"/>
    <w:rsid w:val="00283139"/>
    <w:rsid w:val="002861DB"/>
    <w:rsid w:val="00286A3D"/>
    <w:rsid w:val="00286D2A"/>
    <w:rsid w:val="00290A84"/>
    <w:rsid w:val="00290F83"/>
    <w:rsid w:val="00294BAE"/>
    <w:rsid w:val="00295B48"/>
    <w:rsid w:val="002977CC"/>
    <w:rsid w:val="00297AF0"/>
    <w:rsid w:val="002A264B"/>
    <w:rsid w:val="002A3DD9"/>
    <w:rsid w:val="002A4732"/>
    <w:rsid w:val="002A597C"/>
    <w:rsid w:val="002A7CDF"/>
    <w:rsid w:val="002B2E36"/>
    <w:rsid w:val="002B4000"/>
    <w:rsid w:val="002B4216"/>
    <w:rsid w:val="002B6120"/>
    <w:rsid w:val="002C0D58"/>
    <w:rsid w:val="002C191C"/>
    <w:rsid w:val="002C341E"/>
    <w:rsid w:val="002C4BC0"/>
    <w:rsid w:val="002D2161"/>
    <w:rsid w:val="002D4AEE"/>
    <w:rsid w:val="002D69FB"/>
    <w:rsid w:val="002D6D66"/>
    <w:rsid w:val="002D79A9"/>
    <w:rsid w:val="002E0D74"/>
    <w:rsid w:val="002E0DE7"/>
    <w:rsid w:val="002E0E7B"/>
    <w:rsid w:val="002E1F70"/>
    <w:rsid w:val="002E307A"/>
    <w:rsid w:val="002E31E7"/>
    <w:rsid w:val="002E35FC"/>
    <w:rsid w:val="002E3FA5"/>
    <w:rsid w:val="002E41D3"/>
    <w:rsid w:val="002E4B89"/>
    <w:rsid w:val="002E662B"/>
    <w:rsid w:val="002F033C"/>
    <w:rsid w:val="002F05C7"/>
    <w:rsid w:val="002F2C69"/>
    <w:rsid w:val="002F3429"/>
    <w:rsid w:val="002F3C09"/>
    <w:rsid w:val="002F5513"/>
    <w:rsid w:val="002F626C"/>
    <w:rsid w:val="002F770F"/>
    <w:rsid w:val="00300AB2"/>
    <w:rsid w:val="00301031"/>
    <w:rsid w:val="00301C73"/>
    <w:rsid w:val="00302B7A"/>
    <w:rsid w:val="00302D14"/>
    <w:rsid w:val="00305EB2"/>
    <w:rsid w:val="00307540"/>
    <w:rsid w:val="0031020A"/>
    <w:rsid w:val="003131C6"/>
    <w:rsid w:val="00314534"/>
    <w:rsid w:val="003147AA"/>
    <w:rsid w:val="00316C62"/>
    <w:rsid w:val="003229A3"/>
    <w:rsid w:val="00331FD6"/>
    <w:rsid w:val="00332136"/>
    <w:rsid w:val="003322C7"/>
    <w:rsid w:val="00333970"/>
    <w:rsid w:val="00335C04"/>
    <w:rsid w:val="003403C5"/>
    <w:rsid w:val="00340CB1"/>
    <w:rsid w:val="00340E1B"/>
    <w:rsid w:val="0034119B"/>
    <w:rsid w:val="00342E08"/>
    <w:rsid w:val="003434C5"/>
    <w:rsid w:val="00345681"/>
    <w:rsid w:val="00346287"/>
    <w:rsid w:val="0035032E"/>
    <w:rsid w:val="00351E92"/>
    <w:rsid w:val="00352453"/>
    <w:rsid w:val="00354B2F"/>
    <w:rsid w:val="00361248"/>
    <w:rsid w:val="003642CE"/>
    <w:rsid w:val="0036502B"/>
    <w:rsid w:val="003659A6"/>
    <w:rsid w:val="0036623E"/>
    <w:rsid w:val="00367258"/>
    <w:rsid w:val="00367A6E"/>
    <w:rsid w:val="00370F56"/>
    <w:rsid w:val="00375AB4"/>
    <w:rsid w:val="003846B1"/>
    <w:rsid w:val="003911FC"/>
    <w:rsid w:val="003929EE"/>
    <w:rsid w:val="00395629"/>
    <w:rsid w:val="0039724B"/>
    <w:rsid w:val="00397D48"/>
    <w:rsid w:val="003A0F96"/>
    <w:rsid w:val="003A1897"/>
    <w:rsid w:val="003A1A88"/>
    <w:rsid w:val="003A2AE6"/>
    <w:rsid w:val="003A2FB0"/>
    <w:rsid w:val="003A4862"/>
    <w:rsid w:val="003A5476"/>
    <w:rsid w:val="003A6371"/>
    <w:rsid w:val="003B03F8"/>
    <w:rsid w:val="003B1FF2"/>
    <w:rsid w:val="003B28F0"/>
    <w:rsid w:val="003B2A5D"/>
    <w:rsid w:val="003B591C"/>
    <w:rsid w:val="003B762E"/>
    <w:rsid w:val="003B7C90"/>
    <w:rsid w:val="003C0DE9"/>
    <w:rsid w:val="003C15AF"/>
    <w:rsid w:val="003C233B"/>
    <w:rsid w:val="003C3FDF"/>
    <w:rsid w:val="003C6B7B"/>
    <w:rsid w:val="003D1267"/>
    <w:rsid w:val="003D140B"/>
    <w:rsid w:val="003D2067"/>
    <w:rsid w:val="003D5127"/>
    <w:rsid w:val="003D6BF9"/>
    <w:rsid w:val="003E0FA2"/>
    <w:rsid w:val="003E149A"/>
    <w:rsid w:val="003E1D5F"/>
    <w:rsid w:val="003E25DD"/>
    <w:rsid w:val="003E2AE1"/>
    <w:rsid w:val="003E3A29"/>
    <w:rsid w:val="003E4261"/>
    <w:rsid w:val="003F28D5"/>
    <w:rsid w:val="003F4C92"/>
    <w:rsid w:val="003F7ADD"/>
    <w:rsid w:val="004007CA"/>
    <w:rsid w:val="004009D6"/>
    <w:rsid w:val="00401912"/>
    <w:rsid w:val="00401F9E"/>
    <w:rsid w:val="004027CF"/>
    <w:rsid w:val="00403FF5"/>
    <w:rsid w:val="0040614D"/>
    <w:rsid w:val="00407243"/>
    <w:rsid w:val="004108AD"/>
    <w:rsid w:val="00411D88"/>
    <w:rsid w:val="00412526"/>
    <w:rsid w:val="00416A0F"/>
    <w:rsid w:val="004203AD"/>
    <w:rsid w:val="00420D87"/>
    <w:rsid w:val="00422389"/>
    <w:rsid w:val="00423AFA"/>
    <w:rsid w:val="00424C34"/>
    <w:rsid w:val="004262D7"/>
    <w:rsid w:val="00430148"/>
    <w:rsid w:val="004308EA"/>
    <w:rsid w:val="004313A2"/>
    <w:rsid w:val="004317F0"/>
    <w:rsid w:val="00432AE6"/>
    <w:rsid w:val="004330B3"/>
    <w:rsid w:val="00435C31"/>
    <w:rsid w:val="0043618D"/>
    <w:rsid w:val="00436388"/>
    <w:rsid w:val="004368D6"/>
    <w:rsid w:val="004409F5"/>
    <w:rsid w:val="00442157"/>
    <w:rsid w:val="004430B4"/>
    <w:rsid w:val="00444033"/>
    <w:rsid w:val="00445395"/>
    <w:rsid w:val="004455BF"/>
    <w:rsid w:val="00446423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7471"/>
    <w:rsid w:val="004836FD"/>
    <w:rsid w:val="00483A16"/>
    <w:rsid w:val="00484A51"/>
    <w:rsid w:val="00490ED4"/>
    <w:rsid w:val="00491AF0"/>
    <w:rsid w:val="00491C69"/>
    <w:rsid w:val="00494B7D"/>
    <w:rsid w:val="00496A4E"/>
    <w:rsid w:val="00497423"/>
    <w:rsid w:val="004979E6"/>
    <w:rsid w:val="004A045E"/>
    <w:rsid w:val="004A085B"/>
    <w:rsid w:val="004A4D80"/>
    <w:rsid w:val="004A591E"/>
    <w:rsid w:val="004A5DFE"/>
    <w:rsid w:val="004A64A5"/>
    <w:rsid w:val="004A6C40"/>
    <w:rsid w:val="004B028C"/>
    <w:rsid w:val="004B0930"/>
    <w:rsid w:val="004B0F19"/>
    <w:rsid w:val="004B1B38"/>
    <w:rsid w:val="004B2651"/>
    <w:rsid w:val="004B36B2"/>
    <w:rsid w:val="004B3FDA"/>
    <w:rsid w:val="004B4940"/>
    <w:rsid w:val="004B4D67"/>
    <w:rsid w:val="004B535D"/>
    <w:rsid w:val="004B599A"/>
    <w:rsid w:val="004B69E1"/>
    <w:rsid w:val="004C0B85"/>
    <w:rsid w:val="004C0D06"/>
    <w:rsid w:val="004C154B"/>
    <w:rsid w:val="004C1C27"/>
    <w:rsid w:val="004C2BE0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0CC4"/>
    <w:rsid w:val="004E66E0"/>
    <w:rsid w:val="004E75E6"/>
    <w:rsid w:val="004E7FC9"/>
    <w:rsid w:val="004F01BD"/>
    <w:rsid w:val="004F040B"/>
    <w:rsid w:val="004F1F45"/>
    <w:rsid w:val="004F2C3E"/>
    <w:rsid w:val="004F3DD3"/>
    <w:rsid w:val="004F60BC"/>
    <w:rsid w:val="00500B7D"/>
    <w:rsid w:val="00503C90"/>
    <w:rsid w:val="005052A1"/>
    <w:rsid w:val="00506E0F"/>
    <w:rsid w:val="00507B8B"/>
    <w:rsid w:val="00507CB4"/>
    <w:rsid w:val="005131C0"/>
    <w:rsid w:val="005138B1"/>
    <w:rsid w:val="00515879"/>
    <w:rsid w:val="00520FEA"/>
    <w:rsid w:val="00522101"/>
    <w:rsid w:val="00522617"/>
    <w:rsid w:val="0052635B"/>
    <w:rsid w:val="00530F38"/>
    <w:rsid w:val="005315C0"/>
    <w:rsid w:val="0053708D"/>
    <w:rsid w:val="00537D56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0A0D"/>
    <w:rsid w:val="00553AFB"/>
    <w:rsid w:val="00555FAD"/>
    <w:rsid w:val="00557204"/>
    <w:rsid w:val="00560E35"/>
    <w:rsid w:val="00564B72"/>
    <w:rsid w:val="00565ABC"/>
    <w:rsid w:val="00566389"/>
    <w:rsid w:val="00567765"/>
    <w:rsid w:val="0057382A"/>
    <w:rsid w:val="00574527"/>
    <w:rsid w:val="0057480F"/>
    <w:rsid w:val="0058479C"/>
    <w:rsid w:val="005906C6"/>
    <w:rsid w:val="00590D4B"/>
    <w:rsid w:val="00592616"/>
    <w:rsid w:val="00592B74"/>
    <w:rsid w:val="00594529"/>
    <w:rsid w:val="00596F8B"/>
    <w:rsid w:val="00597F7C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0D6B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427D"/>
    <w:rsid w:val="005E542C"/>
    <w:rsid w:val="005E5B8C"/>
    <w:rsid w:val="005E7AC3"/>
    <w:rsid w:val="005F2BC8"/>
    <w:rsid w:val="005F4EFC"/>
    <w:rsid w:val="005F54A3"/>
    <w:rsid w:val="005F5D4F"/>
    <w:rsid w:val="005F6E8B"/>
    <w:rsid w:val="005F7FDE"/>
    <w:rsid w:val="00600330"/>
    <w:rsid w:val="0060236A"/>
    <w:rsid w:val="00603EFB"/>
    <w:rsid w:val="00604885"/>
    <w:rsid w:val="00605372"/>
    <w:rsid w:val="006063E8"/>
    <w:rsid w:val="006069D3"/>
    <w:rsid w:val="006076DB"/>
    <w:rsid w:val="0060790D"/>
    <w:rsid w:val="00611027"/>
    <w:rsid w:val="006241E5"/>
    <w:rsid w:val="006261D1"/>
    <w:rsid w:val="00627B6C"/>
    <w:rsid w:val="00630386"/>
    <w:rsid w:val="00631076"/>
    <w:rsid w:val="00632FB0"/>
    <w:rsid w:val="006339DC"/>
    <w:rsid w:val="00637C51"/>
    <w:rsid w:val="00641554"/>
    <w:rsid w:val="00642019"/>
    <w:rsid w:val="00642387"/>
    <w:rsid w:val="00643233"/>
    <w:rsid w:val="00644449"/>
    <w:rsid w:val="0064520D"/>
    <w:rsid w:val="006470D0"/>
    <w:rsid w:val="00647862"/>
    <w:rsid w:val="00647BFB"/>
    <w:rsid w:val="006510AA"/>
    <w:rsid w:val="00651689"/>
    <w:rsid w:val="00656180"/>
    <w:rsid w:val="006575EA"/>
    <w:rsid w:val="00661455"/>
    <w:rsid w:val="0066152D"/>
    <w:rsid w:val="00662C25"/>
    <w:rsid w:val="0066346C"/>
    <w:rsid w:val="0066618F"/>
    <w:rsid w:val="00671BB4"/>
    <w:rsid w:val="00674FDB"/>
    <w:rsid w:val="006750FE"/>
    <w:rsid w:val="00676CB7"/>
    <w:rsid w:val="00676D74"/>
    <w:rsid w:val="00677258"/>
    <w:rsid w:val="00681E41"/>
    <w:rsid w:val="0068376C"/>
    <w:rsid w:val="0068537D"/>
    <w:rsid w:val="00687C65"/>
    <w:rsid w:val="006903D8"/>
    <w:rsid w:val="0069060E"/>
    <w:rsid w:val="00694931"/>
    <w:rsid w:val="006957CC"/>
    <w:rsid w:val="006972D5"/>
    <w:rsid w:val="00697F7C"/>
    <w:rsid w:val="006A3C75"/>
    <w:rsid w:val="006A737C"/>
    <w:rsid w:val="006A7FE4"/>
    <w:rsid w:val="006B28F7"/>
    <w:rsid w:val="006B2D3C"/>
    <w:rsid w:val="006B3E8C"/>
    <w:rsid w:val="006B669F"/>
    <w:rsid w:val="006B74EA"/>
    <w:rsid w:val="006C0296"/>
    <w:rsid w:val="006C0F4D"/>
    <w:rsid w:val="006C27AA"/>
    <w:rsid w:val="006C3FDF"/>
    <w:rsid w:val="006C46C3"/>
    <w:rsid w:val="006C7E90"/>
    <w:rsid w:val="006D2919"/>
    <w:rsid w:val="006D2B65"/>
    <w:rsid w:val="006D36EA"/>
    <w:rsid w:val="006D3989"/>
    <w:rsid w:val="006D3C83"/>
    <w:rsid w:val="006D3D0B"/>
    <w:rsid w:val="006D4AE5"/>
    <w:rsid w:val="006D7585"/>
    <w:rsid w:val="006E26E5"/>
    <w:rsid w:val="006E32F2"/>
    <w:rsid w:val="006E36A2"/>
    <w:rsid w:val="006E4804"/>
    <w:rsid w:val="006E554A"/>
    <w:rsid w:val="006E56B3"/>
    <w:rsid w:val="006E62BE"/>
    <w:rsid w:val="006E6B24"/>
    <w:rsid w:val="006E7A01"/>
    <w:rsid w:val="006F056A"/>
    <w:rsid w:val="006F28DA"/>
    <w:rsid w:val="006F5D26"/>
    <w:rsid w:val="006F7930"/>
    <w:rsid w:val="007019A7"/>
    <w:rsid w:val="00701F03"/>
    <w:rsid w:val="00703344"/>
    <w:rsid w:val="00703A83"/>
    <w:rsid w:val="00703D6F"/>
    <w:rsid w:val="00705108"/>
    <w:rsid w:val="00706A34"/>
    <w:rsid w:val="00714597"/>
    <w:rsid w:val="00714C2F"/>
    <w:rsid w:val="00724CB4"/>
    <w:rsid w:val="00725073"/>
    <w:rsid w:val="0072695D"/>
    <w:rsid w:val="00726991"/>
    <w:rsid w:val="00726DDA"/>
    <w:rsid w:val="007274AF"/>
    <w:rsid w:val="0073065F"/>
    <w:rsid w:val="007336EE"/>
    <w:rsid w:val="007340E2"/>
    <w:rsid w:val="00736516"/>
    <w:rsid w:val="00741092"/>
    <w:rsid w:val="00741F04"/>
    <w:rsid w:val="00742680"/>
    <w:rsid w:val="007432E7"/>
    <w:rsid w:val="007434A2"/>
    <w:rsid w:val="007442FA"/>
    <w:rsid w:val="00744DA2"/>
    <w:rsid w:val="00746C9E"/>
    <w:rsid w:val="00746F6B"/>
    <w:rsid w:val="00750259"/>
    <w:rsid w:val="00750629"/>
    <w:rsid w:val="007508D8"/>
    <w:rsid w:val="0075139D"/>
    <w:rsid w:val="00756D0D"/>
    <w:rsid w:val="0075768F"/>
    <w:rsid w:val="00757A56"/>
    <w:rsid w:val="0076129D"/>
    <w:rsid w:val="007616D8"/>
    <w:rsid w:val="00761D76"/>
    <w:rsid w:val="00761E3B"/>
    <w:rsid w:val="00763326"/>
    <w:rsid w:val="007658EA"/>
    <w:rsid w:val="00766D66"/>
    <w:rsid w:val="0077350A"/>
    <w:rsid w:val="0077399F"/>
    <w:rsid w:val="007755E9"/>
    <w:rsid w:val="00775A11"/>
    <w:rsid w:val="00775D22"/>
    <w:rsid w:val="007760BC"/>
    <w:rsid w:val="00777324"/>
    <w:rsid w:val="00781875"/>
    <w:rsid w:val="00782ABB"/>
    <w:rsid w:val="00783CA6"/>
    <w:rsid w:val="007859A6"/>
    <w:rsid w:val="0078754C"/>
    <w:rsid w:val="00790258"/>
    <w:rsid w:val="007902B7"/>
    <w:rsid w:val="007903B8"/>
    <w:rsid w:val="0079191F"/>
    <w:rsid w:val="00793107"/>
    <w:rsid w:val="00793FFB"/>
    <w:rsid w:val="007A005F"/>
    <w:rsid w:val="007A1781"/>
    <w:rsid w:val="007A1E20"/>
    <w:rsid w:val="007A1EF5"/>
    <w:rsid w:val="007A397A"/>
    <w:rsid w:val="007A491D"/>
    <w:rsid w:val="007A71F5"/>
    <w:rsid w:val="007B2031"/>
    <w:rsid w:val="007B2E7A"/>
    <w:rsid w:val="007B314C"/>
    <w:rsid w:val="007B3A69"/>
    <w:rsid w:val="007B671A"/>
    <w:rsid w:val="007C00E6"/>
    <w:rsid w:val="007C258B"/>
    <w:rsid w:val="007C3B50"/>
    <w:rsid w:val="007C3E62"/>
    <w:rsid w:val="007D3E38"/>
    <w:rsid w:val="007D567F"/>
    <w:rsid w:val="007D6502"/>
    <w:rsid w:val="007D7B37"/>
    <w:rsid w:val="007E04F1"/>
    <w:rsid w:val="007E0740"/>
    <w:rsid w:val="007E2A72"/>
    <w:rsid w:val="007E466A"/>
    <w:rsid w:val="007E47FA"/>
    <w:rsid w:val="007E4E9F"/>
    <w:rsid w:val="007E4FAD"/>
    <w:rsid w:val="007E594B"/>
    <w:rsid w:val="007F0C3F"/>
    <w:rsid w:val="007F232A"/>
    <w:rsid w:val="007F337F"/>
    <w:rsid w:val="007F3DF1"/>
    <w:rsid w:val="007F4606"/>
    <w:rsid w:val="007F6CF4"/>
    <w:rsid w:val="0080190B"/>
    <w:rsid w:val="00803D2C"/>
    <w:rsid w:val="00804AFA"/>
    <w:rsid w:val="00805075"/>
    <w:rsid w:val="0080548E"/>
    <w:rsid w:val="00805AB5"/>
    <w:rsid w:val="00806CE9"/>
    <w:rsid w:val="00806EE2"/>
    <w:rsid w:val="008077AF"/>
    <w:rsid w:val="00811216"/>
    <w:rsid w:val="00812D85"/>
    <w:rsid w:val="00815894"/>
    <w:rsid w:val="00815A32"/>
    <w:rsid w:val="00816C5F"/>
    <w:rsid w:val="00822D10"/>
    <w:rsid w:val="00825CCF"/>
    <w:rsid w:val="0082704D"/>
    <w:rsid w:val="0083201C"/>
    <w:rsid w:val="008323FB"/>
    <w:rsid w:val="00833D0C"/>
    <w:rsid w:val="0083467A"/>
    <w:rsid w:val="00835222"/>
    <w:rsid w:val="00837B46"/>
    <w:rsid w:val="00842AEB"/>
    <w:rsid w:val="00846C25"/>
    <w:rsid w:val="0085196C"/>
    <w:rsid w:val="008543BA"/>
    <w:rsid w:val="00854DEA"/>
    <w:rsid w:val="0085539F"/>
    <w:rsid w:val="00857145"/>
    <w:rsid w:val="00857559"/>
    <w:rsid w:val="00861749"/>
    <w:rsid w:val="00862B81"/>
    <w:rsid w:val="008634E7"/>
    <w:rsid w:val="008648B4"/>
    <w:rsid w:val="00864CBA"/>
    <w:rsid w:val="00865487"/>
    <w:rsid w:val="008669C1"/>
    <w:rsid w:val="00866B99"/>
    <w:rsid w:val="0087087E"/>
    <w:rsid w:val="00870FD1"/>
    <w:rsid w:val="00871463"/>
    <w:rsid w:val="00871D6F"/>
    <w:rsid w:val="00874443"/>
    <w:rsid w:val="0087477C"/>
    <w:rsid w:val="00874E01"/>
    <w:rsid w:val="00875528"/>
    <w:rsid w:val="0088390E"/>
    <w:rsid w:val="0088539B"/>
    <w:rsid w:val="00887301"/>
    <w:rsid w:val="00887683"/>
    <w:rsid w:val="00887C84"/>
    <w:rsid w:val="008925D9"/>
    <w:rsid w:val="00893756"/>
    <w:rsid w:val="00893AB1"/>
    <w:rsid w:val="0089652C"/>
    <w:rsid w:val="00896DD3"/>
    <w:rsid w:val="008A0EA1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4BC8"/>
    <w:rsid w:val="008B5609"/>
    <w:rsid w:val="008B6694"/>
    <w:rsid w:val="008C2B45"/>
    <w:rsid w:val="008C6C92"/>
    <w:rsid w:val="008C7812"/>
    <w:rsid w:val="008D0944"/>
    <w:rsid w:val="008D2275"/>
    <w:rsid w:val="008D2F11"/>
    <w:rsid w:val="008D347E"/>
    <w:rsid w:val="008D48E9"/>
    <w:rsid w:val="008D4A2B"/>
    <w:rsid w:val="008D4EAD"/>
    <w:rsid w:val="008D5C0A"/>
    <w:rsid w:val="008D6361"/>
    <w:rsid w:val="008D7145"/>
    <w:rsid w:val="008D763E"/>
    <w:rsid w:val="008E04AE"/>
    <w:rsid w:val="008E3DB7"/>
    <w:rsid w:val="008E68A4"/>
    <w:rsid w:val="008E7463"/>
    <w:rsid w:val="008F0030"/>
    <w:rsid w:val="008F49A3"/>
    <w:rsid w:val="008F7FDB"/>
    <w:rsid w:val="00900696"/>
    <w:rsid w:val="0090078A"/>
    <w:rsid w:val="00901C6C"/>
    <w:rsid w:val="00903D72"/>
    <w:rsid w:val="009065AB"/>
    <w:rsid w:val="009068AD"/>
    <w:rsid w:val="009121E5"/>
    <w:rsid w:val="00913B04"/>
    <w:rsid w:val="009145D4"/>
    <w:rsid w:val="00915C15"/>
    <w:rsid w:val="00916909"/>
    <w:rsid w:val="00916A1E"/>
    <w:rsid w:val="009226CD"/>
    <w:rsid w:val="00923139"/>
    <w:rsid w:val="00923813"/>
    <w:rsid w:val="00931E37"/>
    <w:rsid w:val="0093331B"/>
    <w:rsid w:val="0093355F"/>
    <w:rsid w:val="0093527E"/>
    <w:rsid w:val="00935B8D"/>
    <w:rsid w:val="00940D06"/>
    <w:rsid w:val="009441EB"/>
    <w:rsid w:val="00944984"/>
    <w:rsid w:val="009458E0"/>
    <w:rsid w:val="00945905"/>
    <w:rsid w:val="0095003F"/>
    <w:rsid w:val="00951A64"/>
    <w:rsid w:val="00953110"/>
    <w:rsid w:val="00953F9F"/>
    <w:rsid w:val="00954399"/>
    <w:rsid w:val="00960053"/>
    <w:rsid w:val="009642C2"/>
    <w:rsid w:val="00965A0B"/>
    <w:rsid w:val="00966016"/>
    <w:rsid w:val="00966BB7"/>
    <w:rsid w:val="00966C6A"/>
    <w:rsid w:val="00972988"/>
    <w:rsid w:val="00973324"/>
    <w:rsid w:val="009738C3"/>
    <w:rsid w:val="009743BF"/>
    <w:rsid w:val="009748D7"/>
    <w:rsid w:val="00977B3B"/>
    <w:rsid w:val="00980AFF"/>
    <w:rsid w:val="0098136C"/>
    <w:rsid w:val="009816B9"/>
    <w:rsid w:val="00981868"/>
    <w:rsid w:val="00981A10"/>
    <w:rsid w:val="00981D3B"/>
    <w:rsid w:val="0098227B"/>
    <w:rsid w:val="009822F2"/>
    <w:rsid w:val="00982E4B"/>
    <w:rsid w:val="009849B6"/>
    <w:rsid w:val="0098537D"/>
    <w:rsid w:val="00985D23"/>
    <w:rsid w:val="00986231"/>
    <w:rsid w:val="0098647C"/>
    <w:rsid w:val="009876DD"/>
    <w:rsid w:val="009904D9"/>
    <w:rsid w:val="00991C72"/>
    <w:rsid w:val="00994D41"/>
    <w:rsid w:val="009A024D"/>
    <w:rsid w:val="009A0A45"/>
    <w:rsid w:val="009A1CEB"/>
    <w:rsid w:val="009A44D8"/>
    <w:rsid w:val="009A4F6D"/>
    <w:rsid w:val="009A57FC"/>
    <w:rsid w:val="009A7168"/>
    <w:rsid w:val="009B104E"/>
    <w:rsid w:val="009B4178"/>
    <w:rsid w:val="009B46BC"/>
    <w:rsid w:val="009B56FC"/>
    <w:rsid w:val="009B60B7"/>
    <w:rsid w:val="009B7215"/>
    <w:rsid w:val="009B7785"/>
    <w:rsid w:val="009C1F4A"/>
    <w:rsid w:val="009C33CC"/>
    <w:rsid w:val="009C6977"/>
    <w:rsid w:val="009D02E9"/>
    <w:rsid w:val="009D0700"/>
    <w:rsid w:val="009D2ECF"/>
    <w:rsid w:val="009D56BB"/>
    <w:rsid w:val="009E1555"/>
    <w:rsid w:val="009E16EA"/>
    <w:rsid w:val="009E4245"/>
    <w:rsid w:val="009E5E66"/>
    <w:rsid w:val="009E736D"/>
    <w:rsid w:val="009F2D9A"/>
    <w:rsid w:val="009F614A"/>
    <w:rsid w:val="009F6927"/>
    <w:rsid w:val="00A0137D"/>
    <w:rsid w:val="00A0218F"/>
    <w:rsid w:val="00A02942"/>
    <w:rsid w:val="00A037AA"/>
    <w:rsid w:val="00A0389B"/>
    <w:rsid w:val="00A04D47"/>
    <w:rsid w:val="00A05FBA"/>
    <w:rsid w:val="00A07873"/>
    <w:rsid w:val="00A13E99"/>
    <w:rsid w:val="00A17B59"/>
    <w:rsid w:val="00A2012A"/>
    <w:rsid w:val="00A20D49"/>
    <w:rsid w:val="00A20DD0"/>
    <w:rsid w:val="00A21910"/>
    <w:rsid w:val="00A21B29"/>
    <w:rsid w:val="00A21CCF"/>
    <w:rsid w:val="00A2269B"/>
    <w:rsid w:val="00A234CA"/>
    <w:rsid w:val="00A24C86"/>
    <w:rsid w:val="00A25722"/>
    <w:rsid w:val="00A26359"/>
    <w:rsid w:val="00A26C17"/>
    <w:rsid w:val="00A31DFF"/>
    <w:rsid w:val="00A355CC"/>
    <w:rsid w:val="00A35BD2"/>
    <w:rsid w:val="00A374D9"/>
    <w:rsid w:val="00A41EC6"/>
    <w:rsid w:val="00A443B1"/>
    <w:rsid w:val="00A44AF8"/>
    <w:rsid w:val="00A45A4D"/>
    <w:rsid w:val="00A47D11"/>
    <w:rsid w:val="00A52311"/>
    <w:rsid w:val="00A5391E"/>
    <w:rsid w:val="00A54000"/>
    <w:rsid w:val="00A5618F"/>
    <w:rsid w:val="00A61B19"/>
    <w:rsid w:val="00A61FB3"/>
    <w:rsid w:val="00A639F4"/>
    <w:rsid w:val="00A63B9F"/>
    <w:rsid w:val="00A6527B"/>
    <w:rsid w:val="00A70B8E"/>
    <w:rsid w:val="00A7144F"/>
    <w:rsid w:val="00A71805"/>
    <w:rsid w:val="00A72805"/>
    <w:rsid w:val="00A73577"/>
    <w:rsid w:val="00A7529A"/>
    <w:rsid w:val="00A7672A"/>
    <w:rsid w:val="00A76984"/>
    <w:rsid w:val="00A775F5"/>
    <w:rsid w:val="00A777E1"/>
    <w:rsid w:val="00A77A00"/>
    <w:rsid w:val="00A8108C"/>
    <w:rsid w:val="00A811DE"/>
    <w:rsid w:val="00A8551E"/>
    <w:rsid w:val="00A86EC1"/>
    <w:rsid w:val="00A87D94"/>
    <w:rsid w:val="00A9048F"/>
    <w:rsid w:val="00A91E48"/>
    <w:rsid w:val="00A94356"/>
    <w:rsid w:val="00A947C7"/>
    <w:rsid w:val="00A94FFF"/>
    <w:rsid w:val="00A95312"/>
    <w:rsid w:val="00A95B2C"/>
    <w:rsid w:val="00A95BB2"/>
    <w:rsid w:val="00AA0675"/>
    <w:rsid w:val="00AA1394"/>
    <w:rsid w:val="00AA2AAB"/>
    <w:rsid w:val="00AA51D1"/>
    <w:rsid w:val="00AA5D23"/>
    <w:rsid w:val="00AB1FFE"/>
    <w:rsid w:val="00AB38E5"/>
    <w:rsid w:val="00AB3FDB"/>
    <w:rsid w:val="00AB572C"/>
    <w:rsid w:val="00AB58B6"/>
    <w:rsid w:val="00AB6B04"/>
    <w:rsid w:val="00AC097C"/>
    <w:rsid w:val="00AC12B2"/>
    <w:rsid w:val="00AC3035"/>
    <w:rsid w:val="00AC36F7"/>
    <w:rsid w:val="00AC63EC"/>
    <w:rsid w:val="00AC702B"/>
    <w:rsid w:val="00AD0C7D"/>
    <w:rsid w:val="00AD0D6F"/>
    <w:rsid w:val="00AD26D8"/>
    <w:rsid w:val="00AD43BD"/>
    <w:rsid w:val="00AD4FCA"/>
    <w:rsid w:val="00AD6758"/>
    <w:rsid w:val="00AD6854"/>
    <w:rsid w:val="00AD7880"/>
    <w:rsid w:val="00AE0C13"/>
    <w:rsid w:val="00AE0EBB"/>
    <w:rsid w:val="00AE4AC7"/>
    <w:rsid w:val="00AE5250"/>
    <w:rsid w:val="00AF29D2"/>
    <w:rsid w:val="00AF6149"/>
    <w:rsid w:val="00B012B3"/>
    <w:rsid w:val="00B03577"/>
    <w:rsid w:val="00B0368E"/>
    <w:rsid w:val="00B039A5"/>
    <w:rsid w:val="00B059C8"/>
    <w:rsid w:val="00B12204"/>
    <w:rsid w:val="00B12629"/>
    <w:rsid w:val="00B12F56"/>
    <w:rsid w:val="00B137B0"/>
    <w:rsid w:val="00B146E6"/>
    <w:rsid w:val="00B15014"/>
    <w:rsid w:val="00B16423"/>
    <w:rsid w:val="00B16912"/>
    <w:rsid w:val="00B17264"/>
    <w:rsid w:val="00B24BBD"/>
    <w:rsid w:val="00B345EE"/>
    <w:rsid w:val="00B36A47"/>
    <w:rsid w:val="00B37382"/>
    <w:rsid w:val="00B41461"/>
    <w:rsid w:val="00B417AF"/>
    <w:rsid w:val="00B420CE"/>
    <w:rsid w:val="00B433AF"/>
    <w:rsid w:val="00B44A7E"/>
    <w:rsid w:val="00B479E5"/>
    <w:rsid w:val="00B50D0F"/>
    <w:rsid w:val="00B528B8"/>
    <w:rsid w:val="00B55A09"/>
    <w:rsid w:val="00B55B0A"/>
    <w:rsid w:val="00B564FF"/>
    <w:rsid w:val="00B56595"/>
    <w:rsid w:val="00B56CBE"/>
    <w:rsid w:val="00B6076C"/>
    <w:rsid w:val="00B62963"/>
    <w:rsid w:val="00B67573"/>
    <w:rsid w:val="00B7036E"/>
    <w:rsid w:val="00B713D3"/>
    <w:rsid w:val="00B71C86"/>
    <w:rsid w:val="00B720C9"/>
    <w:rsid w:val="00B723D4"/>
    <w:rsid w:val="00B72DCB"/>
    <w:rsid w:val="00B748C6"/>
    <w:rsid w:val="00B752B2"/>
    <w:rsid w:val="00B765D9"/>
    <w:rsid w:val="00B77494"/>
    <w:rsid w:val="00B80383"/>
    <w:rsid w:val="00B80938"/>
    <w:rsid w:val="00B812F6"/>
    <w:rsid w:val="00B825EB"/>
    <w:rsid w:val="00B84860"/>
    <w:rsid w:val="00B848A8"/>
    <w:rsid w:val="00B866AF"/>
    <w:rsid w:val="00B914CA"/>
    <w:rsid w:val="00B92CE0"/>
    <w:rsid w:val="00B94837"/>
    <w:rsid w:val="00B96BFB"/>
    <w:rsid w:val="00BA11AF"/>
    <w:rsid w:val="00BA2537"/>
    <w:rsid w:val="00BA3FB7"/>
    <w:rsid w:val="00BA4957"/>
    <w:rsid w:val="00BA4AC4"/>
    <w:rsid w:val="00BB0327"/>
    <w:rsid w:val="00BB218F"/>
    <w:rsid w:val="00BB2336"/>
    <w:rsid w:val="00BB6077"/>
    <w:rsid w:val="00BB611F"/>
    <w:rsid w:val="00BB7F8C"/>
    <w:rsid w:val="00BC09C5"/>
    <w:rsid w:val="00BC0C8D"/>
    <w:rsid w:val="00BC0D28"/>
    <w:rsid w:val="00BC3F28"/>
    <w:rsid w:val="00BC6157"/>
    <w:rsid w:val="00BC631F"/>
    <w:rsid w:val="00BC6372"/>
    <w:rsid w:val="00BC7962"/>
    <w:rsid w:val="00BD04D9"/>
    <w:rsid w:val="00BD529D"/>
    <w:rsid w:val="00BD5EE7"/>
    <w:rsid w:val="00BD7181"/>
    <w:rsid w:val="00BE075E"/>
    <w:rsid w:val="00BE5FAF"/>
    <w:rsid w:val="00BF0FE6"/>
    <w:rsid w:val="00BF1727"/>
    <w:rsid w:val="00BF255E"/>
    <w:rsid w:val="00BF3195"/>
    <w:rsid w:val="00BF425D"/>
    <w:rsid w:val="00BF4BD8"/>
    <w:rsid w:val="00BF54D0"/>
    <w:rsid w:val="00BF5606"/>
    <w:rsid w:val="00BF5CA9"/>
    <w:rsid w:val="00C0257D"/>
    <w:rsid w:val="00C02C96"/>
    <w:rsid w:val="00C03840"/>
    <w:rsid w:val="00C03B46"/>
    <w:rsid w:val="00C0443B"/>
    <w:rsid w:val="00C10A11"/>
    <w:rsid w:val="00C12F2A"/>
    <w:rsid w:val="00C13216"/>
    <w:rsid w:val="00C13364"/>
    <w:rsid w:val="00C14925"/>
    <w:rsid w:val="00C22B63"/>
    <w:rsid w:val="00C22C68"/>
    <w:rsid w:val="00C235CB"/>
    <w:rsid w:val="00C2402A"/>
    <w:rsid w:val="00C24B6B"/>
    <w:rsid w:val="00C27F42"/>
    <w:rsid w:val="00C3571D"/>
    <w:rsid w:val="00C35B60"/>
    <w:rsid w:val="00C405C5"/>
    <w:rsid w:val="00C41E12"/>
    <w:rsid w:val="00C42031"/>
    <w:rsid w:val="00C43092"/>
    <w:rsid w:val="00C430B3"/>
    <w:rsid w:val="00C43A59"/>
    <w:rsid w:val="00C43B83"/>
    <w:rsid w:val="00C44120"/>
    <w:rsid w:val="00C4486C"/>
    <w:rsid w:val="00C44C26"/>
    <w:rsid w:val="00C459DC"/>
    <w:rsid w:val="00C460D7"/>
    <w:rsid w:val="00C462F1"/>
    <w:rsid w:val="00C47E49"/>
    <w:rsid w:val="00C520AC"/>
    <w:rsid w:val="00C52EEC"/>
    <w:rsid w:val="00C55C56"/>
    <w:rsid w:val="00C56D14"/>
    <w:rsid w:val="00C56F8A"/>
    <w:rsid w:val="00C57290"/>
    <w:rsid w:val="00C575CA"/>
    <w:rsid w:val="00C60BFD"/>
    <w:rsid w:val="00C63856"/>
    <w:rsid w:val="00C64039"/>
    <w:rsid w:val="00C672BA"/>
    <w:rsid w:val="00C6770A"/>
    <w:rsid w:val="00C712A3"/>
    <w:rsid w:val="00C71813"/>
    <w:rsid w:val="00C7293F"/>
    <w:rsid w:val="00C72986"/>
    <w:rsid w:val="00C730D3"/>
    <w:rsid w:val="00C73502"/>
    <w:rsid w:val="00C74505"/>
    <w:rsid w:val="00C75CA3"/>
    <w:rsid w:val="00C76D6A"/>
    <w:rsid w:val="00C83FF3"/>
    <w:rsid w:val="00C84786"/>
    <w:rsid w:val="00C854EE"/>
    <w:rsid w:val="00C854FD"/>
    <w:rsid w:val="00C9243F"/>
    <w:rsid w:val="00C93259"/>
    <w:rsid w:val="00C93D4C"/>
    <w:rsid w:val="00C94614"/>
    <w:rsid w:val="00C94FB8"/>
    <w:rsid w:val="00CA0147"/>
    <w:rsid w:val="00CA1CFF"/>
    <w:rsid w:val="00CA3116"/>
    <w:rsid w:val="00CA3EFA"/>
    <w:rsid w:val="00CA441D"/>
    <w:rsid w:val="00CA5CA8"/>
    <w:rsid w:val="00CA7062"/>
    <w:rsid w:val="00CA79CF"/>
    <w:rsid w:val="00CB000E"/>
    <w:rsid w:val="00CB0CD3"/>
    <w:rsid w:val="00CB18D7"/>
    <w:rsid w:val="00CB3140"/>
    <w:rsid w:val="00CB3A4E"/>
    <w:rsid w:val="00CB6A54"/>
    <w:rsid w:val="00CC153E"/>
    <w:rsid w:val="00CC212F"/>
    <w:rsid w:val="00CC3798"/>
    <w:rsid w:val="00CC3E64"/>
    <w:rsid w:val="00CC3F89"/>
    <w:rsid w:val="00CD0B6A"/>
    <w:rsid w:val="00CD0F11"/>
    <w:rsid w:val="00CD2EFC"/>
    <w:rsid w:val="00CD302E"/>
    <w:rsid w:val="00CD3A8A"/>
    <w:rsid w:val="00CD4F6B"/>
    <w:rsid w:val="00CE0449"/>
    <w:rsid w:val="00CE31DB"/>
    <w:rsid w:val="00CE44AF"/>
    <w:rsid w:val="00CE612B"/>
    <w:rsid w:val="00CF170F"/>
    <w:rsid w:val="00CF2329"/>
    <w:rsid w:val="00CF2FC7"/>
    <w:rsid w:val="00CF414F"/>
    <w:rsid w:val="00CF7C4C"/>
    <w:rsid w:val="00D00810"/>
    <w:rsid w:val="00D023FD"/>
    <w:rsid w:val="00D02B99"/>
    <w:rsid w:val="00D04670"/>
    <w:rsid w:val="00D04D91"/>
    <w:rsid w:val="00D07BA2"/>
    <w:rsid w:val="00D1180C"/>
    <w:rsid w:val="00D124E3"/>
    <w:rsid w:val="00D16B95"/>
    <w:rsid w:val="00D1786B"/>
    <w:rsid w:val="00D21393"/>
    <w:rsid w:val="00D21626"/>
    <w:rsid w:val="00D247C0"/>
    <w:rsid w:val="00D24870"/>
    <w:rsid w:val="00D31DEF"/>
    <w:rsid w:val="00D3260D"/>
    <w:rsid w:val="00D34932"/>
    <w:rsid w:val="00D34B3E"/>
    <w:rsid w:val="00D37FCF"/>
    <w:rsid w:val="00D417E7"/>
    <w:rsid w:val="00D422DB"/>
    <w:rsid w:val="00D424D7"/>
    <w:rsid w:val="00D4302D"/>
    <w:rsid w:val="00D43742"/>
    <w:rsid w:val="00D4521F"/>
    <w:rsid w:val="00D4557E"/>
    <w:rsid w:val="00D4583E"/>
    <w:rsid w:val="00D458F5"/>
    <w:rsid w:val="00D4614E"/>
    <w:rsid w:val="00D51F9E"/>
    <w:rsid w:val="00D529F9"/>
    <w:rsid w:val="00D54563"/>
    <w:rsid w:val="00D551EB"/>
    <w:rsid w:val="00D566E2"/>
    <w:rsid w:val="00D57044"/>
    <w:rsid w:val="00D572A9"/>
    <w:rsid w:val="00D66184"/>
    <w:rsid w:val="00D663A5"/>
    <w:rsid w:val="00D70C7D"/>
    <w:rsid w:val="00D72087"/>
    <w:rsid w:val="00D74289"/>
    <w:rsid w:val="00D75116"/>
    <w:rsid w:val="00D75C9B"/>
    <w:rsid w:val="00D81072"/>
    <w:rsid w:val="00D85454"/>
    <w:rsid w:val="00D85970"/>
    <w:rsid w:val="00D8645F"/>
    <w:rsid w:val="00D87D9F"/>
    <w:rsid w:val="00D87FBD"/>
    <w:rsid w:val="00D90AF1"/>
    <w:rsid w:val="00D91A08"/>
    <w:rsid w:val="00D91BEC"/>
    <w:rsid w:val="00D922AE"/>
    <w:rsid w:val="00D933FB"/>
    <w:rsid w:val="00D94C17"/>
    <w:rsid w:val="00D9677E"/>
    <w:rsid w:val="00DA0D3E"/>
    <w:rsid w:val="00DA0E7D"/>
    <w:rsid w:val="00DA1B0B"/>
    <w:rsid w:val="00DA1C57"/>
    <w:rsid w:val="00DA2806"/>
    <w:rsid w:val="00DA28DC"/>
    <w:rsid w:val="00DA4787"/>
    <w:rsid w:val="00DA69AE"/>
    <w:rsid w:val="00DA6F92"/>
    <w:rsid w:val="00DB1FDB"/>
    <w:rsid w:val="00DB3F3E"/>
    <w:rsid w:val="00DB4BB7"/>
    <w:rsid w:val="00DC14D6"/>
    <w:rsid w:val="00DC2A64"/>
    <w:rsid w:val="00DC3D13"/>
    <w:rsid w:val="00DC3F01"/>
    <w:rsid w:val="00DC5257"/>
    <w:rsid w:val="00DC52D1"/>
    <w:rsid w:val="00DC68C3"/>
    <w:rsid w:val="00DD1CC9"/>
    <w:rsid w:val="00DD23C0"/>
    <w:rsid w:val="00DD47A2"/>
    <w:rsid w:val="00DD5774"/>
    <w:rsid w:val="00DE16DE"/>
    <w:rsid w:val="00DE1D1A"/>
    <w:rsid w:val="00DE358C"/>
    <w:rsid w:val="00DE3591"/>
    <w:rsid w:val="00DE3EED"/>
    <w:rsid w:val="00DE5898"/>
    <w:rsid w:val="00DF04B4"/>
    <w:rsid w:val="00E01307"/>
    <w:rsid w:val="00E01317"/>
    <w:rsid w:val="00E0298F"/>
    <w:rsid w:val="00E02FF0"/>
    <w:rsid w:val="00E03B57"/>
    <w:rsid w:val="00E10B8A"/>
    <w:rsid w:val="00E1390D"/>
    <w:rsid w:val="00E1728C"/>
    <w:rsid w:val="00E17DB7"/>
    <w:rsid w:val="00E22AD2"/>
    <w:rsid w:val="00E231BA"/>
    <w:rsid w:val="00E23359"/>
    <w:rsid w:val="00E24965"/>
    <w:rsid w:val="00E24BF1"/>
    <w:rsid w:val="00E2794A"/>
    <w:rsid w:val="00E31EF9"/>
    <w:rsid w:val="00E33387"/>
    <w:rsid w:val="00E34872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504"/>
    <w:rsid w:val="00E529E2"/>
    <w:rsid w:val="00E52FC0"/>
    <w:rsid w:val="00E5385A"/>
    <w:rsid w:val="00E56466"/>
    <w:rsid w:val="00E5726F"/>
    <w:rsid w:val="00E608DB"/>
    <w:rsid w:val="00E60EA1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7BCF"/>
    <w:rsid w:val="00E80605"/>
    <w:rsid w:val="00E830DA"/>
    <w:rsid w:val="00E84C69"/>
    <w:rsid w:val="00E854B4"/>
    <w:rsid w:val="00E8786C"/>
    <w:rsid w:val="00E91934"/>
    <w:rsid w:val="00E95128"/>
    <w:rsid w:val="00E97810"/>
    <w:rsid w:val="00EA0B3F"/>
    <w:rsid w:val="00EA1C0A"/>
    <w:rsid w:val="00EA4966"/>
    <w:rsid w:val="00EA71F4"/>
    <w:rsid w:val="00EA7B8D"/>
    <w:rsid w:val="00EB0931"/>
    <w:rsid w:val="00EB5827"/>
    <w:rsid w:val="00EC0820"/>
    <w:rsid w:val="00EC0C2A"/>
    <w:rsid w:val="00EC24D3"/>
    <w:rsid w:val="00EC5C0B"/>
    <w:rsid w:val="00EC73DC"/>
    <w:rsid w:val="00ED1E98"/>
    <w:rsid w:val="00ED3AA1"/>
    <w:rsid w:val="00ED49D1"/>
    <w:rsid w:val="00ED51F0"/>
    <w:rsid w:val="00ED5F95"/>
    <w:rsid w:val="00ED67D4"/>
    <w:rsid w:val="00ED715D"/>
    <w:rsid w:val="00ED7A56"/>
    <w:rsid w:val="00EE0E21"/>
    <w:rsid w:val="00EE21A1"/>
    <w:rsid w:val="00EE2450"/>
    <w:rsid w:val="00EE2794"/>
    <w:rsid w:val="00EE7047"/>
    <w:rsid w:val="00EF0B01"/>
    <w:rsid w:val="00EF0F13"/>
    <w:rsid w:val="00EF34AE"/>
    <w:rsid w:val="00EF4229"/>
    <w:rsid w:val="00EF495B"/>
    <w:rsid w:val="00EF4E72"/>
    <w:rsid w:val="00EF4FC7"/>
    <w:rsid w:val="00EF578D"/>
    <w:rsid w:val="00EF5A22"/>
    <w:rsid w:val="00EF688C"/>
    <w:rsid w:val="00EF6B85"/>
    <w:rsid w:val="00F00603"/>
    <w:rsid w:val="00F0457E"/>
    <w:rsid w:val="00F07829"/>
    <w:rsid w:val="00F1058C"/>
    <w:rsid w:val="00F10E0E"/>
    <w:rsid w:val="00F11B5D"/>
    <w:rsid w:val="00F1227A"/>
    <w:rsid w:val="00F12594"/>
    <w:rsid w:val="00F1296A"/>
    <w:rsid w:val="00F12BF1"/>
    <w:rsid w:val="00F12EFB"/>
    <w:rsid w:val="00F14ADB"/>
    <w:rsid w:val="00F150F1"/>
    <w:rsid w:val="00F16237"/>
    <w:rsid w:val="00F16F26"/>
    <w:rsid w:val="00F17012"/>
    <w:rsid w:val="00F20205"/>
    <w:rsid w:val="00F20717"/>
    <w:rsid w:val="00F26B99"/>
    <w:rsid w:val="00F27004"/>
    <w:rsid w:val="00F36725"/>
    <w:rsid w:val="00F37011"/>
    <w:rsid w:val="00F40350"/>
    <w:rsid w:val="00F431B7"/>
    <w:rsid w:val="00F4385F"/>
    <w:rsid w:val="00F4619A"/>
    <w:rsid w:val="00F501FB"/>
    <w:rsid w:val="00F51CBE"/>
    <w:rsid w:val="00F51DF6"/>
    <w:rsid w:val="00F527C7"/>
    <w:rsid w:val="00F52A83"/>
    <w:rsid w:val="00F54864"/>
    <w:rsid w:val="00F557B5"/>
    <w:rsid w:val="00F60D47"/>
    <w:rsid w:val="00F612DD"/>
    <w:rsid w:val="00F620AA"/>
    <w:rsid w:val="00F623E4"/>
    <w:rsid w:val="00F639E8"/>
    <w:rsid w:val="00F65C5B"/>
    <w:rsid w:val="00F7064F"/>
    <w:rsid w:val="00F709E2"/>
    <w:rsid w:val="00F70C00"/>
    <w:rsid w:val="00F70E82"/>
    <w:rsid w:val="00F71552"/>
    <w:rsid w:val="00F75385"/>
    <w:rsid w:val="00F75DF5"/>
    <w:rsid w:val="00F760B3"/>
    <w:rsid w:val="00F7710B"/>
    <w:rsid w:val="00F77ADF"/>
    <w:rsid w:val="00F802C8"/>
    <w:rsid w:val="00F82153"/>
    <w:rsid w:val="00F82FAD"/>
    <w:rsid w:val="00F83355"/>
    <w:rsid w:val="00F838BE"/>
    <w:rsid w:val="00F83A95"/>
    <w:rsid w:val="00F85872"/>
    <w:rsid w:val="00F859F1"/>
    <w:rsid w:val="00F85E30"/>
    <w:rsid w:val="00F8634F"/>
    <w:rsid w:val="00F865E8"/>
    <w:rsid w:val="00F865F8"/>
    <w:rsid w:val="00F91913"/>
    <w:rsid w:val="00F9359C"/>
    <w:rsid w:val="00F94FAD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1EA"/>
    <w:rsid w:val="00FB1326"/>
    <w:rsid w:val="00FB2525"/>
    <w:rsid w:val="00FB5521"/>
    <w:rsid w:val="00FB67A8"/>
    <w:rsid w:val="00FC156B"/>
    <w:rsid w:val="00FC1D72"/>
    <w:rsid w:val="00FC33DA"/>
    <w:rsid w:val="00FC4E3E"/>
    <w:rsid w:val="00FD085E"/>
    <w:rsid w:val="00FD0E89"/>
    <w:rsid w:val="00FD2024"/>
    <w:rsid w:val="00FD2AFC"/>
    <w:rsid w:val="00FD3BF4"/>
    <w:rsid w:val="00FD44E7"/>
    <w:rsid w:val="00FD4736"/>
    <w:rsid w:val="00FE0172"/>
    <w:rsid w:val="00FE057E"/>
    <w:rsid w:val="00FE2CC6"/>
    <w:rsid w:val="00FE3AB4"/>
    <w:rsid w:val="00FE55ED"/>
    <w:rsid w:val="00FF0E24"/>
    <w:rsid w:val="00FF3376"/>
    <w:rsid w:val="00FF46DB"/>
    <w:rsid w:val="00FF7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5128"/>
    <w:pPr>
      <w:keepNext/>
      <w:numPr>
        <w:numId w:val="1"/>
      </w:numPr>
      <w:outlineLvl w:val="0"/>
    </w:pPr>
    <w:rPr>
      <w:rFonts w:eastAsia="Calibri"/>
      <w:b/>
      <w:caps/>
      <w:lang w:eastAsia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5128"/>
    <w:pPr>
      <w:keepNext/>
      <w:numPr>
        <w:numId w:val="13"/>
      </w:numPr>
      <w:tabs>
        <w:tab w:val="clear" w:pos="502"/>
        <w:tab w:val="num" w:pos="360"/>
      </w:tabs>
      <w:ind w:left="360"/>
      <w:outlineLvl w:val="1"/>
    </w:pPr>
    <w:rPr>
      <w:rFonts w:eastAsia="Calibri"/>
      <w:b/>
      <w:lang w:eastAsia="sk-SK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5128"/>
    <w:pPr>
      <w:keepNext/>
      <w:outlineLvl w:val="5"/>
    </w:pPr>
    <w:rPr>
      <w:rFonts w:eastAsia="Calibri"/>
      <w:b/>
      <w:caps/>
      <w:lang w:eastAsia="sk-SK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E0FA2"/>
    <w:pPr>
      <w:keepNext/>
      <w:keepLines/>
      <w:spacing w:before="200"/>
      <w:outlineLvl w:val="8"/>
    </w:pPr>
    <w:rPr>
      <w:rFonts w:ascii="Cambria" w:eastAsia="Calibri" w:hAnsi="Cambria"/>
      <w:i/>
      <w:iCs/>
      <w:color w:val="404040"/>
      <w:lang w:eastAsia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95128"/>
    <w:rPr>
      <w:rFonts w:ascii="Times New Roman" w:hAnsi="Times New Roman"/>
      <w:b/>
      <w:caps/>
      <w:sz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95128"/>
    <w:rPr>
      <w:rFonts w:ascii="Times New Roman" w:hAnsi="Times New Roman"/>
      <w:b/>
      <w:sz w:val="20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E95128"/>
    <w:rPr>
      <w:rFonts w:ascii="Times New Roman" w:hAnsi="Times New Roman"/>
      <w:b/>
      <w:caps/>
      <w:sz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3E0FA2"/>
    <w:rPr>
      <w:rFonts w:ascii="Cambria" w:hAnsi="Cambria"/>
      <w:i/>
      <w:color w:val="404040"/>
      <w:sz w:val="20"/>
    </w:rPr>
  </w:style>
  <w:style w:type="paragraph" w:styleId="Header">
    <w:name w:val="header"/>
    <w:basedOn w:val="Normal"/>
    <w:link w:val="HeaderChar"/>
    <w:uiPriority w:val="99"/>
    <w:rsid w:val="00E95128"/>
    <w:pPr>
      <w:tabs>
        <w:tab w:val="center" w:pos="4536"/>
        <w:tab w:val="right" w:pos="9072"/>
      </w:tabs>
    </w:pPr>
    <w:rPr>
      <w:rFonts w:ascii="Calibri" w:eastAsia="Calibri" w:hAnsi="Calibri"/>
      <w:lang w:eastAsia="sk-SK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95128"/>
  </w:style>
  <w:style w:type="paragraph" w:styleId="Footer">
    <w:name w:val="footer"/>
    <w:basedOn w:val="Normal"/>
    <w:link w:val="FooterChar"/>
    <w:uiPriority w:val="99"/>
    <w:rsid w:val="00E95128"/>
    <w:pPr>
      <w:tabs>
        <w:tab w:val="center" w:pos="4536"/>
        <w:tab w:val="right" w:pos="9072"/>
      </w:tabs>
    </w:pPr>
    <w:rPr>
      <w:rFonts w:ascii="Calibri" w:eastAsia="Calibri" w:hAnsi="Calibri"/>
      <w:lang w:eastAsia="sk-SK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95128"/>
  </w:style>
  <w:style w:type="character" w:styleId="PageNumber">
    <w:name w:val="page number"/>
    <w:basedOn w:val="DefaultParagraphFont"/>
    <w:uiPriority w:val="99"/>
    <w:rsid w:val="00E95128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E95128"/>
    <w:pPr>
      <w:ind w:left="426"/>
      <w:jc w:val="both"/>
    </w:pPr>
    <w:rPr>
      <w:rFonts w:eastAsia="Calibri"/>
      <w:lang w:eastAsia="sk-SK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95128"/>
    <w:rPr>
      <w:rFonts w:ascii="Times New Roman" w:hAnsi="Times New Roman"/>
      <w:sz w:val="20"/>
    </w:rPr>
  </w:style>
  <w:style w:type="paragraph" w:customStyle="1" w:styleId="Uvod">
    <w:name w:val="Uvod"/>
    <w:basedOn w:val="Normal"/>
    <w:uiPriority w:val="99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uiPriority w:val="99"/>
    <w:semiHidden/>
    <w:rsid w:val="00E95128"/>
    <w:rPr>
      <w:rFonts w:cs="Times New Roman"/>
      <w:position w:val="6"/>
      <w:sz w:val="16"/>
    </w:rPr>
  </w:style>
  <w:style w:type="paragraph" w:customStyle="1" w:styleId="lita">
    <w:name w:val="lit_a"/>
    <w:basedOn w:val="Normal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eastAsia="Calibri" w:hAnsi="Times"/>
      <w:lang w:val="en-US" w:eastAsia="sk-SK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/>
      <w:sz w:val="20"/>
      <w:lang w:val="en-US"/>
    </w:rPr>
  </w:style>
  <w:style w:type="paragraph" w:styleId="ListParagraph">
    <w:name w:val="List Paragraph"/>
    <w:basedOn w:val="Normal"/>
    <w:uiPriority w:val="99"/>
    <w:qFormat/>
    <w:rsid w:val="00E95128"/>
    <w:pPr>
      <w:ind w:left="708"/>
    </w:pPr>
  </w:style>
  <w:style w:type="paragraph" w:customStyle="1" w:styleId="Tabulka">
    <w:name w:val="Tabulka"/>
    <w:basedOn w:val="Normal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Body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rsid w:val="004B69E1"/>
    <w:rPr>
      <w:rFonts w:ascii="Tahoma" w:eastAsia="Calibri" w:hAnsi="Tahoma"/>
      <w:sz w:val="16"/>
      <w:szCs w:val="16"/>
      <w:lang w:eastAsia="sk-SK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69E1"/>
    <w:rPr>
      <w:rFonts w:ascii="Tahoma" w:hAnsi="Tahoma"/>
      <w:sz w:val="16"/>
    </w:rPr>
  </w:style>
  <w:style w:type="character" w:styleId="CommentReference">
    <w:name w:val="annotation reference"/>
    <w:basedOn w:val="DefaultParagraphFont"/>
    <w:uiPriority w:val="99"/>
    <w:semiHidden/>
    <w:rsid w:val="00574527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574527"/>
    <w:rPr>
      <w:rFonts w:eastAsia="Calibri"/>
      <w:lang w:eastAsia="sk-SK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74527"/>
    <w:rPr>
      <w:rFonts w:ascii="Times New Roman" w:hAnsi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74527"/>
    <w:rPr>
      <w:b/>
    </w:rPr>
  </w:style>
  <w:style w:type="paragraph" w:styleId="Revision">
    <w:name w:val="Revision"/>
    <w:hidden/>
    <w:uiPriority w:val="99"/>
    <w:semiHidden/>
    <w:rsid w:val="00574527"/>
    <w:rPr>
      <w:rFonts w:ascii="Times New Roman" w:eastAsia="Times New Roman" w:hAnsi="Times New Roman"/>
      <w:sz w:val="20"/>
      <w:szCs w:val="20"/>
      <w:lang w:eastAsia="en-US"/>
    </w:rPr>
  </w:style>
  <w:style w:type="paragraph" w:customStyle="1" w:styleId="Subhead2">
    <w:name w:val="Subhead 2"/>
    <w:basedOn w:val="Normal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rsid w:val="00BA2537"/>
    <w:pPr>
      <w:spacing w:after="120"/>
    </w:pPr>
    <w:rPr>
      <w:rFonts w:eastAsia="Calibri"/>
      <w:sz w:val="16"/>
      <w:szCs w:val="16"/>
      <w:lang w:eastAsia="sk-SK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BA2537"/>
    <w:rPr>
      <w:rFonts w:ascii="Times New Roman" w:hAnsi="Times New Roman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76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520"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6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6855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6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77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6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6855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6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776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package" Target="embeddings/Microsoft_Excel_Worksheet44.xlsx"/><Relationship Id="rId26" Type="http://schemas.openxmlformats.org/officeDocument/2006/relationships/package" Target="embeddings/Microsoft_Excel_Worksheet88.xlsx"/><Relationship Id="rId39" Type="http://schemas.openxmlformats.org/officeDocument/2006/relationships/image" Target="media/image16.emf"/><Relationship Id="rId21" Type="http://schemas.openxmlformats.org/officeDocument/2006/relationships/image" Target="media/image7.emf"/><Relationship Id="rId34" Type="http://schemas.openxmlformats.org/officeDocument/2006/relationships/package" Target="embeddings/Microsoft_Excel_Worksheet1212.xlsx"/><Relationship Id="rId42" Type="http://schemas.openxmlformats.org/officeDocument/2006/relationships/package" Target="embeddings/Microsoft_Excel_Worksheet1616.xlsx"/><Relationship Id="rId47" Type="http://schemas.openxmlformats.org/officeDocument/2006/relationships/image" Target="media/image20.emf"/><Relationship Id="rId50" Type="http://schemas.openxmlformats.org/officeDocument/2006/relationships/package" Target="embeddings/Microsoft_Excel_Worksheet2020.xlsx"/><Relationship Id="rId55" Type="http://schemas.openxmlformats.org/officeDocument/2006/relationships/image" Target="media/image24.emf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package" Target="embeddings/Microsoft_Excel_Worksheet1414.xlsx"/><Relationship Id="rId46" Type="http://schemas.openxmlformats.org/officeDocument/2006/relationships/package" Target="embeddings/Microsoft_Excel_Worksheet1818.xlsx"/><Relationship Id="rId2" Type="http://schemas.openxmlformats.org/officeDocument/2006/relationships/styles" Target="styles.xml"/><Relationship Id="rId16" Type="http://schemas.openxmlformats.org/officeDocument/2006/relationships/package" Target="embeddings/Microsoft_Excel_Worksheet33.xlsx"/><Relationship Id="rId20" Type="http://schemas.openxmlformats.org/officeDocument/2006/relationships/package" Target="embeddings/Microsoft_Excel_Worksheet55.xlsx"/><Relationship Id="rId29" Type="http://schemas.openxmlformats.org/officeDocument/2006/relationships/image" Target="media/image11.emf"/><Relationship Id="rId41" Type="http://schemas.openxmlformats.org/officeDocument/2006/relationships/image" Target="media/image17.emf"/><Relationship Id="rId54" Type="http://schemas.openxmlformats.org/officeDocument/2006/relationships/package" Target="embeddings/Microsoft_Excel_Worksheet2222.xlsx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package" Target="embeddings/Microsoft_Excel_Worksheet77.xlsx"/><Relationship Id="rId32" Type="http://schemas.openxmlformats.org/officeDocument/2006/relationships/package" Target="embeddings/Microsoft_Excel_Worksheet1111.xlsx"/><Relationship Id="rId37" Type="http://schemas.openxmlformats.org/officeDocument/2006/relationships/image" Target="media/image15.emf"/><Relationship Id="rId40" Type="http://schemas.openxmlformats.org/officeDocument/2006/relationships/package" Target="embeddings/Microsoft_Excel_Worksheet1515.xlsx"/><Relationship Id="rId45" Type="http://schemas.openxmlformats.org/officeDocument/2006/relationships/image" Target="media/image19.emf"/><Relationship Id="rId53" Type="http://schemas.openxmlformats.org/officeDocument/2006/relationships/image" Target="media/image23.emf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Microsoft_Excel_Worksheet99.xlsx"/><Relationship Id="rId36" Type="http://schemas.openxmlformats.org/officeDocument/2006/relationships/package" Target="embeddings/Microsoft_Excel_Worksheet1313.xlsx"/><Relationship Id="rId49" Type="http://schemas.openxmlformats.org/officeDocument/2006/relationships/image" Target="media/image21.emf"/><Relationship Id="rId57" Type="http://schemas.openxmlformats.org/officeDocument/2006/relationships/fontTable" Target="fontTable.xml"/><Relationship Id="rId10" Type="http://schemas.openxmlformats.org/officeDocument/2006/relationships/package" Target="embeddings/Microsoft_Excel_Worksheet22.xlsx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package" Target="embeddings/Microsoft_Excel_Worksheet1717.xlsx"/><Relationship Id="rId52" Type="http://schemas.openxmlformats.org/officeDocument/2006/relationships/package" Target="embeddings/Microsoft_Excel_Worksheet2121.xls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2.xml"/><Relationship Id="rId22" Type="http://schemas.openxmlformats.org/officeDocument/2006/relationships/package" Target="embeddings/Microsoft_Excel_Worksheet66.xlsx"/><Relationship Id="rId27" Type="http://schemas.openxmlformats.org/officeDocument/2006/relationships/image" Target="media/image10.emf"/><Relationship Id="rId30" Type="http://schemas.openxmlformats.org/officeDocument/2006/relationships/package" Target="embeddings/Microsoft_Excel_Worksheet1010.xlsx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package" Target="embeddings/Microsoft_Excel_Worksheet1919.xlsx"/><Relationship Id="rId56" Type="http://schemas.openxmlformats.org/officeDocument/2006/relationships/package" Target="embeddings/Microsoft_Excel_Worksheet2323.xlsx"/><Relationship Id="rId8" Type="http://schemas.openxmlformats.org/officeDocument/2006/relationships/package" Target="embeddings/Microsoft_Excel_Worksheet11.xlsx"/><Relationship Id="rId51" Type="http://schemas.openxmlformats.org/officeDocument/2006/relationships/image" Target="media/image22.emf"/><Relationship Id="rId3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29</Pages>
  <Words>3314</Words>
  <Characters>18890</Characters>
  <Application>Microsoft Office Outlook</Application>
  <DocSecurity>0</DocSecurity>
  <Lines>0</Lines>
  <Paragraphs>0</Paragraphs>
  <ScaleCrop>false</ScaleCrop>
  <Company>KPMG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Sikulova, Andrea</dc:creator>
  <cp:keywords/>
  <dc:description/>
  <cp:lastModifiedBy>Maria</cp:lastModifiedBy>
  <cp:revision>2</cp:revision>
  <cp:lastPrinted>2014-03-19T07:27:00Z</cp:lastPrinted>
  <dcterms:created xsi:type="dcterms:W3CDTF">2015-03-30T10:47:00Z</dcterms:created>
  <dcterms:modified xsi:type="dcterms:W3CDTF">2015-03-30T10:47:00Z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