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66445" w:rsidRPr="003E7910" w:rsidRDefault="00466445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zostavenej k </w:t>
      </w:r>
      <w:r>
        <w:rPr>
          <w:rFonts w:cs="Arial"/>
          <w:b/>
          <w:sz w:val="28"/>
          <w:szCs w:val="28"/>
        </w:rPr>
        <w:t>31.12.2014</w:t>
      </w:r>
    </w:p>
    <w:p w:rsidR="00466445" w:rsidRPr="003E7910" w:rsidRDefault="00466445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01.01.2014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31.12.2014</w:t>
      </w:r>
      <w:r w:rsidRPr="003E7910">
        <w:rPr>
          <w:rFonts w:cs="Arial"/>
          <w:szCs w:val="22"/>
        </w:rPr>
        <w:t xml:space="preserve"> </w:t>
      </w:r>
    </w:p>
    <w:p w:rsidR="00466445" w:rsidRPr="003E7910" w:rsidRDefault="00466445" w:rsidP="00A5552F">
      <w:pPr>
        <w:rPr>
          <w:rFonts w:cs="Arial"/>
          <w:szCs w:val="22"/>
        </w:rPr>
      </w:pPr>
    </w:p>
    <w:p w:rsidR="00466445" w:rsidRPr="003E7910" w:rsidRDefault="00466445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/>
      </w:tblPr>
      <w:tblGrid>
        <w:gridCol w:w="2147"/>
        <w:gridCol w:w="7139"/>
      </w:tblGrid>
      <w:tr w:rsidR="00466445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</w:tcPr>
          <w:p w:rsidR="00466445" w:rsidRPr="003E7910" w:rsidRDefault="00466445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  <w:bookmarkStart w:id="0" w:name="_GoBack"/>
        <w:bookmarkEnd w:id="0"/>
      </w:tr>
      <w:tr w:rsidR="00466445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66445" w:rsidRPr="003E7910" w:rsidRDefault="00466445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66445" w:rsidRPr="003E7910" w:rsidRDefault="00466445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POL.SK s.r.o.</w:t>
            </w:r>
          </w:p>
        </w:tc>
      </w:tr>
      <w:tr w:rsidR="00466445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66445" w:rsidRPr="003E7910" w:rsidRDefault="00466445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66445" w:rsidRPr="003E7910" w:rsidRDefault="00466445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Sabinovska 32, Veľký Šariš</w:t>
            </w:r>
          </w:p>
        </w:tc>
      </w:tr>
      <w:tr w:rsidR="00466445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66445" w:rsidRPr="003E7910" w:rsidRDefault="00466445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66445" w:rsidRPr="003E7910" w:rsidRDefault="00466445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36492698          DIČ:  2021837994</w:t>
            </w:r>
          </w:p>
        </w:tc>
      </w:tr>
      <w:tr w:rsidR="00466445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66445" w:rsidRPr="003E7910" w:rsidRDefault="00466445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66445" w:rsidRPr="003E7910" w:rsidRDefault="00466445">
            <w:pPr>
              <w:jc w:val="both"/>
              <w:rPr>
                <w:rFonts w:cs="Arial"/>
                <w:szCs w:val="22"/>
              </w:rPr>
            </w:pPr>
          </w:p>
        </w:tc>
      </w:tr>
      <w:tr w:rsidR="00466445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466445" w:rsidRPr="003E7910" w:rsidRDefault="00466445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466445" w:rsidRPr="003E7910" w:rsidRDefault="00466445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14.4.2004</w:t>
            </w:r>
          </w:p>
        </w:tc>
      </w:tr>
    </w:tbl>
    <w:p w:rsidR="00466445" w:rsidRPr="003E7910" w:rsidRDefault="00466445" w:rsidP="007B0660">
      <w:pPr>
        <w:jc w:val="both"/>
        <w:rPr>
          <w:rFonts w:cs="Arial"/>
          <w:b/>
          <w:bCs/>
          <w:szCs w:val="22"/>
        </w:rPr>
      </w:pPr>
    </w:p>
    <w:p w:rsidR="00466445" w:rsidRDefault="00466445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66445" w:rsidRPr="003E7910" w:rsidRDefault="00466445" w:rsidP="007B0660">
      <w:pPr>
        <w:jc w:val="both"/>
        <w:rPr>
          <w:rFonts w:cs="Arial"/>
          <w:szCs w:val="22"/>
        </w:rPr>
      </w:pPr>
    </w:p>
    <w:p w:rsidR="00466445" w:rsidRPr="003E7910" w:rsidRDefault="00466445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466445" w:rsidRPr="003E7910" w:rsidRDefault="00466445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/>
      </w:tblPr>
      <w:tblGrid>
        <w:gridCol w:w="3693"/>
        <w:gridCol w:w="2644"/>
        <w:gridCol w:w="2873"/>
      </w:tblGrid>
      <w:tr w:rsidR="00466445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466445" w:rsidRPr="003E7910" w:rsidRDefault="00466445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466445" w:rsidRPr="003E7910" w:rsidRDefault="00466445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466445" w:rsidRPr="003E7910" w:rsidRDefault="00466445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466445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466445" w:rsidRPr="003E7910" w:rsidRDefault="00466445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466445" w:rsidRPr="003E7910" w:rsidRDefault="00466445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466445" w:rsidRPr="003E7910" w:rsidRDefault="00466445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466445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</w:tcPr>
          <w:p w:rsidR="00466445" w:rsidRPr="003E7910" w:rsidRDefault="00466445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466445" w:rsidRPr="003E7910" w:rsidRDefault="00466445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466445" w:rsidRPr="003E7910" w:rsidRDefault="00466445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466445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466445" w:rsidRPr="003E7910" w:rsidRDefault="00466445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466445" w:rsidRPr="003E7910" w:rsidRDefault="00466445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466445" w:rsidRPr="003E7910" w:rsidRDefault="00466445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466445" w:rsidRPr="003E7910" w:rsidRDefault="00466445" w:rsidP="003E7910">
      <w:pPr>
        <w:pStyle w:val="Title"/>
        <w:spacing w:before="0" w:beforeAutospacing="0" w:after="0"/>
        <w:jc w:val="left"/>
        <w:rPr>
          <w:szCs w:val="22"/>
        </w:rPr>
      </w:pPr>
    </w:p>
    <w:p w:rsidR="00466445" w:rsidRPr="003E7910" w:rsidRDefault="00466445" w:rsidP="007B0660">
      <w:pPr>
        <w:jc w:val="both"/>
        <w:rPr>
          <w:rFonts w:cs="Arial"/>
          <w:szCs w:val="22"/>
        </w:rPr>
      </w:pPr>
    </w:p>
    <w:p w:rsidR="00466445" w:rsidRPr="003E7910" w:rsidRDefault="00466445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466445" w:rsidRPr="003E7910" w:rsidRDefault="00466445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466445" w:rsidRPr="003E7910" w:rsidRDefault="00466445" w:rsidP="007B0660">
      <w:pPr>
        <w:ind w:right="-468"/>
        <w:jc w:val="both"/>
        <w:rPr>
          <w:rFonts w:cs="Arial"/>
          <w:szCs w:val="22"/>
        </w:rPr>
      </w:pPr>
    </w:p>
    <w:p w:rsidR="00466445" w:rsidRPr="003E7910" w:rsidRDefault="00466445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466445" w:rsidRPr="004534D4" w:rsidRDefault="00466445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466445" w:rsidRPr="003E7910" w:rsidRDefault="00466445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466445" w:rsidRPr="003E7910" w:rsidRDefault="00466445" w:rsidP="007B0660">
      <w:pPr>
        <w:ind w:right="-468"/>
        <w:jc w:val="both"/>
        <w:rPr>
          <w:rFonts w:cs="Arial"/>
          <w:b/>
          <w:szCs w:val="22"/>
        </w:rPr>
      </w:pPr>
    </w:p>
    <w:p w:rsidR="00466445" w:rsidRPr="003E7910" w:rsidRDefault="00466445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B. Členovia orgánov spoločnosti</w:t>
      </w:r>
    </w:p>
    <w:tbl>
      <w:tblPr>
        <w:tblW w:w="16940" w:type="dxa"/>
        <w:tblInd w:w="108" w:type="dxa"/>
        <w:tblLook w:val="00A0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466445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</w:tcPr>
          <w:p w:rsidR="00466445" w:rsidRPr="003E7910" w:rsidRDefault="00466445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Informácie k časti B. písm. b) prílohy č. 3 o štruktúre spoločníkov, akcionárov ku dňu, ku ktorému sa zostavuje</w:t>
            </w:r>
          </w:p>
          <w:p w:rsidR="00466445" w:rsidRPr="003E7910" w:rsidRDefault="00466445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účtovná  závierka a o štruktúre spoločníkov</w:t>
            </w:r>
          </w:p>
        </w:tc>
      </w:tr>
      <w:tr w:rsidR="00466445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</w:tcPr>
          <w:p w:rsidR="00466445" w:rsidRPr="003E7910" w:rsidRDefault="00466445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466445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466445" w:rsidRPr="003E7910" w:rsidRDefault="00466445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 do dňa zmeny  v štruktúre spoločníkov, akcionárov</w:t>
            </w:r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66445" w:rsidRPr="003E7910" w:rsidRDefault="00466445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Výška podielu na základnom imaní</w:t>
            </w:r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6445" w:rsidRPr="003E7910" w:rsidRDefault="00466445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Podiel na hlasovacích právach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6445" w:rsidRPr="003E7910" w:rsidRDefault="00466445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Iný podiel na ostatných položkách VI ako na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</w:tcPr>
          <w:p w:rsidR="00466445" w:rsidRPr="003E7910" w:rsidRDefault="00466445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466445" w:rsidRPr="003E7910" w:rsidRDefault="00466445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466445" w:rsidRPr="003E7910" w:rsidRDefault="00466445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466445" w:rsidRPr="003E7910" w:rsidRDefault="00466445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466445" w:rsidRPr="003E7910" w:rsidRDefault="00466445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466445" w:rsidRPr="003E7910" w:rsidRDefault="00466445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466445" w:rsidRPr="003E7910" w:rsidRDefault="00466445">
            <w:pPr>
              <w:rPr>
                <w:sz w:val="20"/>
                <w:szCs w:val="20"/>
              </w:rPr>
            </w:pPr>
          </w:p>
        </w:tc>
      </w:tr>
      <w:tr w:rsidR="00466445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6445" w:rsidRPr="003E7910" w:rsidRDefault="00466445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6445" w:rsidRPr="003E7910" w:rsidRDefault="00466445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Dátum zmeny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6445" w:rsidRPr="003E7910" w:rsidRDefault="00466445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6445" w:rsidRPr="003E7910" w:rsidRDefault="00466445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6445" w:rsidRPr="003E7910" w:rsidRDefault="00466445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6445" w:rsidRPr="003E7910" w:rsidRDefault="00466445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</w:tcPr>
          <w:p w:rsidR="00466445" w:rsidRPr="003E7910" w:rsidRDefault="00466445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466445" w:rsidRPr="003E7910" w:rsidRDefault="00466445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466445" w:rsidRPr="003E7910" w:rsidRDefault="00466445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466445" w:rsidRPr="003E7910" w:rsidRDefault="00466445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466445" w:rsidRPr="003E7910" w:rsidRDefault="00466445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466445" w:rsidRPr="003E7910" w:rsidRDefault="00466445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466445" w:rsidRPr="003E7910" w:rsidRDefault="00466445">
            <w:pPr>
              <w:rPr>
                <w:sz w:val="20"/>
                <w:szCs w:val="20"/>
              </w:rPr>
            </w:pPr>
          </w:p>
        </w:tc>
      </w:tr>
      <w:tr w:rsidR="00466445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445" w:rsidRPr="003E7910" w:rsidRDefault="00466445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445" w:rsidRPr="003E7910" w:rsidRDefault="00466445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66445" w:rsidRPr="003E7910" w:rsidRDefault="00466445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66445" w:rsidRPr="003E7910" w:rsidRDefault="00466445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:rsidR="00466445" w:rsidRPr="003E7910" w:rsidRDefault="00466445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</w:tcPr>
          <w:p w:rsidR="00466445" w:rsidRPr="003E7910" w:rsidRDefault="00466445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</w:tcPr>
          <w:p w:rsidR="00466445" w:rsidRPr="003E7910" w:rsidRDefault="00466445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466445" w:rsidRPr="003E7910" w:rsidRDefault="00466445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466445" w:rsidRPr="003E7910" w:rsidRDefault="00466445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466445" w:rsidRPr="003E7910" w:rsidRDefault="00466445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466445" w:rsidRPr="003E7910" w:rsidRDefault="00466445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466445" w:rsidRPr="003E7910" w:rsidRDefault="00466445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466445" w:rsidRPr="003E7910" w:rsidRDefault="00466445">
            <w:pPr>
              <w:rPr>
                <w:sz w:val="20"/>
                <w:szCs w:val="20"/>
              </w:rPr>
            </w:pPr>
          </w:p>
        </w:tc>
      </w:tr>
      <w:tr w:rsidR="00466445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466445" w:rsidRPr="003E7910" w:rsidRDefault="00466445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Mgr.Ondrej Sintal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466445" w:rsidRPr="003E7910" w:rsidRDefault="00466445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466445" w:rsidRPr="003E7910" w:rsidRDefault="00466445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3319,39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466445" w:rsidRPr="003E7910" w:rsidRDefault="00466445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33,33</w:t>
            </w:r>
            <w:r w:rsidRPr="003E7910">
              <w:rPr>
                <w:sz w:val="21"/>
                <w:szCs w:val="21"/>
                <w:lang w:val="en-US"/>
              </w:rPr>
              <w:t>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466445" w:rsidRPr="003E7910" w:rsidRDefault="00466445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33,33</w:t>
            </w:r>
            <w:r w:rsidRPr="003E7910">
              <w:rPr>
                <w:sz w:val="21"/>
                <w:szCs w:val="21"/>
                <w:lang w:val="en-US"/>
              </w:rPr>
              <w:t>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466445" w:rsidRPr="003E7910" w:rsidRDefault="00466445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</w:tcPr>
          <w:p w:rsidR="00466445" w:rsidRPr="003E7910" w:rsidRDefault="00466445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466445" w:rsidRPr="003E7910" w:rsidRDefault="00466445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466445" w:rsidRPr="003E7910" w:rsidRDefault="00466445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466445" w:rsidRPr="003E7910" w:rsidRDefault="00466445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466445" w:rsidRPr="003E7910" w:rsidRDefault="00466445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466445" w:rsidRPr="003E7910" w:rsidRDefault="00466445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466445" w:rsidRPr="003E7910" w:rsidRDefault="00466445">
            <w:pPr>
              <w:rPr>
                <w:sz w:val="20"/>
                <w:szCs w:val="20"/>
              </w:rPr>
            </w:pPr>
          </w:p>
        </w:tc>
      </w:tr>
      <w:tr w:rsidR="00466445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466445" w:rsidRPr="003E7910" w:rsidRDefault="00466445" w:rsidP="00841190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Mgr. Lukas Sintal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466445" w:rsidRPr="003E7910" w:rsidRDefault="00466445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466445" w:rsidRPr="003E7910" w:rsidRDefault="00466445" w:rsidP="00841190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3319,39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466445" w:rsidRPr="008A1E6C" w:rsidRDefault="00466445" w:rsidP="00841190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  <w:lang w:val="en-US"/>
              </w:rPr>
              <w:t>33,33</w:t>
            </w:r>
            <w:r>
              <w:rPr>
                <w:sz w:val="21"/>
                <w:szCs w:val="21"/>
              </w:rPr>
              <w:t>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466445" w:rsidRPr="003E7910" w:rsidRDefault="00466445" w:rsidP="00841190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33,33%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466445" w:rsidRPr="003E7910" w:rsidRDefault="00466445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</w:tcPr>
          <w:p w:rsidR="00466445" w:rsidRPr="003E7910" w:rsidRDefault="00466445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466445" w:rsidRPr="003E7910" w:rsidRDefault="00466445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466445" w:rsidRPr="003E7910" w:rsidRDefault="00466445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466445" w:rsidRPr="003E7910" w:rsidRDefault="00466445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466445" w:rsidRPr="003E7910" w:rsidRDefault="00466445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466445" w:rsidRPr="003E7910" w:rsidRDefault="00466445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466445" w:rsidRPr="003E7910" w:rsidRDefault="00466445" w:rsidP="00841190">
            <w:pPr>
              <w:rPr>
                <w:sz w:val="20"/>
                <w:szCs w:val="20"/>
              </w:rPr>
            </w:pPr>
          </w:p>
        </w:tc>
      </w:tr>
      <w:tr w:rsidR="00466445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466445" w:rsidRPr="003E7910" w:rsidRDefault="00466445" w:rsidP="00841190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Mgr. Peter Drozda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466445" w:rsidRPr="003E7910" w:rsidRDefault="00466445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466445" w:rsidRPr="003E7910" w:rsidRDefault="00466445" w:rsidP="00841190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3319,39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466445" w:rsidRPr="003E7910" w:rsidRDefault="00466445" w:rsidP="00841190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33,33%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466445" w:rsidRPr="003E7910" w:rsidRDefault="00466445" w:rsidP="00841190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33,33%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466445" w:rsidRPr="003E7910" w:rsidRDefault="00466445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</w:tcPr>
          <w:p w:rsidR="00466445" w:rsidRPr="003E7910" w:rsidRDefault="00466445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466445" w:rsidRPr="003E7910" w:rsidRDefault="00466445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466445" w:rsidRPr="003E7910" w:rsidRDefault="00466445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466445" w:rsidRPr="003E7910" w:rsidRDefault="00466445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466445" w:rsidRPr="003E7910" w:rsidRDefault="00466445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466445" w:rsidRPr="003E7910" w:rsidRDefault="00466445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466445" w:rsidRPr="003E7910" w:rsidRDefault="00466445">
            <w:pPr>
              <w:rPr>
                <w:sz w:val="20"/>
                <w:szCs w:val="20"/>
              </w:rPr>
            </w:pPr>
          </w:p>
        </w:tc>
      </w:tr>
      <w:tr w:rsidR="00466445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466445" w:rsidRPr="003E7910" w:rsidRDefault="00466445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466445" w:rsidRPr="003E7910" w:rsidRDefault="00466445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466445" w:rsidRPr="003E7910" w:rsidRDefault="00466445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466445" w:rsidRPr="003E7910" w:rsidRDefault="00466445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466445" w:rsidRPr="003E7910" w:rsidRDefault="00466445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466445" w:rsidRPr="003E7910" w:rsidRDefault="00466445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</w:tcPr>
          <w:p w:rsidR="00466445" w:rsidRPr="003E7910" w:rsidRDefault="00466445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466445" w:rsidRPr="003E7910" w:rsidRDefault="00466445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466445" w:rsidRPr="003E7910" w:rsidRDefault="00466445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466445" w:rsidRPr="003E7910" w:rsidRDefault="00466445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466445" w:rsidRPr="003E7910" w:rsidRDefault="00466445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466445" w:rsidRPr="003E7910" w:rsidRDefault="00466445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466445" w:rsidRPr="003E7910" w:rsidRDefault="00466445">
            <w:pPr>
              <w:rPr>
                <w:sz w:val="20"/>
                <w:szCs w:val="20"/>
              </w:rPr>
            </w:pPr>
          </w:p>
        </w:tc>
      </w:tr>
      <w:tr w:rsidR="00466445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466445" w:rsidRPr="003E7910" w:rsidRDefault="00466445">
            <w:pPr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466445" w:rsidRPr="003E7910" w:rsidRDefault="00466445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466445" w:rsidRPr="003E7910" w:rsidRDefault="00466445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466445" w:rsidRPr="003E7910" w:rsidRDefault="00466445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466445" w:rsidRPr="003E7910" w:rsidRDefault="00466445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466445" w:rsidRPr="003E7910" w:rsidRDefault="00466445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</w:tcPr>
          <w:p w:rsidR="00466445" w:rsidRPr="003E7910" w:rsidRDefault="00466445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466445" w:rsidRPr="003E7910" w:rsidRDefault="00466445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466445" w:rsidRPr="003E7910" w:rsidRDefault="00466445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466445" w:rsidRPr="003E7910" w:rsidRDefault="00466445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466445" w:rsidRPr="003E7910" w:rsidRDefault="00466445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466445" w:rsidRPr="003E7910" w:rsidRDefault="00466445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466445" w:rsidRPr="003E7910" w:rsidRDefault="00466445">
            <w:pPr>
              <w:rPr>
                <w:sz w:val="20"/>
                <w:szCs w:val="20"/>
              </w:rPr>
            </w:pPr>
          </w:p>
        </w:tc>
      </w:tr>
    </w:tbl>
    <w:p w:rsidR="00466445" w:rsidRPr="003E7910" w:rsidRDefault="00466445" w:rsidP="007B0660">
      <w:pPr>
        <w:ind w:right="-468"/>
        <w:jc w:val="both"/>
        <w:rPr>
          <w:rFonts w:cs="Arial"/>
          <w:szCs w:val="22"/>
        </w:rPr>
      </w:pPr>
    </w:p>
    <w:p w:rsidR="00466445" w:rsidRPr="003E7910" w:rsidRDefault="00466445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466445" w:rsidRPr="005611A8" w:rsidRDefault="00466445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466445" w:rsidRPr="003E7910" w:rsidRDefault="00466445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466445" w:rsidRPr="003E7910" w:rsidRDefault="00466445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466445" w:rsidRPr="003E7910" w:rsidRDefault="00466445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466445" w:rsidRPr="003E7910" w:rsidRDefault="00466445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466445" w:rsidRPr="003E7910" w:rsidRDefault="00466445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466445" w:rsidRPr="003E7910" w:rsidRDefault="00466445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466445" w:rsidRPr="003E7910" w:rsidRDefault="00466445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466445" w:rsidRPr="003E7910" w:rsidRDefault="00466445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466445" w:rsidRPr="003E7910" w:rsidRDefault="00466445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466445" w:rsidRPr="003E7910" w:rsidRDefault="00466445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466445" w:rsidRPr="003E7910" w:rsidRDefault="00466445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466445" w:rsidRPr="003E7910" w:rsidRDefault="00466445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466445" w:rsidRDefault="00466445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66445" w:rsidRPr="003E7910" w:rsidRDefault="00466445" w:rsidP="007B0660">
      <w:pPr>
        <w:ind w:right="-468"/>
        <w:jc w:val="both"/>
        <w:rPr>
          <w:rFonts w:cs="Arial"/>
          <w:b/>
          <w:bCs/>
          <w:szCs w:val="22"/>
        </w:rPr>
      </w:pPr>
    </w:p>
    <w:p w:rsidR="00466445" w:rsidRPr="003E7910" w:rsidRDefault="00466445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E. Informácie o použitých účtovných zásadách a účtovných metódach:</w:t>
      </w:r>
    </w:p>
    <w:p w:rsidR="00466445" w:rsidRPr="003E7910" w:rsidRDefault="00466445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466445" w:rsidRPr="003E7910" w:rsidRDefault="00466445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466445" w:rsidRPr="003E7910" w:rsidRDefault="00466445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466445" w:rsidRPr="003E7910" w:rsidRDefault="00466445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466445" w:rsidRPr="003E7910" w:rsidRDefault="00466445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466445" w:rsidRPr="003E7910" w:rsidRDefault="00466445" w:rsidP="007B0660">
      <w:pPr>
        <w:jc w:val="both"/>
        <w:rPr>
          <w:rFonts w:cs="Arial"/>
          <w:szCs w:val="22"/>
        </w:rPr>
      </w:pPr>
    </w:p>
    <w:p w:rsidR="00466445" w:rsidRPr="003E7910" w:rsidRDefault="00466445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466445" w:rsidRPr="003E7910" w:rsidRDefault="00466445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466445" w:rsidRPr="003E7910" w:rsidRDefault="00466445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466445" w:rsidRPr="003E7910" w:rsidRDefault="00466445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466445" w:rsidRPr="003E7910" w:rsidRDefault="00466445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466445" w:rsidRPr="003E7910" w:rsidRDefault="00466445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466445" w:rsidRPr="003E7910" w:rsidRDefault="00466445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466445" w:rsidRPr="003E7910" w:rsidRDefault="00466445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466445" w:rsidRPr="003E7910" w:rsidRDefault="00466445" w:rsidP="007B0660">
      <w:pPr>
        <w:jc w:val="both"/>
        <w:rPr>
          <w:rFonts w:cs="Arial"/>
          <w:szCs w:val="22"/>
        </w:rPr>
      </w:pPr>
    </w:p>
    <w:p w:rsidR="00466445" w:rsidRPr="003E7910" w:rsidRDefault="00466445" w:rsidP="007B0660">
      <w:pPr>
        <w:pStyle w:val="Heading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466445" w:rsidRPr="003E7910" w:rsidRDefault="00466445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466445" w:rsidRPr="003E7910" w:rsidRDefault="00466445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466445" w:rsidRPr="003E7910" w:rsidRDefault="00466445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466445" w:rsidRPr="003E7910" w:rsidRDefault="00466445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466445" w:rsidRPr="003E7910" w:rsidRDefault="00466445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466445" w:rsidRPr="003E7910" w:rsidRDefault="00466445" w:rsidP="007B0660">
      <w:pPr>
        <w:pStyle w:val="Heading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466445" w:rsidRPr="003E7910" w:rsidRDefault="00466445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466445" w:rsidRPr="003E7910" w:rsidRDefault="00466445" w:rsidP="007B0660">
      <w:pPr>
        <w:pStyle w:val="Heading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účtovaných v bežnom účtovnom období s uvedením sumy vplyvu na výsledok hospodárenia bežného účtovného obdobia: </w:t>
      </w:r>
    </w:p>
    <w:p w:rsidR="00466445" w:rsidRPr="003E7910" w:rsidRDefault="00466445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466445" w:rsidRPr="003E7910" w:rsidRDefault="00466445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466445" w:rsidRDefault="00466445" w:rsidP="00A5552F"/>
    <w:p w:rsidR="00466445" w:rsidRPr="003F477D" w:rsidRDefault="00466445" w:rsidP="006A4709">
      <w:pPr>
        <w:pStyle w:val="Title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prílohe č. 3 časti F. písm. a) o dlhodobom nehmotnom majetku</w:t>
      </w:r>
    </w:p>
    <w:p w:rsidR="00466445" w:rsidRPr="003F477D" w:rsidRDefault="00466445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0A0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466445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466445" w:rsidRPr="003F477D" w:rsidRDefault="00466445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66445" w:rsidRPr="003F477D" w:rsidRDefault="00466445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466445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466445" w:rsidRPr="003F477D" w:rsidRDefault="00466445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466445" w:rsidRPr="003F477D" w:rsidRDefault="00466445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466445" w:rsidRPr="003F477D" w:rsidRDefault="00466445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466445" w:rsidRPr="003F477D" w:rsidRDefault="00466445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466445" w:rsidRPr="003F477D" w:rsidRDefault="00466445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466445" w:rsidRPr="003F477D" w:rsidRDefault="00466445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466445" w:rsidRPr="003F477D" w:rsidRDefault="00466445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466445" w:rsidRPr="003F477D" w:rsidRDefault="00466445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466445" w:rsidRPr="003F477D" w:rsidRDefault="00466445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466445" w:rsidRPr="003F477D" w:rsidRDefault="00466445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466445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466445" w:rsidRPr="003F477D" w:rsidRDefault="00466445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466445" w:rsidRPr="003F477D" w:rsidRDefault="00466445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466445" w:rsidRPr="003F477D" w:rsidRDefault="00466445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466445" w:rsidRPr="003F477D" w:rsidRDefault="00466445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466445" w:rsidRPr="003F477D" w:rsidRDefault="00466445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466445" w:rsidRPr="003F477D" w:rsidRDefault="00466445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466445" w:rsidRPr="003F477D" w:rsidRDefault="00466445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466445" w:rsidRPr="003F477D" w:rsidRDefault="00466445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466445" w:rsidRPr="003F477D" w:rsidRDefault="00466445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466445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66445" w:rsidRPr="003F477D" w:rsidRDefault="00466445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466445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66445" w:rsidRPr="003F477D" w:rsidRDefault="00466445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66445" w:rsidRPr="003F477D" w:rsidRDefault="00466445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66445" w:rsidRPr="003F477D" w:rsidRDefault="00466445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66445" w:rsidRPr="003F477D" w:rsidRDefault="00466445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66445" w:rsidRPr="003F477D" w:rsidRDefault="00466445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66445" w:rsidRPr="003F477D" w:rsidRDefault="00466445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66445" w:rsidRPr="003F477D" w:rsidRDefault="00466445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66445" w:rsidRPr="003F477D" w:rsidRDefault="00466445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66445" w:rsidRPr="003F477D" w:rsidRDefault="00466445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466445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66445" w:rsidRPr="003F477D" w:rsidRDefault="00466445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66445" w:rsidRPr="003F477D" w:rsidRDefault="00466445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66445" w:rsidRPr="003F477D" w:rsidRDefault="00466445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66445" w:rsidRPr="003F477D" w:rsidRDefault="00466445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66445" w:rsidRPr="003F477D" w:rsidRDefault="00466445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66445" w:rsidRPr="003F477D" w:rsidRDefault="00466445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66445" w:rsidRPr="003F477D" w:rsidRDefault="00466445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66445" w:rsidRPr="003F477D" w:rsidRDefault="00466445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66445" w:rsidRPr="003F477D" w:rsidRDefault="00466445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466445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66445" w:rsidRPr="003F477D" w:rsidRDefault="00466445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66445" w:rsidRPr="003F477D" w:rsidRDefault="00466445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66445" w:rsidRPr="003F477D" w:rsidRDefault="00466445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66445" w:rsidRPr="003F477D" w:rsidRDefault="00466445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66445" w:rsidRPr="003F477D" w:rsidRDefault="00466445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66445" w:rsidRPr="003F477D" w:rsidRDefault="00466445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66445" w:rsidRPr="003F477D" w:rsidRDefault="00466445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66445" w:rsidRPr="003F477D" w:rsidRDefault="00466445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66445" w:rsidRPr="003F477D" w:rsidRDefault="00466445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466445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66445" w:rsidRPr="003F477D" w:rsidRDefault="00466445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66445" w:rsidRPr="003F477D" w:rsidRDefault="00466445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66445" w:rsidRPr="003F477D" w:rsidRDefault="00466445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66445" w:rsidRPr="003F477D" w:rsidRDefault="00466445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66445" w:rsidRPr="003F477D" w:rsidRDefault="00466445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66445" w:rsidRPr="003F477D" w:rsidRDefault="00466445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66445" w:rsidRPr="003F477D" w:rsidRDefault="00466445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66445" w:rsidRPr="003F477D" w:rsidRDefault="00466445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66445" w:rsidRPr="003F477D" w:rsidRDefault="00466445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466445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66445" w:rsidRPr="003F477D" w:rsidRDefault="00466445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66445" w:rsidRPr="003F477D" w:rsidRDefault="00466445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66445" w:rsidRPr="003F477D" w:rsidRDefault="00466445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66445" w:rsidRPr="003F477D" w:rsidRDefault="00466445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66445" w:rsidRPr="003F477D" w:rsidRDefault="00466445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66445" w:rsidRPr="003F477D" w:rsidRDefault="00466445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66445" w:rsidRPr="003F477D" w:rsidRDefault="00466445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66445" w:rsidRPr="003F477D" w:rsidRDefault="00466445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66445" w:rsidRPr="003F477D" w:rsidRDefault="00466445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466445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66445" w:rsidRPr="003F477D" w:rsidRDefault="00466445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466445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66445" w:rsidRPr="003F477D" w:rsidRDefault="00466445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66445" w:rsidRPr="003F477D" w:rsidRDefault="00466445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66445" w:rsidRPr="003F477D" w:rsidRDefault="00466445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66445" w:rsidRPr="003F477D" w:rsidRDefault="00466445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66445" w:rsidRPr="003F477D" w:rsidRDefault="00466445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66445" w:rsidRPr="003F477D" w:rsidRDefault="00466445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66445" w:rsidRPr="003F477D" w:rsidRDefault="00466445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66445" w:rsidRPr="003F477D" w:rsidRDefault="00466445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66445" w:rsidRPr="003F477D" w:rsidRDefault="00466445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466445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66445" w:rsidRPr="003F477D" w:rsidRDefault="00466445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66445" w:rsidRPr="003F477D" w:rsidRDefault="00466445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66445" w:rsidRPr="003F477D" w:rsidRDefault="00466445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66445" w:rsidRPr="003F477D" w:rsidRDefault="00466445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66445" w:rsidRPr="003F477D" w:rsidRDefault="00466445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66445" w:rsidRPr="003F477D" w:rsidRDefault="00466445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66445" w:rsidRPr="003F477D" w:rsidRDefault="00466445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66445" w:rsidRPr="003F477D" w:rsidRDefault="00466445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66445" w:rsidRPr="003F477D" w:rsidRDefault="00466445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466445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66445" w:rsidRPr="003F477D" w:rsidRDefault="00466445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66445" w:rsidRPr="003F477D" w:rsidRDefault="00466445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66445" w:rsidRPr="003F477D" w:rsidRDefault="00466445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66445" w:rsidRPr="003F477D" w:rsidRDefault="00466445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66445" w:rsidRPr="003F477D" w:rsidRDefault="00466445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66445" w:rsidRPr="003F477D" w:rsidRDefault="00466445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66445" w:rsidRPr="003F477D" w:rsidRDefault="00466445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66445" w:rsidRPr="003F477D" w:rsidRDefault="00466445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66445" w:rsidRPr="003F477D" w:rsidRDefault="00466445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466445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66445" w:rsidRPr="003F477D" w:rsidRDefault="00466445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66445" w:rsidRPr="003F477D" w:rsidRDefault="00466445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66445" w:rsidRPr="003F477D" w:rsidRDefault="00466445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66445" w:rsidRPr="003F477D" w:rsidRDefault="00466445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66445" w:rsidRPr="003F477D" w:rsidRDefault="00466445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66445" w:rsidRPr="003F477D" w:rsidRDefault="00466445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66445" w:rsidRPr="003F477D" w:rsidRDefault="00466445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66445" w:rsidRPr="003F477D" w:rsidRDefault="00466445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66445" w:rsidRPr="003F477D" w:rsidRDefault="00466445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466445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66445" w:rsidRPr="003F477D" w:rsidRDefault="00466445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66445" w:rsidRPr="003F477D" w:rsidRDefault="00466445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66445" w:rsidRPr="003F477D" w:rsidRDefault="00466445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66445" w:rsidRPr="003F477D" w:rsidRDefault="00466445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66445" w:rsidRPr="003F477D" w:rsidRDefault="00466445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66445" w:rsidRPr="003F477D" w:rsidRDefault="00466445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66445" w:rsidRPr="003F477D" w:rsidRDefault="00466445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66445" w:rsidRPr="003F477D" w:rsidRDefault="00466445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66445" w:rsidRPr="003F477D" w:rsidRDefault="00466445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466445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66445" w:rsidRPr="003F477D" w:rsidRDefault="00466445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466445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66445" w:rsidRPr="003F477D" w:rsidRDefault="00466445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66445" w:rsidRPr="003F477D" w:rsidRDefault="00466445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66445" w:rsidRPr="003F477D" w:rsidRDefault="00466445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66445" w:rsidRPr="003F477D" w:rsidRDefault="00466445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66445" w:rsidRPr="003F477D" w:rsidRDefault="00466445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66445" w:rsidRPr="003F477D" w:rsidRDefault="00466445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66445" w:rsidRPr="003F477D" w:rsidRDefault="00466445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66445" w:rsidRPr="003F477D" w:rsidRDefault="00466445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66445" w:rsidRPr="003F477D" w:rsidRDefault="00466445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466445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66445" w:rsidRPr="003F477D" w:rsidRDefault="00466445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66445" w:rsidRPr="003F477D" w:rsidRDefault="00466445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66445" w:rsidRPr="003F477D" w:rsidRDefault="00466445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66445" w:rsidRPr="003F477D" w:rsidRDefault="00466445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66445" w:rsidRPr="003F477D" w:rsidRDefault="00466445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66445" w:rsidRPr="003F477D" w:rsidRDefault="00466445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66445" w:rsidRPr="003F477D" w:rsidRDefault="00466445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66445" w:rsidRPr="003F477D" w:rsidRDefault="00466445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66445" w:rsidRPr="003F477D" w:rsidRDefault="00466445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466445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66445" w:rsidRPr="003F477D" w:rsidRDefault="00466445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66445" w:rsidRPr="003F477D" w:rsidRDefault="00466445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66445" w:rsidRPr="003F477D" w:rsidRDefault="00466445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66445" w:rsidRPr="003F477D" w:rsidRDefault="00466445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66445" w:rsidRPr="003F477D" w:rsidRDefault="00466445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66445" w:rsidRPr="003F477D" w:rsidRDefault="00466445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66445" w:rsidRPr="003F477D" w:rsidRDefault="00466445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66445" w:rsidRPr="003F477D" w:rsidRDefault="00466445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66445" w:rsidRPr="003F477D" w:rsidRDefault="00466445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466445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66445" w:rsidRPr="003F477D" w:rsidRDefault="00466445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66445" w:rsidRPr="003F477D" w:rsidRDefault="00466445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66445" w:rsidRPr="003F477D" w:rsidRDefault="00466445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66445" w:rsidRPr="003F477D" w:rsidRDefault="00466445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66445" w:rsidRPr="003F477D" w:rsidRDefault="00466445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66445" w:rsidRPr="003F477D" w:rsidRDefault="00466445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66445" w:rsidRPr="003F477D" w:rsidRDefault="00466445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66445" w:rsidRPr="003F477D" w:rsidRDefault="00466445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66445" w:rsidRPr="003F477D" w:rsidRDefault="00466445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466445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66445" w:rsidRPr="003F477D" w:rsidRDefault="00466445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66445" w:rsidRPr="003F477D" w:rsidRDefault="00466445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66445" w:rsidRPr="003F477D" w:rsidRDefault="00466445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66445" w:rsidRPr="003F477D" w:rsidRDefault="00466445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66445" w:rsidRPr="003F477D" w:rsidRDefault="00466445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66445" w:rsidRPr="003F477D" w:rsidRDefault="00466445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66445" w:rsidRPr="003F477D" w:rsidRDefault="00466445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66445" w:rsidRPr="003F477D" w:rsidRDefault="00466445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66445" w:rsidRPr="003F477D" w:rsidRDefault="00466445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466445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66445" w:rsidRPr="003F477D" w:rsidRDefault="00466445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466445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66445" w:rsidRPr="003F477D" w:rsidRDefault="00466445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66445" w:rsidRPr="003F477D" w:rsidRDefault="00466445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66445" w:rsidRPr="003F477D" w:rsidRDefault="00466445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66445" w:rsidRPr="003F477D" w:rsidRDefault="00466445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66445" w:rsidRPr="003F477D" w:rsidRDefault="00466445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66445" w:rsidRPr="003F477D" w:rsidRDefault="00466445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66445" w:rsidRPr="003F477D" w:rsidRDefault="00466445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66445" w:rsidRPr="003F477D" w:rsidRDefault="00466445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66445" w:rsidRPr="003F477D" w:rsidRDefault="00466445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466445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66445" w:rsidRPr="003F477D" w:rsidRDefault="00466445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66445" w:rsidRPr="003F477D" w:rsidRDefault="00466445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66445" w:rsidRPr="003F477D" w:rsidRDefault="00466445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66445" w:rsidRPr="003F477D" w:rsidRDefault="00466445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66445" w:rsidRPr="003F477D" w:rsidRDefault="00466445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66445" w:rsidRPr="003F477D" w:rsidRDefault="00466445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66445" w:rsidRPr="003F477D" w:rsidRDefault="00466445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66445" w:rsidRPr="003F477D" w:rsidRDefault="00466445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66445" w:rsidRPr="003F477D" w:rsidRDefault="00466445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466445" w:rsidRPr="003F477D" w:rsidRDefault="00466445" w:rsidP="0003344F">
      <w:pPr>
        <w:pStyle w:val="Title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0A0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466445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466445" w:rsidRPr="003F477D" w:rsidRDefault="00466445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66445" w:rsidRPr="003F477D" w:rsidRDefault="00466445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466445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466445" w:rsidRPr="003F477D" w:rsidRDefault="00466445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466445" w:rsidRPr="003F477D" w:rsidRDefault="00466445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466445" w:rsidRPr="003F477D" w:rsidRDefault="00466445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466445" w:rsidRPr="003F477D" w:rsidRDefault="00466445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466445" w:rsidRPr="003F477D" w:rsidRDefault="00466445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466445" w:rsidRPr="003F477D" w:rsidRDefault="00466445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466445" w:rsidRPr="003F477D" w:rsidRDefault="00466445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466445" w:rsidRPr="003F477D" w:rsidRDefault="00466445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466445" w:rsidRPr="003F477D" w:rsidRDefault="00466445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466445" w:rsidRPr="003F477D" w:rsidRDefault="00466445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466445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466445" w:rsidRPr="003F477D" w:rsidRDefault="00466445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466445" w:rsidRPr="003F477D" w:rsidRDefault="00466445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466445" w:rsidRPr="003F477D" w:rsidRDefault="00466445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466445" w:rsidRPr="003F477D" w:rsidRDefault="00466445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466445" w:rsidRPr="003F477D" w:rsidRDefault="00466445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466445" w:rsidRPr="003F477D" w:rsidRDefault="00466445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466445" w:rsidRPr="003F477D" w:rsidRDefault="00466445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466445" w:rsidRPr="003F477D" w:rsidRDefault="00466445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466445" w:rsidRPr="003F477D" w:rsidRDefault="00466445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466445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66445" w:rsidRPr="003F477D" w:rsidRDefault="0046644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466445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66445" w:rsidRPr="003F477D" w:rsidRDefault="0046644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66445" w:rsidRPr="003F477D" w:rsidRDefault="0046644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66445" w:rsidRPr="003F477D" w:rsidRDefault="0046644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66445" w:rsidRPr="003F477D" w:rsidRDefault="0046644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66445" w:rsidRPr="003F477D" w:rsidRDefault="0046644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66445" w:rsidRPr="003F477D" w:rsidRDefault="0046644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66445" w:rsidRPr="003F477D" w:rsidRDefault="0046644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66445" w:rsidRPr="003F477D" w:rsidRDefault="0046644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66445" w:rsidRPr="003F477D" w:rsidRDefault="0046644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466445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66445" w:rsidRPr="003F477D" w:rsidRDefault="0046644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66445" w:rsidRPr="003F477D" w:rsidRDefault="0046644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66445" w:rsidRPr="003F477D" w:rsidRDefault="0046644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66445" w:rsidRPr="003F477D" w:rsidRDefault="0046644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66445" w:rsidRPr="003F477D" w:rsidRDefault="0046644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66445" w:rsidRPr="003F477D" w:rsidRDefault="0046644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66445" w:rsidRPr="003F477D" w:rsidRDefault="0046644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66445" w:rsidRPr="003F477D" w:rsidRDefault="0046644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66445" w:rsidRPr="003F477D" w:rsidRDefault="0046644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466445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66445" w:rsidRPr="003F477D" w:rsidRDefault="0046644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66445" w:rsidRPr="003F477D" w:rsidRDefault="0046644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66445" w:rsidRPr="003F477D" w:rsidRDefault="0046644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66445" w:rsidRPr="003F477D" w:rsidRDefault="0046644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66445" w:rsidRPr="003F477D" w:rsidRDefault="0046644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66445" w:rsidRPr="003F477D" w:rsidRDefault="0046644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66445" w:rsidRPr="003F477D" w:rsidRDefault="0046644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66445" w:rsidRPr="003F477D" w:rsidRDefault="0046644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66445" w:rsidRPr="003F477D" w:rsidRDefault="0046644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466445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66445" w:rsidRPr="003F477D" w:rsidRDefault="0046644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66445" w:rsidRPr="003F477D" w:rsidRDefault="0046644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66445" w:rsidRPr="003F477D" w:rsidRDefault="0046644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66445" w:rsidRPr="003F477D" w:rsidRDefault="0046644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66445" w:rsidRPr="003F477D" w:rsidRDefault="0046644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66445" w:rsidRPr="003F477D" w:rsidRDefault="0046644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66445" w:rsidRPr="003F477D" w:rsidRDefault="0046644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66445" w:rsidRPr="003F477D" w:rsidRDefault="0046644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66445" w:rsidRPr="003F477D" w:rsidRDefault="0046644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466445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66445" w:rsidRPr="003F477D" w:rsidRDefault="0046644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66445" w:rsidRPr="003F477D" w:rsidRDefault="0046644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66445" w:rsidRPr="003F477D" w:rsidRDefault="0046644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66445" w:rsidRPr="003F477D" w:rsidRDefault="0046644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66445" w:rsidRPr="003F477D" w:rsidRDefault="0046644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66445" w:rsidRPr="003F477D" w:rsidRDefault="0046644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66445" w:rsidRPr="003F477D" w:rsidRDefault="0046644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66445" w:rsidRPr="003F477D" w:rsidRDefault="0046644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66445" w:rsidRPr="003F477D" w:rsidRDefault="0046644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466445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66445" w:rsidRPr="003F477D" w:rsidRDefault="0046644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466445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66445" w:rsidRPr="003F477D" w:rsidRDefault="0046644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66445" w:rsidRPr="003F477D" w:rsidRDefault="0046644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66445" w:rsidRPr="003F477D" w:rsidRDefault="0046644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66445" w:rsidRPr="003F477D" w:rsidRDefault="0046644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66445" w:rsidRPr="003F477D" w:rsidRDefault="0046644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66445" w:rsidRPr="003F477D" w:rsidRDefault="0046644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66445" w:rsidRPr="003F477D" w:rsidRDefault="0046644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66445" w:rsidRPr="003F477D" w:rsidRDefault="0046644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66445" w:rsidRPr="003F477D" w:rsidRDefault="0046644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466445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66445" w:rsidRPr="003F477D" w:rsidRDefault="0046644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66445" w:rsidRPr="003F477D" w:rsidRDefault="0046644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66445" w:rsidRPr="003F477D" w:rsidRDefault="0046644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66445" w:rsidRPr="003F477D" w:rsidRDefault="0046644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66445" w:rsidRPr="003F477D" w:rsidRDefault="0046644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66445" w:rsidRPr="003F477D" w:rsidRDefault="0046644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66445" w:rsidRPr="003F477D" w:rsidRDefault="0046644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66445" w:rsidRPr="003F477D" w:rsidRDefault="0046644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66445" w:rsidRPr="003F477D" w:rsidRDefault="0046644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466445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66445" w:rsidRPr="003F477D" w:rsidRDefault="0046644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66445" w:rsidRPr="003F477D" w:rsidRDefault="0046644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66445" w:rsidRPr="003F477D" w:rsidRDefault="0046644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66445" w:rsidRPr="003F477D" w:rsidRDefault="0046644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66445" w:rsidRPr="003F477D" w:rsidRDefault="0046644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66445" w:rsidRPr="003F477D" w:rsidRDefault="0046644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66445" w:rsidRPr="003F477D" w:rsidRDefault="0046644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66445" w:rsidRPr="003F477D" w:rsidRDefault="0046644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66445" w:rsidRPr="003F477D" w:rsidRDefault="0046644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466445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66445" w:rsidRPr="003F477D" w:rsidRDefault="0046644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66445" w:rsidRPr="003F477D" w:rsidRDefault="0046644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66445" w:rsidRPr="003F477D" w:rsidRDefault="0046644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66445" w:rsidRPr="003F477D" w:rsidRDefault="0046644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66445" w:rsidRPr="003F477D" w:rsidRDefault="0046644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66445" w:rsidRPr="003F477D" w:rsidRDefault="0046644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66445" w:rsidRPr="003F477D" w:rsidRDefault="0046644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66445" w:rsidRPr="003F477D" w:rsidRDefault="0046644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66445" w:rsidRPr="003F477D" w:rsidRDefault="0046644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466445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66445" w:rsidRPr="003F477D" w:rsidRDefault="0046644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66445" w:rsidRPr="003F477D" w:rsidRDefault="0046644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66445" w:rsidRPr="003F477D" w:rsidRDefault="0046644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66445" w:rsidRPr="003F477D" w:rsidRDefault="0046644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66445" w:rsidRPr="003F477D" w:rsidRDefault="0046644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66445" w:rsidRPr="003F477D" w:rsidRDefault="0046644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66445" w:rsidRPr="003F477D" w:rsidRDefault="0046644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66445" w:rsidRPr="003F477D" w:rsidRDefault="0046644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66445" w:rsidRPr="003F477D" w:rsidRDefault="0046644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466445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66445" w:rsidRPr="003F477D" w:rsidRDefault="0046644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466445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66445" w:rsidRPr="003F477D" w:rsidRDefault="0046644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66445" w:rsidRPr="003F477D" w:rsidRDefault="0046644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66445" w:rsidRPr="003F477D" w:rsidRDefault="0046644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66445" w:rsidRPr="003F477D" w:rsidRDefault="0046644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66445" w:rsidRPr="003F477D" w:rsidRDefault="0046644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66445" w:rsidRPr="003F477D" w:rsidRDefault="0046644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66445" w:rsidRPr="003F477D" w:rsidRDefault="0046644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66445" w:rsidRPr="003F477D" w:rsidRDefault="0046644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66445" w:rsidRPr="003F477D" w:rsidRDefault="0046644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466445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66445" w:rsidRPr="003F477D" w:rsidRDefault="0046644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66445" w:rsidRPr="003F477D" w:rsidRDefault="0046644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66445" w:rsidRPr="003F477D" w:rsidRDefault="0046644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66445" w:rsidRPr="003F477D" w:rsidRDefault="0046644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66445" w:rsidRPr="003F477D" w:rsidRDefault="0046644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66445" w:rsidRPr="003F477D" w:rsidRDefault="0046644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66445" w:rsidRPr="003F477D" w:rsidRDefault="0046644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66445" w:rsidRPr="003F477D" w:rsidRDefault="0046644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66445" w:rsidRPr="003F477D" w:rsidRDefault="0046644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466445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66445" w:rsidRPr="003F477D" w:rsidRDefault="0046644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66445" w:rsidRPr="003F477D" w:rsidRDefault="0046644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66445" w:rsidRPr="003F477D" w:rsidRDefault="0046644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66445" w:rsidRPr="003F477D" w:rsidRDefault="0046644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66445" w:rsidRPr="003F477D" w:rsidRDefault="0046644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66445" w:rsidRPr="003F477D" w:rsidRDefault="0046644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66445" w:rsidRPr="003F477D" w:rsidRDefault="0046644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66445" w:rsidRPr="003F477D" w:rsidRDefault="0046644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66445" w:rsidRPr="003F477D" w:rsidRDefault="0046644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466445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66445" w:rsidRPr="003F477D" w:rsidRDefault="0046644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66445" w:rsidRPr="003F477D" w:rsidRDefault="0046644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66445" w:rsidRPr="003F477D" w:rsidRDefault="0046644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66445" w:rsidRPr="003F477D" w:rsidRDefault="0046644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66445" w:rsidRPr="003F477D" w:rsidRDefault="0046644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66445" w:rsidRPr="003F477D" w:rsidRDefault="0046644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66445" w:rsidRPr="003F477D" w:rsidRDefault="0046644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66445" w:rsidRPr="003F477D" w:rsidRDefault="0046644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66445" w:rsidRPr="003F477D" w:rsidRDefault="0046644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466445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66445" w:rsidRPr="003F477D" w:rsidRDefault="0046644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66445" w:rsidRPr="003F477D" w:rsidRDefault="0046644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66445" w:rsidRPr="003F477D" w:rsidRDefault="0046644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66445" w:rsidRPr="003F477D" w:rsidRDefault="0046644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66445" w:rsidRPr="003F477D" w:rsidRDefault="0046644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66445" w:rsidRPr="003F477D" w:rsidRDefault="0046644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66445" w:rsidRPr="003F477D" w:rsidRDefault="0046644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66445" w:rsidRPr="003F477D" w:rsidRDefault="0046644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66445" w:rsidRPr="003F477D" w:rsidRDefault="0046644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466445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66445" w:rsidRPr="003F477D" w:rsidRDefault="0046644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466445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66445" w:rsidRPr="003F477D" w:rsidRDefault="0046644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66445" w:rsidRPr="003F477D" w:rsidRDefault="0046644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66445" w:rsidRPr="003F477D" w:rsidRDefault="0046644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66445" w:rsidRPr="003F477D" w:rsidRDefault="0046644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66445" w:rsidRPr="003F477D" w:rsidRDefault="0046644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66445" w:rsidRPr="003F477D" w:rsidRDefault="0046644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66445" w:rsidRPr="003F477D" w:rsidRDefault="0046644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66445" w:rsidRPr="003F477D" w:rsidRDefault="0046644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66445" w:rsidRPr="003F477D" w:rsidRDefault="0046644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466445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66445" w:rsidRPr="003F477D" w:rsidRDefault="0046644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66445" w:rsidRPr="003F477D" w:rsidRDefault="0046644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66445" w:rsidRPr="003F477D" w:rsidRDefault="0046644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66445" w:rsidRPr="003F477D" w:rsidRDefault="0046644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66445" w:rsidRPr="003F477D" w:rsidRDefault="0046644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66445" w:rsidRPr="003F477D" w:rsidRDefault="0046644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66445" w:rsidRPr="003F477D" w:rsidRDefault="0046644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66445" w:rsidRPr="003F477D" w:rsidRDefault="0046644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66445" w:rsidRPr="003F477D" w:rsidRDefault="0046644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466445" w:rsidRDefault="00466445" w:rsidP="0003344F">
      <w:pPr>
        <w:pStyle w:val="Title"/>
        <w:keepNext w:val="0"/>
        <w:spacing w:before="0" w:beforeAutospacing="0" w:after="0"/>
        <w:jc w:val="left"/>
        <w:rPr>
          <w:szCs w:val="22"/>
        </w:rPr>
      </w:pPr>
    </w:p>
    <w:p w:rsidR="00466445" w:rsidRPr="009F39E7" w:rsidRDefault="00466445" w:rsidP="009F39E7"/>
    <w:p w:rsidR="00466445" w:rsidRPr="003F477D" w:rsidRDefault="00466445" w:rsidP="006A4709">
      <w:pPr>
        <w:pStyle w:val="Title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prílohe č. 3 časti F. písm. c) 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/>
      </w:tblPr>
      <w:tblGrid>
        <w:gridCol w:w="6448"/>
        <w:gridCol w:w="2762"/>
      </w:tblGrid>
      <w:tr w:rsidR="00466445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466445" w:rsidRPr="003F477D" w:rsidRDefault="00466445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466445" w:rsidRPr="003F477D" w:rsidRDefault="00466445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466445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66445" w:rsidRPr="003F477D" w:rsidRDefault="00466445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466445" w:rsidRPr="003F477D" w:rsidRDefault="00466445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466445" w:rsidRPr="009F39E7" w:rsidRDefault="00466445" w:rsidP="009F39E7"/>
    <w:p w:rsidR="00466445" w:rsidRPr="003F477D" w:rsidRDefault="00466445" w:rsidP="003F477D"/>
    <w:p w:rsidR="00466445" w:rsidRPr="003F477D" w:rsidRDefault="00466445" w:rsidP="006A4709">
      <w:pPr>
        <w:pStyle w:val="Title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prílohe č. 3 časti F. písm. a) o dlhodobom hmotnom majetku</w:t>
      </w:r>
      <w:r w:rsidRPr="003F477D">
        <w:rPr>
          <w:szCs w:val="22"/>
        </w:rPr>
        <w:tab/>
      </w:r>
    </w:p>
    <w:p w:rsidR="00466445" w:rsidRPr="003F477D" w:rsidRDefault="00466445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0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466445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466445" w:rsidRPr="003F477D" w:rsidRDefault="00466445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466445" w:rsidRPr="003F477D" w:rsidRDefault="00466445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466445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466445" w:rsidRPr="003F477D" w:rsidRDefault="00466445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466445" w:rsidRPr="003F477D" w:rsidRDefault="00466445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466445" w:rsidRPr="003F477D" w:rsidRDefault="00466445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466445" w:rsidRPr="003F477D" w:rsidRDefault="00466445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466445" w:rsidRPr="003F477D" w:rsidRDefault="00466445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466445" w:rsidRPr="003F477D" w:rsidRDefault="00466445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466445" w:rsidRPr="003F477D" w:rsidRDefault="00466445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466445" w:rsidRPr="003F477D" w:rsidRDefault="00466445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466445" w:rsidRPr="003F477D" w:rsidRDefault="00466445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466445" w:rsidRPr="003F477D" w:rsidRDefault="00466445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466445" w:rsidRPr="003F477D" w:rsidRDefault="00466445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466445" w:rsidRPr="003F477D" w:rsidRDefault="00466445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466445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66445" w:rsidRPr="003F477D" w:rsidRDefault="00466445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66445" w:rsidRPr="003F477D" w:rsidRDefault="00466445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466445" w:rsidRPr="003F477D" w:rsidRDefault="00466445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66445" w:rsidRPr="003F477D" w:rsidRDefault="00466445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66445" w:rsidRPr="003F477D" w:rsidRDefault="00466445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66445" w:rsidRPr="003F477D" w:rsidRDefault="00466445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66445" w:rsidRPr="003F477D" w:rsidRDefault="00466445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66445" w:rsidRPr="003F477D" w:rsidRDefault="00466445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66445" w:rsidRPr="003F477D" w:rsidRDefault="00466445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466445" w:rsidRPr="003F477D" w:rsidRDefault="00466445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466445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66445" w:rsidRPr="003F477D" w:rsidRDefault="00466445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466445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66445" w:rsidRPr="003F477D" w:rsidRDefault="00466445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66445" w:rsidRPr="003F477D" w:rsidRDefault="00466445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39806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66445" w:rsidRPr="003F477D" w:rsidRDefault="00466445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66445" w:rsidRPr="003F477D" w:rsidRDefault="00466445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2647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66445" w:rsidRPr="003F477D" w:rsidRDefault="00466445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66445" w:rsidRPr="003F477D" w:rsidRDefault="00466445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66445" w:rsidRPr="003F477D" w:rsidRDefault="00466445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66445" w:rsidRPr="003F477D" w:rsidRDefault="00466445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198238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66445" w:rsidRPr="003F477D" w:rsidRDefault="00466445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4863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66445" w:rsidRPr="003F477D" w:rsidRDefault="00466445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245554</w:t>
            </w:r>
          </w:p>
        </w:tc>
      </w:tr>
      <w:tr w:rsidR="00466445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66445" w:rsidRPr="003F477D" w:rsidRDefault="00466445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66445" w:rsidRPr="003F477D" w:rsidRDefault="00466445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66445" w:rsidRPr="003F477D" w:rsidRDefault="00466445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66445" w:rsidRPr="003F477D" w:rsidRDefault="00466445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66445" w:rsidRPr="003F477D" w:rsidRDefault="00466445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66445" w:rsidRPr="003F477D" w:rsidRDefault="00466445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66445" w:rsidRPr="003F477D" w:rsidRDefault="00466445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66445" w:rsidRPr="003F477D" w:rsidRDefault="00466445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66445" w:rsidRPr="003F477D" w:rsidRDefault="00466445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66445" w:rsidRPr="003F477D" w:rsidRDefault="00466445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466445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66445" w:rsidRPr="003F477D" w:rsidRDefault="00466445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66445" w:rsidRPr="003F477D" w:rsidRDefault="00466445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66445" w:rsidRPr="003F477D" w:rsidRDefault="00466445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66445" w:rsidRPr="003F477D" w:rsidRDefault="00466445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66445" w:rsidRPr="003F477D" w:rsidRDefault="00466445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66445" w:rsidRPr="003F477D" w:rsidRDefault="00466445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66445" w:rsidRPr="003F477D" w:rsidRDefault="00466445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66445" w:rsidRPr="003F477D" w:rsidRDefault="00466445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66445" w:rsidRPr="003F477D" w:rsidRDefault="00466445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66445" w:rsidRPr="003F477D" w:rsidRDefault="00466445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466445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66445" w:rsidRPr="003F477D" w:rsidRDefault="00466445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66445" w:rsidRPr="003F477D" w:rsidRDefault="00466445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66445" w:rsidRPr="003F477D" w:rsidRDefault="00466445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66445" w:rsidRPr="003F477D" w:rsidRDefault="00466445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66445" w:rsidRPr="003F477D" w:rsidRDefault="00466445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66445" w:rsidRPr="003F477D" w:rsidRDefault="00466445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66445" w:rsidRPr="003F477D" w:rsidRDefault="00466445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66445" w:rsidRPr="003F477D" w:rsidRDefault="00466445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66445" w:rsidRPr="003F477D" w:rsidRDefault="00466445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66445" w:rsidRPr="003F477D" w:rsidRDefault="00466445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466445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66445" w:rsidRPr="003F477D" w:rsidRDefault="00466445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66445" w:rsidRPr="003F477D" w:rsidRDefault="00466445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39806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66445" w:rsidRPr="003F477D" w:rsidRDefault="00466445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66445" w:rsidRPr="003F477D" w:rsidRDefault="00466445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2647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66445" w:rsidRPr="003F477D" w:rsidRDefault="00466445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66445" w:rsidRPr="003F477D" w:rsidRDefault="00466445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66445" w:rsidRPr="003F477D" w:rsidRDefault="00466445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66445" w:rsidRPr="003F477D" w:rsidRDefault="00466445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198238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66445" w:rsidRPr="003F477D" w:rsidRDefault="00466445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4863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66445" w:rsidRPr="003F477D" w:rsidRDefault="00466445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245554</w:t>
            </w:r>
          </w:p>
        </w:tc>
      </w:tr>
      <w:tr w:rsidR="00466445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66445" w:rsidRPr="003F477D" w:rsidRDefault="0046644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466445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66445" w:rsidRPr="003F477D" w:rsidRDefault="00466445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66445" w:rsidRPr="003F477D" w:rsidRDefault="00466445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66445" w:rsidRPr="003F477D" w:rsidRDefault="00466445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66445" w:rsidRPr="003F477D" w:rsidRDefault="00466445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1655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66445" w:rsidRPr="003F477D" w:rsidRDefault="00466445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66445" w:rsidRPr="003F477D" w:rsidRDefault="00466445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66445" w:rsidRPr="003F477D" w:rsidRDefault="00466445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66445" w:rsidRPr="003F477D" w:rsidRDefault="00466445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66445" w:rsidRPr="003F477D" w:rsidRDefault="00466445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66445" w:rsidRPr="003F477D" w:rsidRDefault="00466445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1655</w:t>
            </w:r>
          </w:p>
        </w:tc>
      </w:tr>
      <w:tr w:rsidR="00466445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66445" w:rsidRPr="003F477D" w:rsidRDefault="00466445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66445" w:rsidRPr="003F477D" w:rsidRDefault="00466445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66445" w:rsidRPr="003F477D" w:rsidRDefault="00466445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66445" w:rsidRPr="003F477D" w:rsidRDefault="00466445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221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66445" w:rsidRPr="003F477D" w:rsidRDefault="00466445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66445" w:rsidRPr="003F477D" w:rsidRDefault="00466445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66445" w:rsidRPr="003F477D" w:rsidRDefault="00466445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66445" w:rsidRPr="003F477D" w:rsidRDefault="00466445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66445" w:rsidRPr="003F477D" w:rsidRDefault="00466445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66445" w:rsidRPr="003F477D" w:rsidRDefault="00466445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221</w:t>
            </w:r>
          </w:p>
        </w:tc>
      </w:tr>
      <w:tr w:rsidR="00466445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66445" w:rsidRPr="003F477D" w:rsidRDefault="00466445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66445" w:rsidRPr="003F477D" w:rsidRDefault="00466445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66445" w:rsidRPr="003F477D" w:rsidRDefault="00466445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66445" w:rsidRPr="003F477D" w:rsidRDefault="00466445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66445" w:rsidRPr="003F477D" w:rsidRDefault="00466445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66445" w:rsidRPr="003F477D" w:rsidRDefault="00466445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66445" w:rsidRPr="003F477D" w:rsidRDefault="00466445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66445" w:rsidRPr="003F477D" w:rsidRDefault="00466445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66445" w:rsidRPr="003F477D" w:rsidRDefault="00466445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66445" w:rsidRPr="003F477D" w:rsidRDefault="00466445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466445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66445" w:rsidRPr="003F477D" w:rsidRDefault="00466445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66445" w:rsidRPr="003F477D" w:rsidRDefault="00466445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66445" w:rsidRPr="003F477D" w:rsidRDefault="00466445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66445" w:rsidRPr="003F477D" w:rsidRDefault="00466445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66445" w:rsidRPr="003F477D" w:rsidRDefault="00466445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66445" w:rsidRPr="003F477D" w:rsidRDefault="00466445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66445" w:rsidRPr="003F477D" w:rsidRDefault="00466445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66445" w:rsidRPr="003F477D" w:rsidRDefault="00466445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66445" w:rsidRPr="003F477D" w:rsidRDefault="00466445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66445" w:rsidRPr="003F477D" w:rsidRDefault="00466445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466445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66445" w:rsidRPr="003F477D" w:rsidRDefault="00466445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66445" w:rsidRPr="003F477D" w:rsidRDefault="00466445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66445" w:rsidRPr="003F477D" w:rsidRDefault="00466445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66445" w:rsidRPr="003F477D" w:rsidRDefault="00466445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1875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66445" w:rsidRPr="003F477D" w:rsidRDefault="00466445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66445" w:rsidRPr="003F477D" w:rsidRDefault="00466445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66445" w:rsidRPr="003F477D" w:rsidRDefault="00466445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66445" w:rsidRPr="003F477D" w:rsidRDefault="00466445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66445" w:rsidRPr="003F477D" w:rsidRDefault="00466445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66445" w:rsidRPr="003F477D" w:rsidRDefault="00466445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1875</w:t>
            </w:r>
          </w:p>
        </w:tc>
      </w:tr>
      <w:tr w:rsidR="00466445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66445" w:rsidRPr="003F477D" w:rsidRDefault="0046644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466445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66445" w:rsidRPr="003F477D" w:rsidRDefault="00466445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66445" w:rsidRPr="003F477D" w:rsidRDefault="00466445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66445" w:rsidRPr="003F477D" w:rsidRDefault="00466445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66445" w:rsidRPr="003F477D" w:rsidRDefault="00466445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66445" w:rsidRPr="003F477D" w:rsidRDefault="00466445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66445" w:rsidRPr="003F477D" w:rsidRDefault="00466445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66445" w:rsidRPr="003F477D" w:rsidRDefault="00466445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66445" w:rsidRPr="003F477D" w:rsidRDefault="00466445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569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66445" w:rsidRPr="003F477D" w:rsidRDefault="00466445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66445" w:rsidRPr="003F477D" w:rsidRDefault="00466445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569</w:t>
            </w:r>
          </w:p>
        </w:tc>
      </w:tr>
      <w:tr w:rsidR="00466445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66445" w:rsidRPr="003F477D" w:rsidRDefault="00466445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66445" w:rsidRPr="003F477D" w:rsidRDefault="00466445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66445" w:rsidRPr="003F477D" w:rsidRDefault="00466445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66445" w:rsidRPr="003F477D" w:rsidRDefault="00466445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66445" w:rsidRPr="003F477D" w:rsidRDefault="00466445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66445" w:rsidRPr="003F477D" w:rsidRDefault="00466445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66445" w:rsidRPr="003F477D" w:rsidRDefault="00466445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66445" w:rsidRPr="003F477D" w:rsidRDefault="00466445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66445" w:rsidRPr="003F477D" w:rsidRDefault="00466445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66445" w:rsidRPr="003F477D" w:rsidRDefault="00466445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466445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66445" w:rsidRPr="003F477D" w:rsidRDefault="00466445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66445" w:rsidRPr="003F477D" w:rsidRDefault="00466445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66445" w:rsidRPr="003F477D" w:rsidRDefault="00466445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66445" w:rsidRPr="003F477D" w:rsidRDefault="00466445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66445" w:rsidRPr="003F477D" w:rsidRDefault="00466445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66445" w:rsidRPr="003F477D" w:rsidRDefault="00466445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66445" w:rsidRPr="003F477D" w:rsidRDefault="00466445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66445" w:rsidRPr="003F477D" w:rsidRDefault="00466445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66445" w:rsidRPr="003F477D" w:rsidRDefault="00466445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66445" w:rsidRPr="003F477D" w:rsidRDefault="00466445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466445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66445" w:rsidRPr="003F477D" w:rsidRDefault="00466445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66445" w:rsidRPr="003F477D" w:rsidRDefault="00466445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66445" w:rsidRPr="003F477D" w:rsidRDefault="00466445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66445" w:rsidRPr="003F477D" w:rsidRDefault="00466445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66445" w:rsidRPr="003F477D" w:rsidRDefault="00466445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66445" w:rsidRPr="003F477D" w:rsidRDefault="00466445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66445" w:rsidRPr="003F477D" w:rsidRDefault="00466445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66445" w:rsidRPr="003F477D" w:rsidRDefault="00466445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66445" w:rsidRPr="003F477D" w:rsidRDefault="00466445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66445" w:rsidRPr="003F477D" w:rsidRDefault="00466445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466445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66445" w:rsidRPr="003F477D" w:rsidRDefault="00466445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66445" w:rsidRPr="003F477D" w:rsidRDefault="00466445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66445" w:rsidRPr="003F477D" w:rsidRDefault="00466445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66445" w:rsidRPr="003F477D" w:rsidRDefault="00466445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66445" w:rsidRPr="003F477D" w:rsidRDefault="00466445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66445" w:rsidRPr="003F477D" w:rsidRDefault="00466445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66445" w:rsidRPr="003F477D" w:rsidRDefault="00466445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66445" w:rsidRPr="003F477D" w:rsidRDefault="00466445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569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66445" w:rsidRPr="003F477D" w:rsidRDefault="00466445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66445" w:rsidRPr="003F477D" w:rsidRDefault="00466445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569</w:t>
            </w:r>
          </w:p>
        </w:tc>
      </w:tr>
      <w:tr w:rsidR="00466445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66445" w:rsidRPr="003F477D" w:rsidRDefault="00466445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466445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66445" w:rsidRPr="003F477D" w:rsidRDefault="00466445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66445" w:rsidRPr="003F477D" w:rsidRDefault="00466445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39806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66445" w:rsidRPr="003F477D" w:rsidRDefault="00466445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66445" w:rsidRPr="003F477D" w:rsidRDefault="00466445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992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66445" w:rsidRPr="003F477D" w:rsidRDefault="00466445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66445" w:rsidRPr="003F477D" w:rsidRDefault="00466445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66445" w:rsidRPr="003F477D" w:rsidRDefault="00466445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66445" w:rsidRPr="003F477D" w:rsidRDefault="00466445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197669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66445" w:rsidRPr="003F477D" w:rsidRDefault="00466445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4863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66445" w:rsidRPr="003F477D" w:rsidRDefault="00466445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243330</w:t>
            </w:r>
          </w:p>
        </w:tc>
      </w:tr>
      <w:tr w:rsidR="00466445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66445" w:rsidRPr="003F477D" w:rsidRDefault="00466445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66445" w:rsidRPr="003F477D" w:rsidRDefault="00466445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39806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66445" w:rsidRPr="003F477D" w:rsidRDefault="00466445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66445" w:rsidRPr="003F477D" w:rsidRDefault="00466445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772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66445" w:rsidRPr="003F477D" w:rsidRDefault="00466445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66445" w:rsidRPr="003F477D" w:rsidRDefault="00466445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66445" w:rsidRPr="003F477D" w:rsidRDefault="00466445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66445" w:rsidRPr="003F477D" w:rsidRDefault="00466445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197669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66445" w:rsidRPr="003F477D" w:rsidRDefault="00466445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4863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66445" w:rsidRPr="003F477D" w:rsidRDefault="00466445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243110</w:t>
            </w:r>
          </w:p>
        </w:tc>
      </w:tr>
    </w:tbl>
    <w:p w:rsidR="00466445" w:rsidRPr="003F477D" w:rsidRDefault="00466445" w:rsidP="0003344F">
      <w:pPr>
        <w:spacing w:after="0" w:line="240" w:lineRule="auto"/>
        <w:rPr>
          <w:szCs w:val="22"/>
        </w:rPr>
      </w:pPr>
    </w:p>
    <w:p w:rsidR="00466445" w:rsidRPr="003F477D" w:rsidRDefault="00466445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0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466445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466445" w:rsidRPr="003F477D" w:rsidRDefault="00466445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466445" w:rsidRPr="003F477D" w:rsidRDefault="00466445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466445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466445" w:rsidRPr="003F477D" w:rsidRDefault="00466445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466445" w:rsidRPr="003F477D" w:rsidRDefault="00466445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466445" w:rsidRPr="003F477D" w:rsidRDefault="00466445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466445" w:rsidRPr="003F477D" w:rsidRDefault="00466445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466445" w:rsidRPr="003F477D" w:rsidRDefault="00466445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466445" w:rsidRPr="003F477D" w:rsidRDefault="00466445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466445" w:rsidRPr="003F477D" w:rsidRDefault="00466445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466445" w:rsidRPr="003F477D" w:rsidRDefault="00466445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466445" w:rsidRPr="003F477D" w:rsidRDefault="00466445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466445" w:rsidRPr="003F477D" w:rsidRDefault="00466445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466445" w:rsidRPr="003F477D" w:rsidRDefault="00466445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466445" w:rsidRPr="003F477D" w:rsidRDefault="00466445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466445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66445" w:rsidRPr="003F477D" w:rsidRDefault="00466445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66445" w:rsidRPr="003F477D" w:rsidRDefault="00466445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466445" w:rsidRPr="003F477D" w:rsidRDefault="00466445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66445" w:rsidRPr="003F477D" w:rsidRDefault="00466445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66445" w:rsidRPr="003F477D" w:rsidRDefault="00466445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66445" w:rsidRPr="003F477D" w:rsidRDefault="00466445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66445" w:rsidRPr="003F477D" w:rsidRDefault="00466445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66445" w:rsidRPr="003F477D" w:rsidRDefault="00466445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66445" w:rsidRPr="003F477D" w:rsidRDefault="00466445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466445" w:rsidRPr="003F477D" w:rsidRDefault="00466445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466445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66445" w:rsidRPr="003F477D" w:rsidRDefault="0046644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466445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66445" w:rsidRPr="003F477D" w:rsidRDefault="0046644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66445" w:rsidRPr="003F477D" w:rsidRDefault="0046644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     39806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66445" w:rsidRPr="003F477D" w:rsidRDefault="0046644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66445" w:rsidRPr="003F477D" w:rsidRDefault="0046644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2647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66445" w:rsidRPr="003F477D" w:rsidRDefault="0046644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66445" w:rsidRPr="003F477D" w:rsidRDefault="0046644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66445" w:rsidRPr="003F477D" w:rsidRDefault="0046644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66445" w:rsidRPr="003F477D" w:rsidRDefault="0046644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198238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66445" w:rsidRPr="003F477D" w:rsidRDefault="0046644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4863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66445" w:rsidRPr="003F477D" w:rsidRDefault="0046644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245554</w:t>
            </w:r>
          </w:p>
        </w:tc>
      </w:tr>
      <w:tr w:rsidR="00466445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66445" w:rsidRPr="003F477D" w:rsidRDefault="0046644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66445" w:rsidRPr="003F477D" w:rsidRDefault="0046644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66445" w:rsidRPr="003F477D" w:rsidRDefault="0046644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66445" w:rsidRPr="003F477D" w:rsidRDefault="0046644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66445" w:rsidRPr="003F477D" w:rsidRDefault="0046644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66445" w:rsidRPr="003F477D" w:rsidRDefault="0046644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66445" w:rsidRPr="003F477D" w:rsidRDefault="0046644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66445" w:rsidRPr="003F477D" w:rsidRDefault="0046644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66445" w:rsidRPr="003F477D" w:rsidRDefault="0046644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66445" w:rsidRPr="003F477D" w:rsidRDefault="0046644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466445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66445" w:rsidRPr="003F477D" w:rsidRDefault="0046644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66445" w:rsidRPr="003F477D" w:rsidRDefault="0046644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66445" w:rsidRPr="003F477D" w:rsidRDefault="0046644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66445" w:rsidRPr="003F477D" w:rsidRDefault="0046644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66445" w:rsidRPr="003F477D" w:rsidRDefault="0046644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66445" w:rsidRPr="003F477D" w:rsidRDefault="0046644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66445" w:rsidRPr="003F477D" w:rsidRDefault="0046644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66445" w:rsidRPr="003F477D" w:rsidRDefault="0046644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66445" w:rsidRPr="003F477D" w:rsidRDefault="0046644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66445" w:rsidRPr="003F477D" w:rsidRDefault="0046644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466445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66445" w:rsidRPr="003F477D" w:rsidRDefault="0046644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66445" w:rsidRPr="003F477D" w:rsidRDefault="0046644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66445" w:rsidRPr="003F477D" w:rsidRDefault="0046644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66445" w:rsidRPr="003F477D" w:rsidRDefault="0046644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66445" w:rsidRPr="003F477D" w:rsidRDefault="0046644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66445" w:rsidRPr="003F477D" w:rsidRDefault="0046644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66445" w:rsidRPr="003F477D" w:rsidRDefault="0046644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66445" w:rsidRPr="003F477D" w:rsidRDefault="0046644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66445" w:rsidRPr="003F477D" w:rsidRDefault="0046644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66445" w:rsidRPr="003F477D" w:rsidRDefault="0046644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466445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66445" w:rsidRPr="003F477D" w:rsidRDefault="0046644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66445" w:rsidRPr="003F477D" w:rsidRDefault="0046644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     39806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66445" w:rsidRPr="003F477D" w:rsidRDefault="0046644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66445" w:rsidRPr="003F477D" w:rsidRDefault="0046644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2647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66445" w:rsidRPr="003F477D" w:rsidRDefault="0046644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66445" w:rsidRPr="003F477D" w:rsidRDefault="0046644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66445" w:rsidRPr="003F477D" w:rsidRDefault="0046644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66445" w:rsidRPr="003F477D" w:rsidRDefault="0046644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198238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66445" w:rsidRPr="003F477D" w:rsidRDefault="0046644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4863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66445" w:rsidRPr="003F477D" w:rsidRDefault="0046644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245554</w:t>
            </w:r>
          </w:p>
        </w:tc>
      </w:tr>
      <w:tr w:rsidR="00466445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66445" w:rsidRPr="003F477D" w:rsidRDefault="0046644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466445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66445" w:rsidRPr="003F477D" w:rsidRDefault="0046644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66445" w:rsidRPr="003F477D" w:rsidRDefault="0046644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66445" w:rsidRPr="003F477D" w:rsidRDefault="0046644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66445" w:rsidRPr="003F477D" w:rsidRDefault="0046644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1434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66445" w:rsidRPr="003F477D" w:rsidRDefault="0046644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66445" w:rsidRPr="003F477D" w:rsidRDefault="0046644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66445" w:rsidRPr="003F477D" w:rsidRDefault="0046644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66445" w:rsidRPr="003F477D" w:rsidRDefault="0046644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66445" w:rsidRPr="003F477D" w:rsidRDefault="0046644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66445" w:rsidRPr="003F477D" w:rsidRDefault="0046644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1434</w:t>
            </w:r>
          </w:p>
        </w:tc>
      </w:tr>
      <w:tr w:rsidR="00466445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66445" w:rsidRPr="003F477D" w:rsidRDefault="0046644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66445" w:rsidRPr="003F477D" w:rsidRDefault="0046644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66445" w:rsidRPr="003F477D" w:rsidRDefault="0046644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66445" w:rsidRPr="003F477D" w:rsidRDefault="0046644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221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66445" w:rsidRPr="003F477D" w:rsidRDefault="0046644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66445" w:rsidRPr="003F477D" w:rsidRDefault="0046644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66445" w:rsidRPr="003F477D" w:rsidRDefault="0046644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66445" w:rsidRPr="003F477D" w:rsidRDefault="0046644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66445" w:rsidRPr="003F477D" w:rsidRDefault="0046644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66445" w:rsidRPr="003F477D" w:rsidRDefault="0046644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221</w:t>
            </w:r>
          </w:p>
        </w:tc>
      </w:tr>
      <w:tr w:rsidR="00466445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66445" w:rsidRPr="003F477D" w:rsidRDefault="0046644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66445" w:rsidRPr="003F477D" w:rsidRDefault="0046644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66445" w:rsidRPr="003F477D" w:rsidRDefault="0046644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66445" w:rsidRPr="003F477D" w:rsidRDefault="0046644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66445" w:rsidRPr="003F477D" w:rsidRDefault="0046644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66445" w:rsidRPr="003F477D" w:rsidRDefault="0046644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66445" w:rsidRPr="003F477D" w:rsidRDefault="0046644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66445" w:rsidRPr="003F477D" w:rsidRDefault="0046644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66445" w:rsidRPr="003F477D" w:rsidRDefault="0046644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66445" w:rsidRPr="003F477D" w:rsidRDefault="0046644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466445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66445" w:rsidRPr="003F477D" w:rsidRDefault="0046644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66445" w:rsidRPr="003F477D" w:rsidRDefault="0046644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66445" w:rsidRPr="003F477D" w:rsidRDefault="0046644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66445" w:rsidRPr="003F477D" w:rsidRDefault="0046644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66445" w:rsidRPr="003F477D" w:rsidRDefault="0046644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66445" w:rsidRPr="003F477D" w:rsidRDefault="0046644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66445" w:rsidRPr="003F477D" w:rsidRDefault="0046644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66445" w:rsidRPr="003F477D" w:rsidRDefault="0046644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66445" w:rsidRPr="003F477D" w:rsidRDefault="0046644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66445" w:rsidRPr="003F477D" w:rsidRDefault="0046644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466445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66445" w:rsidRPr="003F477D" w:rsidRDefault="0046644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66445" w:rsidRPr="003F477D" w:rsidRDefault="0046644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66445" w:rsidRPr="003F477D" w:rsidRDefault="0046644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66445" w:rsidRPr="003F477D" w:rsidRDefault="0046644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1655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66445" w:rsidRPr="003F477D" w:rsidRDefault="0046644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66445" w:rsidRPr="003F477D" w:rsidRDefault="0046644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66445" w:rsidRPr="003F477D" w:rsidRDefault="0046644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66445" w:rsidRPr="003F477D" w:rsidRDefault="0046644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66445" w:rsidRPr="003F477D" w:rsidRDefault="0046644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66445" w:rsidRPr="003F477D" w:rsidRDefault="0046644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1655</w:t>
            </w:r>
          </w:p>
        </w:tc>
      </w:tr>
      <w:tr w:rsidR="00466445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66445" w:rsidRPr="003F477D" w:rsidRDefault="0046644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466445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66445" w:rsidRPr="003F477D" w:rsidRDefault="0046644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66445" w:rsidRPr="003F477D" w:rsidRDefault="0046644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66445" w:rsidRPr="003F477D" w:rsidRDefault="0046644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66445" w:rsidRPr="003F477D" w:rsidRDefault="0046644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66445" w:rsidRPr="003F477D" w:rsidRDefault="0046644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66445" w:rsidRPr="003F477D" w:rsidRDefault="0046644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66445" w:rsidRPr="003F477D" w:rsidRDefault="0046644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66445" w:rsidRPr="003F477D" w:rsidRDefault="0046644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569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66445" w:rsidRPr="003F477D" w:rsidRDefault="0046644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66445" w:rsidRPr="003F477D" w:rsidRDefault="0046644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569</w:t>
            </w:r>
          </w:p>
        </w:tc>
      </w:tr>
      <w:tr w:rsidR="00466445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66445" w:rsidRPr="003F477D" w:rsidRDefault="0046644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66445" w:rsidRPr="003F477D" w:rsidRDefault="0046644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66445" w:rsidRPr="003F477D" w:rsidRDefault="0046644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66445" w:rsidRPr="003F477D" w:rsidRDefault="0046644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66445" w:rsidRPr="003F477D" w:rsidRDefault="0046644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66445" w:rsidRPr="003F477D" w:rsidRDefault="0046644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66445" w:rsidRPr="003F477D" w:rsidRDefault="0046644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66445" w:rsidRPr="003F477D" w:rsidRDefault="0046644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66445" w:rsidRPr="003F477D" w:rsidRDefault="0046644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66445" w:rsidRPr="003F477D" w:rsidRDefault="0046644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466445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66445" w:rsidRPr="003F477D" w:rsidRDefault="0046644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66445" w:rsidRPr="003F477D" w:rsidRDefault="0046644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66445" w:rsidRPr="003F477D" w:rsidRDefault="0046644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66445" w:rsidRPr="003F477D" w:rsidRDefault="0046644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66445" w:rsidRPr="003F477D" w:rsidRDefault="0046644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66445" w:rsidRPr="003F477D" w:rsidRDefault="0046644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66445" w:rsidRPr="003F477D" w:rsidRDefault="0046644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66445" w:rsidRPr="003F477D" w:rsidRDefault="0046644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66445" w:rsidRPr="003F477D" w:rsidRDefault="0046644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66445" w:rsidRPr="003F477D" w:rsidRDefault="0046644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466445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66445" w:rsidRPr="003F477D" w:rsidRDefault="0046644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66445" w:rsidRPr="003F477D" w:rsidRDefault="0046644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66445" w:rsidRPr="003F477D" w:rsidRDefault="0046644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66445" w:rsidRPr="003F477D" w:rsidRDefault="0046644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66445" w:rsidRPr="003F477D" w:rsidRDefault="0046644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66445" w:rsidRPr="003F477D" w:rsidRDefault="0046644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66445" w:rsidRPr="003F477D" w:rsidRDefault="0046644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66445" w:rsidRPr="003F477D" w:rsidRDefault="0046644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66445" w:rsidRPr="003F477D" w:rsidRDefault="0046644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66445" w:rsidRPr="003F477D" w:rsidRDefault="0046644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466445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66445" w:rsidRPr="003F477D" w:rsidRDefault="0046644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66445" w:rsidRPr="003F477D" w:rsidRDefault="0046644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66445" w:rsidRPr="003F477D" w:rsidRDefault="0046644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66445" w:rsidRPr="003F477D" w:rsidRDefault="0046644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66445" w:rsidRPr="003F477D" w:rsidRDefault="0046644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66445" w:rsidRPr="003F477D" w:rsidRDefault="0046644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66445" w:rsidRPr="003F477D" w:rsidRDefault="0046644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66445" w:rsidRPr="003F477D" w:rsidRDefault="0046644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569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66445" w:rsidRPr="003F477D" w:rsidRDefault="0046644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66445" w:rsidRPr="003F477D" w:rsidRDefault="0046644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569</w:t>
            </w:r>
          </w:p>
        </w:tc>
      </w:tr>
      <w:tr w:rsidR="00466445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66445" w:rsidRPr="003F477D" w:rsidRDefault="0046644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466445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66445" w:rsidRPr="003F477D" w:rsidRDefault="0046644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66445" w:rsidRPr="003F477D" w:rsidRDefault="0046644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39806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66445" w:rsidRPr="003F477D" w:rsidRDefault="0046644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66445" w:rsidRPr="003F477D" w:rsidRDefault="0046644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1213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66445" w:rsidRPr="003F477D" w:rsidRDefault="0046644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66445" w:rsidRPr="003F477D" w:rsidRDefault="0046644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66445" w:rsidRPr="003F477D" w:rsidRDefault="0046644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66445" w:rsidRPr="003F477D" w:rsidRDefault="0046644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197669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66445" w:rsidRPr="003F477D" w:rsidRDefault="0046644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4863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66445" w:rsidRPr="003F477D" w:rsidRDefault="0046644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243551</w:t>
            </w:r>
          </w:p>
        </w:tc>
      </w:tr>
      <w:tr w:rsidR="00466445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66445" w:rsidRPr="003F477D" w:rsidRDefault="0046644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66445" w:rsidRPr="003F477D" w:rsidRDefault="0046644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39806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66445" w:rsidRPr="003F477D" w:rsidRDefault="0046644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66445" w:rsidRPr="003F477D" w:rsidRDefault="0046644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992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66445" w:rsidRPr="003F477D" w:rsidRDefault="0046644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66445" w:rsidRPr="003F477D" w:rsidRDefault="0046644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66445" w:rsidRPr="003F477D" w:rsidRDefault="0046644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66445" w:rsidRPr="003F477D" w:rsidRDefault="0046644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197669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66445" w:rsidRPr="003F477D" w:rsidRDefault="0046644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4863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66445" w:rsidRPr="003F477D" w:rsidRDefault="0046644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243330</w:t>
            </w:r>
          </w:p>
        </w:tc>
      </w:tr>
    </w:tbl>
    <w:p w:rsidR="00466445" w:rsidRDefault="00466445" w:rsidP="0003344F">
      <w:pPr>
        <w:spacing w:after="0" w:line="240" w:lineRule="auto"/>
        <w:rPr>
          <w:szCs w:val="22"/>
        </w:rPr>
      </w:pPr>
    </w:p>
    <w:p w:rsidR="00466445" w:rsidRPr="003F477D" w:rsidRDefault="00466445" w:rsidP="0003344F">
      <w:pPr>
        <w:spacing w:after="0" w:line="240" w:lineRule="auto"/>
        <w:rPr>
          <w:szCs w:val="22"/>
        </w:rPr>
      </w:pPr>
    </w:p>
    <w:p w:rsidR="00466445" w:rsidRPr="003F477D" w:rsidRDefault="00466445" w:rsidP="006A4709">
      <w:pPr>
        <w:pStyle w:val="ListParagraph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 xml:space="preserve">Informácie k prílohe č. 3 časti F. písm. c) 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/>
      </w:tblPr>
      <w:tblGrid>
        <w:gridCol w:w="6165"/>
        <w:gridCol w:w="3045"/>
      </w:tblGrid>
      <w:tr w:rsidR="00466445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466445" w:rsidRPr="003F477D" w:rsidRDefault="00466445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466445" w:rsidRPr="003F477D" w:rsidRDefault="00466445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466445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66445" w:rsidRPr="003F477D" w:rsidRDefault="00466445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466445" w:rsidRPr="003F477D" w:rsidRDefault="00466445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466445" w:rsidRDefault="00466445" w:rsidP="0003344F">
      <w:pPr>
        <w:pStyle w:val="Title"/>
        <w:keepNext w:val="0"/>
        <w:spacing w:before="0" w:beforeAutospacing="0" w:after="0"/>
        <w:jc w:val="left"/>
        <w:rPr>
          <w:szCs w:val="22"/>
        </w:rPr>
      </w:pPr>
    </w:p>
    <w:p w:rsidR="00466445" w:rsidRPr="009F39E7" w:rsidRDefault="00466445" w:rsidP="009F39E7">
      <w:pPr>
        <w:spacing w:after="0"/>
      </w:pPr>
    </w:p>
    <w:p w:rsidR="00466445" w:rsidRPr="003F477D" w:rsidRDefault="00466445" w:rsidP="006A4709">
      <w:pPr>
        <w:pStyle w:val="Title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 prílohe č. 3 časti F. písm. j) o  dlhodobom finančnom majetku</w:t>
      </w:r>
    </w:p>
    <w:p w:rsidR="00466445" w:rsidRPr="003F477D" w:rsidRDefault="00466445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0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466445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466445" w:rsidRPr="003F477D" w:rsidRDefault="00466445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66445" w:rsidRPr="003F477D" w:rsidRDefault="00466445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466445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466445" w:rsidRPr="003F477D" w:rsidRDefault="00466445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466445" w:rsidRPr="003F477D" w:rsidRDefault="00466445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466445" w:rsidRPr="003F477D" w:rsidRDefault="00466445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466445" w:rsidRPr="003F477D" w:rsidRDefault="00466445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466445" w:rsidRPr="003F477D" w:rsidRDefault="00466445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466445" w:rsidRPr="003F477D" w:rsidRDefault="00466445" w:rsidP="0003344F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466445" w:rsidRPr="003F477D" w:rsidRDefault="00466445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466445" w:rsidRPr="003F477D" w:rsidRDefault="00466445" w:rsidP="00E33704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466445" w:rsidRPr="003F477D" w:rsidRDefault="00466445" w:rsidP="00E33704">
            <w:pPr>
              <w:pStyle w:val="TopHeader"/>
            </w:pPr>
            <w:r w:rsidRPr="003F477D">
              <w:t>Poskyt-nuté pred-davky na </w:t>
            </w:r>
          </w:p>
          <w:p w:rsidR="00466445" w:rsidRPr="003F477D" w:rsidRDefault="00466445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466445" w:rsidRPr="003F477D" w:rsidRDefault="00466445" w:rsidP="0003344F">
            <w:pPr>
              <w:pStyle w:val="TopHeader"/>
            </w:pPr>
            <w:r w:rsidRPr="003F477D">
              <w:t>Spolu</w:t>
            </w:r>
          </w:p>
        </w:tc>
      </w:tr>
      <w:tr w:rsidR="00466445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66445" w:rsidRPr="003F477D" w:rsidRDefault="0046644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66445" w:rsidRPr="003F477D" w:rsidRDefault="0046644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66445" w:rsidRPr="003F477D" w:rsidRDefault="0046644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66445" w:rsidRPr="003F477D" w:rsidRDefault="0046644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66445" w:rsidRPr="003F477D" w:rsidRDefault="0046644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66445" w:rsidRPr="003F477D" w:rsidRDefault="0046644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66445" w:rsidRPr="003F477D" w:rsidRDefault="0046644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66445" w:rsidRPr="003F477D" w:rsidRDefault="0046644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66445" w:rsidRPr="003F477D" w:rsidRDefault="0046644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466445" w:rsidRPr="003F477D" w:rsidRDefault="0046644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466445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66445" w:rsidRPr="003F477D" w:rsidRDefault="00466445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466445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66445" w:rsidRPr="003F477D" w:rsidRDefault="00466445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66445" w:rsidRPr="003F477D" w:rsidRDefault="0046644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66445" w:rsidRPr="003F477D" w:rsidRDefault="0046644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66445" w:rsidRPr="003F477D" w:rsidRDefault="0046644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66445" w:rsidRPr="003F477D" w:rsidRDefault="0046644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66445" w:rsidRPr="003F477D" w:rsidRDefault="0046644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66445" w:rsidRPr="003F477D" w:rsidRDefault="0046644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66445" w:rsidRPr="003F477D" w:rsidRDefault="0046644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66445" w:rsidRPr="003F477D" w:rsidRDefault="0046644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66445" w:rsidRPr="003F477D" w:rsidRDefault="0046644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466445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66445" w:rsidRPr="003F477D" w:rsidRDefault="00466445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66445" w:rsidRPr="003F477D" w:rsidRDefault="0046644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66445" w:rsidRPr="003F477D" w:rsidRDefault="0046644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66445" w:rsidRPr="003F477D" w:rsidRDefault="0046644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66445" w:rsidRPr="003F477D" w:rsidRDefault="0046644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66445" w:rsidRPr="003F477D" w:rsidRDefault="0046644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66445" w:rsidRPr="003F477D" w:rsidRDefault="0046644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66445" w:rsidRPr="003F477D" w:rsidRDefault="0046644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66445" w:rsidRPr="003F477D" w:rsidRDefault="0046644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66445" w:rsidRPr="003F477D" w:rsidRDefault="0046644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466445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66445" w:rsidRPr="003F477D" w:rsidRDefault="00466445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66445" w:rsidRPr="003F477D" w:rsidRDefault="0046644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66445" w:rsidRPr="003F477D" w:rsidRDefault="0046644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66445" w:rsidRPr="003F477D" w:rsidRDefault="0046644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66445" w:rsidRPr="003F477D" w:rsidRDefault="0046644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66445" w:rsidRPr="003F477D" w:rsidRDefault="0046644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66445" w:rsidRPr="003F477D" w:rsidRDefault="0046644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66445" w:rsidRPr="003F477D" w:rsidRDefault="0046644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66445" w:rsidRPr="003F477D" w:rsidRDefault="0046644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66445" w:rsidRPr="003F477D" w:rsidRDefault="0046644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466445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66445" w:rsidRPr="003F477D" w:rsidRDefault="00466445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66445" w:rsidRPr="003F477D" w:rsidRDefault="0046644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66445" w:rsidRPr="003F477D" w:rsidRDefault="0046644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66445" w:rsidRPr="003F477D" w:rsidRDefault="0046644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66445" w:rsidRPr="003F477D" w:rsidRDefault="0046644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66445" w:rsidRPr="003F477D" w:rsidRDefault="0046644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66445" w:rsidRPr="003F477D" w:rsidRDefault="0046644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66445" w:rsidRPr="003F477D" w:rsidRDefault="0046644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66445" w:rsidRPr="003F477D" w:rsidRDefault="0046644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66445" w:rsidRPr="003F477D" w:rsidRDefault="0046644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466445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66445" w:rsidRPr="003F477D" w:rsidRDefault="00466445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66445" w:rsidRPr="003F477D" w:rsidRDefault="0046644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66445" w:rsidRPr="003F477D" w:rsidRDefault="0046644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66445" w:rsidRPr="003F477D" w:rsidRDefault="0046644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66445" w:rsidRPr="003F477D" w:rsidRDefault="0046644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66445" w:rsidRPr="003F477D" w:rsidRDefault="0046644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66445" w:rsidRPr="003F477D" w:rsidRDefault="0046644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66445" w:rsidRPr="003F477D" w:rsidRDefault="0046644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66445" w:rsidRPr="003F477D" w:rsidRDefault="0046644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66445" w:rsidRPr="003F477D" w:rsidRDefault="0046644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466445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66445" w:rsidRPr="003F477D" w:rsidRDefault="00466445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466445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66445" w:rsidRPr="003F477D" w:rsidRDefault="00466445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466445" w:rsidRPr="003F477D" w:rsidRDefault="00466445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66445" w:rsidRPr="003F477D" w:rsidRDefault="0046644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66445" w:rsidRPr="003F477D" w:rsidRDefault="0046644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66445" w:rsidRPr="003F477D" w:rsidRDefault="0046644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66445" w:rsidRPr="003F477D" w:rsidRDefault="0046644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66445" w:rsidRPr="003F477D" w:rsidRDefault="0046644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66445" w:rsidRPr="003F477D" w:rsidRDefault="0046644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66445" w:rsidRPr="003F477D" w:rsidRDefault="0046644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66445" w:rsidRPr="003F477D" w:rsidRDefault="0046644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66445" w:rsidRPr="003F477D" w:rsidRDefault="0046644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466445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66445" w:rsidRPr="003F477D" w:rsidRDefault="00466445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66445" w:rsidRPr="003F477D" w:rsidRDefault="0046644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66445" w:rsidRPr="003F477D" w:rsidRDefault="0046644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66445" w:rsidRPr="003F477D" w:rsidRDefault="0046644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66445" w:rsidRPr="003F477D" w:rsidRDefault="0046644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66445" w:rsidRPr="003F477D" w:rsidRDefault="0046644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66445" w:rsidRPr="003F477D" w:rsidRDefault="0046644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66445" w:rsidRPr="003F477D" w:rsidRDefault="0046644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66445" w:rsidRPr="003F477D" w:rsidRDefault="0046644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66445" w:rsidRPr="003F477D" w:rsidRDefault="0046644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466445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66445" w:rsidRPr="003F477D" w:rsidRDefault="00466445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66445" w:rsidRPr="003F477D" w:rsidRDefault="0046644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66445" w:rsidRPr="003F477D" w:rsidRDefault="0046644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66445" w:rsidRPr="003F477D" w:rsidRDefault="0046644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66445" w:rsidRPr="003F477D" w:rsidRDefault="0046644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66445" w:rsidRPr="003F477D" w:rsidRDefault="0046644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66445" w:rsidRPr="003F477D" w:rsidRDefault="0046644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66445" w:rsidRPr="003F477D" w:rsidRDefault="0046644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66445" w:rsidRPr="003F477D" w:rsidRDefault="0046644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66445" w:rsidRPr="003F477D" w:rsidRDefault="0046644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466445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66445" w:rsidRPr="003F477D" w:rsidRDefault="00466445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66445" w:rsidRPr="003F477D" w:rsidRDefault="0046644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66445" w:rsidRPr="003F477D" w:rsidRDefault="0046644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66445" w:rsidRPr="003F477D" w:rsidRDefault="0046644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66445" w:rsidRPr="003F477D" w:rsidRDefault="0046644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66445" w:rsidRPr="003F477D" w:rsidRDefault="0046644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66445" w:rsidRPr="003F477D" w:rsidRDefault="0046644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66445" w:rsidRPr="003F477D" w:rsidRDefault="0046644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66445" w:rsidRPr="003F477D" w:rsidRDefault="0046644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66445" w:rsidRPr="003F477D" w:rsidRDefault="0046644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466445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66445" w:rsidRPr="003F477D" w:rsidRDefault="00466445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66445" w:rsidRPr="003F477D" w:rsidRDefault="0046644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66445" w:rsidRPr="003F477D" w:rsidRDefault="0046644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66445" w:rsidRPr="003F477D" w:rsidRDefault="0046644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66445" w:rsidRPr="003F477D" w:rsidRDefault="0046644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66445" w:rsidRPr="003F477D" w:rsidRDefault="0046644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66445" w:rsidRPr="003F477D" w:rsidRDefault="0046644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66445" w:rsidRPr="003F477D" w:rsidRDefault="0046644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66445" w:rsidRPr="003F477D" w:rsidRDefault="0046644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66445" w:rsidRPr="003F477D" w:rsidRDefault="0046644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466445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66445" w:rsidRPr="003F477D" w:rsidRDefault="00466445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466445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66445" w:rsidRPr="003F477D" w:rsidRDefault="00466445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466445" w:rsidRPr="003F477D" w:rsidRDefault="00466445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66445" w:rsidRPr="003F477D" w:rsidRDefault="0046644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66445" w:rsidRPr="003F477D" w:rsidRDefault="0046644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66445" w:rsidRPr="003F477D" w:rsidRDefault="0046644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66445" w:rsidRPr="003F477D" w:rsidRDefault="0046644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66445" w:rsidRPr="003F477D" w:rsidRDefault="0046644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66445" w:rsidRPr="003F477D" w:rsidRDefault="0046644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66445" w:rsidRPr="003F477D" w:rsidRDefault="0046644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66445" w:rsidRPr="003F477D" w:rsidRDefault="0046644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66445" w:rsidRPr="003F477D" w:rsidRDefault="0046644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466445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66445" w:rsidRPr="003F477D" w:rsidRDefault="00466445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66445" w:rsidRPr="003F477D" w:rsidRDefault="0046644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66445" w:rsidRPr="003F477D" w:rsidRDefault="0046644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66445" w:rsidRPr="003F477D" w:rsidRDefault="0046644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66445" w:rsidRPr="003F477D" w:rsidRDefault="0046644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66445" w:rsidRPr="003F477D" w:rsidRDefault="0046644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66445" w:rsidRPr="003F477D" w:rsidRDefault="0046644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66445" w:rsidRPr="003F477D" w:rsidRDefault="0046644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66445" w:rsidRPr="003F477D" w:rsidRDefault="0046644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66445" w:rsidRPr="003F477D" w:rsidRDefault="0046644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466445" w:rsidRPr="003F477D" w:rsidRDefault="00466445" w:rsidP="0003344F">
      <w:pPr>
        <w:spacing w:after="0" w:line="240" w:lineRule="auto"/>
        <w:rPr>
          <w:szCs w:val="22"/>
        </w:rPr>
      </w:pPr>
    </w:p>
    <w:p w:rsidR="00466445" w:rsidRPr="003F477D" w:rsidRDefault="00466445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0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466445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466445" w:rsidRPr="003F477D" w:rsidRDefault="00466445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66445" w:rsidRPr="003F477D" w:rsidRDefault="00466445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466445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466445" w:rsidRPr="003F477D" w:rsidRDefault="00466445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466445" w:rsidRPr="003F477D" w:rsidRDefault="00466445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466445" w:rsidRPr="003F477D" w:rsidRDefault="00466445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466445" w:rsidRPr="003F477D" w:rsidRDefault="00466445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466445" w:rsidRPr="003F477D" w:rsidRDefault="00466445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466445" w:rsidRPr="003F477D" w:rsidRDefault="00466445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466445" w:rsidRPr="003F477D" w:rsidRDefault="00466445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466445" w:rsidRPr="003F477D" w:rsidRDefault="00466445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466445" w:rsidRPr="003F477D" w:rsidRDefault="00466445" w:rsidP="00E35A2B">
            <w:pPr>
              <w:pStyle w:val="TopHeader"/>
            </w:pPr>
            <w:r w:rsidRPr="003F477D">
              <w:t>Poskyt-nuté pred-davky na </w:t>
            </w:r>
          </w:p>
          <w:p w:rsidR="00466445" w:rsidRPr="003F477D" w:rsidRDefault="00466445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466445" w:rsidRPr="003F477D" w:rsidRDefault="00466445" w:rsidP="00E35A2B">
            <w:pPr>
              <w:pStyle w:val="TopHeader"/>
            </w:pPr>
            <w:r w:rsidRPr="003F477D">
              <w:t>Spolu</w:t>
            </w:r>
          </w:p>
        </w:tc>
      </w:tr>
      <w:tr w:rsidR="00466445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66445" w:rsidRPr="003F477D" w:rsidRDefault="00466445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66445" w:rsidRPr="003F477D" w:rsidRDefault="00466445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66445" w:rsidRPr="003F477D" w:rsidRDefault="00466445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66445" w:rsidRPr="003F477D" w:rsidRDefault="00466445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66445" w:rsidRPr="003F477D" w:rsidRDefault="00466445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66445" w:rsidRPr="003F477D" w:rsidRDefault="00466445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66445" w:rsidRPr="003F477D" w:rsidRDefault="00466445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66445" w:rsidRPr="003F477D" w:rsidRDefault="00466445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66445" w:rsidRPr="003F477D" w:rsidRDefault="00466445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466445" w:rsidRPr="003F477D" w:rsidRDefault="00466445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466445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66445" w:rsidRPr="003F477D" w:rsidRDefault="0046644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466445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66445" w:rsidRPr="003F477D" w:rsidRDefault="0046644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66445" w:rsidRPr="003F477D" w:rsidRDefault="0046644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66445" w:rsidRPr="003F477D" w:rsidRDefault="0046644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66445" w:rsidRPr="003F477D" w:rsidRDefault="0046644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66445" w:rsidRPr="003F477D" w:rsidRDefault="0046644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66445" w:rsidRPr="003F477D" w:rsidRDefault="0046644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66445" w:rsidRPr="003F477D" w:rsidRDefault="0046644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66445" w:rsidRPr="003F477D" w:rsidRDefault="0046644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66445" w:rsidRPr="003F477D" w:rsidRDefault="0046644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66445" w:rsidRPr="003F477D" w:rsidRDefault="0046644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466445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66445" w:rsidRPr="003F477D" w:rsidRDefault="0046644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66445" w:rsidRPr="003F477D" w:rsidRDefault="0046644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66445" w:rsidRPr="003F477D" w:rsidRDefault="0046644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66445" w:rsidRPr="003F477D" w:rsidRDefault="0046644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66445" w:rsidRPr="003F477D" w:rsidRDefault="0046644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66445" w:rsidRPr="003F477D" w:rsidRDefault="0046644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66445" w:rsidRPr="003F477D" w:rsidRDefault="0046644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66445" w:rsidRPr="003F477D" w:rsidRDefault="0046644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66445" w:rsidRPr="003F477D" w:rsidRDefault="0046644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66445" w:rsidRPr="003F477D" w:rsidRDefault="0046644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466445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66445" w:rsidRPr="003F477D" w:rsidRDefault="0046644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66445" w:rsidRPr="003F477D" w:rsidRDefault="0046644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66445" w:rsidRPr="003F477D" w:rsidRDefault="0046644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66445" w:rsidRPr="003F477D" w:rsidRDefault="0046644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66445" w:rsidRPr="003F477D" w:rsidRDefault="0046644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66445" w:rsidRPr="003F477D" w:rsidRDefault="0046644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66445" w:rsidRPr="003F477D" w:rsidRDefault="0046644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66445" w:rsidRPr="003F477D" w:rsidRDefault="0046644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66445" w:rsidRPr="003F477D" w:rsidRDefault="0046644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66445" w:rsidRPr="003F477D" w:rsidRDefault="0046644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466445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66445" w:rsidRPr="003F477D" w:rsidRDefault="0046644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66445" w:rsidRPr="003F477D" w:rsidRDefault="0046644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66445" w:rsidRPr="003F477D" w:rsidRDefault="0046644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66445" w:rsidRPr="003F477D" w:rsidRDefault="0046644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66445" w:rsidRPr="003F477D" w:rsidRDefault="0046644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66445" w:rsidRPr="003F477D" w:rsidRDefault="0046644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66445" w:rsidRPr="003F477D" w:rsidRDefault="0046644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66445" w:rsidRPr="003F477D" w:rsidRDefault="0046644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66445" w:rsidRPr="003F477D" w:rsidRDefault="0046644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66445" w:rsidRPr="003F477D" w:rsidRDefault="0046644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466445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66445" w:rsidRPr="003F477D" w:rsidRDefault="00466445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66445" w:rsidRPr="003F477D" w:rsidRDefault="0046644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66445" w:rsidRPr="003F477D" w:rsidRDefault="0046644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66445" w:rsidRPr="003F477D" w:rsidRDefault="0046644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66445" w:rsidRPr="003F477D" w:rsidRDefault="0046644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66445" w:rsidRPr="003F477D" w:rsidRDefault="0046644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66445" w:rsidRPr="003F477D" w:rsidRDefault="0046644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66445" w:rsidRPr="003F477D" w:rsidRDefault="0046644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66445" w:rsidRPr="003F477D" w:rsidRDefault="0046644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66445" w:rsidRPr="003F477D" w:rsidRDefault="0046644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466445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66445" w:rsidRPr="003F477D" w:rsidRDefault="0046644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466445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66445" w:rsidRPr="003F477D" w:rsidRDefault="0046644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466445" w:rsidRPr="003F477D" w:rsidRDefault="0046644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66445" w:rsidRPr="003F477D" w:rsidRDefault="0046644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66445" w:rsidRPr="003F477D" w:rsidRDefault="0046644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66445" w:rsidRPr="003F477D" w:rsidRDefault="0046644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66445" w:rsidRPr="003F477D" w:rsidRDefault="0046644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66445" w:rsidRPr="003F477D" w:rsidRDefault="0046644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66445" w:rsidRPr="003F477D" w:rsidRDefault="0046644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66445" w:rsidRPr="003F477D" w:rsidRDefault="0046644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66445" w:rsidRPr="003F477D" w:rsidRDefault="0046644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66445" w:rsidRPr="003F477D" w:rsidRDefault="0046644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466445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66445" w:rsidRPr="003F477D" w:rsidRDefault="0046644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66445" w:rsidRPr="003F477D" w:rsidRDefault="0046644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66445" w:rsidRPr="003F477D" w:rsidRDefault="0046644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66445" w:rsidRPr="003F477D" w:rsidRDefault="0046644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66445" w:rsidRPr="003F477D" w:rsidRDefault="0046644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66445" w:rsidRPr="003F477D" w:rsidRDefault="0046644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66445" w:rsidRPr="003F477D" w:rsidRDefault="0046644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66445" w:rsidRPr="003F477D" w:rsidRDefault="0046644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66445" w:rsidRPr="003F477D" w:rsidRDefault="0046644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66445" w:rsidRPr="003F477D" w:rsidRDefault="0046644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466445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66445" w:rsidRPr="003F477D" w:rsidRDefault="0046644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66445" w:rsidRPr="003F477D" w:rsidRDefault="0046644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66445" w:rsidRPr="003F477D" w:rsidRDefault="0046644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66445" w:rsidRPr="003F477D" w:rsidRDefault="0046644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66445" w:rsidRPr="003F477D" w:rsidRDefault="0046644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66445" w:rsidRPr="003F477D" w:rsidRDefault="0046644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66445" w:rsidRPr="003F477D" w:rsidRDefault="0046644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66445" w:rsidRPr="003F477D" w:rsidRDefault="0046644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66445" w:rsidRPr="003F477D" w:rsidRDefault="0046644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66445" w:rsidRPr="003F477D" w:rsidRDefault="0046644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466445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66445" w:rsidRPr="003F477D" w:rsidRDefault="0046644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66445" w:rsidRPr="003F477D" w:rsidRDefault="0046644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66445" w:rsidRPr="003F477D" w:rsidRDefault="0046644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66445" w:rsidRPr="003F477D" w:rsidRDefault="0046644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66445" w:rsidRPr="003F477D" w:rsidRDefault="0046644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66445" w:rsidRPr="003F477D" w:rsidRDefault="0046644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66445" w:rsidRPr="003F477D" w:rsidRDefault="0046644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66445" w:rsidRPr="003F477D" w:rsidRDefault="0046644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66445" w:rsidRPr="003F477D" w:rsidRDefault="0046644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66445" w:rsidRPr="003F477D" w:rsidRDefault="0046644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466445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66445" w:rsidRPr="003F477D" w:rsidRDefault="00466445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66445" w:rsidRPr="003F477D" w:rsidRDefault="0046644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66445" w:rsidRPr="003F477D" w:rsidRDefault="0046644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66445" w:rsidRPr="003F477D" w:rsidRDefault="0046644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66445" w:rsidRPr="003F477D" w:rsidRDefault="0046644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66445" w:rsidRPr="003F477D" w:rsidRDefault="0046644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66445" w:rsidRPr="003F477D" w:rsidRDefault="0046644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66445" w:rsidRPr="003F477D" w:rsidRDefault="0046644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66445" w:rsidRPr="003F477D" w:rsidRDefault="0046644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66445" w:rsidRPr="003F477D" w:rsidRDefault="0046644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466445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66445" w:rsidRPr="003F477D" w:rsidRDefault="0046644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466445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66445" w:rsidRPr="003F477D" w:rsidRDefault="0046644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466445" w:rsidRPr="003F477D" w:rsidRDefault="0046644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66445" w:rsidRPr="003F477D" w:rsidRDefault="0046644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66445" w:rsidRPr="003F477D" w:rsidRDefault="0046644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66445" w:rsidRPr="003F477D" w:rsidRDefault="0046644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66445" w:rsidRPr="003F477D" w:rsidRDefault="0046644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66445" w:rsidRPr="003F477D" w:rsidRDefault="0046644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66445" w:rsidRPr="003F477D" w:rsidRDefault="0046644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66445" w:rsidRPr="003F477D" w:rsidRDefault="0046644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66445" w:rsidRPr="003F477D" w:rsidRDefault="0046644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66445" w:rsidRPr="003F477D" w:rsidRDefault="0046644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466445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66445" w:rsidRPr="003F477D" w:rsidRDefault="00466445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66445" w:rsidRPr="003F477D" w:rsidRDefault="0046644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66445" w:rsidRPr="003F477D" w:rsidRDefault="0046644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66445" w:rsidRPr="003F477D" w:rsidRDefault="0046644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66445" w:rsidRPr="003F477D" w:rsidRDefault="0046644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66445" w:rsidRPr="003F477D" w:rsidRDefault="0046644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66445" w:rsidRPr="003F477D" w:rsidRDefault="0046644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66445" w:rsidRPr="003F477D" w:rsidRDefault="0046644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66445" w:rsidRPr="003F477D" w:rsidRDefault="0046644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66445" w:rsidRPr="003F477D" w:rsidRDefault="0046644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466445" w:rsidRPr="003F477D" w:rsidRDefault="00466445" w:rsidP="003F477D">
      <w:pPr>
        <w:spacing w:after="0" w:line="240" w:lineRule="auto"/>
        <w:rPr>
          <w:szCs w:val="22"/>
        </w:rPr>
      </w:pPr>
    </w:p>
    <w:p w:rsidR="00466445" w:rsidRPr="003F477D" w:rsidRDefault="00466445" w:rsidP="006A4709">
      <w:pPr>
        <w:pStyle w:val="Title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Pr="003F477D">
        <w:rPr>
          <w:szCs w:val="22"/>
        </w:rPr>
        <w:t>prílohe č. 3 </w:t>
      </w:r>
      <w:r w:rsidRPr="003F477D">
        <w:rPr>
          <w:bCs w:val="0"/>
          <w:kern w:val="0"/>
          <w:szCs w:val="22"/>
        </w:rPr>
        <w:t xml:space="preserve">časti F. písm. m) 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/>
      </w:tblPr>
      <w:tblGrid>
        <w:gridCol w:w="6306"/>
        <w:gridCol w:w="2904"/>
      </w:tblGrid>
      <w:tr w:rsidR="00466445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466445" w:rsidRPr="003F477D" w:rsidRDefault="00466445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466445" w:rsidRPr="003F477D" w:rsidRDefault="00466445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466445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66445" w:rsidRPr="003F477D" w:rsidRDefault="00466445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466445" w:rsidRPr="003F477D" w:rsidRDefault="00466445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466445" w:rsidRDefault="00466445" w:rsidP="0003344F">
      <w:pPr>
        <w:spacing w:after="0" w:line="240" w:lineRule="auto"/>
        <w:rPr>
          <w:szCs w:val="22"/>
        </w:rPr>
      </w:pPr>
    </w:p>
    <w:p w:rsidR="00466445" w:rsidRPr="003F477D" w:rsidRDefault="00466445" w:rsidP="0003344F">
      <w:pPr>
        <w:spacing w:after="0" w:line="240" w:lineRule="auto"/>
        <w:rPr>
          <w:szCs w:val="22"/>
        </w:rPr>
      </w:pPr>
    </w:p>
    <w:p w:rsidR="00466445" w:rsidRPr="003F477D" w:rsidRDefault="00466445" w:rsidP="006A4709">
      <w:pPr>
        <w:pStyle w:val="Title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 prílohe č. 3 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A0"/>
      </w:tblPr>
      <w:tblGrid>
        <w:gridCol w:w="1922"/>
        <w:gridCol w:w="1123"/>
        <w:gridCol w:w="1701"/>
        <w:gridCol w:w="1452"/>
        <w:gridCol w:w="1667"/>
        <w:gridCol w:w="1345"/>
      </w:tblGrid>
      <w:tr w:rsidR="00466445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466445" w:rsidRPr="003F477D" w:rsidRDefault="00466445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466445" w:rsidRPr="003F477D" w:rsidRDefault="00466445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466445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466445" w:rsidRPr="003F477D" w:rsidRDefault="00466445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466445" w:rsidRPr="003F477D" w:rsidRDefault="00466445" w:rsidP="0003344F">
            <w:pPr>
              <w:pStyle w:val="TopHeader"/>
            </w:pPr>
            <w:r w:rsidRPr="003F477D">
              <w:t>Podiel ÚJ na ZI</w:t>
            </w:r>
          </w:p>
          <w:p w:rsidR="00466445" w:rsidRPr="003F477D" w:rsidRDefault="00466445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466445" w:rsidRPr="003F477D" w:rsidRDefault="00466445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466445" w:rsidRPr="003F477D" w:rsidRDefault="00466445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466445" w:rsidRPr="003F477D" w:rsidRDefault="00466445" w:rsidP="00E109E2">
            <w:pPr>
              <w:pStyle w:val="TopHeader"/>
            </w:pPr>
            <w:r w:rsidRPr="003F477D">
              <w:t>Hodnota  vlastného imania ÚJ, v ktorej má ÚJ umiestnený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466445" w:rsidRPr="003F477D" w:rsidRDefault="00466445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466445" w:rsidRPr="003F477D" w:rsidRDefault="00466445" w:rsidP="0003344F">
            <w:pPr>
              <w:pStyle w:val="TopHeader"/>
            </w:pPr>
            <w:r w:rsidRPr="003F477D">
              <w:t>Účtovná hodnota </w:t>
            </w:r>
            <w:r w:rsidRPr="003F477D">
              <w:br/>
              <w:t>DFM</w:t>
            </w:r>
          </w:p>
        </w:tc>
      </w:tr>
      <w:tr w:rsidR="00466445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466445" w:rsidRPr="003F477D" w:rsidRDefault="0046644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66445" w:rsidRPr="003F477D" w:rsidRDefault="0046644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66445" w:rsidRPr="003F477D" w:rsidRDefault="0046644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66445" w:rsidRPr="003F477D" w:rsidRDefault="0046644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66445" w:rsidRPr="003F477D" w:rsidRDefault="0046644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466445" w:rsidRPr="003F477D" w:rsidRDefault="0046644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466445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466445" w:rsidRPr="003F477D" w:rsidRDefault="00466445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466445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466445" w:rsidRPr="003F477D" w:rsidRDefault="00466445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466445" w:rsidRPr="003F477D" w:rsidRDefault="00466445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466445" w:rsidRPr="003F477D" w:rsidRDefault="00466445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466445" w:rsidRPr="003F477D" w:rsidRDefault="00466445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466445" w:rsidRPr="003F477D" w:rsidRDefault="00466445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466445" w:rsidRPr="003F477D" w:rsidRDefault="00466445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466445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466445" w:rsidRPr="003F477D" w:rsidRDefault="00466445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466445" w:rsidRPr="003F477D" w:rsidRDefault="00466445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466445" w:rsidRPr="003F477D" w:rsidRDefault="00466445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466445" w:rsidRPr="003F477D" w:rsidRDefault="00466445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466445" w:rsidRPr="003F477D" w:rsidRDefault="00466445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466445" w:rsidRPr="003F477D" w:rsidRDefault="00466445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466445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466445" w:rsidRPr="003F477D" w:rsidRDefault="00466445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466445" w:rsidRPr="003F477D" w:rsidRDefault="00466445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466445" w:rsidRPr="003F477D" w:rsidRDefault="00466445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466445" w:rsidRPr="003F477D" w:rsidRDefault="00466445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466445" w:rsidRPr="003F477D" w:rsidRDefault="00466445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466445" w:rsidRPr="003F477D" w:rsidRDefault="00466445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466445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466445" w:rsidRPr="003F477D" w:rsidRDefault="00466445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466445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466445" w:rsidRPr="003F477D" w:rsidRDefault="00466445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466445" w:rsidRPr="003F477D" w:rsidRDefault="00466445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466445" w:rsidRPr="003F477D" w:rsidRDefault="00466445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466445" w:rsidRPr="003F477D" w:rsidRDefault="00466445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466445" w:rsidRPr="003F477D" w:rsidRDefault="00466445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466445" w:rsidRPr="003F477D" w:rsidRDefault="00466445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466445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466445" w:rsidRPr="003F477D" w:rsidRDefault="00466445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466445" w:rsidRPr="003F477D" w:rsidRDefault="00466445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466445" w:rsidRPr="003F477D" w:rsidRDefault="00466445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466445" w:rsidRPr="003F477D" w:rsidRDefault="00466445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466445" w:rsidRPr="003F477D" w:rsidRDefault="00466445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466445" w:rsidRPr="003F477D" w:rsidRDefault="00466445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466445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466445" w:rsidRPr="003F477D" w:rsidRDefault="00466445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466445" w:rsidRPr="003F477D" w:rsidRDefault="00466445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466445" w:rsidRPr="003F477D" w:rsidRDefault="00466445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466445" w:rsidRPr="003F477D" w:rsidRDefault="00466445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466445" w:rsidRPr="003F477D" w:rsidRDefault="00466445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466445" w:rsidRPr="003F477D" w:rsidRDefault="00466445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466445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466445" w:rsidRPr="003F477D" w:rsidRDefault="00466445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466445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466445" w:rsidRPr="003F477D" w:rsidRDefault="00466445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466445" w:rsidRPr="003F477D" w:rsidRDefault="00466445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466445" w:rsidRPr="003F477D" w:rsidRDefault="00466445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466445" w:rsidRPr="003F477D" w:rsidRDefault="00466445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466445" w:rsidRPr="003F477D" w:rsidRDefault="00466445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466445" w:rsidRPr="003F477D" w:rsidRDefault="00466445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466445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466445" w:rsidRPr="003F477D" w:rsidRDefault="00466445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466445" w:rsidRPr="003F477D" w:rsidRDefault="00466445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466445" w:rsidRPr="003F477D" w:rsidRDefault="00466445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466445" w:rsidRPr="003F477D" w:rsidRDefault="00466445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466445" w:rsidRPr="003F477D" w:rsidRDefault="00466445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466445" w:rsidRPr="003F477D" w:rsidRDefault="00466445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466445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466445" w:rsidRPr="003F477D" w:rsidRDefault="00466445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466445" w:rsidRPr="003F477D" w:rsidRDefault="00466445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466445" w:rsidRPr="003F477D" w:rsidRDefault="00466445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466445" w:rsidRPr="003F477D" w:rsidRDefault="00466445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466445" w:rsidRPr="003F477D" w:rsidRDefault="00466445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466445" w:rsidRPr="003F477D" w:rsidRDefault="00466445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466445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466445" w:rsidRPr="003F477D" w:rsidRDefault="00466445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466445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466445" w:rsidRPr="003F477D" w:rsidRDefault="00466445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466445" w:rsidRPr="003F477D" w:rsidRDefault="00466445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466445" w:rsidRPr="003F477D" w:rsidRDefault="00466445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466445" w:rsidRPr="003F477D" w:rsidRDefault="00466445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466445" w:rsidRPr="003F477D" w:rsidRDefault="00466445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466445" w:rsidRPr="003F477D" w:rsidRDefault="00466445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466445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466445" w:rsidRPr="003F477D" w:rsidRDefault="00466445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466445" w:rsidRPr="003F477D" w:rsidRDefault="00466445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466445" w:rsidRPr="003F477D" w:rsidRDefault="00466445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466445" w:rsidRPr="003F477D" w:rsidRDefault="00466445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466445" w:rsidRPr="003F477D" w:rsidRDefault="00466445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466445" w:rsidRPr="003F477D" w:rsidRDefault="00466445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466445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66445" w:rsidRPr="003F477D" w:rsidRDefault="00466445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466445" w:rsidRPr="003F477D" w:rsidRDefault="00466445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466445" w:rsidRPr="003F477D" w:rsidRDefault="00466445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466445" w:rsidRPr="003F477D" w:rsidRDefault="00466445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466445" w:rsidRPr="003F477D" w:rsidRDefault="00466445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466445" w:rsidRPr="003F477D" w:rsidRDefault="00466445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466445" w:rsidRDefault="00466445" w:rsidP="003F477D">
      <w:pPr>
        <w:pStyle w:val="Title"/>
        <w:spacing w:before="0" w:beforeAutospacing="0" w:after="0"/>
        <w:ind w:left="357"/>
        <w:contextualSpacing/>
        <w:jc w:val="left"/>
        <w:rPr>
          <w:szCs w:val="22"/>
        </w:rPr>
      </w:pPr>
    </w:p>
    <w:p w:rsidR="00466445" w:rsidRDefault="00466445" w:rsidP="003F477D"/>
    <w:p w:rsidR="00466445" w:rsidRPr="003F477D" w:rsidRDefault="00466445" w:rsidP="003F477D"/>
    <w:p w:rsidR="00466445" w:rsidRPr="003F477D" w:rsidRDefault="00466445" w:rsidP="003F477D">
      <w:pPr>
        <w:pStyle w:val="Title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 xml:space="preserve">Informácie k prílohe č. 3 časti F. písm. j) a l)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466445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466445" w:rsidRPr="003F477D" w:rsidRDefault="00466445" w:rsidP="0003344F">
            <w:pPr>
              <w:pStyle w:val="TopHeader"/>
            </w:pPr>
            <w:r w:rsidRPr="003F477D">
              <w:t>Dlhové CP</w:t>
            </w:r>
            <w:r w:rsidRPr="003F477D">
              <w:br/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466445" w:rsidRPr="003F477D" w:rsidRDefault="00466445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466445" w:rsidRPr="003F477D" w:rsidRDefault="00466445" w:rsidP="003F13FB">
            <w:pPr>
              <w:pStyle w:val="TopHeader"/>
            </w:pPr>
            <w:r w:rsidRPr="003F477D">
              <w:t>Stav na 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466445" w:rsidRPr="003F477D" w:rsidRDefault="00466445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466445" w:rsidRPr="003F477D" w:rsidRDefault="00466445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466445" w:rsidRPr="003F477D" w:rsidRDefault="00466445" w:rsidP="0003344F">
            <w:pPr>
              <w:pStyle w:val="TopHeader"/>
            </w:pPr>
            <w:r w:rsidRPr="003F477D">
              <w:t xml:space="preserve">Vyradenie dlhového CP z účtovníctva </w:t>
            </w:r>
          </w:p>
          <w:p w:rsidR="00466445" w:rsidRPr="003F477D" w:rsidRDefault="00466445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466445" w:rsidRPr="003F477D" w:rsidRDefault="00466445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účtov-ného obdobia</w:t>
            </w:r>
          </w:p>
        </w:tc>
      </w:tr>
      <w:tr w:rsidR="00466445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466445" w:rsidRPr="003F477D" w:rsidRDefault="0046644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66445" w:rsidRPr="003F477D" w:rsidRDefault="0046644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66445" w:rsidRPr="003F477D" w:rsidRDefault="0046644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66445" w:rsidRPr="003F477D" w:rsidRDefault="0046644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66445" w:rsidRPr="003F477D" w:rsidRDefault="0046644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66445" w:rsidRPr="003F477D" w:rsidRDefault="0046644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466445" w:rsidRPr="003F477D" w:rsidRDefault="0046644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466445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466445" w:rsidRPr="003F477D" w:rsidRDefault="00466445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66445" w:rsidRPr="003F477D" w:rsidRDefault="00466445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66445" w:rsidRPr="003F477D" w:rsidRDefault="00466445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66445" w:rsidRPr="003F477D" w:rsidRDefault="00466445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66445" w:rsidRPr="003F477D" w:rsidRDefault="00466445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66445" w:rsidRPr="003F477D" w:rsidRDefault="00466445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66445" w:rsidRPr="003F477D" w:rsidRDefault="00466445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466445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</w:tcPr>
          <w:p w:rsidR="00466445" w:rsidRPr="003F477D" w:rsidRDefault="00466445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>
              <w:rPr>
                <w:szCs w:val="22"/>
              </w:rPr>
              <w:t>viac ako tri roky a najviac päť rokov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66445" w:rsidRPr="003F477D" w:rsidRDefault="00466445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66445" w:rsidRPr="003F477D" w:rsidRDefault="00466445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66445" w:rsidRPr="003F477D" w:rsidRDefault="00466445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66445" w:rsidRPr="003F477D" w:rsidRDefault="00466445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66445" w:rsidRPr="003F477D" w:rsidRDefault="00466445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66445" w:rsidRPr="003F477D" w:rsidRDefault="00466445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466445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</w:tcPr>
          <w:p w:rsidR="00466445" w:rsidRPr="003F477D" w:rsidRDefault="00466445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66445" w:rsidRPr="003F477D" w:rsidRDefault="00466445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66445" w:rsidRPr="003F477D" w:rsidRDefault="00466445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66445" w:rsidRPr="003F477D" w:rsidRDefault="00466445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66445" w:rsidRPr="003F477D" w:rsidRDefault="00466445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66445" w:rsidRPr="003F477D" w:rsidRDefault="00466445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66445" w:rsidRPr="003F477D" w:rsidRDefault="00466445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466445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</w:tcPr>
          <w:p w:rsidR="00466445" w:rsidRPr="003F477D" w:rsidRDefault="00466445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66445" w:rsidRPr="003F477D" w:rsidRDefault="00466445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66445" w:rsidRPr="003F477D" w:rsidRDefault="00466445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66445" w:rsidRPr="003F477D" w:rsidRDefault="00466445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66445" w:rsidRPr="003F477D" w:rsidRDefault="00466445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66445" w:rsidRPr="003F477D" w:rsidRDefault="00466445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66445" w:rsidRPr="003F477D" w:rsidRDefault="00466445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466445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466445" w:rsidRPr="003F477D" w:rsidRDefault="00466445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66445" w:rsidRPr="003F477D" w:rsidRDefault="00466445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66445" w:rsidRPr="003F477D" w:rsidRDefault="00466445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66445" w:rsidRPr="003F477D" w:rsidRDefault="00466445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66445" w:rsidRPr="003F477D" w:rsidRDefault="00466445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66445" w:rsidRPr="003F477D" w:rsidRDefault="00466445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466445" w:rsidRPr="003F477D" w:rsidRDefault="00466445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466445" w:rsidRPr="003F477D" w:rsidRDefault="00466445" w:rsidP="0000458C">
      <w:pPr>
        <w:spacing w:after="120" w:line="240" w:lineRule="auto"/>
        <w:rPr>
          <w:szCs w:val="22"/>
        </w:rPr>
      </w:pPr>
    </w:p>
    <w:p w:rsidR="00466445" w:rsidRPr="003F477D" w:rsidRDefault="00466445" w:rsidP="006A4709">
      <w:pPr>
        <w:pStyle w:val="Title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prílohe č. 3 časti F. písm. j) a l) 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/>
      </w:tblPr>
      <w:tblGrid>
        <w:gridCol w:w="2776"/>
        <w:gridCol w:w="1457"/>
        <w:gridCol w:w="1140"/>
        <w:gridCol w:w="1110"/>
        <w:gridCol w:w="1523"/>
        <w:gridCol w:w="1204"/>
      </w:tblGrid>
      <w:tr w:rsidR="00466445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466445" w:rsidRPr="003F477D" w:rsidRDefault="00466445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466445" w:rsidRPr="003F477D" w:rsidRDefault="00466445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466445" w:rsidRPr="003F477D" w:rsidRDefault="00466445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466445" w:rsidRPr="003F477D" w:rsidRDefault="00466445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466445" w:rsidRPr="003F477D" w:rsidRDefault="00466445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466445" w:rsidRPr="003F477D" w:rsidRDefault="00466445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466445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466445" w:rsidRPr="003F477D" w:rsidRDefault="0046644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66445" w:rsidRPr="003F477D" w:rsidRDefault="0046644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66445" w:rsidRPr="003F477D" w:rsidRDefault="0046644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66445" w:rsidRPr="003F477D" w:rsidRDefault="0046644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66445" w:rsidRPr="003F477D" w:rsidRDefault="0046644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466445" w:rsidRPr="003F477D" w:rsidRDefault="0046644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466445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466445" w:rsidRPr="003F477D" w:rsidRDefault="00466445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466445" w:rsidRPr="003F477D" w:rsidRDefault="00466445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466445" w:rsidRPr="003F477D" w:rsidRDefault="00466445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466445" w:rsidRPr="003F477D" w:rsidRDefault="00466445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466445" w:rsidRPr="003F477D" w:rsidRDefault="00466445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466445" w:rsidRPr="003F477D" w:rsidRDefault="00466445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466445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</w:tcPr>
          <w:p w:rsidR="00466445" w:rsidRPr="003F477D" w:rsidRDefault="00466445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466445" w:rsidRPr="003F477D" w:rsidRDefault="00466445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466445" w:rsidRPr="003F477D" w:rsidRDefault="00466445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466445" w:rsidRPr="003F477D" w:rsidRDefault="00466445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466445" w:rsidRPr="003F477D" w:rsidRDefault="00466445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466445" w:rsidRPr="003F477D" w:rsidRDefault="00466445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466445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</w:tcPr>
          <w:p w:rsidR="00466445" w:rsidRPr="003F477D" w:rsidRDefault="00466445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466445" w:rsidRPr="003F477D" w:rsidRDefault="00466445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466445" w:rsidRPr="003F477D" w:rsidRDefault="00466445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466445" w:rsidRPr="003F477D" w:rsidRDefault="00466445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466445" w:rsidRPr="003F477D" w:rsidRDefault="00466445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466445" w:rsidRPr="003F477D" w:rsidRDefault="00466445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466445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</w:tcPr>
          <w:p w:rsidR="00466445" w:rsidRPr="003F477D" w:rsidRDefault="00466445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466445" w:rsidRPr="003F477D" w:rsidRDefault="00466445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466445" w:rsidRPr="003F477D" w:rsidRDefault="00466445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466445" w:rsidRPr="003F477D" w:rsidRDefault="00466445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466445" w:rsidRPr="003F477D" w:rsidRDefault="00466445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466445" w:rsidRPr="003F477D" w:rsidRDefault="00466445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466445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466445" w:rsidRPr="003F477D" w:rsidRDefault="00466445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466445" w:rsidRPr="003F477D" w:rsidRDefault="00466445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466445" w:rsidRPr="003F477D" w:rsidRDefault="00466445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466445" w:rsidRPr="003F477D" w:rsidRDefault="00466445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466445" w:rsidRPr="003F477D" w:rsidRDefault="00466445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466445" w:rsidRPr="003F477D" w:rsidRDefault="00466445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466445" w:rsidRPr="003F477D" w:rsidRDefault="00466445" w:rsidP="007449B8">
      <w:pPr>
        <w:pStyle w:val="Title"/>
        <w:keepNext w:val="0"/>
        <w:spacing w:before="0" w:beforeAutospacing="0" w:after="0"/>
        <w:ind w:left="360"/>
        <w:jc w:val="left"/>
        <w:rPr>
          <w:szCs w:val="22"/>
        </w:rPr>
      </w:pPr>
    </w:p>
    <w:p w:rsidR="00466445" w:rsidRPr="003F477D" w:rsidRDefault="00466445" w:rsidP="0000458C">
      <w:pPr>
        <w:pStyle w:val="Title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 prílohe č. 3  časti F. písm. o) o opravných položkách k zásobám</w:t>
      </w:r>
    </w:p>
    <w:p w:rsidR="00466445" w:rsidRPr="003F477D" w:rsidRDefault="00466445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/>
      </w:tblPr>
      <w:tblGrid>
        <w:gridCol w:w="2347"/>
        <w:gridCol w:w="1407"/>
        <w:gridCol w:w="992"/>
        <w:gridCol w:w="1701"/>
        <w:gridCol w:w="1569"/>
        <w:gridCol w:w="1194"/>
      </w:tblGrid>
      <w:tr w:rsidR="00466445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466445" w:rsidRPr="003F477D" w:rsidRDefault="00466445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466445" w:rsidRPr="003F477D" w:rsidRDefault="00466445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466445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466445" w:rsidRPr="003F477D" w:rsidRDefault="00466445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466445" w:rsidRPr="003F477D" w:rsidRDefault="00466445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466445" w:rsidRPr="003F477D" w:rsidRDefault="00466445" w:rsidP="0003344F">
            <w:pPr>
              <w:pStyle w:val="TopHeader"/>
            </w:pPr>
            <w:r w:rsidRPr="003F477D">
              <w:t>Tvorba </w:t>
            </w:r>
          </w:p>
          <w:p w:rsidR="00466445" w:rsidRPr="003F477D" w:rsidRDefault="00466445" w:rsidP="0003344F">
            <w:pPr>
              <w:pStyle w:val="TopHeader"/>
            </w:pPr>
            <w:r w:rsidRPr="003F477D">
              <w:t>OP</w:t>
            </w:r>
          </w:p>
          <w:p w:rsidR="00466445" w:rsidRPr="003F477D" w:rsidRDefault="00466445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466445" w:rsidRPr="003F477D" w:rsidRDefault="00466445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466445" w:rsidRPr="003F477D" w:rsidRDefault="00466445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466445" w:rsidRPr="003F477D" w:rsidRDefault="00466445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466445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466445" w:rsidRPr="003F477D" w:rsidRDefault="0046644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66445" w:rsidRPr="003F477D" w:rsidRDefault="0046644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66445" w:rsidRPr="003F477D" w:rsidRDefault="0046644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66445" w:rsidRPr="003F477D" w:rsidRDefault="0046644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66445" w:rsidRPr="003F477D" w:rsidRDefault="0046644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466445" w:rsidRPr="003F477D" w:rsidRDefault="0046644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466445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466445" w:rsidRPr="003F477D" w:rsidRDefault="00466445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466445" w:rsidRPr="003F477D" w:rsidRDefault="00466445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466445" w:rsidRPr="003F477D" w:rsidRDefault="00466445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466445" w:rsidRPr="003F477D" w:rsidRDefault="00466445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466445" w:rsidRPr="003F477D" w:rsidRDefault="00466445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466445" w:rsidRPr="003F477D" w:rsidRDefault="00466445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466445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</w:tcPr>
          <w:p w:rsidR="00466445" w:rsidRPr="003F477D" w:rsidRDefault="00466445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 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466445" w:rsidRPr="003F477D" w:rsidRDefault="00466445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466445" w:rsidRPr="003F477D" w:rsidRDefault="00466445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466445" w:rsidRPr="003F477D" w:rsidRDefault="00466445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466445" w:rsidRPr="003F477D" w:rsidRDefault="00466445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466445" w:rsidRPr="003F477D" w:rsidRDefault="00466445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466445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</w:tcPr>
          <w:p w:rsidR="00466445" w:rsidRPr="003F477D" w:rsidRDefault="00466445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466445" w:rsidRPr="003F477D" w:rsidRDefault="00466445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466445" w:rsidRPr="003F477D" w:rsidRDefault="00466445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466445" w:rsidRPr="003F477D" w:rsidRDefault="00466445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466445" w:rsidRPr="003F477D" w:rsidRDefault="00466445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466445" w:rsidRPr="003F477D" w:rsidRDefault="00466445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466445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466445" w:rsidRPr="003F477D" w:rsidRDefault="00466445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466445" w:rsidRPr="003F477D" w:rsidRDefault="00466445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466445" w:rsidRPr="003F477D" w:rsidRDefault="00466445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466445" w:rsidRPr="003F477D" w:rsidRDefault="00466445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466445" w:rsidRPr="003F477D" w:rsidRDefault="00466445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466445" w:rsidRPr="003F477D" w:rsidRDefault="00466445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466445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466445" w:rsidRPr="003F477D" w:rsidRDefault="00466445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466445" w:rsidRPr="003F477D" w:rsidRDefault="00466445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466445" w:rsidRPr="003F477D" w:rsidRDefault="00466445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466445" w:rsidRPr="003F477D" w:rsidRDefault="00466445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466445" w:rsidRPr="003F477D" w:rsidRDefault="00466445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466445" w:rsidRPr="003F477D" w:rsidRDefault="00466445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466445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</w:tcPr>
          <w:p w:rsidR="00466445" w:rsidRPr="003F477D" w:rsidRDefault="00466445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466445" w:rsidRPr="003F477D" w:rsidRDefault="00466445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466445" w:rsidRPr="003F477D" w:rsidRDefault="00466445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466445" w:rsidRPr="003F477D" w:rsidRDefault="00466445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466445" w:rsidRPr="003F477D" w:rsidRDefault="00466445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466445" w:rsidRPr="003F477D" w:rsidRDefault="00466445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466445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</w:tcPr>
          <w:p w:rsidR="00466445" w:rsidRPr="003F477D" w:rsidRDefault="00466445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466445" w:rsidRPr="003F477D" w:rsidRDefault="00466445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466445" w:rsidRPr="003F477D" w:rsidRDefault="00466445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466445" w:rsidRPr="003F477D" w:rsidRDefault="00466445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466445" w:rsidRPr="003F477D" w:rsidRDefault="00466445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466445" w:rsidRPr="003F477D" w:rsidRDefault="00466445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466445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466445" w:rsidRPr="003F477D" w:rsidRDefault="00466445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466445" w:rsidRPr="003F477D" w:rsidRDefault="00466445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466445" w:rsidRPr="003F477D" w:rsidRDefault="00466445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466445" w:rsidRPr="003F477D" w:rsidRDefault="00466445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466445" w:rsidRPr="003F477D" w:rsidRDefault="00466445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466445" w:rsidRPr="003F477D" w:rsidRDefault="00466445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466445" w:rsidRPr="003F477D" w:rsidRDefault="00466445" w:rsidP="0003344F">
      <w:pPr>
        <w:spacing w:after="0" w:line="240" w:lineRule="auto"/>
        <w:rPr>
          <w:szCs w:val="22"/>
        </w:rPr>
      </w:pPr>
    </w:p>
    <w:p w:rsidR="00466445" w:rsidRPr="003F477D" w:rsidRDefault="00466445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/>
      </w:tblPr>
      <w:tblGrid>
        <w:gridCol w:w="7014"/>
        <w:gridCol w:w="2196"/>
      </w:tblGrid>
      <w:tr w:rsidR="00466445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466445" w:rsidRPr="003F477D" w:rsidRDefault="00466445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466445" w:rsidRPr="003F477D" w:rsidRDefault="00466445" w:rsidP="0003344F">
            <w:pPr>
              <w:pStyle w:val="TopHeader"/>
            </w:pPr>
            <w:r w:rsidRPr="003F477D">
              <w:t>Hodnota</w:t>
            </w:r>
          </w:p>
        </w:tc>
      </w:tr>
      <w:tr w:rsidR="00466445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466445" w:rsidRPr="003F477D" w:rsidRDefault="00466445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466445" w:rsidRPr="003F477D" w:rsidRDefault="00466445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466445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466445" w:rsidRPr="003F477D" w:rsidRDefault="00466445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466445" w:rsidRPr="003F477D" w:rsidRDefault="00466445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466445" w:rsidRPr="003F477D" w:rsidRDefault="00466445" w:rsidP="0003344F">
      <w:pPr>
        <w:pStyle w:val="Title"/>
        <w:spacing w:before="0" w:beforeAutospacing="0" w:after="0"/>
        <w:jc w:val="both"/>
        <w:rPr>
          <w:szCs w:val="22"/>
        </w:rPr>
      </w:pPr>
    </w:p>
    <w:p w:rsidR="00466445" w:rsidRPr="003F477D" w:rsidRDefault="00466445" w:rsidP="0000458C">
      <w:pPr>
        <w:pStyle w:val="Title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 xml:space="preserve">Informácie k prílohe č. 3 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/>
      </w:tblPr>
      <w:tblGrid>
        <w:gridCol w:w="7014"/>
        <w:gridCol w:w="2196"/>
      </w:tblGrid>
      <w:tr w:rsidR="00466445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466445" w:rsidRPr="003F477D" w:rsidRDefault="00466445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466445" w:rsidRPr="003F477D" w:rsidRDefault="00466445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466445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66445" w:rsidRPr="003F477D" w:rsidRDefault="00466445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466445" w:rsidRPr="003F477D" w:rsidRDefault="00466445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466445" w:rsidRDefault="00466445" w:rsidP="0003344F">
      <w:pPr>
        <w:pStyle w:val="Title"/>
        <w:spacing w:before="0" w:beforeAutospacing="0" w:after="0"/>
        <w:jc w:val="left"/>
        <w:rPr>
          <w:szCs w:val="22"/>
        </w:rPr>
      </w:pPr>
    </w:p>
    <w:p w:rsidR="00466445" w:rsidRPr="003F477D" w:rsidRDefault="00466445" w:rsidP="003F13FB">
      <w:pPr>
        <w:pStyle w:val="Title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prílohe č. 3 časti F. písm. q) o zákazkovej výrobe a o zákazkovej výstavbe nehnuteľnosti určenej na predaj</w:t>
      </w:r>
    </w:p>
    <w:p w:rsidR="00466445" w:rsidRPr="003F477D" w:rsidRDefault="00466445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3225"/>
        <w:gridCol w:w="1701"/>
        <w:gridCol w:w="2160"/>
        <w:gridCol w:w="2200"/>
      </w:tblGrid>
      <w:tr w:rsidR="00466445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466445" w:rsidRPr="003F477D" w:rsidRDefault="00466445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466445" w:rsidRPr="003F477D" w:rsidRDefault="00466445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466445" w:rsidRPr="003F477D" w:rsidRDefault="00466445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466445" w:rsidRPr="003F477D" w:rsidRDefault="00466445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466445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466445" w:rsidRPr="003F477D" w:rsidRDefault="00466445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466445" w:rsidRPr="003F477D" w:rsidRDefault="00466445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466445" w:rsidRPr="003F477D" w:rsidRDefault="00466445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466445" w:rsidRPr="003F477D" w:rsidRDefault="00466445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466445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466445" w:rsidRPr="003F477D" w:rsidRDefault="00466445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 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466445" w:rsidRPr="003F477D" w:rsidRDefault="00466445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466445" w:rsidRPr="003F477D" w:rsidRDefault="00466445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466445" w:rsidRPr="003F477D" w:rsidRDefault="00466445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466445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466445" w:rsidRPr="003F477D" w:rsidRDefault="00466445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466445" w:rsidRPr="003F477D" w:rsidRDefault="00466445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466445" w:rsidRPr="003F477D" w:rsidRDefault="00466445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466445" w:rsidRPr="003F477D" w:rsidRDefault="00466445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466445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66445" w:rsidRPr="003F477D" w:rsidRDefault="00466445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66445" w:rsidRPr="003F477D" w:rsidRDefault="00466445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66445" w:rsidRPr="003F477D" w:rsidRDefault="00466445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66445" w:rsidRPr="003F477D" w:rsidRDefault="00466445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466445" w:rsidRPr="003F477D" w:rsidRDefault="00466445" w:rsidP="0003344F">
      <w:pPr>
        <w:spacing w:after="0" w:line="240" w:lineRule="auto"/>
        <w:rPr>
          <w:szCs w:val="22"/>
        </w:rPr>
      </w:pPr>
    </w:p>
    <w:p w:rsidR="00466445" w:rsidRPr="003F477D" w:rsidRDefault="00466445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4077"/>
        <w:gridCol w:w="2409"/>
        <w:gridCol w:w="2800"/>
      </w:tblGrid>
      <w:tr w:rsidR="00466445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466445" w:rsidRPr="003F477D" w:rsidRDefault="00466445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466445" w:rsidRPr="003F477D" w:rsidRDefault="00466445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466445" w:rsidRPr="003F477D" w:rsidRDefault="00466445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466445" w:rsidRPr="003F477D" w:rsidRDefault="00466445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466445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466445" w:rsidRPr="003F477D" w:rsidRDefault="00466445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466445" w:rsidRPr="003F477D" w:rsidRDefault="00466445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466445" w:rsidRPr="003F477D" w:rsidRDefault="00466445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466445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466445" w:rsidRPr="003F477D" w:rsidRDefault="00466445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466445" w:rsidRPr="003F477D" w:rsidRDefault="00466445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466445" w:rsidRPr="003F477D" w:rsidRDefault="00466445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466445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</w:tcPr>
          <w:p w:rsidR="00466445" w:rsidRPr="003F477D" w:rsidRDefault="00466445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466445" w:rsidRPr="003F477D" w:rsidRDefault="00466445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466445" w:rsidRPr="003F477D" w:rsidRDefault="00466445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466445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466445" w:rsidRPr="003F477D" w:rsidRDefault="00466445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466445" w:rsidRPr="003F477D" w:rsidRDefault="00466445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466445" w:rsidRPr="003F477D" w:rsidRDefault="00466445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466445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66445" w:rsidRPr="003F477D" w:rsidRDefault="00466445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66445" w:rsidRPr="003F477D" w:rsidRDefault="00466445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66445" w:rsidRPr="003F477D" w:rsidRDefault="00466445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466445" w:rsidRDefault="00466445" w:rsidP="0003344F">
      <w:pPr>
        <w:spacing w:after="0" w:line="240" w:lineRule="auto"/>
        <w:rPr>
          <w:szCs w:val="22"/>
        </w:rPr>
      </w:pPr>
    </w:p>
    <w:p w:rsidR="00466445" w:rsidRPr="003F477D" w:rsidRDefault="00466445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2802"/>
        <w:gridCol w:w="1983"/>
        <w:gridCol w:w="1843"/>
        <w:gridCol w:w="2658"/>
      </w:tblGrid>
      <w:tr w:rsidR="00466445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466445" w:rsidRPr="003F477D" w:rsidRDefault="00466445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466445" w:rsidRPr="003F477D" w:rsidRDefault="00466445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466445" w:rsidRPr="003F477D" w:rsidRDefault="00466445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466445" w:rsidRPr="003F477D" w:rsidRDefault="00466445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466445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466445" w:rsidRPr="003F477D" w:rsidRDefault="00466445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466445" w:rsidRPr="003F477D" w:rsidRDefault="00466445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466445" w:rsidRPr="003F477D" w:rsidRDefault="00466445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466445" w:rsidRPr="003F477D" w:rsidRDefault="00466445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466445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466445" w:rsidRPr="003F477D" w:rsidRDefault="00466445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466445" w:rsidRPr="003F477D" w:rsidRDefault="00466445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466445" w:rsidRPr="003F477D" w:rsidRDefault="00466445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466445" w:rsidRPr="003F477D" w:rsidRDefault="00466445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466445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</w:tcPr>
          <w:p w:rsidR="00466445" w:rsidRPr="003F477D" w:rsidRDefault="00466445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466445" w:rsidRPr="003F477D" w:rsidRDefault="00466445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466445" w:rsidRPr="003F477D" w:rsidRDefault="00466445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466445" w:rsidRPr="003F477D" w:rsidRDefault="00466445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466445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66445" w:rsidRPr="003F477D" w:rsidRDefault="00466445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66445" w:rsidRPr="003F477D" w:rsidRDefault="00466445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66445" w:rsidRPr="003F477D" w:rsidRDefault="00466445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66445" w:rsidRPr="003F477D" w:rsidRDefault="00466445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466445" w:rsidRPr="003F477D" w:rsidRDefault="00466445" w:rsidP="0003344F">
      <w:pPr>
        <w:pStyle w:val="Title"/>
        <w:spacing w:before="0" w:beforeAutospacing="0" w:after="0"/>
        <w:jc w:val="left"/>
        <w:rPr>
          <w:b w:val="0"/>
          <w:szCs w:val="22"/>
        </w:rPr>
      </w:pPr>
    </w:p>
    <w:p w:rsidR="00466445" w:rsidRPr="003F477D" w:rsidRDefault="00466445" w:rsidP="0003344F">
      <w:pPr>
        <w:pStyle w:val="Title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4360"/>
        <w:gridCol w:w="2409"/>
        <w:gridCol w:w="2517"/>
      </w:tblGrid>
      <w:tr w:rsidR="00466445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466445" w:rsidRPr="003F477D" w:rsidRDefault="00466445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466445" w:rsidRPr="003F477D" w:rsidRDefault="00466445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466445" w:rsidRPr="003F477D" w:rsidRDefault="00466445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466445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466445" w:rsidRPr="003F477D" w:rsidRDefault="00466445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466445" w:rsidRPr="003F477D" w:rsidRDefault="00466445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466445" w:rsidRPr="003F477D" w:rsidRDefault="00466445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466445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466445" w:rsidRPr="003F477D" w:rsidRDefault="00466445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466445" w:rsidRPr="003F477D" w:rsidRDefault="00466445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466445" w:rsidRPr="003F477D" w:rsidRDefault="00466445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466445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</w:tcPr>
          <w:p w:rsidR="00466445" w:rsidRPr="003F477D" w:rsidRDefault="00466445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466445" w:rsidRPr="003F477D" w:rsidRDefault="00466445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466445" w:rsidRPr="003F477D" w:rsidRDefault="00466445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466445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466445" w:rsidRPr="003F477D" w:rsidRDefault="00466445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466445" w:rsidRPr="003F477D" w:rsidRDefault="00466445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466445" w:rsidRPr="003F477D" w:rsidRDefault="00466445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466445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66445" w:rsidRPr="003F477D" w:rsidRDefault="00466445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66445" w:rsidRPr="003F477D" w:rsidRDefault="00466445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66445" w:rsidRPr="003F477D" w:rsidRDefault="00466445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466445" w:rsidRPr="003F477D" w:rsidRDefault="00466445" w:rsidP="0003344F">
      <w:pPr>
        <w:spacing w:after="0" w:line="240" w:lineRule="auto"/>
        <w:rPr>
          <w:szCs w:val="22"/>
        </w:rPr>
      </w:pPr>
    </w:p>
    <w:p w:rsidR="00466445" w:rsidRPr="003F477D" w:rsidRDefault="00466445" w:rsidP="006A4709">
      <w:pPr>
        <w:pStyle w:val="Title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 prílohe č. 3 časti F. písm. r) o vývoji opravnej položky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/>
      </w:tblPr>
      <w:tblGrid>
        <w:gridCol w:w="2054"/>
        <w:gridCol w:w="1275"/>
        <w:gridCol w:w="1219"/>
        <w:gridCol w:w="1693"/>
        <w:gridCol w:w="1663"/>
        <w:gridCol w:w="1306"/>
      </w:tblGrid>
      <w:tr w:rsidR="00466445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466445" w:rsidRPr="003F477D" w:rsidRDefault="00466445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466445" w:rsidRPr="003F477D" w:rsidRDefault="00466445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466445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466445" w:rsidRPr="003F477D" w:rsidRDefault="00466445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466445" w:rsidRPr="003F477D" w:rsidRDefault="00466445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466445" w:rsidRPr="003F477D" w:rsidRDefault="00466445" w:rsidP="0003344F">
            <w:pPr>
              <w:pStyle w:val="TopHeader"/>
            </w:pPr>
            <w:r w:rsidRPr="003F477D">
              <w:t>Tvorba</w:t>
            </w:r>
          </w:p>
          <w:p w:rsidR="00466445" w:rsidRPr="003F477D" w:rsidRDefault="00466445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466445" w:rsidRPr="003F477D" w:rsidRDefault="00466445" w:rsidP="0003344F">
            <w:pPr>
              <w:pStyle w:val="TopHeader"/>
            </w:pPr>
            <w:r w:rsidRPr="003F477D">
              <w:t>Zúčtovanie</w:t>
            </w:r>
            <w:r w:rsidRPr="003F477D">
              <w:br/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466445" w:rsidRPr="003F477D" w:rsidRDefault="00466445" w:rsidP="0003344F">
            <w:pPr>
              <w:pStyle w:val="TopHeader"/>
            </w:pPr>
            <w:r w:rsidRPr="003F477D">
              <w:t xml:space="preserve">Zúčtovanie </w:t>
            </w:r>
            <w:r w:rsidRPr="003F477D">
              <w:br/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466445" w:rsidRPr="003F477D" w:rsidRDefault="00466445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466445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466445" w:rsidRPr="003F477D" w:rsidRDefault="0046644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66445" w:rsidRPr="003F477D" w:rsidRDefault="0046644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66445" w:rsidRPr="003F477D" w:rsidRDefault="0046644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66445" w:rsidRPr="003F477D" w:rsidRDefault="0046644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66445" w:rsidRPr="003F477D" w:rsidRDefault="0046644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466445" w:rsidRPr="003F477D" w:rsidRDefault="0046644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466445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66445" w:rsidRPr="003F477D" w:rsidRDefault="00466445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466445" w:rsidRPr="003F477D" w:rsidRDefault="00466445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466445" w:rsidRPr="003F477D" w:rsidRDefault="00466445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466445" w:rsidRPr="003F477D" w:rsidRDefault="00466445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466445" w:rsidRPr="003F477D" w:rsidRDefault="00466445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466445" w:rsidRPr="003F477D" w:rsidRDefault="00466445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466445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466445" w:rsidRPr="003F477D" w:rsidRDefault="00466445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DÚJ a 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466445" w:rsidRPr="003F477D" w:rsidRDefault="00466445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466445" w:rsidRPr="003F477D" w:rsidRDefault="00466445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466445" w:rsidRPr="003F477D" w:rsidRDefault="00466445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466445" w:rsidRPr="003F477D" w:rsidRDefault="00466445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466445" w:rsidRPr="003F477D" w:rsidRDefault="00466445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466445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466445" w:rsidRPr="003F477D" w:rsidRDefault="00466445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466445" w:rsidRPr="003F477D" w:rsidRDefault="00466445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466445" w:rsidRPr="003F477D" w:rsidRDefault="00466445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466445" w:rsidRPr="003F477D" w:rsidRDefault="00466445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466445" w:rsidRPr="003F477D" w:rsidRDefault="00466445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466445" w:rsidRPr="003F477D" w:rsidRDefault="00466445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466445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66445" w:rsidRPr="003F477D" w:rsidRDefault="00466445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466445" w:rsidRPr="003F477D" w:rsidRDefault="00466445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466445" w:rsidRPr="003F477D" w:rsidRDefault="00466445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466445" w:rsidRPr="003F477D" w:rsidRDefault="00466445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466445" w:rsidRPr="003F477D" w:rsidRDefault="00466445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466445" w:rsidRPr="003F477D" w:rsidRDefault="00466445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466445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466445" w:rsidRPr="003F477D" w:rsidRDefault="00466445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466445" w:rsidRPr="003F477D" w:rsidRDefault="00466445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466445" w:rsidRPr="003F477D" w:rsidRDefault="00466445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466445" w:rsidRPr="003F477D" w:rsidRDefault="00466445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466445" w:rsidRPr="003F477D" w:rsidRDefault="00466445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466445" w:rsidRPr="003F477D" w:rsidRDefault="00466445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466445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466445" w:rsidRPr="003F477D" w:rsidRDefault="00466445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466445" w:rsidRPr="003F477D" w:rsidRDefault="00466445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466445" w:rsidRPr="003F477D" w:rsidRDefault="00466445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466445" w:rsidRPr="003F477D" w:rsidRDefault="00466445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466445" w:rsidRPr="003F477D" w:rsidRDefault="00466445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466445" w:rsidRPr="003F477D" w:rsidRDefault="00466445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466445" w:rsidRPr="003F477D" w:rsidRDefault="00466445" w:rsidP="00EA41E2">
      <w:pPr>
        <w:pStyle w:val="Title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466445" w:rsidRPr="003F477D" w:rsidRDefault="00466445" w:rsidP="00EA41E2">
      <w:pPr>
        <w:pStyle w:val="Title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prílohe č. 3 časti F. písm. s)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3508"/>
        <w:gridCol w:w="1985"/>
        <w:gridCol w:w="1843"/>
        <w:gridCol w:w="1950"/>
      </w:tblGrid>
      <w:tr w:rsidR="00466445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466445" w:rsidRPr="003F477D" w:rsidRDefault="00466445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466445" w:rsidRPr="003F477D" w:rsidRDefault="00466445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466445" w:rsidRPr="003F477D" w:rsidRDefault="00466445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466445" w:rsidRPr="003F477D" w:rsidRDefault="00466445" w:rsidP="0003344F">
            <w:pPr>
              <w:pStyle w:val="TopHeader"/>
            </w:pPr>
            <w:r w:rsidRPr="003F477D">
              <w:t>Pohľadávky spolu</w:t>
            </w:r>
          </w:p>
        </w:tc>
      </w:tr>
      <w:tr w:rsidR="00466445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466445" w:rsidRPr="003F477D" w:rsidRDefault="0046644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66445" w:rsidRPr="003F477D" w:rsidRDefault="0046644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66445" w:rsidRPr="003F477D" w:rsidRDefault="0046644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466445" w:rsidRPr="003F477D" w:rsidRDefault="0046644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466445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</w:tcPr>
          <w:p w:rsidR="00466445" w:rsidRPr="003F477D" w:rsidRDefault="00466445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466445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466445" w:rsidRPr="003F477D" w:rsidRDefault="00466445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466445" w:rsidRPr="003F477D" w:rsidRDefault="0046644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466445" w:rsidRPr="003F477D" w:rsidRDefault="0046644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466445" w:rsidRPr="003F477D" w:rsidRDefault="0046644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466445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</w:tcPr>
          <w:p w:rsidR="00466445" w:rsidRPr="003F477D" w:rsidRDefault="00466445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466445" w:rsidRPr="003F477D" w:rsidRDefault="0046644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466445" w:rsidRPr="003F477D" w:rsidRDefault="0046644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466445" w:rsidRPr="003F477D" w:rsidRDefault="0046644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466445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</w:tcPr>
          <w:p w:rsidR="00466445" w:rsidRPr="003F477D" w:rsidRDefault="00466445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466445" w:rsidRPr="003F477D" w:rsidRDefault="0046644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466445" w:rsidRPr="003F477D" w:rsidRDefault="0046644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466445" w:rsidRPr="003F477D" w:rsidRDefault="0046644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466445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466445" w:rsidRPr="003F477D" w:rsidRDefault="00466445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466445" w:rsidRPr="003F477D" w:rsidRDefault="0046644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466445" w:rsidRPr="003F477D" w:rsidRDefault="0046644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466445" w:rsidRPr="003F477D" w:rsidRDefault="0046644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466445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466445" w:rsidRPr="003F477D" w:rsidRDefault="00466445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466445" w:rsidRPr="003F477D" w:rsidRDefault="0046644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466445" w:rsidRPr="003F477D" w:rsidRDefault="0046644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466445" w:rsidRPr="003F477D" w:rsidRDefault="0046644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466445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466445" w:rsidRPr="003F477D" w:rsidRDefault="00466445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466445" w:rsidRPr="003F477D" w:rsidRDefault="0046644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466445" w:rsidRPr="003F477D" w:rsidRDefault="0046644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466445" w:rsidRPr="003F477D" w:rsidRDefault="0046644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466445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466445" w:rsidRPr="003F477D" w:rsidRDefault="00466445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466445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466445" w:rsidRPr="003F477D" w:rsidRDefault="00466445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466445" w:rsidRPr="003F477D" w:rsidRDefault="0046644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39937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466445" w:rsidRPr="003F477D" w:rsidRDefault="0046644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1680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466445" w:rsidRPr="003F477D" w:rsidRDefault="0046644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41617</w:t>
            </w:r>
          </w:p>
        </w:tc>
      </w:tr>
      <w:tr w:rsidR="00466445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</w:tcPr>
          <w:p w:rsidR="00466445" w:rsidRPr="003F477D" w:rsidRDefault="00466445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466445" w:rsidRPr="003F477D" w:rsidRDefault="0046644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466445" w:rsidRPr="003F477D" w:rsidRDefault="0046644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466445" w:rsidRPr="003F477D" w:rsidRDefault="0046644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466445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</w:tcPr>
          <w:p w:rsidR="00466445" w:rsidRPr="003F477D" w:rsidRDefault="00466445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466445" w:rsidRPr="003F477D" w:rsidRDefault="0046644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466445" w:rsidRPr="003F477D" w:rsidRDefault="0046644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466445" w:rsidRPr="003F477D" w:rsidRDefault="0046644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466445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</w:tcPr>
          <w:p w:rsidR="00466445" w:rsidRPr="003F477D" w:rsidRDefault="00466445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466445" w:rsidRPr="003F477D" w:rsidRDefault="0046644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466445" w:rsidRPr="003F477D" w:rsidRDefault="0046644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466445" w:rsidRPr="003F477D" w:rsidRDefault="0046644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466445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466445" w:rsidRPr="003F477D" w:rsidRDefault="00466445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466445" w:rsidRPr="003F477D" w:rsidRDefault="0046644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466445" w:rsidRPr="003F477D" w:rsidRDefault="0046644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466445" w:rsidRPr="003F477D" w:rsidRDefault="0046644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466445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466445" w:rsidRPr="003F477D" w:rsidRDefault="00466445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466445" w:rsidRPr="003F477D" w:rsidRDefault="0046644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8292</w:t>
            </w: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466445" w:rsidRPr="003F477D" w:rsidRDefault="0046644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466445" w:rsidRPr="003F477D" w:rsidRDefault="00466445" w:rsidP="00AC0C1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8292</w:t>
            </w:r>
          </w:p>
        </w:tc>
      </w:tr>
      <w:tr w:rsidR="00466445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</w:tcPr>
          <w:p w:rsidR="00466445" w:rsidRPr="003F477D" w:rsidRDefault="00466445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466445" w:rsidRPr="003F477D" w:rsidRDefault="0046644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466445" w:rsidRPr="003F477D" w:rsidRDefault="0046644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466445" w:rsidRPr="003F477D" w:rsidRDefault="0046644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466445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466445" w:rsidRPr="003F477D" w:rsidRDefault="00466445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466445" w:rsidRPr="003F477D" w:rsidRDefault="0046644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48229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466445" w:rsidRPr="003F477D" w:rsidRDefault="0046644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1680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466445" w:rsidRPr="003F477D" w:rsidRDefault="0046644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49909</w:t>
            </w:r>
          </w:p>
        </w:tc>
      </w:tr>
    </w:tbl>
    <w:p w:rsidR="00466445" w:rsidRDefault="00466445" w:rsidP="0003344F">
      <w:pPr>
        <w:spacing w:after="0" w:line="240" w:lineRule="auto"/>
        <w:jc w:val="both"/>
        <w:rPr>
          <w:szCs w:val="22"/>
        </w:rPr>
      </w:pPr>
    </w:p>
    <w:p w:rsidR="00466445" w:rsidRPr="003F477D" w:rsidRDefault="00466445" w:rsidP="0003344F">
      <w:pPr>
        <w:spacing w:after="0" w:line="240" w:lineRule="auto"/>
        <w:jc w:val="both"/>
        <w:rPr>
          <w:szCs w:val="22"/>
        </w:rPr>
      </w:pPr>
    </w:p>
    <w:p w:rsidR="00466445" w:rsidRPr="003F477D" w:rsidRDefault="00466445" w:rsidP="006A4709">
      <w:pPr>
        <w:pStyle w:val="Title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prílohe č. 3 časti F. písm. t) a u)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/>
      </w:tblPr>
      <w:tblGrid>
        <w:gridCol w:w="4746"/>
        <w:gridCol w:w="2268"/>
        <w:gridCol w:w="2196"/>
      </w:tblGrid>
      <w:tr w:rsidR="00466445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466445" w:rsidRPr="003F477D" w:rsidRDefault="00466445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466445" w:rsidRPr="003F477D" w:rsidRDefault="00466445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466445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466445" w:rsidRPr="003F477D" w:rsidRDefault="00466445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466445" w:rsidRPr="003F477D" w:rsidRDefault="00466445" w:rsidP="0003344F">
            <w:pPr>
              <w:pStyle w:val="TopHeader"/>
            </w:pPr>
            <w:r w:rsidRPr="003F477D">
              <w:t>Hodnota predmetu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466445" w:rsidRPr="003F477D" w:rsidRDefault="00466445" w:rsidP="0003344F">
            <w:pPr>
              <w:pStyle w:val="TopHeader"/>
            </w:pPr>
            <w:r w:rsidRPr="003F477D">
              <w:t>Hodnota</w:t>
            </w:r>
            <w:r w:rsidRPr="003F477D">
              <w:br/>
              <w:t> pohľadávky</w:t>
            </w:r>
          </w:p>
        </w:tc>
      </w:tr>
      <w:tr w:rsidR="00466445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466445" w:rsidRPr="003F477D" w:rsidRDefault="00466445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466445" w:rsidRPr="003F477D" w:rsidRDefault="00466445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466445" w:rsidRPr="003F477D" w:rsidRDefault="00466445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466445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466445" w:rsidRPr="003F477D" w:rsidRDefault="00466445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466445" w:rsidRPr="003F477D" w:rsidRDefault="00466445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466445" w:rsidRPr="003F477D" w:rsidRDefault="00466445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466445" w:rsidRDefault="00466445" w:rsidP="00DB1EA0">
      <w:pPr>
        <w:pStyle w:val="Title"/>
        <w:spacing w:before="0" w:beforeAutospacing="0" w:after="0"/>
        <w:jc w:val="left"/>
        <w:rPr>
          <w:szCs w:val="22"/>
        </w:rPr>
      </w:pPr>
    </w:p>
    <w:p w:rsidR="00466445" w:rsidRPr="009F39E7" w:rsidRDefault="00466445" w:rsidP="009F39E7"/>
    <w:p w:rsidR="00466445" w:rsidRPr="003F477D" w:rsidRDefault="00466445" w:rsidP="006A4709">
      <w:pPr>
        <w:pStyle w:val="Title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 prílohe č. 3 časti F. písm. w) o krátkodobom finančnom majetku </w:t>
      </w:r>
    </w:p>
    <w:p w:rsidR="00466445" w:rsidRPr="003F477D" w:rsidRDefault="00466445" w:rsidP="0003344F">
      <w:pPr>
        <w:pStyle w:val="Title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4239"/>
        <w:gridCol w:w="2642"/>
        <w:gridCol w:w="2405"/>
      </w:tblGrid>
      <w:tr w:rsidR="00466445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466445" w:rsidRPr="003F477D" w:rsidRDefault="00466445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466445" w:rsidRPr="003F477D" w:rsidRDefault="00466445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466445" w:rsidRPr="003F477D" w:rsidRDefault="00466445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466445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466445" w:rsidRPr="003F477D" w:rsidRDefault="00466445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466445" w:rsidRPr="003F477D" w:rsidRDefault="00466445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1067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466445" w:rsidRPr="003F477D" w:rsidRDefault="00466445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2522</w:t>
            </w:r>
          </w:p>
        </w:tc>
      </w:tr>
      <w:tr w:rsidR="00466445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</w:tcPr>
          <w:p w:rsidR="00466445" w:rsidRPr="003F477D" w:rsidRDefault="00466445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466445" w:rsidRPr="003F477D" w:rsidRDefault="00466445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7298</w:t>
            </w:r>
          </w:p>
        </w:tc>
        <w:tc>
          <w:tcPr>
            <w:tcW w:w="2405" w:type="dxa"/>
            <w:vAlign w:val="center"/>
          </w:tcPr>
          <w:p w:rsidR="00466445" w:rsidRPr="003F477D" w:rsidRDefault="00466445" w:rsidP="009D41C1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 xml:space="preserve">                26605</w:t>
            </w:r>
          </w:p>
        </w:tc>
      </w:tr>
      <w:tr w:rsidR="00466445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</w:tcPr>
          <w:p w:rsidR="00466445" w:rsidRPr="003F477D" w:rsidRDefault="00466445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466445" w:rsidRPr="003F477D" w:rsidRDefault="00466445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466445" w:rsidRPr="003F477D" w:rsidRDefault="00466445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466445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</w:tcPr>
          <w:p w:rsidR="00466445" w:rsidRPr="003F477D" w:rsidRDefault="00466445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466445" w:rsidRPr="003F477D" w:rsidRDefault="00466445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466445" w:rsidRPr="003F477D" w:rsidRDefault="00466445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466445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466445" w:rsidRPr="003F477D" w:rsidRDefault="00466445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466445" w:rsidRPr="003F477D" w:rsidRDefault="00466445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8365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466445" w:rsidRPr="003F477D" w:rsidRDefault="00466445" w:rsidP="009D41C1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 xml:space="preserve">                29127</w:t>
            </w:r>
          </w:p>
        </w:tc>
      </w:tr>
    </w:tbl>
    <w:p w:rsidR="00466445" w:rsidRDefault="00466445" w:rsidP="0003344F">
      <w:pPr>
        <w:pStyle w:val="Title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466445" w:rsidRPr="003F477D" w:rsidRDefault="00466445" w:rsidP="0003344F">
      <w:pPr>
        <w:pStyle w:val="Title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/>
      </w:tblPr>
      <w:tblGrid>
        <w:gridCol w:w="2826"/>
        <w:gridCol w:w="1463"/>
        <w:gridCol w:w="1161"/>
        <w:gridCol w:w="937"/>
        <w:gridCol w:w="1215"/>
        <w:gridCol w:w="1608"/>
      </w:tblGrid>
      <w:tr w:rsidR="00466445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466445" w:rsidRPr="003F477D" w:rsidRDefault="00466445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466445" w:rsidRPr="003F477D" w:rsidRDefault="00466445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466445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466445" w:rsidRPr="003F477D" w:rsidRDefault="00466445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466445" w:rsidRPr="003F477D" w:rsidRDefault="00466445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466445" w:rsidRPr="003F477D" w:rsidRDefault="00466445" w:rsidP="00E04DF3">
            <w:pPr>
              <w:pStyle w:val="TopHeader"/>
            </w:pPr>
            <w:r w:rsidRPr="003F477D">
              <w:t>Prírastky</w:t>
            </w:r>
          </w:p>
          <w:p w:rsidR="00466445" w:rsidRPr="003F477D" w:rsidRDefault="00466445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466445" w:rsidRPr="003F477D" w:rsidRDefault="00466445" w:rsidP="00E04DF3">
            <w:pPr>
              <w:pStyle w:val="TopHeader"/>
            </w:pPr>
            <w:r w:rsidRPr="003F477D">
              <w:t>Úbytky</w:t>
            </w:r>
          </w:p>
          <w:p w:rsidR="00466445" w:rsidRPr="003F477D" w:rsidRDefault="00466445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466445" w:rsidRPr="009C21AB" w:rsidRDefault="00466445" w:rsidP="00E04DF3">
            <w:pPr>
              <w:pStyle w:val="TopHeader"/>
            </w:pPr>
            <w:r w:rsidRPr="009C21AB">
              <w:t>Presuny</w:t>
            </w:r>
          </w:p>
          <w:p w:rsidR="00466445" w:rsidRPr="003F477D" w:rsidRDefault="00466445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466445" w:rsidRPr="003F477D" w:rsidRDefault="00466445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466445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466445" w:rsidRPr="003F477D" w:rsidRDefault="0046644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66445" w:rsidRPr="003F477D" w:rsidRDefault="0046644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66445" w:rsidRPr="003F477D" w:rsidRDefault="0046644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466445" w:rsidRPr="003F477D" w:rsidRDefault="00466445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66445" w:rsidRPr="003F477D" w:rsidRDefault="00466445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466445" w:rsidRPr="003F477D" w:rsidRDefault="00466445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466445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466445" w:rsidRPr="003F477D" w:rsidRDefault="00466445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466445" w:rsidRPr="003F477D" w:rsidRDefault="00466445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466445" w:rsidRPr="003F477D" w:rsidRDefault="00466445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466445" w:rsidRPr="003F477D" w:rsidRDefault="00466445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466445" w:rsidRPr="003F477D" w:rsidRDefault="00466445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466445" w:rsidRPr="003F477D" w:rsidRDefault="00466445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466445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</w:tcPr>
          <w:p w:rsidR="00466445" w:rsidRPr="003F477D" w:rsidRDefault="00466445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466445" w:rsidRPr="003F477D" w:rsidRDefault="00466445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466445" w:rsidRPr="003F477D" w:rsidRDefault="00466445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466445" w:rsidRPr="003F477D" w:rsidRDefault="00466445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466445" w:rsidRPr="003F477D" w:rsidRDefault="00466445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466445" w:rsidRPr="003F477D" w:rsidRDefault="00466445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466445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466445" w:rsidRPr="003F477D" w:rsidRDefault="00466445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466445" w:rsidRPr="003F477D" w:rsidRDefault="00466445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466445" w:rsidRPr="003F477D" w:rsidRDefault="00466445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466445" w:rsidRPr="003F477D" w:rsidRDefault="00466445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466445" w:rsidRPr="003F477D" w:rsidRDefault="00466445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466445" w:rsidRPr="003F477D" w:rsidRDefault="00466445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466445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466445" w:rsidRPr="003F477D" w:rsidRDefault="00466445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466445" w:rsidRPr="003F477D" w:rsidRDefault="00466445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466445" w:rsidRPr="003F477D" w:rsidRDefault="00466445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466445" w:rsidRPr="003F477D" w:rsidRDefault="00466445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466445" w:rsidRPr="003F477D" w:rsidRDefault="00466445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466445" w:rsidRPr="003F477D" w:rsidRDefault="00466445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466445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466445" w:rsidRPr="003F477D" w:rsidRDefault="00466445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466445" w:rsidRPr="003F477D" w:rsidRDefault="00466445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466445" w:rsidRPr="003F477D" w:rsidRDefault="00466445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466445" w:rsidRPr="003F477D" w:rsidRDefault="00466445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466445" w:rsidRPr="003F477D" w:rsidRDefault="00466445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466445" w:rsidRPr="003F477D" w:rsidRDefault="00466445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466445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</w:tcPr>
          <w:p w:rsidR="00466445" w:rsidRPr="003F477D" w:rsidRDefault="00466445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466445" w:rsidRPr="003F477D" w:rsidRDefault="00466445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466445" w:rsidRPr="003F477D" w:rsidRDefault="00466445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466445" w:rsidRPr="003F477D" w:rsidRDefault="00466445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466445" w:rsidRPr="003F477D" w:rsidRDefault="00466445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466445" w:rsidRPr="003F477D" w:rsidRDefault="00466445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466445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466445" w:rsidRPr="003F477D" w:rsidRDefault="00466445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466445" w:rsidRPr="003F477D" w:rsidRDefault="00466445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466445" w:rsidRPr="003F477D" w:rsidRDefault="00466445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466445" w:rsidRPr="003F477D" w:rsidRDefault="00466445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466445" w:rsidRPr="003F477D" w:rsidRDefault="00466445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466445" w:rsidRPr="003F477D" w:rsidRDefault="00466445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466445" w:rsidRPr="003F477D" w:rsidRDefault="00466445" w:rsidP="0003344F">
      <w:pPr>
        <w:pStyle w:val="Title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466445" w:rsidRPr="003F477D" w:rsidRDefault="00466445" w:rsidP="00EA41E2">
      <w:pPr>
        <w:pStyle w:val="Title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 xml:space="preserve">Informácie k </w:t>
      </w:r>
      <w:r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časti  F. písm. x) 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/>
      </w:tblPr>
      <w:tblGrid>
        <w:gridCol w:w="2742"/>
        <w:gridCol w:w="1437"/>
        <w:gridCol w:w="992"/>
        <w:gridCol w:w="1418"/>
        <w:gridCol w:w="1417"/>
        <w:gridCol w:w="1204"/>
      </w:tblGrid>
      <w:tr w:rsidR="00466445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466445" w:rsidRPr="003F477D" w:rsidRDefault="00466445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466445" w:rsidRPr="003F477D" w:rsidRDefault="00466445" w:rsidP="00EA41E2">
            <w:pPr>
              <w:pStyle w:val="TopHeader"/>
            </w:pPr>
            <w:r w:rsidRPr="003F477D">
              <w:t>Stav OP</w:t>
            </w:r>
          </w:p>
          <w:p w:rsidR="00466445" w:rsidRPr="003F477D" w:rsidRDefault="00466445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466445" w:rsidRPr="003F477D" w:rsidRDefault="00466445" w:rsidP="0003344F">
            <w:pPr>
              <w:pStyle w:val="TopHeader"/>
            </w:pPr>
            <w:r w:rsidRPr="003F477D">
              <w:t>Tvorba </w:t>
            </w:r>
            <w:r>
              <w:br/>
            </w:r>
            <w:r w:rsidRPr="003F477D">
              <w:t>OP</w:t>
            </w:r>
          </w:p>
          <w:p w:rsidR="00466445" w:rsidRPr="003F477D" w:rsidRDefault="00466445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466445" w:rsidRPr="003F477D" w:rsidRDefault="00466445" w:rsidP="0003344F">
            <w:pPr>
              <w:pStyle w:val="TopHeader"/>
            </w:pPr>
            <w:r w:rsidRPr="003F477D">
              <w:t>Zúčtovanie OP z dôvodu zániku opodstatne-nosti</w:t>
            </w:r>
          </w:p>
          <w:p w:rsidR="00466445" w:rsidRPr="003F477D" w:rsidRDefault="00466445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466445" w:rsidRPr="003F477D" w:rsidRDefault="00466445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466445" w:rsidRPr="003F477D" w:rsidRDefault="00466445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466445" w:rsidRPr="003F477D" w:rsidRDefault="00466445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466445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466445" w:rsidRPr="003F477D" w:rsidRDefault="0046644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66445" w:rsidRPr="003F477D" w:rsidRDefault="0046644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66445" w:rsidRPr="003F477D" w:rsidRDefault="0046644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66445" w:rsidRPr="003F477D" w:rsidRDefault="0046644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66445" w:rsidRPr="003F477D" w:rsidRDefault="0046644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466445" w:rsidRPr="003F477D" w:rsidRDefault="0046644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466445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66445" w:rsidRPr="003F477D" w:rsidRDefault="00466445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466445" w:rsidRPr="003F477D" w:rsidRDefault="00466445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466445" w:rsidRPr="003F477D" w:rsidRDefault="00466445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466445" w:rsidRPr="003F477D" w:rsidRDefault="00466445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466445" w:rsidRPr="003F477D" w:rsidRDefault="00466445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466445" w:rsidRPr="003F477D" w:rsidRDefault="00466445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466445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466445" w:rsidRPr="003F477D" w:rsidRDefault="00466445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466445" w:rsidRPr="003F477D" w:rsidRDefault="00466445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466445" w:rsidRPr="003F477D" w:rsidRDefault="00466445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466445" w:rsidRPr="003F477D" w:rsidRDefault="00466445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466445" w:rsidRPr="003F477D" w:rsidRDefault="00466445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466445" w:rsidRPr="003F477D" w:rsidRDefault="00466445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466445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466445" w:rsidRPr="003F477D" w:rsidRDefault="00466445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466445" w:rsidRPr="003F477D" w:rsidRDefault="00466445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466445" w:rsidRPr="003F477D" w:rsidRDefault="00466445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466445" w:rsidRPr="003F477D" w:rsidRDefault="00466445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466445" w:rsidRPr="003F477D" w:rsidRDefault="00466445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466445" w:rsidRPr="003F477D" w:rsidRDefault="00466445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466445" w:rsidRPr="003F477D" w:rsidRDefault="00466445" w:rsidP="0005176E">
      <w:pPr>
        <w:pStyle w:val="Title"/>
        <w:spacing w:before="0" w:beforeAutospacing="0" w:after="120"/>
        <w:ind w:left="357"/>
        <w:jc w:val="both"/>
        <w:rPr>
          <w:szCs w:val="22"/>
        </w:rPr>
      </w:pPr>
    </w:p>
    <w:p w:rsidR="00466445" w:rsidRPr="003F477D" w:rsidRDefault="00466445" w:rsidP="00EA41E2">
      <w:pPr>
        <w:pStyle w:val="Title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 prílohe č. 3 časti F. písm. y) 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/>
      </w:tblPr>
      <w:tblGrid>
        <w:gridCol w:w="6872"/>
        <w:gridCol w:w="2338"/>
      </w:tblGrid>
      <w:tr w:rsidR="00466445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466445" w:rsidRPr="003F477D" w:rsidRDefault="00466445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466445" w:rsidRPr="003F477D" w:rsidRDefault="00466445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466445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66445" w:rsidRPr="003F477D" w:rsidRDefault="00466445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466445" w:rsidRPr="003F477D" w:rsidRDefault="00466445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466445" w:rsidRDefault="00466445" w:rsidP="00CF3093">
      <w:pPr>
        <w:pStyle w:val="Title"/>
        <w:spacing w:before="0" w:beforeAutospacing="0" w:after="0"/>
        <w:ind w:left="360"/>
        <w:jc w:val="left"/>
        <w:rPr>
          <w:szCs w:val="22"/>
        </w:rPr>
      </w:pPr>
    </w:p>
    <w:p w:rsidR="00466445" w:rsidRPr="0005176E" w:rsidRDefault="00466445" w:rsidP="0005176E">
      <w:pPr>
        <w:spacing w:after="0"/>
      </w:pPr>
    </w:p>
    <w:p w:rsidR="00466445" w:rsidRPr="003F477D" w:rsidRDefault="00466445" w:rsidP="006A4709">
      <w:pPr>
        <w:pStyle w:val="Title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prílohe č. 3 časti F. písm.  za) 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3398"/>
        <w:gridCol w:w="1811"/>
        <w:gridCol w:w="2268"/>
        <w:gridCol w:w="1809"/>
      </w:tblGrid>
      <w:tr w:rsidR="00466445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466445" w:rsidRPr="003F477D" w:rsidRDefault="00466445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466445" w:rsidRPr="003F477D" w:rsidRDefault="00466445" w:rsidP="0003344F">
            <w:pPr>
              <w:pStyle w:val="TopHeader"/>
            </w:pPr>
            <w:r w:rsidRPr="003F477D">
              <w:t>Zvýšenie/ zníženie hodnoty</w:t>
            </w:r>
          </w:p>
          <w:p w:rsidR="00466445" w:rsidRPr="003F477D" w:rsidRDefault="00466445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466445" w:rsidRPr="003F477D" w:rsidRDefault="00466445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>
              <w:t>-</w:t>
            </w:r>
            <w:r w:rsidRPr="003F477D">
              <w:t>renia</w:t>
            </w:r>
            <w:r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466445" w:rsidRPr="003F477D" w:rsidRDefault="00466445" w:rsidP="0003344F">
            <w:pPr>
              <w:pStyle w:val="TopHeader"/>
            </w:pPr>
            <w:r w:rsidRPr="003F477D">
              <w:t>Vplyv </w:t>
            </w:r>
          </w:p>
          <w:p w:rsidR="00466445" w:rsidRPr="003F477D" w:rsidRDefault="00466445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466445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466445" w:rsidRPr="003F477D" w:rsidRDefault="0046644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66445" w:rsidRPr="003F477D" w:rsidRDefault="0046644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66445" w:rsidRPr="003F477D" w:rsidRDefault="0046644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466445" w:rsidRPr="003F477D" w:rsidRDefault="0046644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466445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466445" w:rsidRPr="003F477D" w:rsidRDefault="00466445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466445" w:rsidRPr="003F477D" w:rsidRDefault="00466445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466445" w:rsidRPr="003F477D" w:rsidRDefault="00466445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466445" w:rsidRPr="003F477D" w:rsidRDefault="00466445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466445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466445" w:rsidRPr="003F477D" w:rsidRDefault="00466445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466445" w:rsidRPr="003F477D" w:rsidRDefault="00466445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466445" w:rsidRPr="003F477D" w:rsidRDefault="00466445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466445" w:rsidRPr="003F477D" w:rsidRDefault="00466445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466445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466445" w:rsidRPr="003F477D" w:rsidRDefault="00466445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466445" w:rsidRPr="003F477D" w:rsidRDefault="00466445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466445" w:rsidRPr="003F477D" w:rsidRDefault="00466445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466445" w:rsidRPr="003F477D" w:rsidRDefault="00466445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466445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</w:tcPr>
          <w:p w:rsidR="00466445" w:rsidRPr="003F477D" w:rsidRDefault="00466445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466445" w:rsidRPr="003F477D" w:rsidRDefault="00466445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466445" w:rsidRPr="003F477D" w:rsidRDefault="00466445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466445" w:rsidRPr="003F477D" w:rsidRDefault="00466445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466445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466445" w:rsidRPr="003F477D" w:rsidRDefault="00466445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466445" w:rsidRPr="003F477D" w:rsidRDefault="00466445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466445" w:rsidRPr="003F477D" w:rsidRDefault="00466445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466445" w:rsidRPr="003F477D" w:rsidRDefault="00466445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466445" w:rsidRPr="003F477D" w:rsidRDefault="00466445" w:rsidP="0003344F">
      <w:pPr>
        <w:spacing w:after="0" w:line="240" w:lineRule="auto"/>
        <w:rPr>
          <w:szCs w:val="22"/>
        </w:rPr>
      </w:pPr>
    </w:p>
    <w:p w:rsidR="00466445" w:rsidRPr="003F477D" w:rsidRDefault="00466445" w:rsidP="006A4709">
      <w:pPr>
        <w:pStyle w:val="Title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prílohe č. 3 časti F. písm. zc) o majetku prenajatom formou finančného prenájmu</w:t>
      </w:r>
    </w:p>
    <w:tbl>
      <w:tblPr>
        <w:tblW w:w="5000" w:type="pct"/>
        <w:jc w:val="center"/>
        <w:tblLook w:val="00A0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466445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466445" w:rsidRPr="003F477D" w:rsidRDefault="00466445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66445" w:rsidRPr="003F477D" w:rsidRDefault="00466445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66445" w:rsidRPr="003F477D" w:rsidRDefault="00466445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466445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466445" w:rsidRPr="003F477D" w:rsidRDefault="00466445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66445" w:rsidRPr="003F477D" w:rsidRDefault="00466445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66445" w:rsidRPr="003F477D" w:rsidRDefault="00466445" w:rsidP="0003344F">
            <w:pPr>
              <w:pStyle w:val="TopHeader"/>
            </w:pPr>
            <w:r w:rsidRPr="003F477D">
              <w:t>Splatnosť</w:t>
            </w:r>
          </w:p>
        </w:tc>
      </w:tr>
      <w:tr w:rsidR="00466445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466445" w:rsidRPr="003F477D" w:rsidRDefault="00466445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466445" w:rsidRPr="003F477D" w:rsidRDefault="00466445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466445" w:rsidRPr="003F477D" w:rsidRDefault="00466445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466445" w:rsidRPr="003F477D" w:rsidRDefault="00466445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466445" w:rsidRPr="003F477D" w:rsidRDefault="00466445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466445" w:rsidRPr="003F477D" w:rsidRDefault="00466445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466445" w:rsidRPr="003F477D" w:rsidRDefault="00466445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466445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66445" w:rsidRPr="003F477D" w:rsidRDefault="00466445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66445" w:rsidRPr="003F477D" w:rsidRDefault="00466445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66445" w:rsidRPr="003F477D" w:rsidRDefault="00466445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66445" w:rsidRPr="003F477D" w:rsidRDefault="00466445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66445" w:rsidRPr="003F477D" w:rsidRDefault="00466445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66445" w:rsidRPr="003F477D" w:rsidRDefault="00466445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66445" w:rsidRPr="003F477D" w:rsidRDefault="00466445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466445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66445" w:rsidRPr="003F477D" w:rsidRDefault="00466445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66445" w:rsidRPr="003F477D" w:rsidRDefault="00466445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66445" w:rsidRPr="003F477D" w:rsidRDefault="00466445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466445" w:rsidRPr="003F477D" w:rsidRDefault="00466445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66445" w:rsidRPr="003F477D" w:rsidRDefault="00466445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66445" w:rsidRPr="003F477D" w:rsidRDefault="00466445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66445" w:rsidRPr="003F477D" w:rsidRDefault="00466445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466445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66445" w:rsidRPr="003F477D" w:rsidRDefault="00466445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66445" w:rsidRPr="003F477D" w:rsidRDefault="00466445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66445" w:rsidRPr="003F477D" w:rsidRDefault="00466445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466445" w:rsidRPr="003F477D" w:rsidRDefault="00466445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66445" w:rsidRPr="003F477D" w:rsidRDefault="00466445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66445" w:rsidRPr="003F477D" w:rsidRDefault="00466445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66445" w:rsidRPr="003F477D" w:rsidRDefault="00466445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466445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66445" w:rsidRPr="003F477D" w:rsidRDefault="00466445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66445" w:rsidRPr="003F477D" w:rsidRDefault="00466445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66445" w:rsidRPr="003F477D" w:rsidRDefault="00466445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466445" w:rsidRPr="003F477D" w:rsidRDefault="00466445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66445" w:rsidRPr="003F477D" w:rsidRDefault="00466445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66445" w:rsidRPr="003F477D" w:rsidRDefault="00466445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66445" w:rsidRPr="003F477D" w:rsidRDefault="00466445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466445" w:rsidRPr="003F477D" w:rsidRDefault="00466445" w:rsidP="0003344F">
      <w:pPr>
        <w:pStyle w:val="Title"/>
        <w:spacing w:before="0" w:beforeAutospacing="0" w:after="0"/>
        <w:jc w:val="both"/>
        <w:rPr>
          <w:szCs w:val="22"/>
        </w:rPr>
      </w:pPr>
    </w:p>
    <w:p w:rsidR="00466445" w:rsidRPr="003F477D" w:rsidRDefault="00466445" w:rsidP="006A4709">
      <w:pPr>
        <w:pStyle w:val="Title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prílohe č. 3 časti G. písm. a) tretiemu bodu o rozdelení účtovného zisku alebo o vysporiadaní účtovnej straty </w:t>
      </w:r>
    </w:p>
    <w:p w:rsidR="00466445" w:rsidRPr="003F477D" w:rsidRDefault="00466445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0A0"/>
      </w:tblPr>
      <w:tblGrid>
        <w:gridCol w:w="6771"/>
        <w:gridCol w:w="2517"/>
      </w:tblGrid>
      <w:tr w:rsidR="00466445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66445" w:rsidRPr="003F477D" w:rsidRDefault="00466445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66445" w:rsidRPr="003F477D" w:rsidRDefault="00466445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466445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66445" w:rsidRPr="003F477D" w:rsidRDefault="00466445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66445" w:rsidRPr="008B38E4" w:rsidRDefault="00466445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21514</w:t>
            </w:r>
          </w:p>
        </w:tc>
      </w:tr>
      <w:tr w:rsidR="00466445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66445" w:rsidRPr="003F477D" w:rsidRDefault="00466445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66445" w:rsidRPr="003F477D" w:rsidRDefault="00466445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466445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466445" w:rsidRPr="003F477D" w:rsidRDefault="00466445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466445" w:rsidRPr="003F477D" w:rsidRDefault="00466445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466445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66445" w:rsidRPr="003F477D" w:rsidRDefault="00466445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66445" w:rsidRPr="003F477D" w:rsidRDefault="00466445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466445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66445" w:rsidRPr="003F477D" w:rsidRDefault="00466445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66445" w:rsidRPr="003F477D" w:rsidRDefault="00466445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466445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66445" w:rsidRPr="003F477D" w:rsidRDefault="00466445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66445" w:rsidRPr="003F477D" w:rsidRDefault="00466445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466445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66445" w:rsidRPr="003F477D" w:rsidRDefault="00466445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66445" w:rsidRPr="003F477D" w:rsidRDefault="00466445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466445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66445" w:rsidRPr="003F477D" w:rsidRDefault="00466445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66445" w:rsidRPr="003F477D" w:rsidRDefault="00466445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21514</w:t>
            </w:r>
          </w:p>
        </w:tc>
      </w:tr>
      <w:tr w:rsidR="00466445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66445" w:rsidRPr="003F477D" w:rsidRDefault="00466445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66445" w:rsidRPr="003F477D" w:rsidRDefault="00466445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466445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66445" w:rsidRPr="003F477D" w:rsidRDefault="00466445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66445" w:rsidRPr="003F477D" w:rsidRDefault="00466445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466445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66445" w:rsidRPr="003F477D" w:rsidRDefault="00466445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66445" w:rsidRPr="008B38E4" w:rsidRDefault="00466445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21514</w:t>
            </w:r>
          </w:p>
        </w:tc>
      </w:tr>
    </w:tbl>
    <w:p w:rsidR="00466445" w:rsidRDefault="00466445" w:rsidP="0003344F">
      <w:pPr>
        <w:spacing w:after="0" w:line="240" w:lineRule="auto"/>
        <w:rPr>
          <w:szCs w:val="22"/>
        </w:rPr>
      </w:pPr>
    </w:p>
    <w:p w:rsidR="00466445" w:rsidRDefault="00466445" w:rsidP="0003344F">
      <w:pPr>
        <w:spacing w:after="0" w:line="240" w:lineRule="auto"/>
        <w:rPr>
          <w:szCs w:val="22"/>
        </w:rPr>
      </w:pPr>
    </w:p>
    <w:p w:rsidR="00466445" w:rsidRDefault="00466445" w:rsidP="0003344F">
      <w:pPr>
        <w:spacing w:after="0" w:line="240" w:lineRule="auto"/>
        <w:rPr>
          <w:szCs w:val="22"/>
        </w:rPr>
      </w:pPr>
    </w:p>
    <w:p w:rsidR="00466445" w:rsidRDefault="00466445" w:rsidP="0003344F">
      <w:pPr>
        <w:spacing w:after="0" w:line="240" w:lineRule="auto"/>
        <w:rPr>
          <w:szCs w:val="22"/>
        </w:rPr>
      </w:pPr>
    </w:p>
    <w:p w:rsidR="00466445" w:rsidRDefault="00466445" w:rsidP="0003344F">
      <w:pPr>
        <w:spacing w:after="0" w:line="240" w:lineRule="auto"/>
        <w:rPr>
          <w:szCs w:val="22"/>
        </w:rPr>
      </w:pPr>
    </w:p>
    <w:p w:rsidR="00466445" w:rsidRPr="003F477D" w:rsidRDefault="00466445" w:rsidP="0003344F">
      <w:pPr>
        <w:spacing w:after="0" w:line="240" w:lineRule="auto"/>
        <w:rPr>
          <w:szCs w:val="22"/>
        </w:rPr>
      </w:pPr>
    </w:p>
    <w:p w:rsidR="00466445" w:rsidRPr="003F477D" w:rsidRDefault="00466445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ook w:val="00A0"/>
      </w:tblPr>
      <w:tblGrid>
        <w:gridCol w:w="6771"/>
        <w:gridCol w:w="2517"/>
      </w:tblGrid>
      <w:tr w:rsidR="00466445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66445" w:rsidRPr="003F477D" w:rsidRDefault="00466445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66445" w:rsidRPr="003F477D" w:rsidRDefault="00466445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466445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66445" w:rsidRPr="003F477D" w:rsidRDefault="00466445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66445" w:rsidRPr="003F477D" w:rsidRDefault="00466445" w:rsidP="00243DD1">
            <w:pPr>
              <w:spacing w:after="0" w:line="240" w:lineRule="auto"/>
              <w:rPr>
                <w:szCs w:val="22"/>
              </w:rPr>
            </w:pPr>
          </w:p>
        </w:tc>
      </w:tr>
      <w:tr w:rsidR="00466445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66445" w:rsidRPr="003F477D" w:rsidRDefault="00466445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66445" w:rsidRPr="003F477D" w:rsidRDefault="00466445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466445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66445" w:rsidRPr="003F477D" w:rsidRDefault="00466445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66445" w:rsidRPr="003F477D" w:rsidRDefault="00466445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466445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66445" w:rsidRPr="003F477D" w:rsidRDefault="00466445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66445" w:rsidRPr="003F477D" w:rsidRDefault="00466445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466445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66445" w:rsidRPr="003F477D" w:rsidRDefault="00466445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66445" w:rsidRPr="003F477D" w:rsidRDefault="00466445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466445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66445" w:rsidRPr="003F477D" w:rsidRDefault="00466445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66445" w:rsidRPr="003F477D" w:rsidRDefault="00466445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466445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66445" w:rsidRPr="003F477D" w:rsidRDefault="00466445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66445" w:rsidRPr="003F477D" w:rsidRDefault="00466445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466445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66445" w:rsidRPr="003F477D" w:rsidRDefault="00466445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66445" w:rsidRPr="003F477D" w:rsidRDefault="00466445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466445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66445" w:rsidRPr="003F477D" w:rsidRDefault="00466445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66445" w:rsidRPr="003F477D" w:rsidRDefault="00466445" w:rsidP="00243DD1">
            <w:pPr>
              <w:spacing w:after="0" w:line="240" w:lineRule="auto"/>
              <w:rPr>
                <w:szCs w:val="22"/>
              </w:rPr>
            </w:pPr>
          </w:p>
        </w:tc>
      </w:tr>
    </w:tbl>
    <w:p w:rsidR="00466445" w:rsidRPr="003F477D" w:rsidRDefault="00466445" w:rsidP="007B2E0B">
      <w:pPr>
        <w:pStyle w:val="Title"/>
        <w:spacing w:before="0" w:beforeAutospacing="0" w:after="0"/>
        <w:jc w:val="left"/>
        <w:rPr>
          <w:szCs w:val="22"/>
        </w:rPr>
      </w:pPr>
    </w:p>
    <w:p w:rsidR="00466445" w:rsidRPr="003F477D" w:rsidRDefault="00466445" w:rsidP="006A4709">
      <w:pPr>
        <w:pStyle w:val="Title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prílohe č. 3 časti G. písm. b) o rezervách</w:t>
      </w:r>
    </w:p>
    <w:p w:rsidR="00466445" w:rsidRPr="003F477D" w:rsidRDefault="00466445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0A0"/>
      </w:tblPr>
      <w:tblGrid>
        <w:gridCol w:w="2519"/>
        <w:gridCol w:w="1952"/>
        <w:gridCol w:w="1024"/>
        <w:gridCol w:w="1135"/>
        <w:gridCol w:w="1133"/>
        <w:gridCol w:w="1525"/>
      </w:tblGrid>
      <w:tr w:rsidR="00466445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466445" w:rsidRPr="003F477D" w:rsidRDefault="00466445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66445" w:rsidRPr="003F477D" w:rsidRDefault="00466445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466445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466445" w:rsidRPr="003F477D" w:rsidRDefault="00466445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466445" w:rsidRPr="003F477D" w:rsidRDefault="00466445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466445" w:rsidRPr="003F477D" w:rsidRDefault="00466445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466445" w:rsidRPr="003F477D" w:rsidRDefault="00466445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466445" w:rsidRPr="003F477D" w:rsidRDefault="00466445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466445" w:rsidRPr="003F477D" w:rsidRDefault="00466445" w:rsidP="00EA41E2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466445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66445" w:rsidRPr="003F477D" w:rsidRDefault="00466445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66445" w:rsidRPr="003F477D" w:rsidRDefault="00466445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66445" w:rsidRPr="003F477D" w:rsidRDefault="00466445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66445" w:rsidRPr="003F477D" w:rsidRDefault="00466445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66445" w:rsidRPr="003F477D" w:rsidRDefault="00466445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66445" w:rsidRPr="003F477D" w:rsidRDefault="00466445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466445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66445" w:rsidRPr="003F477D" w:rsidRDefault="00466445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66445" w:rsidRPr="003F477D" w:rsidRDefault="00466445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66445" w:rsidRPr="003F477D" w:rsidRDefault="00466445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66445" w:rsidRPr="003F477D" w:rsidRDefault="00466445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66445" w:rsidRPr="003F477D" w:rsidRDefault="00466445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66445" w:rsidRPr="003F477D" w:rsidRDefault="00466445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466445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66445" w:rsidRPr="003F477D" w:rsidRDefault="00466445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66445" w:rsidRPr="003F477D" w:rsidRDefault="00466445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66445" w:rsidRPr="003F477D" w:rsidRDefault="00466445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66445" w:rsidRPr="003F477D" w:rsidRDefault="00466445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66445" w:rsidRPr="003F477D" w:rsidRDefault="00466445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66445" w:rsidRPr="003F477D" w:rsidRDefault="00466445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466445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66445" w:rsidRPr="003F477D" w:rsidRDefault="00466445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66445" w:rsidRPr="003F477D" w:rsidRDefault="00466445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66445" w:rsidRPr="003F477D" w:rsidRDefault="00466445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66445" w:rsidRPr="003F477D" w:rsidRDefault="00466445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66445" w:rsidRPr="003F477D" w:rsidRDefault="00466445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66445" w:rsidRPr="003F477D" w:rsidRDefault="00466445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466445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66445" w:rsidRPr="003F477D" w:rsidRDefault="00466445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66445" w:rsidRPr="003F477D" w:rsidRDefault="00466445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66445" w:rsidRPr="003F477D" w:rsidRDefault="00466445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66445" w:rsidRPr="003F477D" w:rsidRDefault="00466445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66445" w:rsidRPr="003F477D" w:rsidRDefault="00466445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66445" w:rsidRPr="003F477D" w:rsidRDefault="00466445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466445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66445" w:rsidRPr="003F477D" w:rsidRDefault="00466445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66445" w:rsidRPr="003F477D" w:rsidRDefault="00466445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66445" w:rsidRPr="003F477D" w:rsidRDefault="00466445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66445" w:rsidRPr="003F477D" w:rsidRDefault="00466445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466445" w:rsidRPr="003F477D" w:rsidRDefault="00466445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66445" w:rsidRPr="003F477D" w:rsidRDefault="00466445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466445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66445" w:rsidRPr="003F477D" w:rsidRDefault="00466445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66445" w:rsidRPr="003F477D" w:rsidRDefault="00466445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66445" w:rsidRPr="003F477D" w:rsidRDefault="00466445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66445" w:rsidRPr="003F477D" w:rsidRDefault="00466445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66445" w:rsidRPr="003F477D" w:rsidRDefault="00466445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66445" w:rsidRPr="003F477D" w:rsidRDefault="00466445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466445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66445" w:rsidRPr="003F477D" w:rsidRDefault="00466445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66445" w:rsidRPr="003F477D" w:rsidRDefault="00466445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66445" w:rsidRPr="003F477D" w:rsidRDefault="00466445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66445" w:rsidRPr="003F477D" w:rsidRDefault="00466445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66445" w:rsidRPr="003F477D" w:rsidRDefault="00466445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66445" w:rsidRPr="003F477D" w:rsidRDefault="00466445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466445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66445" w:rsidRPr="003F477D" w:rsidRDefault="00466445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66445" w:rsidRPr="003F477D" w:rsidRDefault="00466445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66445" w:rsidRPr="003F477D" w:rsidRDefault="00466445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66445" w:rsidRPr="003F477D" w:rsidRDefault="00466445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66445" w:rsidRPr="003F477D" w:rsidRDefault="00466445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66445" w:rsidRPr="003F477D" w:rsidRDefault="00466445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466445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66445" w:rsidRPr="003F477D" w:rsidRDefault="00466445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66445" w:rsidRPr="003F477D" w:rsidRDefault="00466445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66445" w:rsidRPr="003F477D" w:rsidRDefault="00466445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66445" w:rsidRPr="003F477D" w:rsidRDefault="00466445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66445" w:rsidRPr="003F477D" w:rsidRDefault="00466445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66445" w:rsidRPr="003F477D" w:rsidRDefault="00466445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466445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66445" w:rsidRPr="003F477D" w:rsidRDefault="00466445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66445" w:rsidRPr="003F477D" w:rsidRDefault="00466445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66445" w:rsidRPr="003F477D" w:rsidRDefault="00466445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66445" w:rsidRPr="003F477D" w:rsidRDefault="00466445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66445" w:rsidRPr="003F477D" w:rsidRDefault="00466445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66445" w:rsidRPr="003F477D" w:rsidRDefault="00466445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466445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66445" w:rsidRPr="003F477D" w:rsidRDefault="00466445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66445" w:rsidRPr="003F477D" w:rsidRDefault="00466445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66445" w:rsidRPr="003F477D" w:rsidRDefault="00466445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66445" w:rsidRPr="003F477D" w:rsidRDefault="00466445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66445" w:rsidRPr="003F477D" w:rsidRDefault="00466445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66445" w:rsidRPr="003F477D" w:rsidRDefault="00466445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466445" w:rsidRPr="003F477D" w:rsidRDefault="00466445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0A0"/>
      </w:tblPr>
      <w:tblGrid>
        <w:gridCol w:w="2519"/>
        <w:gridCol w:w="1952"/>
        <w:gridCol w:w="1024"/>
        <w:gridCol w:w="1135"/>
        <w:gridCol w:w="1133"/>
        <w:gridCol w:w="1525"/>
      </w:tblGrid>
      <w:tr w:rsidR="00466445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466445" w:rsidRPr="003F477D" w:rsidRDefault="00466445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66445" w:rsidRPr="003F477D" w:rsidRDefault="00466445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466445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466445" w:rsidRPr="003F477D" w:rsidRDefault="00466445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466445" w:rsidRPr="003F477D" w:rsidRDefault="00466445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466445" w:rsidRPr="003F477D" w:rsidRDefault="00466445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466445" w:rsidRPr="003F477D" w:rsidRDefault="00466445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466445" w:rsidRPr="003F477D" w:rsidRDefault="00466445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466445" w:rsidRPr="003F477D" w:rsidRDefault="00466445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466445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66445" w:rsidRPr="003F477D" w:rsidRDefault="00466445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66445" w:rsidRPr="003F477D" w:rsidRDefault="00466445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66445" w:rsidRPr="003F477D" w:rsidRDefault="00466445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66445" w:rsidRPr="003F477D" w:rsidRDefault="00466445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66445" w:rsidRPr="003F477D" w:rsidRDefault="00466445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66445" w:rsidRPr="003F477D" w:rsidRDefault="00466445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466445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66445" w:rsidRPr="003F477D" w:rsidRDefault="00466445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66445" w:rsidRPr="003F477D" w:rsidRDefault="00466445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66445" w:rsidRPr="003F477D" w:rsidRDefault="00466445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66445" w:rsidRPr="003F477D" w:rsidRDefault="00466445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66445" w:rsidRPr="003F477D" w:rsidRDefault="00466445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66445" w:rsidRPr="003F477D" w:rsidRDefault="00466445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466445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66445" w:rsidRPr="003F477D" w:rsidRDefault="00466445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66445" w:rsidRPr="003F477D" w:rsidRDefault="00466445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66445" w:rsidRPr="003F477D" w:rsidRDefault="00466445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66445" w:rsidRPr="003F477D" w:rsidRDefault="00466445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66445" w:rsidRPr="003F477D" w:rsidRDefault="00466445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66445" w:rsidRPr="003F477D" w:rsidRDefault="00466445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466445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66445" w:rsidRPr="003F477D" w:rsidRDefault="00466445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66445" w:rsidRPr="003F477D" w:rsidRDefault="00466445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66445" w:rsidRPr="003F477D" w:rsidRDefault="00466445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66445" w:rsidRPr="003F477D" w:rsidRDefault="00466445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66445" w:rsidRPr="003F477D" w:rsidRDefault="00466445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66445" w:rsidRPr="003F477D" w:rsidRDefault="00466445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466445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66445" w:rsidRPr="003F477D" w:rsidRDefault="00466445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66445" w:rsidRPr="003F477D" w:rsidRDefault="00466445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66445" w:rsidRPr="003F477D" w:rsidRDefault="00466445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66445" w:rsidRPr="003F477D" w:rsidRDefault="00466445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66445" w:rsidRPr="003F477D" w:rsidRDefault="00466445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66445" w:rsidRPr="003F477D" w:rsidRDefault="00466445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466445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66445" w:rsidRPr="003F477D" w:rsidRDefault="00466445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66445" w:rsidRPr="003F477D" w:rsidRDefault="00466445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66445" w:rsidRPr="003F477D" w:rsidRDefault="00466445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66445" w:rsidRPr="003F477D" w:rsidRDefault="00466445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466445" w:rsidRPr="003F477D" w:rsidRDefault="00466445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66445" w:rsidRPr="003F477D" w:rsidRDefault="00466445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466445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66445" w:rsidRPr="003F477D" w:rsidRDefault="00466445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66445" w:rsidRPr="003F477D" w:rsidRDefault="00466445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66445" w:rsidRPr="003F477D" w:rsidRDefault="00466445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66445" w:rsidRPr="003F477D" w:rsidRDefault="00466445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66445" w:rsidRPr="003F477D" w:rsidRDefault="00466445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66445" w:rsidRPr="003F477D" w:rsidRDefault="00466445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466445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66445" w:rsidRPr="003F477D" w:rsidRDefault="00466445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66445" w:rsidRPr="003F477D" w:rsidRDefault="00466445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66445" w:rsidRPr="003F477D" w:rsidRDefault="00466445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66445" w:rsidRPr="003F477D" w:rsidRDefault="00466445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66445" w:rsidRPr="003F477D" w:rsidRDefault="00466445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66445" w:rsidRPr="003F477D" w:rsidRDefault="00466445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466445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66445" w:rsidRPr="003F477D" w:rsidRDefault="00466445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66445" w:rsidRPr="003F477D" w:rsidRDefault="00466445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66445" w:rsidRPr="003F477D" w:rsidRDefault="00466445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66445" w:rsidRPr="003F477D" w:rsidRDefault="00466445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66445" w:rsidRPr="003F477D" w:rsidRDefault="00466445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66445" w:rsidRPr="003F477D" w:rsidRDefault="00466445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466445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66445" w:rsidRPr="003F477D" w:rsidRDefault="00466445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66445" w:rsidRPr="003F477D" w:rsidRDefault="00466445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66445" w:rsidRPr="003F477D" w:rsidRDefault="00466445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66445" w:rsidRPr="003F477D" w:rsidRDefault="00466445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66445" w:rsidRPr="003F477D" w:rsidRDefault="00466445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66445" w:rsidRPr="003F477D" w:rsidRDefault="00466445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466445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66445" w:rsidRPr="003F477D" w:rsidRDefault="00466445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66445" w:rsidRPr="003F477D" w:rsidRDefault="00466445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66445" w:rsidRPr="003F477D" w:rsidRDefault="00466445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66445" w:rsidRPr="003F477D" w:rsidRDefault="00466445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66445" w:rsidRPr="003F477D" w:rsidRDefault="00466445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66445" w:rsidRPr="003F477D" w:rsidRDefault="00466445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466445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66445" w:rsidRPr="003F477D" w:rsidRDefault="00466445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66445" w:rsidRPr="003F477D" w:rsidRDefault="00466445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66445" w:rsidRPr="003F477D" w:rsidRDefault="00466445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66445" w:rsidRPr="003F477D" w:rsidRDefault="00466445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66445" w:rsidRPr="003F477D" w:rsidRDefault="00466445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66445" w:rsidRPr="003F477D" w:rsidRDefault="00466445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466445" w:rsidRPr="003F477D" w:rsidRDefault="00466445" w:rsidP="007B2E0B">
      <w:pPr>
        <w:pStyle w:val="Title"/>
        <w:spacing w:before="0" w:beforeAutospacing="0" w:after="0"/>
        <w:jc w:val="left"/>
        <w:rPr>
          <w:szCs w:val="22"/>
        </w:rPr>
      </w:pPr>
    </w:p>
    <w:p w:rsidR="00466445" w:rsidRPr="003F477D" w:rsidRDefault="00466445" w:rsidP="006A4709">
      <w:pPr>
        <w:pStyle w:val="Title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 prílohe č. 3  časti G. písm. c) a d) o záväzkoch</w:t>
      </w:r>
    </w:p>
    <w:tbl>
      <w:tblPr>
        <w:tblW w:w="5000" w:type="pct"/>
        <w:jc w:val="center"/>
        <w:tblLook w:val="00A0"/>
      </w:tblPr>
      <w:tblGrid>
        <w:gridCol w:w="3756"/>
        <w:gridCol w:w="2921"/>
        <w:gridCol w:w="2609"/>
      </w:tblGrid>
      <w:tr w:rsidR="00466445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66445" w:rsidRPr="003F477D" w:rsidRDefault="00466445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66445" w:rsidRPr="003F477D" w:rsidRDefault="00466445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66445" w:rsidRPr="003F477D" w:rsidRDefault="00466445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466445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66445" w:rsidRPr="003F477D" w:rsidRDefault="00466445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466445" w:rsidRPr="003F477D" w:rsidRDefault="00466445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466445" w:rsidRPr="003F477D" w:rsidRDefault="00466445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466445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466445" w:rsidRPr="003F477D" w:rsidRDefault="00466445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466445" w:rsidRPr="003F477D" w:rsidRDefault="00466445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466445" w:rsidRPr="003F477D" w:rsidRDefault="00466445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466445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66445" w:rsidRPr="003F477D" w:rsidRDefault="00466445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466445" w:rsidRPr="003F477D" w:rsidRDefault="00466445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66445" w:rsidRPr="003F477D" w:rsidRDefault="00466445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466445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66445" w:rsidRPr="003F477D" w:rsidRDefault="00466445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466445" w:rsidRPr="003F477D" w:rsidRDefault="00466445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103022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66445" w:rsidRPr="003F477D" w:rsidRDefault="00466445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152721</w:t>
            </w:r>
          </w:p>
        </w:tc>
      </w:tr>
      <w:tr w:rsidR="00466445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466445" w:rsidRPr="003F477D" w:rsidRDefault="00466445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466445" w:rsidRPr="003F477D" w:rsidRDefault="00466445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103022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</w:tcPr>
          <w:p w:rsidR="00466445" w:rsidRPr="003F477D" w:rsidRDefault="00466445" w:rsidP="009D41C1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 xml:space="preserve">                  152721</w:t>
            </w:r>
          </w:p>
        </w:tc>
      </w:tr>
      <w:tr w:rsidR="00466445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66445" w:rsidRPr="003F477D" w:rsidRDefault="00466445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466445" w:rsidRPr="003F477D" w:rsidRDefault="00466445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466445" w:rsidRPr="003F477D" w:rsidRDefault="00466445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466445" w:rsidRPr="003F477D" w:rsidRDefault="00466445" w:rsidP="007B2E0B">
      <w:pPr>
        <w:pStyle w:val="Title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466445" w:rsidRPr="003F477D" w:rsidRDefault="00466445" w:rsidP="006A4709">
      <w:pPr>
        <w:pStyle w:val="Title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 prílohe č. 3 časti F. písm. v) a časti G. písm. f) o odloženej daňovej pohľadávke alebo o odloženom daňovom záväzku</w:t>
      </w:r>
    </w:p>
    <w:tbl>
      <w:tblPr>
        <w:tblW w:w="5000" w:type="pct"/>
        <w:tblLayout w:type="fixed"/>
        <w:tblLook w:val="00A0"/>
      </w:tblPr>
      <w:tblGrid>
        <w:gridCol w:w="4985"/>
        <w:gridCol w:w="2210"/>
        <w:gridCol w:w="2091"/>
      </w:tblGrid>
      <w:tr w:rsidR="00466445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66445" w:rsidRPr="003F477D" w:rsidRDefault="00466445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66445" w:rsidRPr="003F477D" w:rsidRDefault="00466445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66445" w:rsidRPr="003F477D" w:rsidRDefault="00466445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466445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466445" w:rsidRPr="003F477D" w:rsidRDefault="00466445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466445" w:rsidRPr="003F477D" w:rsidRDefault="00466445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66445" w:rsidRPr="003F477D" w:rsidRDefault="00466445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466445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66445" w:rsidRPr="003F477D" w:rsidRDefault="00466445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466445" w:rsidRPr="003F477D" w:rsidRDefault="00466445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66445" w:rsidRPr="003F477D" w:rsidRDefault="00466445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466445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66445" w:rsidRPr="003F477D" w:rsidRDefault="00466445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466445" w:rsidRPr="003F477D" w:rsidRDefault="00466445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66445" w:rsidRPr="003F477D" w:rsidRDefault="00466445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466445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466445" w:rsidRPr="003F477D" w:rsidRDefault="00466445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466445" w:rsidRPr="003F477D" w:rsidRDefault="00466445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66445" w:rsidRPr="003F477D" w:rsidRDefault="00466445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466445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66445" w:rsidRPr="003F477D" w:rsidRDefault="00466445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466445" w:rsidRPr="003F477D" w:rsidRDefault="00466445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66445" w:rsidRPr="003F477D" w:rsidRDefault="00466445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466445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66445" w:rsidRPr="003F477D" w:rsidRDefault="00466445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466445" w:rsidRPr="003F477D" w:rsidRDefault="00466445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66445" w:rsidRPr="003F477D" w:rsidRDefault="00466445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466445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66445" w:rsidRPr="003F477D" w:rsidRDefault="00466445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466445" w:rsidRPr="003F477D" w:rsidRDefault="00466445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66445" w:rsidRPr="003F477D" w:rsidRDefault="00466445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466445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66445" w:rsidRPr="003F477D" w:rsidRDefault="00466445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466445" w:rsidRPr="003F477D" w:rsidRDefault="00466445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66445" w:rsidRPr="003F477D" w:rsidRDefault="00466445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466445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66445" w:rsidRPr="003F477D" w:rsidRDefault="00466445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466445" w:rsidRPr="003F477D" w:rsidRDefault="00466445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66445" w:rsidRPr="003F477D" w:rsidRDefault="00466445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466445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66445" w:rsidRPr="003F477D" w:rsidRDefault="00466445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466445" w:rsidRPr="003F477D" w:rsidRDefault="00466445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66445" w:rsidRPr="003F477D" w:rsidRDefault="00466445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466445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66445" w:rsidRPr="003F477D" w:rsidRDefault="00466445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466445" w:rsidRPr="003F477D" w:rsidRDefault="00466445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66445" w:rsidRPr="003F477D" w:rsidRDefault="00466445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466445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66445" w:rsidRPr="003F477D" w:rsidRDefault="00466445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466445" w:rsidRPr="003F477D" w:rsidRDefault="00466445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66445" w:rsidRPr="003F477D" w:rsidRDefault="00466445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466445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66445" w:rsidRPr="003F477D" w:rsidRDefault="00466445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466445" w:rsidRPr="003F477D" w:rsidRDefault="00466445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66445" w:rsidRPr="003F477D" w:rsidRDefault="00466445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466445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66445" w:rsidRPr="003F477D" w:rsidRDefault="00466445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466445" w:rsidRPr="003F477D" w:rsidRDefault="00466445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66445" w:rsidRPr="003F477D" w:rsidRDefault="00466445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466445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66445" w:rsidRPr="003F477D" w:rsidRDefault="00466445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466445" w:rsidRPr="003F477D" w:rsidRDefault="00466445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66445" w:rsidRPr="003F477D" w:rsidRDefault="00466445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466445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66445" w:rsidRPr="003F477D" w:rsidRDefault="00466445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Zaúčtovaná ako náklad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466445" w:rsidRPr="003F477D" w:rsidRDefault="00466445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66445" w:rsidRPr="003F477D" w:rsidRDefault="00466445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466445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66445" w:rsidRPr="003F477D" w:rsidRDefault="00466445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466445" w:rsidRPr="003F477D" w:rsidRDefault="00466445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66445" w:rsidRPr="003F477D" w:rsidRDefault="00466445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466445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66445" w:rsidRPr="003F477D" w:rsidRDefault="00466445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466445" w:rsidRPr="003F477D" w:rsidRDefault="00466445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66445" w:rsidRPr="003F477D" w:rsidRDefault="00466445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466445" w:rsidRPr="003F477D" w:rsidRDefault="00466445" w:rsidP="007B2E0B">
      <w:pPr>
        <w:pStyle w:val="Title"/>
        <w:spacing w:before="0" w:beforeAutospacing="0" w:after="0"/>
        <w:jc w:val="left"/>
        <w:rPr>
          <w:szCs w:val="22"/>
        </w:rPr>
      </w:pPr>
    </w:p>
    <w:p w:rsidR="00466445" w:rsidRPr="003F477D" w:rsidRDefault="00466445" w:rsidP="006A4709">
      <w:pPr>
        <w:pStyle w:val="Title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 prílohe č. 3 časti G. písm. g) o záväzkoch zo sociálneho fondu</w:t>
      </w:r>
    </w:p>
    <w:tbl>
      <w:tblPr>
        <w:tblW w:w="5000" w:type="pct"/>
        <w:jc w:val="center"/>
        <w:tblLook w:val="00A0"/>
      </w:tblPr>
      <w:tblGrid>
        <w:gridCol w:w="3958"/>
        <w:gridCol w:w="2645"/>
        <w:gridCol w:w="2685"/>
      </w:tblGrid>
      <w:tr w:rsidR="00466445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66445" w:rsidRPr="003F477D" w:rsidRDefault="00466445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66445" w:rsidRPr="003F477D" w:rsidRDefault="00466445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66445" w:rsidRPr="003F477D" w:rsidRDefault="00466445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466445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66445" w:rsidRPr="003F477D" w:rsidRDefault="00466445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466445" w:rsidRPr="00504647" w:rsidRDefault="00466445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66445" w:rsidRPr="003F477D" w:rsidRDefault="00466445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466445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466445" w:rsidRPr="003F477D" w:rsidRDefault="00466445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466445" w:rsidRPr="003F477D" w:rsidRDefault="00466445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66445" w:rsidRPr="003F477D" w:rsidRDefault="00466445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466445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66445" w:rsidRPr="003F477D" w:rsidRDefault="00466445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466445" w:rsidRPr="003F477D" w:rsidRDefault="00466445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66445" w:rsidRPr="003F477D" w:rsidRDefault="00466445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466445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66445" w:rsidRPr="003F477D" w:rsidRDefault="00466445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466445" w:rsidRPr="003F477D" w:rsidRDefault="00466445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66445" w:rsidRPr="003F477D" w:rsidRDefault="00466445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466445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66445" w:rsidRPr="003F477D" w:rsidRDefault="00466445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466445" w:rsidRPr="003F477D" w:rsidRDefault="00466445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66445" w:rsidRPr="003F477D" w:rsidRDefault="00466445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466445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66445" w:rsidRPr="003F477D" w:rsidRDefault="00466445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466445" w:rsidRPr="003F477D" w:rsidRDefault="00466445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66445" w:rsidRPr="003F477D" w:rsidRDefault="00466445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466445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66445" w:rsidRPr="003F477D" w:rsidRDefault="00466445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466445" w:rsidRPr="003F477D" w:rsidRDefault="00466445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66445" w:rsidRPr="003F477D" w:rsidRDefault="00466445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466445" w:rsidRPr="003F477D" w:rsidRDefault="00466445" w:rsidP="0003344F">
      <w:pPr>
        <w:spacing w:after="0" w:line="240" w:lineRule="auto"/>
        <w:rPr>
          <w:szCs w:val="22"/>
        </w:rPr>
      </w:pPr>
    </w:p>
    <w:p w:rsidR="00466445" w:rsidRPr="003F477D" w:rsidRDefault="00466445" w:rsidP="006A4709">
      <w:pPr>
        <w:pStyle w:val="Title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prílohe č. 3 časti G. písm. h) o vydaných dlhopisoch</w:t>
      </w:r>
    </w:p>
    <w:tbl>
      <w:tblPr>
        <w:tblW w:w="5000" w:type="pct"/>
        <w:jc w:val="center"/>
        <w:tblLayout w:type="fixed"/>
        <w:tblLook w:val="00A0"/>
      </w:tblPr>
      <w:tblGrid>
        <w:gridCol w:w="2191"/>
        <w:gridCol w:w="1419"/>
        <w:gridCol w:w="1419"/>
        <w:gridCol w:w="1419"/>
        <w:gridCol w:w="1419"/>
        <w:gridCol w:w="1419"/>
      </w:tblGrid>
      <w:tr w:rsidR="00466445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66445" w:rsidRPr="003F477D" w:rsidRDefault="00466445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66445" w:rsidRPr="003F477D" w:rsidRDefault="00466445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66445" w:rsidRPr="003F477D" w:rsidRDefault="00466445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66445" w:rsidRPr="003F477D" w:rsidRDefault="00466445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66445" w:rsidRPr="003F477D" w:rsidRDefault="00466445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66445" w:rsidRPr="003F477D" w:rsidRDefault="00466445" w:rsidP="0003344F">
            <w:pPr>
              <w:pStyle w:val="TopHeader"/>
            </w:pPr>
            <w:r w:rsidRPr="003F477D">
              <w:t>Splatnosť</w:t>
            </w:r>
          </w:p>
        </w:tc>
      </w:tr>
      <w:tr w:rsidR="00466445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66445" w:rsidRPr="003F477D" w:rsidRDefault="00466445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66445" w:rsidRPr="003F477D" w:rsidRDefault="00466445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66445" w:rsidRPr="003F477D" w:rsidRDefault="00466445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66445" w:rsidRPr="003F477D" w:rsidRDefault="00466445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66445" w:rsidRPr="003F477D" w:rsidRDefault="00466445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66445" w:rsidRPr="003F477D" w:rsidRDefault="00466445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466445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66445" w:rsidRPr="003F477D" w:rsidRDefault="00466445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66445" w:rsidRPr="003F477D" w:rsidRDefault="00466445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66445" w:rsidRPr="003F477D" w:rsidRDefault="00466445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66445" w:rsidRPr="003F477D" w:rsidRDefault="00466445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66445" w:rsidRPr="003F477D" w:rsidRDefault="00466445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66445" w:rsidRPr="003F477D" w:rsidRDefault="00466445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466445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66445" w:rsidRPr="003F477D" w:rsidRDefault="00466445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66445" w:rsidRPr="003F477D" w:rsidRDefault="00466445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66445" w:rsidRPr="003F477D" w:rsidRDefault="00466445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66445" w:rsidRPr="003F477D" w:rsidRDefault="00466445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66445" w:rsidRPr="003F477D" w:rsidRDefault="00466445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66445" w:rsidRPr="003F477D" w:rsidRDefault="00466445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466445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66445" w:rsidRPr="003F477D" w:rsidRDefault="00466445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66445" w:rsidRPr="003F477D" w:rsidRDefault="00466445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66445" w:rsidRPr="003F477D" w:rsidRDefault="00466445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66445" w:rsidRPr="003F477D" w:rsidRDefault="00466445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66445" w:rsidRPr="003F477D" w:rsidRDefault="00466445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66445" w:rsidRPr="003F477D" w:rsidRDefault="00466445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466445" w:rsidRPr="003F477D" w:rsidRDefault="00466445" w:rsidP="0003344F">
      <w:pPr>
        <w:pStyle w:val="Title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466445" w:rsidRPr="003F477D" w:rsidRDefault="00466445" w:rsidP="000D22CE">
      <w:pPr>
        <w:pStyle w:val="Title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prílohe č. 3 časti G. písm. i) o bankových úveroch, pôžičkách a krátkodobých finančných výpomociach</w:t>
      </w:r>
    </w:p>
    <w:p w:rsidR="00466445" w:rsidRPr="003F477D" w:rsidRDefault="00466445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466445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466445" w:rsidRPr="003F477D" w:rsidRDefault="00466445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466445" w:rsidRPr="003F477D" w:rsidRDefault="00466445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466445" w:rsidRPr="003F477D" w:rsidRDefault="00466445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466445" w:rsidRPr="003F477D" w:rsidRDefault="00466445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466445" w:rsidRPr="003F477D" w:rsidRDefault="00466445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466445" w:rsidRPr="003F477D" w:rsidRDefault="00466445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466445" w:rsidRPr="003F477D" w:rsidRDefault="00466445" w:rsidP="005E3B59">
            <w:pPr>
              <w:pStyle w:val="TopHeader"/>
            </w:pPr>
            <w:r w:rsidRPr="003F477D">
              <w:t>Suma istiny v eurách</w:t>
            </w:r>
          </w:p>
          <w:p w:rsidR="00466445" w:rsidRPr="003F477D" w:rsidRDefault="00466445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466445" w:rsidRPr="003F477D" w:rsidRDefault="00466445" w:rsidP="00EA41E2">
            <w:pPr>
              <w:pStyle w:val="TopHeader"/>
            </w:pPr>
            <w:r w:rsidRPr="003F477D">
              <w:t>Suma istiny v príslušnej mene za bezprostred-ne predchá-dzajúce účtovné obdobie</w:t>
            </w:r>
          </w:p>
        </w:tc>
      </w:tr>
      <w:tr w:rsidR="00466445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66445" w:rsidRPr="003F477D" w:rsidRDefault="00466445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66445" w:rsidRPr="003F477D" w:rsidRDefault="00466445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66445" w:rsidRPr="003F477D" w:rsidRDefault="00466445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66445" w:rsidRPr="003F477D" w:rsidRDefault="00466445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66445" w:rsidRPr="003F477D" w:rsidRDefault="00466445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66445" w:rsidRPr="003F477D" w:rsidRDefault="00466445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466445" w:rsidRPr="003F477D" w:rsidRDefault="00466445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466445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466445" w:rsidRPr="003F477D" w:rsidRDefault="00466445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bankové úvery</w:t>
            </w:r>
          </w:p>
        </w:tc>
      </w:tr>
      <w:tr w:rsidR="00466445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:rsidR="00466445" w:rsidRPr="003F477D" w:rsidRDefault="00466445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:rsidR="00466445" w:rsidRPr="003F477D" w:rsidRDefault="00466445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</w:tcPr>
          <w:p w:rsidR="00466445" w:rsidRPr="003F477D" w:rsidRDefault="00466445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</w:tcPr>
          <w:p w:rsidR="00466445" w:rsidRPr="003F477D" w:rsidRDefault="00466445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</w:tcPr>
          <w:p w:rsidR="00466445" w:rsidRPr="003F477D" w:rsidRDefault="00466445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466445" w:rsidRPr="003F477D" w:rsidRDefault="00466445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</w:tcPr>
          <w:p w:rsidR="00466445" w:rsidRPr="003F477D" w:rsidRDefault="00466445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466445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466445" w:rsidRPr="003F477D" w:rsidRDefault="00466445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</w:tcPr>
          <w:p w:rsidR="00466445" w:rsidRPr="003F477D" w:rsidRDefault="00466445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</w:tcPr>
          <w:p w:rsidR="00466445" w:rsidRPr="003F477D" w:rsidRDefault="00466445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</w:tcPr>
          <w:p w:rsidR="00466445" w:rsidRPr="003F477D" w:rsidRDefault="00466445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</w:tcPr>
          <w:p w:rsidR="00466445" w:rsidRPr="003F477D" w:rsidRDefault="00466445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466445" w:rsidRPr="003F477D" w:rsidRDefault="00466445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466445" w:rsidRPr="003F477D" w:rsidRDefault="00466445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466445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466445" w:rsidRPr="003F477D" w:rsidRDefault="00466445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</w:tcPr>
          <w:p w:rsidR="00466445" w:rsidRPr="003F477D" w:rsidRDefault="00466445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</w:tcPr>
          <w:p w:rsidR="00466445" w:rsidRPr="003F477D" w:rsidRDefault="00466445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</w:tcPr>
          <w:p w:rsidR="00466445" w:rsidRPr="003F477D" w:rsidRDefault="00466445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</w:tcPr>
          <w:p w:rsidR="00466445" w:rsidRPr="003F477D" w:rsidRDefault="00466445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466445" w:rsidRPr="003F477D" w:rsidRDefault="00466445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466445" w:rsidRPr="003F477D" w:rsidRDefault="00466445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466445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466445" w:rsidRPr="003F477D" w:rsidRDefault="00466445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466445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:rsidR="00466445" w:rsidRPr="003F477D" w:rsidRDefault="00466445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:rsidR="00466445" w:rsidRPr="003F477D" w:rsidRDefault="00466445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</w:tcPr>
          <w:p w:rsidR="00466445" w:rsidRPr="003F477D" w:rsidRDefault="00466445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</w:tcPr>
          <w:p w:rsidR="00466445" w:rsidRPr="003F477D" w:rsidRDefault="00466445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</w:tcPr>
          <w:p w:rsidR="00466445" w:rsidRPr="003F477D" w:rsidRDefault="00466445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466445" w:rsidRPr="003F477D" w:rsidRDefault="00466445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</w:tcPr>
          <w:p w:rsidR="00466445" w:rsidRPr="003F477D" w:rsidRDefault="00466445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466445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466445" w:rsidRPr="003F477D" w:rsidRDefault="00466445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</w:tcPr>
          <w:p w:rsidR="00466445" w:rsidRPr="003F477D" w:rsidRDefault="00466445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</w:tcPr>
          <w:p w:rsidR="00466445" w:rsidRPr="003F477D" w:rsidRDefault="00466445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</w:tcPr>
          <w:p w:rsidR="00466445" w:rsidRPr="003F477D" w:rsidRDefault="00466445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</w:tcPr>
          <w:p w:rsidR="00466445" w:rsidRPr="003F477D" w:rsidRDefault="00466445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466445" w:rsidRPr="003F477D" w:rsidRDefault="00466445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466445" w:rsidRPr="003F477D" w:rsidRDefault="00466445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466445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66445" w:rsidRPr="003F477D" w:rsidRDefault="00466445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466445" w:rsidRPr="003F477D" w:rsidRDefault="00466445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466445" w:rsidRPr="003F477D" w:rsidRDefault="00466445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466445" w:rsidRPr="003F477D" w:rsidRDefault="00466445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466445" w:rsidRPr="003F477D" w:rsidRDefault="00466445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466445" w:rsidRPr="003F477D" w:rsidRDefault="00466445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466445" w:rsidRPr="003F477D" w:rsidRDefault="00466445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466445" w:rsidRPr="003F477D" w:rsidRDefault="00466445" w:rsidP="0003344F">
      <w:pPr>
        <w:spacing w:after="0" w:line="240" w:lineRule="auto"/>
        <w:rPr>
          <w:szCs w:val="22"/>
        </w:rPr>
      </w:pPr>
    </w:p>
    <w:p w:rsidR="00466445" w:rsidRPr="003F477D" w:rsidRDefault="00466445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466445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466445" w:rsidRPr="003F477D" w:rsidRDefault="00466445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466445" w:rsidRPr="003F477D" w:rsidRDefault="00466445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466445" w:rsidRPr="003F477D" w:rsidRDefault="00466445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466445" w:rsidRPr="003F477D" w:rsidRDefault="00466445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466445" w:rsidRPr="003F477D" w:rsidRDefault="00466445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466445" w:rsidRPr="003F477D" w:rsidRDefault="00466445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466445" w:rsidRPr="003F477D" w:rsidRDefault="00466445" w:rsidP="00083A25">
            <w:pPr>
              <w:pStyle w:val="TopHeader"/>
            </w:pPr>
            <w:r w:rsidRPr="003F477D">
              <w:t>Suma istiny v eurách</w:t>
            </w:r>
          </w:p>
          <w:p w:rsidR="00466445" w:rsidRPr="003F477D" w:rsidRDefault="00466445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466445" w:rsidRPr="003F477D" w:rsidRDefault="00466445" w:rsidP="00DC066D">
            <w:pPr>
              <w:pStyle w:val="TopHeader"/>
            </w:pPr>
            <w:r w:rsidRPr="003F477D">
              <w:t>Suma istiny v príslušnej mene za bezprostredne predchádzajú</w:t>
            </w:r>
            <w:r>
              <w:t>-</w:t>
            </w:r>
            <w:r w:rsidRPr="003F477D">
              <w:t>ce účtovné obdobie</w:t>
            </w:r>
          </w:p>
        </w:tc>
      </w:tr>
      <w:tr w:rsidR="00466445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66445" w:rsidRPr="003F477D" w:rsidRDefault="00466445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66445" w:rsidRPr="003F477D" w:rsidRDefault="00466445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66445" w:rsidRPr="003F477D" w:rsidRDefault="00466445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66445" w:rsidRPr="003F477D" w:rsidRDefault="00466445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66445" w:rsidRPr="003F477D" w:rsidRDefault="00466445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66445" w:rsidRPr="003F477D" w:rsidRDefault="00466445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466445" w:rsidRPr="003F477D" w:rsidRDefault="00466445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466445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466445" w:rsidRPr="003F477D" w:rsidRDefault="00466445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466445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:rsidR="00466445" w:rsidRPr="003F477D" w:rsidRDefault="00466445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:rsidR="00466445" w:rsidRPr="003F477D" w:rsidRDefault="00466445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</w:tcPr>
          <w:p w:rsidR="00466445" w:rsidRPr="003F477D" w:rsidRDefault="00466445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</w:tcPr>
          <w:p w:rsidR="00466445" w:rsidRPr="003F477D" w:rsidRDefault="00466445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</w:tcPr>
          <w:p w:rsidR="00466445" w:rsidRPr="003F477D" w:rsidRDefault="00466445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466445" w:rsidRPr="003F477D" w:rsidRDefault="00466445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</w:tcPr>
          <w:p w:rsidR="00466445" w:rsidRPr="003F477D" w:rsidRDefault="00466445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466445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466445" w:rsidRPr="003F477D" w:rsidRDefault="00466445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466445" w:rsidRPr="003F477D" w:rsidRDefault="00466445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</w:tcPr>
          <w:p w:rsidR="00466445" w:rsidRPr="003F477D" w:rsidRDefault="00466445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</w:tcPr>
          <w:p w:rsidR="00466445" w:rsidRPr="003F477D" w:rsidRDefault="00466445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</w:tcPr>
          <w:p w:rsidR="00466445" w:rsidRPr="003F477D" w:rsidRDefault="00466445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466445" w:rsidRPr="003F477D" w:rsidRDefault="00466445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466445" w:rsidRPr="003F477D" w:rsidRDefault="00466445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466445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466445" w:rsidRPr="003F477D" w:rsidRDefault="00466445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466445" w:rsidRPr="003F477D" w:rsidRDefault="00466445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</w:tcPr>
          <w:p w:rsidR="00466445" w:rsidRPr="003F477D" w:rsidRDefault="00466445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</w:tcPr>
          <w:p w:rsidR="00466445" w:rsidRPr="003F477D" w:rsidRDefault="00466445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</w:tcPr>
          <w:p w:rsidR="00466445" w:rsidRPr="003F477D" w:rsidRDefault="00466445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466445" w:rsidRPr="003F477D" w:rsidRDefault="00466445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466445" w:rsidRPr="003F477D" w:rsidRDefault="00466445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466445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466445" w:rsidRPr="003F477D" w:rsidRDefault="00466445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466445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:rsidR="00466445" w:rsidRPr="003F477D" w:rsidRDefault="00466445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:rsidR="00466445" w:rsidRPr="003F477D" w:rsidRDefault="00466445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</w:tcPr>
          <w:p w:rsidR="00466445" w:rsidRPr="003F477D" w:rsidRDefault="00466445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</w:tcPr>
          <w:p w:rsidR="00466445" w:rsidRPr="003F477D" w:rsidRDefault="00466445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</w:tcPr>
          <w:p w:rsidR="00466445" w:rsidRPr="003F477D" w:rsidRDefault="00466445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466445" w:rsidRPr="003F477D" w:rsidRDefault="00466445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</w:tcPr>
          <w:p w:rsidR="00466445" w:rsidRPr="003F477D" w:rsidRDefault="00466445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466445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466445" w:rsidRPr="003F477D" w:rsidRDefault="00466445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466445" w:rsidRPr="003F477D" w:rsidRDefault="00466445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</w:tcPr>
          <w:p w:rsidR="00466445" w:rsidRPr="003F477D" w:rsidRDefault="00466445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</w:tcPr>
          <w:p w:rsidR="00466445" w:rsidRPr="003F477D" w:rsidRDefault="00466445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</w:tcPr>
          <w:p w:rsidR="00466445" w:rsidRPr="003F477D" w:rsidRDefault="00466445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466445" w:rsidRPr="003F477D" w:rsidRDefault="00466445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466445" w:rsidRPr="003F477D" w:rsidRDefault="00466445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466445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466445" w:rsidRPr="003F477D" w:rsidRDefault="00466445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466445" w:rsidRPr="003F477D" w:rsidRDefault="00466445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466445" w:rsidRPr="003F477D" w:rsidRDefault="00466445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466445" w:rsidRPr="003F477D" w:rsidRDefault="00466445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466445" w:rsidRPr="003F477D" w:rsidRDefault="00466445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466445" w:rsidRPr="003F477D" w:rsidRDefault="00466445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466445" w:rsidRPr="003F477D" w:rsidRDefault="00466445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466445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466445" w:rsidRPr="003F477D" w:rsidRDefault="00466445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466445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466445" w:rsidRPr="003F477D" w:rsidRDefault="00466445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466445" w:rsidRPr="003F477D" w:rsidRDefault="00466445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466445" w:rsidRPr="003F477D" w:rsidRDefault="00466445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466445" w:rsidRPr="003F477D" w:rsidRDefault="00466445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466445" w:rsidRPr="003F477D" w:rsidRDefault="00466445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466445" w:rsidRPr="003F477D" w:rsidRDefault="00466445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466445" w:rsidRPr="003F477D" w:rsidRDefault="00466445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466445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66445" w:rsidRPr="003F477D" w:rsidRDefault="00466445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466445" w:rsidRPr="003F477D" w:rsidRDefault="00466445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466445" w:rsidRPr="003F477D" w:rsidRDefault="00466445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466445" w:rsidRPr="003F477D" w:rsidRDefault="00466445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466445" w:rsidRPr="003F477D" w:rsidRDefault="00466445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466445" w:rsidRPr="003F477D" w:rsidRDefault="00466445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466445" w:rsidRPr="003F477D" w:rsidRDefault="00466445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466445" w:rsidRPr="003F477D" w:rsidRDefault="00466445" w:rsidP="0003344F">
      <w:pPr>
        <w:spacing w:after="0" w:line="240" w:lineRule="auto"/>
        <w:rPr>
          <w:szCs w:val="22"/>
        </w:rPr>
      </w:pPr>
    </w:p>
    <w:p w:rsidR="00466445" w:rsidRPr="003F477D" w:rsidRDefault="00466445" w:rsidP="000D22CE">
      <w:pPr>
        <w:pStyle w:val="Title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 prílohe č. 3 časti  G. písm. k) o významných položkách derivátov za bežné účtovné obdobie </w:t>
      </w:r>
    </w:p>
    <w:p w:rsidR="00466445" w:rsidRPr="003F477D" w:rsidRDefault="00466445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0A0"/>
      </w:tblPr>
      <w:tblGrid>
        <w:gridCol w:w="3963"/>
        <w:gridCol w:w="1491"/>
        <w:gridCol w:w="14"/>
        <w:gridCol w:w="1616"/>
        <w:gridCol w:w="2202"/>
      </w:tblGrid>
      <w:tr w:rsidR="00466445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466445" w:rsidRPr="003F477D" w:rsidRDefault="00466445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66445" w:rsidRPr="003F477D" w:rsidRDefault="00466445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466445" w:rsidRPr="003F477D" w:rsidRDefault="00466445" w:rsidP="0003344F">
            <w:pPr>
              <w:pStyle w:val="TopHeader"/>
            </w:pPr>
            <w:r w:rsidRPr="003F477D">
              <w:t>Dohodnutá cena podkladového nástroja</w:t>
            </w:r>
          </w:p>
        </w:tc>
      </w:tr>
      <w:tr w:rsidR="00466445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466445" w:rsidRPr="003F477D" w:rsidRDefault="00466445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466445" w:rsidRPr="003F477D" w:rsidRDefault="00466445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466445" w:rsidRPr="003F477D" w:rsidRDefault="00466445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466445" w:rsidRPr="003F477D" w:rsidRDefault="00466445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466445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66445" w:rsidRPr="003F477D" w:rsidRDefault="00466445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66445" w:rsidRPr="003F477D" w:rsidRDefault="00466445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66445" w:rsidRPr="003F477D" w:rsidRDefault="00466445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66445" w:rsidRPr="003F477D" w:rsidRDefault="00466445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466445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66445" w:rsidRPr="003F477D" w:rsidRDefault="00466445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66445" w:rsidRPr="003F477D" w:rsidRDefault="00466445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66445" w:rsidRPr="003F477D" w:rsidRDefault="00466445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66445" w:rsidRPr="003F477D" w:rsidRDefault="00466445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466445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66445" w:rsidRPr="003F477D" w:rsidRDefault="00466445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66445" w:rsidRPr="003F477D" w:rsidRDefault="00466445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66445" w:rsidRPr="003F477D" w:rsidRDefault="00466445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66445" w:rsidRPr="003F477D" w:rsidRDefault="00466445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466445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66445" w:rsidRPr="003F477D" w:rsidRDefault="00466445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66445" w:rsidRPr="003F477D" w:rsidRDefault="00466445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66445" w:rsidRPr="003F477D" w:rsidRDefault="00466445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66445" w:rsidRPr="003F477D" w:rsidRDefault="00466445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466445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66445" w:rsidRPr="003F477D" w:rsidRDefault="00466445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66445" w:rsidRPr="003F477D" w:rsidRDefault="00466445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66445" w:rsidRPr="003F477D" w:rsidRDefault="00466445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66445" w:rsidRPr="003F477D" w:rsidRDefault="00466445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466445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66445" w:rsidRPr="003F477D" w:rsidRDefault="00466445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66445" w:rsidRPr="003F477D" w:rsidRDefault="00466445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66445" w:rsidRPr="003F477D" w:rsidRDefault="00466445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66445" w:rsidRPr="003F477D" w:rsidRDefault="00466445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466445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66445" w:rsidRPr="003F477D" w:rsidRDefault="00466445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66445" w:rsidRPr="003F477D" w:rsidRDefault="00466445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66445" w:rsidRPr="003F477D" w:rsidRDefault="00466445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66445" w:rsidRPr="003F477D" w:rsidRDefault="00466445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466445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66445" w:rsidRPr="003F477D" w:rsidRDefault="00466445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66445" w:rsidRPr="003F477D" w:rsidRDefault="00466445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66445" w:rsidRPr="003F477D" w:rsidRDefault="00466445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66445" w:rsidRPr="003F477D" w:rsidRDefault="00466445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466445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66445" w:rsidRPr="003F477D" w:rsidRDefault="00466445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66445" w:rsidRPr="003F477D" w:rsidRDefault="00466445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66445" w:rsidRPr="003F477D" w:rsidRDefault="00466445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66445" w:rsidRPr="003F477D" w:rsidRDefault="00466445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466445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66445" w:rsidRPr="003F477D" w:rsidRDefault="00466445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66445" w:rsidRPr="003F477D" w:rsidRDefault="00466445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66445" w:rsidRPr="003F477D" w:rsidRDefault="00466445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66445" w:rsidRPr="003F477D" w:rsidRDefault="00466445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466445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66445" w:rsidRPr="003F477D" w:rsidRDefault="00466445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66445" w:rsidRPr="003F477D" w:rsidRDefault="00466445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66445" w:rsidRPr="003F477D" w:rsidRDefault="00466445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66445" w:rsidRPr="003F477D" w:rsidRDefault="00466445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466445" w:rsidRDefault="00466445" w:rsidP="0003344F">
      <w:pPr>
        <w:spacing w:after="0" w:line="240" w:lineRule="auto"/>
        <w:rPr>
          <w:szCs w:val="22"/>
        </w:rPr>
      </w:pPr>
    </w:p>
    <w:p w:rsidR="00466445" w:rsidRPr="003F477D" w:rsidRDefault="00466445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0A0"/>
      </w:tblPr>
      <w:tblGrid>
        <w:gridCol w:w="3953"/>
        <w:gridCol w:w="1682"/>
        <w:gridCol w:w="992"/>
        <w:gridCol w:w="1701"/>
        <w:gridCol w:w="958"/>
      </w:tblGrid>
      <w:tr w:rsidR="00466445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466445" w:rsidRPr="003F477D" w:rsidRDefault="00466445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66445" w:rsidRPr="003F477D" w:rsidRDefault="00466445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66445" w:rsidRPr="003F477D" w:rsidRDefault="00466445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466445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466445" w:rsidRPr="003F477D" w:rsidRDefault="00466445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66445" w:rsidRPr="003F477D" w:rsidRDefault="00466445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66445" w:rsidRPr="003F477D" w:rsidRDefault="00466445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466445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466445" w:rsidRPr="003F477D" w:rsidRDefault="00466445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466445" w:rsidRPr="003F477D" w:rsidRDefault="00466445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466445" w:rsidRPr="003F477D" w:rsidRDefault="00466445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466445" w:rsidRPr="003F477D" w:rsidRDefault="00466445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466445" w:rsidRPr="003F477D" w:rsidRDefault="00466445" w:rsidP="0003344F">
            <w:pPr>
              <w:pStyle w:val="TopHeader"/>
            </w:pPr>
            <w:r w:rsidRPr="003F477D">
              <w:t>vlastné imanie</w:t>
            </w:r>
          </w:p>
        </w:tc>
      </w:tr>
      <w:tr w:rsidR="00466445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66445" w:rsidRPr="003F477D" w:rsidRDefault="00466445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66445" w:rsidRPr="003F477D" w:rsidRDefault="00466445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66445" w:rsidRPr="003F477D" w:rsidRDefault="00466445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66445" w:rsidRPr="003F477D" w:rsidRDefault="00466445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66445" w:rsidRPr="003F477D" w:rsidRDefault="00466445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466445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66445" w:rsidRPr="003F477D" w:rsidRDefault="00466445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66445" w:rsidRPr="003F477D" w:rsidRDefault="00466445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466445" w:rsidRPr="003F477D" w:rsidRDefault="00466445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66445" w:rsidRPr="003F477D" w:rsidRDefault="00466445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66445" w:rsidRPr="003F477D" w:rsidRDefault="00466445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466445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66445" w:rsidRPr="003F477D" w:rsidRDefault="00466445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66445" w:rsidRPr="003F477D" w:rsidRDefault="00466445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466445" w:rsidRPr="003F477D" w:rsidRDefault="00466445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66445" w:rsidRPr="003F477D" w:rsidRDefault="00466445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66445" w:rsidRPr="003F477D" w:rsidRDefault="00466445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466445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66445" w:rsidRPr="003F477D" w:rsidRDefault="00466445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66445" w:rsidRPr="003F477D" w:rsidRDefault="00466445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466445" w:rsidRPr="003F477D" w:rsidRDefault="00466445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66445" w:rsidRPr="003F477D" w:rsidRDefault="00466445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66445" w:rsidRPr="003F477D" w:rsidRDefault="00466445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466445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66445" w:rsidRPr="003F477D" w:rsidRDefault="00466445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66445" w:rsidRPr="003F477D" w:rsidRDefault="00466445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466445" w:rsidRPr="003F477D" w:rsidRDefault="00466445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66445" w:rsidRPr="003F477D" w:rsidRDefault="00466445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66445" w:rsidRPr="003F477D" w:rsidRDefault="00466445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466445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66445" w:rsidRPr="003F477D" w:rsidRDefault="00466445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66445" w:rsidRPr="003F477D" w:rsidRDefault="00466445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466445" w:rsidRPr="003F477D" w:rsidRDefault="00466445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66445" w:rsidRPr="003F477D" w:rsidRDefault="00466445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66445" w:rsidRPr="003F477D" w:rsidRDefault="00466445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466445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66445" w:rsidRPr="003F477D" w:rsidRDefault="00466445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66445" w:rsidRPr="003F477D" w:rsidRDefault="00466445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466445" w:rsidRPr="003F477D" w:rsidRDefault="00466445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66445" w:rsidRPr="003F477D" w:rsidRDefault="00466445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66445" w:rsidRPr="003F477D" w:rsidRDefault="00466445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466445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66445" w:rsidRPr="003F477D" w:rsidRDefault="00466445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66445" w:rsidRPr="003F477D" w:rsidRDefault="00466445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466445" w:rsidRPr="003F477D" w:rsidRDefault="00466445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66445" w:rsidRPr="003F477D" w:rsidRDefault="00466445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66445" w:rsidRPr="003F477D" w:rsidRDefault="00466445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466445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66445" w:rsidRPr="003F477D" w:rsidRDefault="00466445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66445" w:rsidRPr="003F477D" w:rsidRDefault="00466445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466445" w:rsidRPr="003F477D" w:rsidRDefault="00466445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66445" w:rsidRPr="003F477D" w:rsidRDefault="00466445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66445" w:rsidRPr="003F477D" w:rsidRDefault="00466445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466445" w:rsidRPr="003F477D" w:rsidRDefault="00466445" w:rsidP="007B2E0B">
      <w:pPr>
        <w:pStyle w:val="Title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466445" w:rsidRPr="003F477D" w:rsidRDefault="00466445" w:rsidP="000D22CE">
      <w:pPr>
        <w:pStyle w:val="Title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 prílohe č. 3 časti G. písm. l) o položkách zabezpečených derivátmi</w:t>
      </w:r>
    </w:p>
    <w:tbl>
      <w:tblPr>
        <w:tblW w:w="5000" w:type="pct"/>
        <w:jc w:val="center"/>
        <w:tblLook w:val="00A0"/>
      </w:tblPr>
      <w:tblGrid>
        <w:gridCol w:w="5299"/>
        <w:gridCol w:w="1983"/>
        <w:gridCol w:w="2004"/>
      </w:tblGrid>
      <w:tr w:rsidR="00466445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466445" w:rsidRPr="003F477D" w:rsidRDefault="00466445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466445" w:rsidRPr="003F477D" w:rsidRDefault="00466445" w:rsidP="0003344F">
            <w:pPr>
              <w:pStyle w:val="TopHeader"/>
            </w:pPr>
            <w:r w:rsidRPr="003F477D">
              <w:t>Reálna hodnota</w:t>
            </w:r>
          </w:p>
        </w:tc>
      </w:tr>
      <w:tr w:rsidR="00466445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466445" w:rsidRPr="003F477D" w:rsidRDefault="00466445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466445" w:rsidRPr="003F477D" w:rsidRDefault="00466445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466445" w:rsidRPr="003F477D" w:rsidRDefault="00466445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466445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66445" w:rsidRPr="003F477D" w:rsidRDefault="00466445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66445" w:rsidRPr="003F477D" w:rsidRDefault="00466445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66445" w:rsidRPr="003F477D" w:rsidRDefault="00466445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466445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66445" w:rsidRPr="003F477D" w:rsidRDefault="00466445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 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466445" w:rsidRPr="003F477D" w:rsidRDefault="00466445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66445" w:rsidRPr="003F477D" w:rsidRDefault="00466445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466445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66445" w:rsidRPr="003F477D" w:rsidRDefault="00466445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 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466445" w:rsidRPr="003F477D" w:rsidRDefault="00466445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66445" w:rsidRPr="003F477D" w:rsidRDefault="00466445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466445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66445" w:rsidRPr="003F477D" w:rsidRDefault="00466445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466445" w:rsidRPr="003F477D" w:rsidRDefault="00466445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66445" w:rsidRPr="003F477D" w:rsidRDefault="00466445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466445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466445" w:rsidRPr="003F477D" w:rsidRDefault="00466445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466445" w:rsidRPr="003F477D" w:rsidRDefault="00466445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66445" w:rsidRPr="003F477D" w:rsidRDefault="00466445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466445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66445" w:rsidRPr="003F477D" w:rsidRDefault="00466445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466445" w:rsidRPr="003F477D" w:rsidRDefault="00466445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66445" w:rsidRPr="003F477D" w:rsidRDefault="00466445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466445" w:rsidRDefault="00466445" w:rsidP="00DC066D">
      <w:pPr>
        <w:pStyle w:val="Title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466445" w:rsidRDefault="00466445" w:rsidP="006B42EC"/>
    <w:p w:rsidR="00466445" w:rsidRDefault="00466445" w:rsidP="006B42EC"/>
    <w:p w:rsidR="00466445" w:rsidRPr="006B42EC" w:rsidRDefault="00466445" w:rsidP="006B42EC"/>
    <w:p w:rsidR="00466445" w:rsidRPr="003F477D" w:rsidRDefault="00466445" w:rsidP="000D22CE">
      <w:pPr>
        <w:pStyle w:val="Title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prílohe č. 3 časti G. písm. m) o majetku prenajatom formou finančného prenájmu</w:t>
      </w:r>
    </w:p>
    <w:tbl>
      <w:tblPr>
        <w:tblW w:w="5000" w:type="pct"/>
        <w:jc w:val="center"/>
        <w:tblLayout w:type="fixed"/>
        <w:tblLook w:val="00A0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466445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466445" w:rsidRPr="003F477D" w:rsidRDefault="00466445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66445" w:rsidRPr="003F477D" w:rsidRDefault="00466445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66445" w:rsidRPr="003F477D" w:rsidRDefault="00466445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466445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466445" w:rsidRPr="003F477D" w:rsidRDefault="00466445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66445" w:rsidRPr="003F477D" w:rsidRDefault="00466445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66445" w:rsidRPr="003F477D" w:rsidRDefault="00466445" w:rsidP="0003344F">
            <w:pPr>
              <w:pStyle w:val="TopHeader"/>
            </w:pPr>
            <w:r w:rsidRPr="003F477D">
              <w:t>Splatnosť</w:t>
            </w:r>
          </w:p>
        </w:tc>
      </w:tr>
      <w:tr w:rsidR="00466445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466445" w:rsidRPr="003F477D" w:rsidRDefault="00466445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466445" w:rsidRPr="003F477D" w:rsidRDefault="00466445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466445" w:rsidRPr="003F477D" w:rsidRDefault="00466445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466445" w:rsidRPr="003F477D" w:rsidRDefault="00466445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466445" w:rsidRPr="003F477D" w:rsidRDefault="00466445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466445" w:rsidRPr="003F477D" w:rsidRDefault="00466445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466445" w:rsidRPr="003F477D" w:rsidRDefault="00466445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466445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66445" w:rsidRPr="003F477D" w:rsidRDefault="00466445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66445" w:rsidRPr="003F477D" w:rsidRDefault="00466445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66445" w:rsidRPr="003F477D" w:rsidRDefault="00466445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66445" w:rsidRPr="003F477D" w:rsidRDefault="00466445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66445" w:rsidRPr="003F477D" w:rsidRDefault="00466445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66445" w:rsidRPr="003F477D" w:rsidRDefault="00466445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66445" w:rsidRPr="003F477D" w:rsidRDefault="00466445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466445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66445" w:rsidRPr="003F477D" w:rsidRDefault="00466445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66445" w:rsidRPr="003F477D" w:rsidRDefault="00466445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66445" w:rsidRPr="003F477D" w:rsidRDefault="00466445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466445" w:rsidRPr="003F477D" w:rsidRDefault="00466445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66445" w:rsidRPr="003F477D" w:rsidRDefault="00466445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66445" w:rsidRPr="003F477D" w:rsidRDefault="00466445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466445" w:rsidRPr="003F477D" w:rsidRDefault="00466445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466445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66445" w:rsidRPr="003F477D" w:rsidRDefault="00466445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66445" w:rsidRPr="003F477D" w:rsidRDefault="00466445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66445" w:rsidRPr="003F477D" w:rsidRDefault="00466445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466445" w:rsidRPr="003F477D" w:rsidRDefault="00466445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66445" w:rsidRPr="003F477D" w:rsidRDefault="00466445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66445" w:rsidRPr="003F477D" w:rsidRDefault="00466445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466445" w:rsidRPr="003F477D" w:rsidRDefault="00466445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466445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66445" w:rsidRPr="003F477D" w:rsidRDefault="00466445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66445" w:rsidRPr="003F477D" w:rsidRDefault="00466445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66445" w:rsidRPr="003F477D" w:rsidRDefault="00466445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466445" w:rsidRPr="003F477D" w:rsidRDefault="00466445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66445" w:rsidRPr="003F477D" w:rsidRDefault="00466445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66445" w:rsidRPr="003F477D" w:rsidRDefault="00466445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466445" w:rsidRPr="003F477D" w:rsidRDefault="00466445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466445" w:rsidRPr="003F477D" w:rsidRDefault="00466445" w:rsidP="0003344F">
      <w:pPr>
        <w:spacing w:after="0" w:line="240" w:lineRule="auto"/>
        <w:rPr>
          <w:szCs w:val="22"/>
        </w:rPr>
      </w:pPr>
    </w:p>
    <w:p w:rsidR="00466445" w:rsidRPr="003F477D" w:rsidRDefault="00466445" w:rsidP="000D22CE">
      <w:pPr>
        <w:pStyle w:val="Title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 prílohe č. 3 časti H. písm. b) o zmene stavu vnútroorganizačných zásob</w:t>
      </w:r>
    </w:p>
    <w:tbl>
      <w:tblPr>
        <w:tblW w:w="5057" w:type="pct"/>
        <w:jc w:val="center"/>
        <w:tblLayout w:type="fixed"/>
        <w:tblLook w:val="00A0"/>
      </w:tblPr>
      <w:tblGrid>
        <w:gridCol w:w="2530"/>
        <w:gridCol w:w="1140"/>
        <w:gridCol w:w="1257"/>
        <w:gridCol w:w="1417"/>
        <w:gridCol w:w="1134"/>
        <w:gridCol w:w="1914"/>
      </w:tblGrid>
      <w:tr w:rsidR="00466445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466445" w:rsidRPr="003F477D" w:rsidRDefault="00466445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66445" w:rsidRPr="003F477D" w:rsidRDefault="00466445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66445" w:rsidRPr="003F477D" w:rsidRDefault="00466445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66445" w:rsidRPr="003F477D" w:rsidRDefault="00466445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466445" w:rsidRPr="003F477D" w:rsidRDefault="00466445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466445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466445" w:rsidRPr="003F477D" w:rsidRDefault="00466445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466445" w:rsidRPr="003F477D" w:rsidRDefault="00466445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466445" w:rsidRPr="003F477D" w:rsidRDefault="00466445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466445" w:rsidRPr="003F477D" w:rsidRDefault="00466445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466445" w:rsidRPr="003F477D" w:rsidRDefault="00466445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466445" w:rsidRPr="003F477D" w:rsidRDefault="00466445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466445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466445" w:rsidRPr="003F477D" w:rsidRDefault="00466445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66445" w:rsidRPr="003F477D" w:rsidRDefault="00466445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66445" w:rsidRPr="003F477D" w:rsidRDefault="00466445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66445" w:rsidRPr="003F477D" w:rsidRDefault="00466445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66445" w:rsidRPr="003F477D" w:rsidRDefault="00466445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66445" w:rsidRPr="003F477D" w:rsidRDefault="00466445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466445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466445" w:rsidRPr="003F477D" w:rsidRDefault="00466445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466445" w:rsidRPr="003F477D" w:rsidRDefault="00466445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66445" w:rsidRPr="003F477D" w:rsidRDefault="00466445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66445" w:rsidRPr="003F477D" w:rsidRDefault="00466445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66445" w:rsidRPr="003F477D" w:rsidRDefault="00466445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66445" w:rsidRPr="003F477D" w:rsidRDefault="00466445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466445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66445" w:rsidRPr="003F477D" w:rsidRDefault="00466445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466445" w:rsidRPr="003F477D" w:rsidRDefault="00466445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66445" w:rsidRPr="003F477D" w:rsidRDefault="00466445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66445" w:rsidRPr="003F477D" w:rsidRDefault="00466445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66445" w:rsidRPr="003F477D" w:rsidRDefault="00466445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66445" w:rsidRPr="003F477D" w:rsidRDefault="00466445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466445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466445" w:rsidRPr="003F477D" w:rsidRDefault="00466445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466445" w:rsidRPr="003F477D" w:rsidRDefault="00466445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66445" w:rsidRPr="003F477D" w:rsidRDefault="00466445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66445" w:rsidRPr="003F477D" w:rsidRDefault="00466445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66445" w:rsidRPr="003F477D" w:rsidRDefault="00466445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66445" w:rsidRPr="003F477D" w:rsidRDefault="00466445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466445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66445" w:rsidRPr="003F477D" w:rsidRDefault="00466445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466445" w:rsidRPr="003F477D" w:rsidRDefault="00466445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66445" w:rsidRPr="003F477D" w:rsidRDefault="00466445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66445" w:rsidRPr="003F477D" w:rsidRDefault="00466445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66445" w:rsidRPr="003F477D" w:rsidRDefault="00466445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66445" w:rsidRPr="003F477D" w:rsidRDefault="00466445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466445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66445" w:rsidRPr="003F477D" w:rsidRDefault="00466445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 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466445" w:rsidRPr="003F477D" w:rsidRDefault="00466445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466445" w:rsidRPr="003F477D" w:rsidRDefault="00466445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66445" w:rsidRPr="003F477D" w:rsidRDefault="00466445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66445" w:rsidRPr="003F477D" w:rsidRDefault="00466445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66445" w:rsidRPr="003F477D" w:rsidRDefault="00466445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466445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66445" w:rsidRPr="003F477D" w:rsidRDefault="00466445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466445" w:rsidRPr="003F477D" w:rsidRDefault="00466445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466445" w:rsidRPr="003F477D" w:rsidRDefault="00466445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66445" w:rsidRPr="003F477D" w:rsidRDefault="00466445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66445" w:rsidRPr="003F477D" w:rsidRDefault="00466445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66445" w:rsidRPr="003F477D" w:rsidRDefault="00466445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466445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66445" w:rsidRPr="003F477D" w:rsidRDefault="00466445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466445" w:rsidRPr="003F477D" w:rsidRDefault="00466445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466445" w:rsidRPr="003F477D" w:rsidRDefault="00466445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</w:tcPr>
          <w:p w:rsidR="00466445" w:rsidRPr="003F477D" w:rsidRDefault="00466445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66445" w:rsidRPr="003F477D" w:rsidRDefault="00466445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66445" w:rsidRPr="003F477D" w:rsidRDefault="00466445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466445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66445" w:rsidRPr="003F477D" w:rsidRDefault="00466445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</w:tcPr>
          <w:p w:rsidR="00466445" w:rsidRPr="003F477D" w:rsidRDefault="00466445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</w:tcPr>
          <w:p w:rsidR="00466445" w:rsidRPr="003F477D" w:rsidRDefault="00466445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</w:tcPr>
          <w:p w:rsidR="00466445" w:rsidRPr="003F477D" w:rsidRDefault="00466445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66445" w:rsidRPr="003F477D" w:rsidRDefault="00466445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66445" w:rsidRPr="003F477D" w:rsidRDefault="00466445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466445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66445" w:rsidRPr="003F477D" w:rsidRDefault="00466445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466445" w:rsidRPr="003F477D" w:rsidRDefault="00466445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466445" w:rsidRPr="003F477D" w:rsidRDefault="00466445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66445" w:rsidRPr="003F477D" w:rsidRDefault="00466445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66445" w:rsidRPr="003F477D" w:rsidRDefault="00466445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66445" w:rsidRPr="003F477D" w:rsidRDefault="00466445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466445" w:rsidRPr="003F477D" w:rsidRDefault="00466445" w:rsidP="006B42EC">
      <w:pPr>
        <w:spacing w:after="0" w:line="240" w:lineRule="auto"/>
        <w:rPr>
          <w:kern w:val="28"/>
          <w:szCs w:val="22"/>
        </w:rPr>
      </w:pPr>
    </w:p>
    <w:p w:rsidR="00466445" w:rsidRPr="003F477D" w:rsidRDefault="00466445" w:rsidP="000D22CE">
      <w:pPr>
        <w:pStyle w:val="Title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 prílohe č. 3 časti H. písm. g) o čistom obrate</w:t>
      </w:r>
    </w:p>
    <w:tbl>
      <w:tblPr>
        <w:tblW w:w="5000" w:type="pct"/>
        <w:jc w:val="center"/>
        <w:tblLook w:val="00A0"/>
      </w:tblPr>
      <w:tblGrid>
        <w:gridCol w:w="5884"/>
        <w:gridCol w:w="1701"/>
        <w:gridCol w:w="1701"/>
      </w:tblGrid>
      <w:tr w:rsidR="00466445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66445" w:rsidRPr="003F477D" w:rsidRDefault="00466445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66445" w:rsidRPr="003F477D" w:rsidRDefault="00466445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66445" w:rsidRPr="003F477D" w:rsidRDefault="00466445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466445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66445" w:rsidRPr="003F477D" w:rsidRDefault="00466445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66445" w:rsidRPr="003F477D" w:rsidRDefault="00466445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66445" w:rsidRPr="003F477D" w:rsidRDefault="00466445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466445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66445" w:rsidRPr="003F477D" w:rsidRDefault="00466445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66445" w:rsidRPr="003F477D" w:rsidRDefault="00466445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86720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66445" w:rsidRPr="003F477D" w:rsidRDefault="00466445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117373</w:t>
            </w:r>
          </w:p>
        </w:tc>
      </w:tr>
      <w:tr w:rsidR="00466445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66445" w:rsidRPr="003F477D" w:rsidRDefault="00466445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66445" w:rsidRPr="003F477D" w:rsidRDefault="00466445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66445" w:rsidRPr="003F477D" w:rsidRDefault="00466445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466445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66445" w:rsidRPr="003F477D" w:rsidRDefault="00466445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66445" w:rsidRPr="003F477D" w:rsidRDefault="00466445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66445" w:rsidRPr="003F477D" w:rsidRDefault="00466445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466445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66445" w:rsidRPr="003F477D" w:rsidRDefault="00466445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66445" w:rsidRPr="003F477D" w:rsidRDefault="00466445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66445" w:rsidRPr="003F477D" w:rsidRDefault="00466445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466445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66445" w:rsidRPr="003F477D" w:rsidRDefault="00466445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66445" w:rsidRPr="003F477D" w:rsidRDefault="00466445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66445" w:rsidRPr="003F477D" w:rsidRDefault="00466445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466445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66445" w:rsidRPr="003F477D" w:rsidRDefault="00466445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66445" w:rsidRPr="008F34F2" w:rsidRDefault="00466445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86720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66445" w:rsidRPr="008F34F2" w:rsidRDefault="00466445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117373</w:t>
            </w:r>
          </w:p>
        </w:tc>
      </w:tr>
    </w:tbl>
    <w:p w:rsidR="00466445" w:rsidRPr="003F477D" w:rsidRDefault="00466445" w:rsidP="007B2E0B">
      <w:pPr>
        <w:pStyle w:val="Title"/>
        <w:spacing w:before="0" w:beforeAutospacing="0" w:after="0"/>
        <w:jc w:val="left"/>
        <w:rPr>
          <w:szCs w:val="22"/>
        </w:rPr>
      </w:pPr>
    </w:p>
    <w:p w:rsidR="00466445" w:rsidRPr="003F477D" w:rsidRDefault="00466445" w:rsidP="000D22CE">
      <w:pPr>
        <w:pStyle w:val="Title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 prílohe č. 3 časti I. o nákladoch voči audítorovi, audítorskej spoločnosti</w:t>
      </w:r>
    </w:p>
    <w:tbl>
      <w:tblPr>
        <w:tblW w:w="5000" w:type="pct"/>
        <w:jc w:val="center"/>
        <w:tblLook w:val="00A0"/>
      </w:tblPr>
      <w:tblGrid>
        <w:gridCol w:w="5494"/>
        <w:gridCol w:w="1844"/>
        <w:gridCol w:w="1948"/>
      </w:tblGrid>
      <w:tr w:rsidR="00466445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66445" w:rsidRPr="003F477D" w:rsidRDefault="00466445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66445" w:rsidRPr="003F477D" w:rsidRDefault="00466445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66445" w:rsidRPr="003F477D" w:rsidRDefault="00466445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466445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466445" w:rsidRPr="003F477D" w:rsidRDefault="00466445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66445" w:rsidRPr="003F477D" w:rsidRDefault="00466445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66445" w:rsidRPr="003F477D" w:rsidRDefault="00466445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466445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66445" w:rsidRPr="003F477D" w:rsidRDefault="00466445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66445" w:rsidRPr="003F477D" w:rsidRDefault="00466445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66445" w:rsidRPr="003F477D" w:rsidRDefault="00466445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466445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66445" w:rsidRPr="003F477D" w:rsidRDefault="00466445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66445" w:rsidRPr="003F477D" w:rsidRDefault="00466445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66445" w:rsidRPr="003F477D" w:rsidRDefault="00466445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466445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66445" w:rsidRPr="003F477D" w:rsidRDefault="00466445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66445" w:rsidRPr="003F477D" w:rsidRDefault="00466445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66445" w:rsidRPr="003F477D" w:rsidRDefault="00466445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466445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66445" w:rsidRPr="003F477D" w:rsidRDefault="00466445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66445" w:rsidRPr="003F477D" w:rsidRDefault="00466445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66445" w:rsidRPr="003F477D" w:rsidRDefault="00466445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466445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66445" w:rsidRPr="003F477D" w:rsidRDefault="00466445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66445" w:rsidRPr="003F477D" w:rsidRDefault="00466445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66445" w:rsidRPr="003F477D" w:rsidRDefault="00466445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466445" w:rsidRPr="003F477D" w:rsidRDefault="00466445" w:rsidP="007B2E0B">
      <w:pPr>
        <w:pStyle w:val="Title"/>
        <w:spacing w:before="0" w:beforeAutospacing="0" w:after="0"/>
        <w:jc w:val="left"/>
        <w:rPr>
          <w:szCs w:val="22"/>
        </w:rPr>
      </w:pPr>
    </w:p>
    <w:p w:rsidR="00466445" w:rsidRPr="003F477D" w:rsidRDefault="00466445" w:rsidP="000D22CE">
      <w:pPr>
        <w:pStyle w:val="Title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 prílohe č. 3 časti J. písm. a) až e) o daniach z príjmov</w:t>
      </w:r>
    </w:p>
    <w:tbl>
      <w:tblPr>
        <w:tblW w:w="5000" w:type="pct"/>
        <w:jc w:val="center"/>
        <w:tblLayout w:type="fixed"/>
        <w:tblLook w:val="00A0"/>
      </w:tblPr>
      <w:tblGrid>
        <w:gridCol w:w="5778"/>
        <w:gridCol w:w="1664"/>
        <w:gridCol w:w="1844"/>
      </w:tblGrid>
      <w:tr w:rsidR="00466445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66445" w:rsidRPr="003F477D" w:rsidRDefault="00466445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66445" w:rsidRPr="003F477D" w:rsidRDefault="00466445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66445" w:rsidRPr="003F477D" w:rsidRDefault="00466445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466445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466445" w:rsidRPr="003F477D" w:rsidRDefault="00466445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odloženej daňovej pohľadávky účtovanej ako náklad alebo výnos vyplývajúca zo zmeny sadzby dane z 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66445" w:rsidRPr="003F477D" w:rsidRDefault="00466445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66445" w:rsidRPr="003F477D" w:rsidRDefault="00466445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466445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466445" w:rsidRPr="003F477D" w:rsidRDefault="00466445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odloženého daňového záväzku účtovaného ako náklad alebo výnos vyplývajúci zo zmeny sadzby dane z 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66445" w:rsidRPr="003F477D" w:rsidRDefault="00466445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66445" w:rsidRPr="003F477D" w:rsidRDefault="00466445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466445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66445" w:rsidRPr="003F477D" w:rsidRDefault="00466445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odloženej daňovej pohľadávky týkajúca sa umorenia daňovej straty, nevyužitých daňových odpočtov a iných nárokov, ako aj dočasných rozdielov predchádzajúcich účtovných období, ku ktorým sa v predchádzajúcich účtovných obdobiach odložená daňová  pohľadávka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66445" w:rsidRPr="003F477D" w:rsidRDefault="00466445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66445" w:rsidRPr="003F477D" w:rsidRDefault="00466445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466445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466445" w:rsidRPr="003F477D" w:rsidRDefault="00466445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odloženého daňového záväzku, ktorý vznikol </w:t>
            </w:r>
            <w:r w:rsidRPr="003F477D">
              <w:rPr>
                <w:szCs w:val="22"/>
              </w:rPr>
              <w:br/>
              <w:t>z dôvodu neúčtovania tej časti odloženej daňovej pohľadávky v bežnom účtovnom období, o ktorej sa účtovalo v 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66445" w:rsidRPr="003F477D" w:rsidRDefault="00466445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66445" w:rsidRPr="003F477D" w:rsidRDefault="00466445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466445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466445" w:rsidRPr="003F477D" w:rsidRDefault="00466445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neuplatneného umorenia daňovej straty, nevyužitých daňových odpočtov a iných nárokov a odpočítateľných dočasných rozdielov, ku ktorým nebola 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66445" w:rsidRPr="003F477D" w:rsidRDefault="00466445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66445" w:rsidRPr="003F477D" w:rsidRDefault="00466445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466445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66445" w:rsidRPr="003F477D" w:rsidRDefault="00466445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odloženej dani z príjmov, ktorá sa vzťahuje na položky účtované priamo na účty vlastného imania bez účtovania na účty nákladov a 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66445" w:rsidRPr="003F477D" w:rsidRDefault="00466445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66445" w:rsidRPr="003F477D" w:rsidRDefault="00466445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466445" w:rsidRPr="003F477D" w:rsidRDefault="00466445" w:rsidP="0003344F">
      <w:pPr>
        <w:pStyle w:val="Title"/>
        <w:spacing w:before="0" w:beforeAutospacing="0" w:after="0"/>
        <w:jc w:val="left"/>
        <w:rPr>
          <w:szCs w:val="22"/>
        </w:rPr>
      </w:pPr>
    </w:p>
    <w:p w:rsidR="00466445" w:rsidRPr="003F477D" w:rsidRDefault="00466445" w:rsidP="000D22CE">
      <w:pPr>
        <w:pStyle w:val="Title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 prílohe č. 3  časti J.  písm. f) a g) o daniach z príjmov</w:t>
      </w:r>
    </w:p>
    <w:tbl>
      <w:tblPr>
        <w:tblW w:w="5000" w:type="pct"/>
        <w:jc w:val="center"/>
        <w:tblLayout w:type="fixed"/>
        <w:tblLook w:val="00A0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466445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466445" w:rsidRPr="003F477D" w:rsidRDefault="00466445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66445" w:rsidRPr="003F477D" w:rsidRDefault="00466445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66445" w:rsidRPr="003F477D" w:rsidRDefault="00466445" w:rsidP="008875A1">
            <w:pPr>
              <w:pStyle w:val="TopHeader"/>
            </w:pPr>
            <w:r w:rsidRPr="003F477D">
              <w:t>Bezprostredne predchádzajúce</w:t>
            </w:r>
          </w:p>
          <w:p w:rsidR="00466445" w:rsidRPr="003F477D" w:rsidRDefault="00466445" w:rsidP="008875A1">
            <w:pPr>
              <w:pStyle w:val="TopHeader"/>
            </w:pPr>
            <w:r w:rsidRPr="003F477D">
              <w:t xml:space="preserve"> účtovné obdobie</w:t>
            </w:r>
          </w:p>
        </w:tc>
      </w:tr>
      <w:tr w:rsidR="00466445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466445" w:rsidRPr="003F477D" w:rsidRDefault="00466445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466445" w:rsidRPr="003F477D" w:rsidRDefault="00466445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466445" w:rsidRPr="003F477D" w:rsidRDefault="00466445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466445" w:rsidRPr="003F477D" w:rsidRDefault="00466445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466445" w:rsidRPr="003F477D" w:rsidRDefault="00466445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466445" w:rsidRPr="003F477D" w:rsidRDefault="00466445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466445" w:rsidRPr="003F477D" w:rsidRDefault="00466445" w:rsidP="0003344F">
            <w:pPr>
              <w:pStyle w:val="TopHeader"/>
            </w:pPr>
            <w:r w:rsidRPr="003F477D">
              <w:t>Daň v %</w:t>
            </w:r>
          </w:p>
        </w:tc>
      </w:tr>
      <w:tr w:rsidR="00466445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66445" w:rsidRPr="003F477D" w:rsidRDefault="00466445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66445" w:rsidRPr="003F477D" w:rsidRDefault="00466445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66445" w:rsidRPr="003F477D" w:rsidRDefault="00466445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66445" w:rsidRPr="003F477D" w:rsidRDefault="00466445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66445" w:rsidRPr="003F477D" w:rsidRDefault="00466445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66445" w:rsidRPr="003F477D" w:rsidRDefault="00466445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66445" w:rsidRPr="003F477D" w:rsidRDefault="00466445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466445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66445" w:rsidRPr="003F477D" w:rsidRDefault="00466445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</w:t>
            </w:r>
            <w:r w:rsidRPr="003F477D">
              <w:rPr>
                <w:szCs w:val="22"/>
              </w:rPr>
              <w:br/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66445" w:rsidRPr="003F477D" w:rsidRDefault="00466445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11010</w:t>
            </w: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66445" w:rsidRPr="003F477D" w:rsidRDefault="00466445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66445" w:rsidRPr="003F477D" w:rsidRDefault="00466445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66445" w:rsidRPr="003F477D" w:rsidRDefault="00466445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28035</w:t>
            </w: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66445" w:rsidRPr="003F477D" w:rsidRDefault="00466445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66445" w:rsidRPr="003F477D" w:rsidRDefault="00466445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466445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66445" w:rsidRPr="003F477D" w:rsidRDefault="00466445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66445" w:rsidRPr="003F477D" w:rsidRDefault="00466445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66445" w:rsidRPr="003F477D" w:rsidRDefault="00466445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2422</w:t>
            </w: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66445" w:rsidRPr="00243DD1" w:rsidRDefault="00466445" w:rsidP="00E35A2B">
            <w:pPr>
              <w:spacing w:after="0" w:line="240" w:lineRule="auto"/>
              <w:rPr>
                <w:szCs w:val="22"/>
                <w:lang w:val="en-US"/>
              </w:rPr>
            </w:pPr>
            <w:r>
              <w:rPr>
                <w:szCs w:val="22"/>
              </w:rPr>
              <w:t>22%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66445" w:rsidRPr="003F477D" w:rsidRDefault="00466445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66445" w:rsidRPr="003F477D" w:rsidRDefault="00466445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6448</w:t>
            </w: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66445" w:rsidRPr="003F477D" w:rsidRDefault="00466445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23</w:t>
            </w:r>
          </w:p>
        </w:tc>
      </w:tr>
      <w:tr w:rsidR="00466445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66445" w:rsidRPr="003F477D" w:rsidRDefault="00466445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66445" w:rsidRPr="003F477D" w:rsidRDefault="00466445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3223</w:t>
            </w: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66445" w:rsidRPr="003F477D" w:rsidRDefault="00466445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66445" w:rsidRPr="003F477D" w:rsidRDefault="00466445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66445" w:rsidRPr="003F477D" w:rsidRDefault="00466445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319</w:t>
            </w: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66445" w:rsidRPr="003F477D" w:rsidRDefault="00466445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66445" w:rsidRPr="003F477D" w:rsidRDefault="00466445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466445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66445" w:rsidRPr="003F477D" w:rsidRDefault="00466445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66445" w:rsidRPr="003F477D" w:rsidRDefault="00466445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66445" w:rsidRPr="003F477D" w:rsidRDefault="00466445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66445" w:rsidRPr="003F477D" w:rsidRDefault="00466445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66445" w:rsidRPr="003F477D" w:rsidRDefault="00466445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66445" w:rsidRPr="003F477D" w:rsidRDefault="00466445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66445" w:rsidRPr="003F477D" w:rsidRDefault="00466445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466445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66445" w:rsidRPr="003F477D" w:rsidRDefault="00466445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nevykázanej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66445" w:rsidRPr="003F477D" w:rsidRDefault="00466445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66445" w:rsidRPr="003F477D" w:rsidRDefault="00466445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66445" w:rsidRPr="003F477D" w:rsidRDefault="00466445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66445" w:rsidRPr="003F477D" w:rsidRDefault="00466445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66445" w:rsidRPr="003F477D" w:rsidRDefault="00466445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66445" w:rsidRPr="003F477D" w:rsidRDefault="00466445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466445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66445" w:rsidRPr="003F477D" w:rsidRDefault="00466445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66445" w:rsidRPr="003F477D" w:rsidRDefault="00466445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66445" w:rsidRPr="003F477D" w:rsidRDefault="00466445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66445" w:rsidRPr="003F477D" w:rsidRDefault="00466445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66445" w:rsidRPr="003F477D" w:rsidRDefault="00466445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66445" w:rsidRPr="003F477D" w:rsidRDefault="00466445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66445" w:rsidRPr="003F477D" w:rsidRDefault="00466445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466445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66445" w:rsidRPr="009C21AB" w:rsidRDefault="00466445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66445" w:rsidRPr="009C21AB" w:rsidRDefault="00466445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66445" w:rsidRPr="009C21AB" w:rsidRDefault="00466445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66445" w:rsidRPr="009C21AB" w:rsidRDefault="00466445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66445" w:rsidRPr="009C21AB" w:rsidRDefault="00466445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66445" w:rsidRPr="009C21AB" w:rsidRDefault="00466445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66445" w:rsidRPr="009C21AB" w:rsidRDefault="00466445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466445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66445" w:rsidRPr="009C21AB" w:rsidRDefault="00466445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66445" w:rsidRPr="009C21AB" w:rsidRDefault="00466445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1770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66445" w:rsidRPr="009C21AB" w:rsidRDefault="00466445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66445" w:rsidRPr="009C21AB" w:rsidRDefault="00466445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66445" w:rsidRPr="009C21AB" w:rsidRDefault="00466445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66445" w:rsidRPr="009C21AB" w:rsidRDefault="00466445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66445" w:rsidRPr="009C21AB" w:rsidRDefault="00466445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466445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66445" w:rsidRPr="003F477D" w:rsidRDefault="00466445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66445" w:rsidRPr="003F477D" w:rsidRDefault="00466445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16003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66445" w:rsidRPr="003F477D" w:rsidRDefault="00466445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66445" w:rsidRPr="003F477D" w:rsidRDefault="00466445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66445" w:rsidRPr="003F477D" w:rsidRDefault="00466445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28354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66445" w:rsidRPr="003F477D" w:rsidRDefault="00466445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66445" w:rsidRPr="003F477D" w:rsidRDefault="00466445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466445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66445" w:rsidRPr="003F477D" w:rsidRDefault="00466445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 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66445" w:rsidRPr="003F477D" w:rsidRDefault="00466445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66445" w:rsidRPr="003F477D" w:rsidRDefault="00466445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3520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66445" w:rsidRPr="003F477D" w:rsidRDefault="00466445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22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66445" w:rsidRPr="003F477D" w:rsidRDefault="00466445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66445" w:rsidRPr="003F477D" w:rsidRDefault="00466445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6521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66445" w:rsidRPr="003F477D" w:rsidRDefault="00466445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23</w:t>
            </w:r>
          </w:p>
        </w:tc>
      </w:tr>
      <w:tr w:rsidR="00466445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66445" w:rsidRPr="003F477D" w:rsidRDefault="00466445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66445" w:rsidRPr="003F477D" w:rsidRDefault="00466445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66445" w:rsidRPr="003F477D" w:rsidRDefault="00466445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66445" w:rsidRPr="003F477D" w:rsidRDefault="00466445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66445" w:rsidRPr="003F477D" w:rsidRDefault="00466445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66445" w:rsidRPr="003F477D" w:rsidRDefault="00466445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66445" w:rsidRPr="003F477D" w:rsidRDefault="00466445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466445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66445" w:rsidRPr="003F477D" w:rsidRDefault="00466445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66445" w:rsidRPr="003F477D" w:rsidRDefault="00466445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66445" w:rsidRPr="003F477D" w:rsidRDefault="00466445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3520</w:t>
            </w: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66445" w:rsidRPr="003F477D" w:rsidRDefault="00466445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22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66445" w:rsidRPr="003F477D" w:rsidRDefault="00466445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66445" w:rsidRPr="003F477D" w:rsidRDefault="00466445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6521</w:t>
            </w: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66445" w:rsidRPr="003F477D" w:rsidRDefault="00466445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23</w:t>
            </w:r>
          </w:p>
        </w:tc>
      </w:tr>
    </w:tbl>
    <w:p w:rsidR="00466445" w:rsidRPr="003F477D" w:rsidRDefault="00466445" w:rsidP="0003344F">
      <w:pPr>
        <w:spacing w:after="0" w:line="240" w:lineRule="auto"/>
        <w:rPr>
          <w:szCs w:val="22"/>
        </w:rPr>
      </w:pPr>
    </w:p>
    <w:p w:rsidR="00466445" w:rsidRPr="003F477D" w:rsidRDefault="00466445" w:rsidP="000D22CE">
      <w:pPr>
        <w:pStyle w:val="Title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 prílohe č. 3 časti P. o zmenách vlastného imania</w:t>
      </w:r>
    </w:p>
    <w:p w:rsidR="00466445" w:rsidRPr="003F477D" w:rsidRDefault="00466445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0A0"/>
      </w:tblPr>
      <w:tblGrid>
        <w:gridCol w:w="2153"/>
        <w:gridCol w:w="1425"/>
        <w:gridCol w:w="1427"/>
        <w:gridCol w:w="1427"/>
        <w:gridCol w:w="1427"/>
        <w:gridCol w:w="1427"/>
      </w:tblGrid>
      <w:tr w:rsidR="00466445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466445" w:rsidRPr="003F477D" w:rsidRDefault="00466445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66445" w:rsidRPr="003F477D" w:rsidRDefault="00466445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466445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466445" w:rsidRPr="003F477D" w:rsidRDefault="00466445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466445" w:rsidRPr="003F477D" w:rsidRDefault="00466445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466445" w:rsidRPr="003F477D" w:rsidRDefault="00466445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466445" w:rsidRPr="003F477D" w:rsidRDefault="00466445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466445" w:rsidRPr="003F477D" w:rsidRDefault="00466445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466445" w:rsidRPr="003F477D" w:rsidRDefault="00466445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466445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66445" w:rsidRPr="003F477D" w:rsidRDefault="0046644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66445" w:rsidRPr="003F477D" w:rsidRDefault="0046644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66445" w:rsidRPr="003F477D" w:rsidRDefault="0046644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66445" w:rsidRPr="003F477D" w:rsidRDefault="0046644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66445" w:rsidRPr="003F477D" w:rsidRDefault="0046644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66445" w:rsidRPr="003F477D" w:rsidRDefault="0046644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466445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66445" w:rsidRPr="003F477D" w:rsidRDefault="00466445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66445" w:rsidRPr="003F477D" w:rsidRDefault="00466445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9958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66445" w:rsidRPr="003F477D" w:rsidRDefault="00466445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66445" w:rsidRPr="003F477D" w:rsidRDefault="00466445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66445" w:rsidRPr="003F477D" w:rsidRDefault="00466445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66445" w:rsidRPr="003F477D" w:rsidRDefault="00466445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9958</w:t>
            </w:r>
          </w:p>
        </w:tc>
      </w:tr>
      <w:tr w:rsidR="00466445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66445" w:rsidRPr="003F477D" w:rsidRDefault="00466445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Vlastné akcie a vlastné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66445" w:rsidRPr="003F477D" w:rsidRDefault="00466445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66445" w:rsidRPr="003F477D" w:rsidRDefault="00466445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66445" w:rsidRPr="003F477D" w:rsidRDefault="00466445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66445" w:rsidRPr="003F477D" w:rsidRDefault="00466445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66445" w:rsidRPr="003F477D" w:rsidRDefault="00466445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466445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66445" w:rsidRPr="003F477D" w:rsidRDefault="00466445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66445" w:rsidRPr="003F477D" w:rsidRDefault="00466445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66445" w:rsidRPr="003F477D" w:rsidRDefault="00466445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66445" w:rsidRPr="003F477D" w:rsidRDefault="00466445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66445" w:rsidRPr="003F477D" w:rsidRDefault="00466445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66445" w:rsidRPr="003F477D" w:rsidRDefault="00466445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466445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66445" w:rsidRPr="003F477D" w:rsidRDefault="00466445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 upí</w:t>
            </w:r>
            <w:r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66445" w:rsidRPr="003F477D" w:rsidRDefault="00466445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66445" w:rsidRPr="003F477D" w:rsidRDefault="00466445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66445" w:rsidRPr="003F477D" w:rsidRDefault="00466445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66445" w:rsidRPr="003F477D" w:rsidRDefault="00466445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66445" w:rsidRPr="003F477D" w:rsidRDefault="00466445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466445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66445" w:rsidRPr="003F477D" w:rsidRDefault="00466445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66445" w:rsidRPr="003F477D" w:rsidRDefault="00466445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66445" w:rsidRPr="003F477D" w:rsidRDefault="00466445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66445" w:rsidRPr="003F477D" w:rsidRDefault="00466445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66445" w:rsidRPr="003F477D" w:rsidRDefault="00466445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66445" w:rsidRPr="003F477D" w:rsidRDefault="00466445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466445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66445" w:rsidRPr="003F477D" w:rsidRDefault="00466445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66445" w:rsidRPr="003F477D" w:rsidRDefault="00466445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66445" w:rsidRPr="003F477D" w:rsidRDefault="00466445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66445" w:rsidRPr="003F477D" w:rsidRDefault="00466445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66445" w:rsidRPr="003F477D" w:rsidRDefault="00466445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66445" w:rsidRPr="003F477D" w:rsidRDefault="00466445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466445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66445" w:rsidRPr="003F477D" w:rsidRDefault="00466445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 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66445" w:rsidRPr="003F477D" w:rsidRDefault="00466445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66445" w:rsidRPr="003F477D" w:rsidRDefault="00466445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66445" w:rsidRPr="003F477D" w:rsidRDefault="00466445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66445" w:rsidRPr="003F477D" w:rsidRDefault="00466445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66445" w:rsidRPr="003F477D" w:rsidRDefault="00466445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466445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66445" w:rsidRPr="003F477D" w:rsidRDefault="00466445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 precenenia majetku a</w:t>
            </w:r>
            <w:r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66445" w:rsidRPr="003F477D" w:rsidRDefault="00466445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66445" w:rsidRPr="003F477D" w:rsidRDefault="00466445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66445" w:rsidRPr="003F477D" w:rsidRDefault="00466445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66445" w:rsidRPr="003F477D" w:rsidRDefault="00466445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66445" w:rsidRPr="003F477D" w:rsidRDefault="00466445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466445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66445" w:rsidRPr="003F477D" w:rsidRDefault="00466445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 kapitálových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66445" w:rsidRPr="003F477D" w:rsidRDefault="00466445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66445" w:rsidRPr="003F477D" w:rsidRDefault="00466445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66445" w:rsidRPr="003F477D" w:rsidRDefault="00466445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66445" w:rsidRPr="003F477D" w:rsidRDefault="00466445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66445" w:rsidRPr="003F477D" w:rsidRDefault="00466445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466445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466445" w:rsidRPr="003F477D" w:rsidRDefault="00466445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 precenenia pri zlúčení, splynutí a 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66445" w:rsidRPr="003F477D" w:rsidRDefault="00466445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66445" w:rsidRPr="003F477D" w:rsidRDefault="00466445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66445" w:rsidRPr="003F477D" w:rsidRDefault="00466445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66445" w:rsidRPr="003F477D" w:rsidRDefault="00466445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66445" w:rsidRPr="003F477D" w:rsidRDefault="00466445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466445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66445" w:rsidRPr="003F477D" w:rsidRDefault="00466445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66445" w:rsidRPr="003F477D" w:rsidRDefault="00466445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66445" w:rsidRPr="003F477D" w:rsidRDefault="00466445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66445" w:rsidRPr="003F477D" w:rsidRDefault="00466445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66445" w:rsidRPr="003F477D" w:rsidRDefault="00466445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66445" w:rsidRPr="003F477D" w:rsidRDefault="00466445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466445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66445" w:rsidRPr="003F477D" w:rsidRDefault="00466445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66445" w:rsidRPr="003F477D" w:rsidRDefault="00466445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66445" w:rsidRPr="003F477D" w:rsidRDefault="00466445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66445" w:rsidRPr="003F477D" w:rsidRDefault="00466445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66445" w:rsidRPr="003F477D" w:rsidRDefault="00466445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66445" w:rsidRPr="003F477D" w:rsidRDefault="00466445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466445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66445" w:rsidRPr="003F477D" w:rsidRDefault="00466445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66445" w:rsidRPr="003F477D" w:rsidRDefault="00466445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66445" w:rsidRPr="003F477D" w:rsidRDefault="00466445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66445" w:rsidRPr="003F477D" w:rsidRDefault="00466445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66445" w:rsidRPr="003F477D" w:rsidRDefault="00466445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66445" w:rsidRPr="003F477D" w:rsidRDefault="00466445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466445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66445" w:rsidRPr="003F477D" w:rsidRDefault="00466445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66445" w:rsidRPr="003F477D" w:rsidRDefault="00466445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159602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66445" w:rsidRPr="003F477D" w:rsidRDefault="00466445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21514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66445" w:rsidRPr="003F477D" w:rsidRDefault="00466445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66445" w:rsidRPr="003F477D" w:rsidRDefault="00466445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66445" w:rsidRPr="003F477D" w:rsidRDefault="00466445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181116</w:t>
            </w:r>
          </w:p>
        </w:tc>
      </w:tr>
      <w:tr w:rsidR="00466445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66445" w:rsidRPr="003F477D" w:rsidRDefault="00466445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66445" w:rsidRPr="003F477D" w:rsidRDefault="00466445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1975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66445" w:rsidRPr="003F477D" w:rsidRDefault="00466445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66445" w:rsidRPr="003F477D" w:rsidRDefault="00466445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66445" w:rsidRPr="003F477D" w:rsidRDefault="00466445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66445" w:rsidRPr="003F477D" w:rsidRDefault="00466445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1975</w:t>
            </w:r>
          </w:p>
        </w:tc>
      </w:tr>
      <w:tr w:rsidR="00466445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466445" w:rsidRPr="003F477D" w:rsidRDefault="00466445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466445" w:rsidRPr="003F477D" w:rsidRDefault="00466445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21514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466445" w:rsidRPr="003F477D" w:rsidRDefault="00466445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7489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466445" w:rsidRPr="003F477D" w:rsidRDefault="00466445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466445" w:rsidRPr="003F477D" w:rsidRDefault="00466445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21514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466445" w:rsidRPr="003F477D" w:rsidRDefault="00466445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7489</w:t>
            </w:r>
          </w:p>
        </w:tc>
      </w:tr>
      <w:tr w:rsidR="00466445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66445" w:rsidRPr="003F477D" w:rsidRDefault="00466445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66445" w:rsidRPr="003F477D" w:rsidRDefault="00466445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66445" w:rsidRPr="003F477D" w:rsidRDefault="00466445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66445" w:rsidRPr="003F477D" w:rsidRDefault="00466445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66445" w:rsidRPr="003F477D" w:rsidRDefault="00466445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66445" w:rsidRPr="003F477D" w:rsidRDefault="00466445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466445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66445" w:rsidRPr="003F477D" w:rsidRDefault="00466445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osoby-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66445" w:rsidRPr="003F477D" w:rsidRDefault="00466445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66445" w:rsidRPr="003F477D" w:rsidRDefault="00466445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66445" w:rsidRPr="003F477D" w:rsidRDefault="00466445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66445" w:rsidRPr="003F477D" w:rsidRDefault="00466445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66445" w:rsidRPr="003F477D" w:rsidRDefault="00466445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466445" w:rsidRPr="003F477D" w:rsidRDefault="00466445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466445" w:rsidRPr="003F477D" w:rsidRDefault="00466445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0A0"/>
      </w:tblPr>
      <w:tblGrid>
        <w:gridCol w:w="2152"/>
        <w:gridCol w:w="1426"/>
        <w:gridCol w:w="1427"/>
        <w:gridCol w:w="1427"/>
        <w:gridCol w:w="1427"/>
        <w:gridCol w:w="1427"/>
      </w:tblGrid>
      <w:tr w:rsidR="00466445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466445" w:rsidRPr="003F477D" w:rsidRDefault="00466445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66445" w:rsidRPr="003F477D" w:rsidRDefault="00466445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466445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466445" w:rsidRPr="003F477D" w:rsidRDefault="00466445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466445" w:rsidRPr="003F477D" w:rsidRDefault="00466445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466445" w:rsidRPr="003F477D" w:rsidRDefault="00466445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466445" w:rsidRPr="003F477D" w:rsidRDefault="00466445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466445" w:rsidRPr="003F477D" w:rsidRDefault="00466445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466445" w:rsidRPr="003F477D" w:rsidRDefault="00466445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466445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66445" w:rsidRPr="003F477D" w:rsidRDefault="0046644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66445" w:rsidRPr="003F477D" w:rsidRDefault="0046644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66445" w:rsidRPr="003F477D" w:rsidRDefault="0046644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66445" w:rsidRPr="003F477D" w:rsidRDefault="0046644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66445" w:rsidRPr="003F477D" w:rsidRDefault="0046644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66445" w:rsidRPr="003F477D" w:rsidRDefault="0046644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466445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66445" w:rsidRPr="003F477D" w:rsidRDefault="00466445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66445" w:rsidRPr="003F477D" w:rsidRDefault="00466445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>
              <w:rPr>
                <w:szCs w:val="22"/>
              </w:rPr>
              <w:t>9958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66445" w:rsidRPr="003F477D" w:rsidRDefault="00466445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66445" w:rsidRPr="003F477D" w:rsidRDefault="00466445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66445" w:rsidRPr="003F477D" w:rsidRDefault="00466445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66445" w:rsidRPr="003F477D" w:rsidRDefault="00466445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>
              <w:rPr>
                <w:szCs w:val="22"/>
              </w:rPr>
              <w:t>9958</w:t>
            </w:r>
          </w:p>
        </w:tc>
      </w:tr>
      <w:tr w:rsidR="00466445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66445" w:rsidRPr="003F477D" w:rsidRDefault="00466445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Vlastné akcie a 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66445" w:rsidRPr="003F477D" w:rsidRDefault="00466445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66445" w:rsidRPr="003F477D" w:rsidRDefault="00466445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66445" w:rsidRPr="003F477D" w:rsidRDefault="00466445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66445" w:rsidRPr="003F477D" w:rsidRDefault="00466445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66445" w:rsidRPr="003F477D" w:rsidRDefault="00466445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466445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66445" w:rsidRPr="003F477D" w:rsidRDefault="00466445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66445" w:rsidRPr="003F477D" w:rsidRDefault="00466445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66445" w:rsidRPr="003F477D" w:rsidRDefault="00466445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66445" w:rsidRPr="003F477D" w:rsidRDefault="00466445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66445" w:rsidRPr="003F477D" w:rsidRDefault="00466445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66445" w:rsidRPr="003F477D" w:rsidRDefault="00466445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466445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66445" w:rsidRPr="003F477D" w:rsidRDefault="00466445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66445" w:rsidRPr="003F477D" w:rsidRDefault="00466445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66445" w:rsidRPr="003F477D" w:rsidRDefault="00466445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66445" w:rsidRPr="003F477D" w:rsidRDefault="00466445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66445" w:rsidRPr="003F477D" w:rsidRDefault="00466445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66445" w:rsidRPr="003F477D" w:rsidRDefault="00466445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466445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66445" w:rsidRPr="003F477D" w:rsidRDefault="00466445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66445" w:rsidRPr="003F477D" w:rsidRDefault="00466445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66445" w:rsidRPr="003F477D" w:rsidRDefault="00466445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66445" w:rsidRPr="003F477D" w:rsidRDefault="00466445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66445" w:rsidRPr="003F477D" w:rsidRDefault="00466445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66445" w:rsidRPr="003F477D" w:rsidRDefault="00466445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466445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466445" w:rsidRPr="003F477D" w:rsidRDefault="00466445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466445" w:rsidRPr="003F477D" w:rsidRDefault="00466445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466445" w:rsidRPr="003F477D" w:rsidRDefault="00466445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466445" w:rsidRPr="003F477D" w:rsidRDefault="00466445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466445" w:rsidRPr="003F477D" w:rsidRDefault="00466445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466445" w:rsidRPr="003F477D" w:rsidRDefault="00466445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466445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66445" w:rsidRPr="003F477D" w:rsidRDefault="00466445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 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66445" w:rsidRPr="003F477D" w:rsidRDefault="00466445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66445" w:rsidRPr="003F477D" w:rsidRDefault="00466445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66445" w:rsidRPr="003F477D" w:rsidRDefault="00466445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66445" w:rsidRPr="003F477D" w:rsidRDefault="00466445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66445" w:rsidRPr="003F477D" w:rsidRDefault="00466445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466445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466445" w:rsidRPr="003F477D" w:rsidRDefault="00466445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 precenenia majetku a 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</w:tcPr>
          <w:p w:rsidR="00466445" w:rsidRPr="003F477D" w:rsidRDefault="00466445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</w:tcPr>
          <w:p w:rsidR="00466445" w:rsidRPr="003F477D" w:rsidRDefault="00466445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</w:tcPr>
          <w:p w:rsidR="00466445" w:rsidRPr="003F477D" w:rsidRDefault="00466445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</w:tcPr>
          <w:p w:rsidR="00466445" w:rsidRPr="003F477D" w:rsidRDefault="00466445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</w:tcPr>
          <w:p w:rsidR="00466445" w:rsidRPr="003F477D" w:rsidRDefault="00466445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466445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66445" w:rsidRPr="003F477D" w:rsidRDefault="00466445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 kapitálových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66445" w:rsidRPr="003F477D" w:rsidRDefault="00466445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66445" w:rsidRPr="003F477D" w:rsidRDefault="00466445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66445" w:rsidRPr="003F477D" w:rsidRDefault="00466445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66445" w:rsidRPr="003F477D" w:rsidRDefault="00466445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66445" w:rsidRPr="003F477D" w:rsidRDefault="00466445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466445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466445" w:rsidRPr="003F477D" w:rsidRDefault="00466445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 precenenia pri zlúčení, splynutí a 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66445" w:rsidRPr="003F477D" w:rsidRDefault="00466445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66445" w:rsidRPr="003F477D" w:rsidRDefault="00466445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66445" w:rsidRPr="003F477D" w:rsidRDefault="00466445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66445" w:rsidRPr="003F477D" w:rsidRDefault="00466445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66445" w:rsidRPr="003F477D" w:rsidRDefault="00466445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466445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66445" w:rsidRPr="003F477D" w:rsidRDefault="00466445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66445" w:rsidRPr="003F477D" w:rsidRDefault="00466445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66445" w:rsidRPr="003F477D" w:rsidRDefault="00466445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66445" w:rsidRPr="003F477D" w:rsidRDefault="00466445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66445" w:rsidRPr="003F477D" w:rsidRDefault="00466445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66445" w:rsidRPr="003F477D" w:rsidRDefault="00466445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466445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66445" w:rsidRPr="003F477D" w:rsidRDefault="00466445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66445" w:rsidRPr="003F477D" w:rsidRDefault="00466445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66445" w:rsidRPr="003F477D" w:rsidRDefault="00466445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66445" w:rsidRPr="003F477D" w:rsidRDefault="00466445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66445" w:rsidRPr="003F477D" w:rsidRDefault="00466445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66445" w:rsidRPr="003F477D" w:rsidRDefault="00466445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466445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66445" w:rsidRPr="003F477D" w:rsidRDefault="00466445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66445" w:rsidRPr="003F477D" w:rsidRDefault="00466445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66445" w:rsidRPr="003F477D" w:rsidRDefault="00466445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66445" w:rsidRPr="003F477D" w:rsidRDefault="00466445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66445" w:rsidRPr="003F477D" w:rsidRDefault="00466445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66445" w:rsidRPr="003F477D" w:rsidRDefault="00466445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466445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66445" w:rsidRPr="003F477D" w:rsidRDefault="00466445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66445" w:rsidRPr="003F477D" w:rsidRDefault="00466445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>
              <w:rPr>
                <w:szCs w:val="22"/>
              </w:rPr>
              <w:t>110579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66445" w:rsidRPr="003F477D" w:rsidRDefault="00466445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>
              <w:rPr>
                <w:szCs w:val="22"/>
              </w:rPr>
              <w:t>49023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66445" w:rsidRPr="003F477D" w:rsidRDefault="00466445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66445" w:rsidRPr="003F477D" w:rsidRDefault="00466445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66445" w:rsidRPr="003F477D" w:rsidRDefault="00466445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>
              <w:rPr>
                <w:szCs w:val="22"/>
              </w:rPr>
              <w:t>159602</w:t>
            </w:r>
          </w:p>
        </w:tc>
      </w:tr>
      <w:tr w:rsidR="00466445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66445" w:rsidRPr="003F477D" w:rsidRDefault="00466445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66445" w:rsidRPr="003F477D" w:rsidRDefault="00466445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>
              <w:rPr>
                <w:szCs w:val="22"/>
              </w:rPr>
              <w:t>1975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66445" w:rsidRPr="003F477D" w:rsidRDefault="00466445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66445" w:rsidRPr="003F477D" w:rsidRDefault="00466445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66445" w:rsidRPr="003F477D" w:rsidRDefault="00466445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66445" w:rsidRPr="003F477D" w:rsidRDefault="00466445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>
              <w:rPr>
                <w:szCs w:val="22"/>
              </w:rPr>
              <w:t>1975</w:t>
            </w:r>
          </w:p>
        </w:tc>
      </w:tr>
      <w:tr w:rsidR="00466445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466445" w:rsidRPr="003F477D" w:rsidRDefault="00466445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hospodá-renia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466445" w:rsidRPr="003F477D" w:rsidRDefault="00466445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>
              <w:rPr>
                <w:szCs w:val="22"/>
              </w:rPr>
              <w:t>49023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466445" w:rsidRPr="003F477D" w:rsidRDefault="00466445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466445" w:rsidRPr="003F477D" w:rsidRDefault="00466445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>
              <w:rPr>
                <w:szCs w:val="22"/>
              </w:rPr>
              <w:t>20988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466445" w:rsidRPr="003F477D" w:rsidRDefault="00466445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466445" w:rsidRPr="003F477D" w:rsidRDefault="00466445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>
              <w:rPr>
                <w:szCs w:val="22"/>
              </w:rPr>
              <w:t>28035</w:t>
            </w:r>
          </w:p>
        </w:tc>
      </w:tr>
      <w:tr w:rsidR="00466445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66445" w:rsidRPr="003F477D" w:rsidRDefault="00466445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66445" w:rsidRPr="003F477D" w:rsidRDefault="00466445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66445" w:rsidRPr="003F477D" w:rsidRDefault="00466445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66445" w:rsidRPr="003F477D" w:rsidRDefault="00466445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66445" w:rsidRPr="003F477D" w:rsidRDefault="00466445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66445" w:rsidRPr="003F477D" w:rsidRDefault="00466445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466445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66445" w:rsidRPr="003F477D" w:rsidRDefault="00466445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 –podnikateľa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66445" w:rsidRPr="003F477D" w:rsidRDefault="00466445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66445" w:rsidRPr="003F477D" w:rsidRDefault="00466445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66445" w:rsidRPr="003F477D" w:rsidRDefault="00466445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66445" w:rsidRPr="003F477D" w:rsidRDefault="00466445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66445" w:rsidRPr="003F477D" w:rsidRDefault="00466445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466445" w:rsidRPr="003F477D" w:rsidRDefault="00466445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466445" w:rsidRPr="003F477D" w:rsidSect="006D75A3">
          <w:headerReference w:type="default" r:id="rId7"/>
          <w:footerReference w:type="default" r:id="rId8"/>
          <w:pgSz w:w="11906" w:h="16838" w:code="9"/>
          <w:pgMar w:top="1418" w:right="1418" w:bottom="1418" w:left="1418" w:header="709" w:footer="709" w:gutter="0"/>
          <w:pgNumType w:start="1"/>
          <w:cols w:space="708"/>
          <w:rtlGutter/>
          <w:docGrid w:linePitch="360"/>
        </w:sectPr>
      </w:pPr>
    </w:p>
    <w:p w:rsidR="00466445" w:rsidRPr="003F477D" w:rsidRDefault="00466445" w:rsidP="003E7910">
      <w:pPr>
        <w:spacing w:after="0" w:line="240" w:lineRule="auto"/>
        <w:rPr>
          <w:szCs w:val="22"/>
        </w:rPr>
      </w:pPr>
    </w:p>
    <w:sectPr w:rsidR="00466445" w:rsidRPr="003F477D" w:rsidSect="00981468">
      <w:headerReference w:type="default" r:id="rId9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66445" w:rsidRDefault="00466445" w:rsidP="00107589">
      <w:pPr>
        <w:spacing w:after="0" w:line="240" w:lineRule="auto"/>
      </w:pPr>
      <w:r>
        <w:separator/>
      </w:r>
    </w:p>
  </w:endnote>
  <w:endnote w:type="continuationSeparator" w:id="0">
    <w:p w:rsidR="00466445" w:rsidRDefault="00466445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EF" w:usb1="C0007841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  <w:font w:name="Tahoma">
    <w:panose1 w:val="020B0604030504040204"/>
    <w:charset w:val="EE"/>
    <w:family w:val="swiss"/>
    <w:pitch w:val="variable"/>
    <w:sig w:usb0="E1002A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00022FF" w:usb1="C000205B" w:usb2="00000009" w:usb3="00000000" w:csb0="000001D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66445" w:rsidRPr="00981468" w:rsidRDefault="00466445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Pr="003D38D7">
      <w:rPr>
        <w:szCs w:val="22"/>
      </w:rPr>
      <w:t xml:space="preserve">trana </w:t>
    </w:r>
    <w:r>
      <w:rPr>
        <w:szCs w:val="22"/>
      </w:rPr>
      <w:fldChar w:fldCharType="begin"/>
    </w:r>
    <w:r>
      <w:rPr>
        <w:szCs w:val="22"/>
      </w:rPr>
      <w:instrText xml:space="preserve"> PAGE    \* MERGEFORMAT </w:instrText>
    </w:r>
    <w:r>
      <w:rPr>
        <w:szCs w:val="22"/>
      </w:rPr>
      <w:fldChar w:fldCharType="separate"/>
    </w:r>
    <w:r>
      <w:rPr>
        <w:noProof/>
        <w:szCs w:val="22"/>
      </w:rPr>
      <w:t>25</w:t>
    </w:r>
    <w:r>
      <w:rPr>
        <w:szCs w:val="22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66445" w:rsidRDefault="00466445" w:rsidP="00107589">
      <w:pPr>
        <w:spacing w:after="0" w:line="240" w:lineRule="auto"/>
      </w:pPr>
      <w:r>
        <w:separator/>
      </w:r>
    </w:p>
  </w:footnote>
  <w:footnote w:type="continuationSeparator" w:id="0">
    <w:p w:rsidR="00466445" w:rsidRDefault="00466445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087" w:type="dxa"/>
      <w:tblInd w:w="55" w:type="dxa"/>
      <w:tblCellMar>
        <w:left w:w="70" w:type="dxa"/>
        <w:right w:w="70" w:type="dxa"/>
      </w:tblCellMar>
      <w:tblLook w:val="00A0"/>
    </w:tblPr>
    <w:tblGrid>
      <w:gridCol w:w="2833"/>
      <w:gridCol w:w="6254"/>
    </w:tblGrid>
    <w:tr w:rsidR="00466445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</w:tcPr>
        <w:p w:rsidR="00466445" w:rsidRPr="003F477D" w:rsidRDefault="00466445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Poznámky Úč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</w:tcPr>
        <w:p w:rsidR="00466445" w:rsidRPr="003F477D" w:rsidRDefault="00466445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36492698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2021837994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466445" w:rsidRPr="004268D2" w:rsidRDefault="00466445" w:rsidP="00646CDF">
    <w:pPr>
      <w:pStyle w:val="Header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66445" w:rsidRPr="004268D2" w:rsidRDefault="00466445" w:rsidP="008E4928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3DD1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66445"/>
    <w:rsid w:val="004A3783"/>
    <w:rsid w:val="004A5A13"/>
    <w:rsid w:val="004A6BBF"/>
    <w:rsid w:val="004C0A56"/>
    <w:rsid w:val="004C6614"/>
    <w:rsid w:val="00504647"/>
    <w:rsid w:val="00512E8A"/>
    <w:rsid w:val="00520CB3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355AB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1190"/>
    <w:rsid w:val="00847433"/>
    <w:rsid w:val="00851D99"/>
    <w:rsid w:val="008630D8"/>
    <w:rsid w:val="00866DFC"/>
    <w:rsid w:val="008725BC"/>
    <w:rsid w:val="00873E52"/>
    <w:rsid w:val="008875A1"/>
    <w:rsid w:val="00891F08"/>
    <w:rsid w:val="00892E5D"/>
    <w:rsid w:val="008A1E6C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D41C1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AC2067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DF2DB5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6678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sk-SK" w:bidi="ar-SA"/>
      </w:rPr>
    </w:rPrDefault>
    <w:pPrDefault/>
  </w:docDefaults>
  <w:latentStyles w:defLockedState="0" w:defUIPriority="99" w:defSemiHidden="0" w:defUnhideWhenUsed="0" w:defQFormat="0" w:count="267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locked="1" w:uiPriority="0"/>
    <w:lsdException w:name="List 2" w:semiHidden="1" w:unhideWhenUsed="1"/>
    <w:lsdException w:name="List 3" w:semiHidden="1" w:unhideWhenUsed="1"/>
    <w:lsdException w:name="List 4" w:locked="1" w:uiPriority="0"/>
    <w:lsdException w:name="List 5" w:locked="1" w:uiPriority="0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locked="1" w:uiPriority="0"/>
    <w:lsdException w:name="Date" w:locked="1" w:uiPriority="0"/>
    <w:lsdException w:name="Body Text First Indent" w:locked="1" w:uiPriority="0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AC1918"/>
    <w:pPr>
      <w:spacing w:after="200" w:line="276" w:lineRule="auto"/>
    </w:pPr>
    <w:rPr>
      <w:rFonts w:cs="Times New Roman"/>
      <w:szCs w:val="36"/>
      <w:lang w:eastAsia="en-US"/>
    </w:rPr>
  </w:style>
  <w:style w:type="paragraph" w:styleId="Heading1">
    <w:name w:val="heading 1"/>
    <w:basedOn w:val="Normal"/>
    <w:next w:val="Normal"/>
    <w:link w:val="Heading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9"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9"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Heading4">
    <w:name w:val="heading 4"/>
    <w:basedOn w:val="Normal"/>
    <w:next w:val="Normal"/>
    <w:link w:val="Heading4Char"/>
    <w:uiPriority w:val="99"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Heading5">
    <w:name w:val="heading 5"/>
    <w:basedOn w:val="Normal"/>
    <w:next w:val="Normal"/>
    <w:link w:val="Heading5Char"/>
    <w:uiPriority w:val="99"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link w:val="Heading6Char"/>
    <w:uiPriority w:val="99"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Heading7">
    <w:name w:val="heading 7"/>
    <w:basedOn w:val="Normal"/>
    <w:next w:val="Normal"/>
    <w:link w:val="Heading7Char"/>
    <w:uiPriority w:val="99"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Heading8">
    <w:name w:val="heading 8"/>
    <w:basedOn w:val="Normal"/>
    <w:next w:val="Normal"/>
    <w:link w:val="Heading8Char"/>
    <w:uiPriority w:val="99"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Heading9">
    <w:name w:val="heading 9"/>
    <w:basedOn w:val="Normal"/>
    <w:next w:val="Normal"/>
    <w:link w:val="Heading9Char"/>
    <w:uiPriority w:val="99"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Heading4Char">
    <w:name w:val="Heading 4 Char"/>
    <w:basedOn w:val="DefaultParagraphFont"/>
    <w:link w:val="Heading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Heading5Char">
    <w:name w:val="Heading 5 Char"/>
    <w:basedOn w:val="DefaultParagraphFont"/>
    <w:link w:val="Heading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Heading6Char">
    <w:name w:val="Heading 6 Char"/>
    <w:basedOn w:val="DefaultParagraphFont"/>
    <w:link w:val="Heading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Heading7Char">
    <w:name w:val="Heading 7 Char"/>
    <w:basedOn w:val="DefaultParagraphFont"/>
    <w:link w:val="Heading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Heading8Char">
    <w:name w:val="Heading 8 Char"/>
    <w:basedOn w:val="DefaultParagraphFont"/>
    <w:link w:val="Heading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Heading9Char">
    <w:name w:val="Heading 9 Char"/>
    <w:basedOn w:val="DefaultParagraphFont"/>
    <w:link w:val="Heading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TableGrid">
    <w:name w:val="Table Grid"/>
    <w:basedOn w:val="TableNormal"/>
    <w:uiPriority w:val="99"/>
    <w:rsid w:val="00B86FC2"/>
    <w:rPr>
      <w:rFonts w:cs="Times New Roman"/>
      <w:sz w:val="20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locked/>
    <w:rsid w:val="00107589"/>
    <w:rPr>
      <w:rFonts w:cs="Times New Roman"/>
    </w:rPr>
  </w:style>
  <w:style w:type="paragraph" w:styleId="Footer">
    <w:name w:val="footer"/>
    <w:basedOn w:val="Normal"/>
    <w:link w:val="FooterChar"/>
    <w:uiPriority w:val="99"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paragraph" w:styleId="FootnoteText">
    <w:name w:val="footnote text"/>
    <w:basedOn w:val="Normal"/>
    <w:link w:val="FootnoteTextChar"/>
    <w:uiPriority w:val="99"/>
    <w:semiHidden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DefaultParagraphFont"/>
    <w:uiPriority w:val="99"/>
    <w:rsid w:val="00AC1918"/>
    <w:rPr>
      <w:rFonts w:ascii="Cambria" w:hAnsi="Cambria" w:cs="Times New Roman"/>
      <w:b/>
      <w:bCs/>
      <w:kern w:val="28"/>
      <w:sz w:val="32"/>
      <w:szCs w:val="32"/>
    </w:rPr>
  </w:style>
  <w:style w:type="paragraph" w:styleId="Title">
    <w:name w:val="Title"/>
    <w:basedOn w:val="Normal"/>
    <w:next w:val="Normal"/>
    <w:link w:val="Title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TitleChar">
    <w:name w:val="Title Char"/>
    <w:basedOn w:val="DefaultParagraphFont"/>
    <w:link w:val="Title"/>
    <w:uiPriority w:val="99"/>
    <w:locked/>
    <w:rsid w:val="00AC1918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35">
    <w:name w:val="Názov Char135"/>
    <w:basedOn w:val="DefaultParagraphFont"/>
    <w:uiPriority w:val="99"/>
    <w:rsid w:val="00AC1918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DefaultParagraphFont"/>
    <w:uiPriority w:val="99"/>
    <w:rsid w:val="00AC1918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DefaultParagraphFont"/>
    <w:uiPriority w:val="99"/>
    <w:rsid w:val="00AC1918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DefaultParagraphFont"/>
    <w:uiPriority w:val="99"/>
    <w:rsid w:val="00AC1918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DefaultParagraphFont"/>
    <w:uiPriority w:val="99"/>
    <w:rsid w:val="00AC1918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DefaultParagraphFont"/>
    <w:uiPriority w:val="99"/>
    <w:rsid w:val="00AC1918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DefaultParagraphFont"/>
    <w:uiPriority w:val="99"/>
    <w:rsid w:val="00AC1918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DefaultParagraphFont"/>
    <w:uiPriority w:val="99"/>
    <w:rsid w:val="00AC1918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DefaultParagraphFont"/>
    <w:uiPriority w:val="99"/>
    <w:rsid w:val="00AC1918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DefaultParagraphFont"/>
    <w:uiPriority w:val="99"/>
    <w:rsid w:val="00AC1918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DefaultParagraphFont"/>
    <w:uiPriority w:val="99"/>
    <w:rsid w:val="00AC1918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DefaultParagraphFont"/>
    <w:uiPriority w:val="99"/>
    <w:rsid w:val="00AC1918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DefaultParagraphFont"/>
    <w:uiPriority w:val="99"/>
    <w:rsid w:val="00AC1918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DefaultParagraphFont"/>
    <w:uiPriority w:val="99"/>
    <w:rsid w:val="00AC1918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DefaultParagraphFont"/>
    <w:uiPriority w:val="99"/>
    <w:rsid w:val="00AC1918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DefaultParagraphFont"/>
    <w:uiPriority w:val="99"/>
    <w:rsid w:val="00AC1918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DefaultParagraphFont"/>
    <w:uiPriority w:val="99"/>
    <w:rsid w:val="00AC1918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DefaultParagraphFont"/>
    <w:uiPriority w:val="99"/>
    <w:rsid w:val="00AC1918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DefaultParagraphFont"/>
    <w:uiPriority w:val="99"/>
    <w:rsid w:val="00AC1918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DefaultParagraphFont"/>
    <w:uiPriority w:val="99"/>
    <w:rsid w:val="00AC1918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DefaultParagraphFont"/>
    <w:uiPriority w:val="99"/>
    <w:rsid w:val="00AC1918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DefaultParagraphFont"/>
    <w:uiPriority w:val="99"/>
    <w:rsid w:val="00AC1918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DefaultParagraphFont"/>
    <w:uiPriority w:val="99"/>
    <w:rsid w:val="00AC1918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DefaultParagraphFont"/>
    <w:uiPriority w:val="99"/>
    <w:rsid w:val="00AC1918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DefaultParagraphFont"/>
    <w:uiPriority w:val="99"/>
    <w:rsid w:val="00AC1918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DefaultParagraphFont"/>
    <w:uiPriority w:val="99"/>
    <w:rsid w:val="00AC1918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DefaultParagraphFont"/>
    <w:uiPriority w:val="99"/>
    <w:rsid w:val="00AC1918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DefaultParagraphFont"/>
    <w:uiPriority w:val="99"/>
    <w:rsid w:val="00AC1918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DefaultParagraphFont"/>
    <w:uiPriority w:val="99"/>
    <w:rsid w:val="00AC1918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DefaultParagraphFont"/>
    <w:uiPriority w:val="99"/>
    <w:rsid w:val="00AC1918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DefaultParagraphFont"/>
    <w:uiPriority w:val="99"/>
    <w:rsid w:val="00AC1918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DefaultParagraphFont"/>
    <w:uiPriority w:val="99"/>
    <w:rsid w:val="00AC1918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DefaultParagraphFont"/>
    <w:uiPriority w:val="99"/>
    <w:rsid w:val="00AC1918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DefaultParagraphFont"/>
    <w:uiPriority w:val="99"/>
    <w:rsid w:val="00AC1918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DefaultParagraphFont"/>
    <w:uiPriority w:val="99"/>
    <w:rsid w:val="00AC1918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paragraph" w:styleId="BodyText">
    <w:name w:val="Body Text"/>
    <w:basedOn w:val="Normal"/>
    <w:link w:val="BodyTextChar"/>
    <w:uiPriority w:val="99"/>
    <w:semiHidden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BodyTextChar">
    <w:name w:val="Body Text Char"/>
    <w:basedOn w:val="DefaultParagraphFont"/>
    <w:link w:val="Body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DefaultParagraphFont"/>
    <w:uiPriority w:val="99"/>
    <w:rsid w:val="00AC1918"/>
    <w:rPr>
      <w:rFonts w:ascii="Cambria" w:hAnsi="Cambria" w:cs="Times New Roman"/>
      <w:sz w:val="24"/>
      <w:szCs w:val="24"/>
    </w:rPr>
  </w:style>
  <w:style w:type="paragraph" w:styleId="Subtitle">
    <w:name w:val="Subtitle"/>
    <w:basedOn w:val="Normal"/>
    <w:next w:val="Normal"/>
    <w:link w:val="SubtitleChar"/>
    <w:uiPriority w:val="99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SubtitleChar">
    <w:name w:val="Subtitle Char"/>
    <w:basedOn w:val="DefaultParagraphFont"/>
    <w:link w:val="Subtitle"/>
    <w:uiPriority w:val="99"/>
    <w:locked/>
    <w:rsid w:val="00AC1918"/>
    <w:rPr>
      <w:rFonts w:ascii="Cambria" w:hAnsi="Cambria" w:cs="Times New Roman"/>
      <w:sz w:val="24"/>
      <w:szCs w:val="24"/>
    </w:rPr>
  </w:style>
  <w:style w:type="character" w:customStyle="1" w:styleId="PodtitulChar134">
    <w:name w:val="Podtitul Char134"/>
    <w:basedOn w:val="DefaultParagraphFont"/>
    <w:uiPriority w:val="99"/>
    <w:rsid w:val="00AC1918"/>
    <w:rPr>
      <w:rFonts w:ascii="Cambria" w:hAnsi="Cambria" w:cs="Times New Roman"/>
      <w:sz w:val="24"/>
      <w:szCs w:val="24"/>
    </w:rPr>
  </w:style>
  <w:style w:type="character" w:customStyle="1" w:styleId="PodtitulChar133">
    <w:name w:val="Podtitul Char133"/>
    <w:basedOn w:val="DefaultParagraphFont"/>
    <w:uiPriority w:val="99"/>
    <w:rsid w:val="00AC1918"/>
    <w:rPr>
      <w:rFonts w:ascii="Cambria" w:hAnsi="Cambria" w:cs="Times New Roman"/>
      <w:sz w:val="24"/>
      <w:szCs w:val="24"/>
    </w:rPr>
  </w:style>
  <w:style w:type="character" w:customStyle="1" w:styleId="PodtitulChar132">
    <w:name w:val="Podtitul Char132"/>
    <w:basedOn w:val="DefaultParagraphFont"/>
    <w:uiPriority w:val="99"/>
    <w:rsid w:val="00AC1918"/>
    <w:rPr>
      <w:rFonts w:ascii="Cambria" w:hAnsi="Cambria" w:cs="Times New Roman"/>
      <w:sz w:val="24"/>
      <w:szCs w:val="24"/>
    </w:rPr>
  </w:style>
  <w:style w:type="character" w:customStyle="1" w:styleId="PodtitulChar131">
    <w:name w:val="Podtitul Char131"/>
    <w:basedOn w:val="DefaultParagraphFont"/>
    <w:uiPriority w:val="99"/>
    <w:rsid w:val="00AC1918"/>
    <w:rPr>
      <w:rFonts w:ascii="Cambria" w:hAnsi="Cambria" w:cs="Times New Roman"/>
      <w:sz w:val="24"/>
      <w:szCs w:val="24"/>
    </w:rPr>
  </w:style>
  <w:style w:type="character" w:customStyle="1" w:styleId="PodtitulChar130">
    <w:name w:val="Podtitul Char130"/>
    <w:basedOn w:val="DefaultParagraphFont"/>
    <w:uiPriority w:val="99"/>
    <w:rsid w:val="00AC1918"/>
    <w:rPr>
      <w:rFonts w:ascii="Cambria" w:hAnsi="Cambria" w:cs="Times New Roman"/>
      <w:sz w:val="24"/>
      <w:szCs w:val="24"/>
    </w:rPr>
  </w:style>
  <w:style w:type="character" w:customStyle="1" w:styleId="PodtitulChar129">
    <w:name w:val="Podtitul Char129"/>
    <w:basedOn w:val="DefaultParagraphFont"/>
    <w:uiPriority w:val="99"/>
    <w:rsid w:val="00AC1918"/>
    <w:rPr>
      <w:rFonts w:ascii="Cambria" w:hAnsi="Cambria" w:cs="Times New Roman"/>
      <w:sz w:val="24"/>
      <w:szCs w:val="24"/>
    </w:rPr>
  </w:style>
  <w:style w:type="character" w:customStyle="1" w:styleId="PodtitulChar128">
    <w:name w:val="Podtitul Char128"/>
    <w:basedOn w:val="DefaultParagraphFont"/>
    <w:uiPriority w:val="99"/>
    <w:rsid w:val="00AC1918"/>
    <w:rPr>
      <w:rFonts w:ascii="Cambria" w:hAnsi="Cambria" w:cs="Times New Roman"/>
      <w:sz w:val="24"/>
      <w:szCs w:val="24"/>
    </w:rPr>
  </w:style>
  <w:style w:type="character" w:customStyle="1" w:styleId="PodtitulChar127">
    <w:name w:val="Podtitul Char127"/>
    <w:basedOn w:val="DefaultParagraphFont"/>
    <w:uiPriority w:val="99"/>
    <w:rsid w:val="00AC1918"/>
    <w:rPr>
      <w:rFonts w:ascii="Cambria" w:hAnsi="Cambria" w:cs="Times New Roman"/>
      <w:sz w:val="24"/>
      <w:szCs w:val="24"/>
    </w:rPr>
  </w:style>
  <w:style w:type="character" w:customStyle="1" w:styleId="PodtitulChar126">
    <w:name w:val="Podtitul Char126"/>
    <w:basedOn w:val="DefaultParagraphFont"/>
    <w:uiPriority w:val="99"/>
    <w:rsid w:val="00AC1918"/>
    <w:rPr>
      <w:rFonts w:ascii="Cambria" w:hAnsi="Cambria" w:cs="Times New Roman"/>
      <w:sz w:val="24"/>
      <w:szCs w:val="24"/>
    </w:rPr>
  </w:style>
  <w:style w:type="character" w:customStyle="1" w:styleId="PodtitulChar125">
    <w:name w:val="Podtitul Char125"/>
    <w:basedOn w:val="DefaultParagraphFont"/>
    <w:uiPriority w:val="99"/>
    <w:rsid w:val="00AC1918"/>
    <w:rPr>
      <w:rFonts w:ascii="Cambria" w:hAnsi="Cambria" w:cs="Times New Roman"/>
      <w:sz w:val="24"/>
      <w:szCs w:val="24"/>
    </w:rPr>
  </w:style>
  <w:style w:type="character" w:customStyle="1" w:styleId="PodtitulChar124">
    <w:name w:val="Podtitul Char124"/>
    <w:basedOn w:val="DefaultParagraphFont"/>
    <w:uiPriority w:val="99"/>
    <w:rsid w:val="00AC1918"/>
    <w:rPr>
      <w:rFonts w:ascii="Cambria" w:hAnsi="Cambria" w:cs="Times New Roman"/>
      <w:sz w:val="24"/>
      <w:szCs w:val="24"/>
    </w:rPr>
  </w:style>
  <w:style w:type="character" w:customStyle="1" w:styleId="PodtitulChar123">
    <w:name w:val="Podtitul Char123"/>
    <w:basedOn w:val="DefaultParagraphFont"/>
    <w:uiPriority w:val="99"/>
    <w:rsid w:val="00AC1918"/>
    <w:rPr>
      <w:rFonts w:ascii="Cambria" w:hAnsi="Cambria" w:cs="Times New Roman"/>
      <w:sz w:val="24"/>
      <w:szCs w:val="24"/>
    </w:rPr>
  </w:style>
  <w:style w:type="character" w:customStyle="1" w:styleId="PodtitulChar122">
    <w:name w:val="Podtitul Char122"/>
    <w:basedOn w:val="DefaultParagraphFont"/>
    <w:uiPriority w:val="99"/>
    <w:rsid w:val="00AC1918"/>
    <w:rPr>
      <w:rFonts w:ascii="Cambria" w:hAnsi="Cambria" w:cs="Times New Roman"/>
      <w:sz w:val="24"/>
      <w:szCs w:val="24"/>
    </w:rPr>
  </w:style>
  <w:style w:type="character" w:customStyle="1" w:styleId="PodtitulChar121">
    <w:name w:val="Podtitul Char121"/>
    <w:basedOn w:val="DefaultParagraphFont"/>
    <w:uiPriority w:val="99"/>
    <w:rsid w:val="00AC1918"/>
    <w:rPr>
      <w:rFonts w:ascii="Cambria" w:hAnsi="Cambria" w:cs="Times New Roman"/>
      <w:sz w:val="24"/>
      <w:szCs w:val="24"/>
    </w:rPr>
  </w:style>
  <w:style w:type="character" w:customStyle="1" w:styleId="PodtitulChar120">
    <w:name w:val="Podtitul Char120"/>
    <w:basedOn w:val="DefaultParagraphFont"/>
    <w:uiPriority w:val="99"/>
    <w:rsid w:val="00AC1918"/>
    <w:rPr>
      <w:rFonts w:ascii="Cambria" w:hAnsi="Cambria" w:cs="Times New Roman"/>
      <w:sz w:val="24"/>
      <w:szCs w:val="24"/>
    </w:rPr>
  </w:style>
  <w:style w:type="character" w:customStyle="1" w:styleId="PodtitulChar119">
    <w:name w:val="Podtitul Char119"/>
    <w:basedOn w:val="DefaultParagraphFont"/>
    <w:uiPriority w:val="99"/>
    <w:rsid w:val="00AC1918"/>
    <w:rPr>
      <w:rFonts w:ascii="Cambria" w:hAnsi="Cambria" w:cs="Times New Roman"/>
      <w:sz w:val="24"/>
      <w:szCs w:val="24"/>
    </w:rPr>
  </w:style>
  <w:style w:type="character" w:customStyle="1" w:styleId="PodtitulChar118">
    <w:name w:val="Podtitul Char118"/>
    <w:basedOn w:val="DefaultParagraphFont"/>
    <w:uiPriority w:val="99"/>
    <w:rsid w:val="00AC1918"/>
    <w:rPr>
      <w:rFonts w:ascii="Cambria" w:hAnsi="Cambria" w:cs="Times New Roman"/>
      <w:sz w:val="24"/>
      <w:szCs w:val="24"/>
    </w:rPr>
  </w:style>
  <w:style w:type="character" w:customStyle="1" w:styleId="PodtitulChar117">
    <w:name w:val="Podtitul Char117"/>
    <w:basedOn w:val="DefaultParagraphFont"/>
    <w:uiPriority w:val="99"/>
    <w:rsid w:val="00AC1918"/>
    <w:rPr>
      <w:rFonts w:ascii="Cambria" w:hAnsi="Cambria" w:cs="Times New Roman"/>
      <w:sz w:val="24"/>
      <w:szCs w:val="24"/>
    </w:rPr>
  </w:style>
  <w:style w:type="character" w:customStyle="1" w:styleId="PodtitulChar116">
    <w:name w:val="Podtitul Char116"/>
    <w:basedOn w:val="DefaultParagraphFont"/>
    <w:uiPriority w:val="99"/>
    <w:rsid w:val="00AC1918"/>
    <w:rPr>
      <w:rFonts w:ascii="Cambria" w:hAnsi="Cambria" w:cs="Times New Roman"/>
      <w:sz w:val="24"/>
      <w:szCs w:val="24"/>
    </w:rPr>
  </w:style>
  <w:style w:type="character" w:customStyle="1" w:styleId="PodtitulChar115">
    <w:name w:val="Podtitul Char115"/>
    <w:basedOn w:val="DefaultParagraphFont"/>
    <w:uiPriority w:val="99"/>
    <w:rsid w:val="00AC1918"/>
    <w:rPr>
      <w:rFonts w:ascii="Cambria" w:hAnsi="Cambria" w:cs="Times New Roman"/>
      <w:sz w:val="24"/>
      <w:szCs w:val="24"/>
    </w:rPr>
  </w:style>
  <w:style w:type="character" w:customStyle="1" w:styleId="PodtitulChar114">
    <w:name w:val="Podtitul Char114"/>
    <w:basedOn w:val="DefaultParagraphFont"/>
    <w:uiPriority w:val="99"/>
    <w:rsid w:val="00AC1918"/>
    <w:rPr>
      <w:rFonts w:ascii="Cambria" w:hAnsi="Cambria" w:cs="Times New Roman"/>
      <w:sz w:val="24"/>
      <w:szCs w:val="24"/>
    </w:rPr>
  </w:style>
  <w:style w:type="character" w:customStyle="1" w:styleId="PodtitulChar113">
    <w:name w:val="Podtitul Char113"/>
    <w:basedOn w:val="DefaultParagraphFont"/>
    <w:uiPriority w:val="99"/>
    <w:rsid w:val="00AC1918"/>
    <w:rPr>
      <w:rFonts w:ascii="Cambria" w:hAnsi="Cambria" w:cs="Times New Roman"/>
      <w:sz w:val="24"/>
      <w:szCs w:val="24"/>
    </w:rPr>
  </w:style>
  <w:style w:type="character" w:customStyle="1" w:styleId="PodtitulChar112">
    <w:name w:val="Podtitul Char112"/>
    <w:basedOn w:val="DefaultParagraphFont"/>
    <w:uiPriority w:val="99"/>
    <w:rsid w:val="00AC1918"/>
    <w:rPr>
      <w:rFonts w:ascii="Cambria" w:hAnsi="Cambria" w:cs="Times New Roman"/>
      <w:sz w:val="24"/>
      <w:szCs w:val="24"/>
    </w:rPr>
  </w:style>
  <w:style w:type="character" w:customStyle="1" w:styleId="PodtitulChar111">
    <w:name w:val="Podtitul Char111"/>
    <w:basedOn w:val="DefaultParagraphFont"/>
    <w:uiPriority w:val="99"/>
    <w:rsid w:val="00AC1918"/>
    <w:rPr>
      <w:rFonts w:ascii="Cambria" w:hAnsi="Cambria" w:cs="Times New Roman"/>
      <w:sz w:val="24"/>
      <w:szCs w:val="24"/>
    </w:rPr>
  </w:style>
  <w:style w:type="character" w:customStyle="1" w:styleId="PodtitulChar110">
    <w:name w:val="Podtitul Char110"/>
    <w:basedOn w:val="DefaultParagraphFont"/>
    <w:uiPriority w:val="99"/>
    <w:rsid w:val="00AC1918"/>
    <w:rPr>
      <w:rFonts w:ascii="Cambria" w:hAnsi="Cambria" w:cs="Times New Roman"/>
      <w:sz w:val="24"/>
      <w:szCs w:val="24"/>
    </w:rPr>
  </w:style>
  <w:style w:type="character" w:customStyle="1" w:styleId="PodtitulChar19">
    <w:name w:val="Podtitul Char19"/>
    <w:basedOn w:val="DefaultParagraphFont"/>
    <w:uiPriority w:val="99"/>
    <w:rsid w:val="00AC1918"/>
    <w:rPr>
      <w:rFonts w:ascii="Cambria" w:hAnsi="Cambria" w:cs="Times New Roman"/>
      <w:sz w:val="24"/>
      <w:szCs w:val="24"/>
    </w:rPr>
  </w:style>
  <w:style w:type="character" w:customStyle="1" w:styleId="PodtitulChar18">
    <w:name w:val="Podtitul Char18"/>
    <w:basedOn w:val="DefaultParagraphFont"/>
    <w:uiPriority w:val="99"/>
    <w:rsid w:val="00AC1918"/>
    <w:rPr>
      <w:rFonts w:ascii="Cambria" w:hAnsi="Cambria" w:cs="Times New Roman"/>
      <w:sz w:val="24"/>
      <w:szCs w:val="24"/>
    </w:rPr>
  </w:style>
  <w:style w:type="character" w:customStyle="1" w:styleId="PodtitulChar17">
    <w:name w:val="Podtitul Char17"/>
    <w:basedOn w:val="DefaultParagraphFont"/>
    <w:uiPriority w:val="99"/>
    <w:rsid w:val="00AC1918"/>
    <w:rPr>
      <w:rFonts w:ascii="Cambria" w:hAnsi="Cambria" w:cs="Times New Roman"/>
      <w:sz w:val="24"/>
      <w:szCs w:val="24"/>
    </w:rPr>
  </w:style>
  <w:style w:type="character" w:customStyle="1" w:styleId="PodtitulChar16">
    <w:name w:val="Podtitul Char16"/>
    <w:basedOn w:val="DefaultParagraphFont"/>
    <w:uiPriority w:val="99"/>
    <w:rsid w:val="00AC1918"/>
    <w:rPr>
      <w:rFonts w:ascii="Cambria" w:hAnsi="Cambria" w:cs="Times New Roman"/>
      <w:sz w:val="24"/>
      <w:szCs w:val="24"/>
    </w:rPr>
  </w:style>
  <w:style w:type="character" w:customStyle="1" w:styleId="PodtitulChar15">
    <w:name w:val="Podtitul Char15"/>
    <w:basedOn w:val="DefaultParagraphFont"/>
    <w:uiPriority w:val="99"/>
    <w:rsid w:val="00AC1918"/>
    <w:rPr>
      <w:rFonts w:ascii="Cambria" w:hAnsi="Cambria" w:cs="Times New Roman"/>
      <w:sz w:val="24"/>
      <w:szCs w:val="24"/>
    </w:rPr>
  </w:style>
  <w:style w:type="character" w:customStyle="1" w:styleId="PodtitulChar14">
    <w:name w:val="Podtitul Char14"/>
    <w:basedOn w:val="DefaultParagraphFont"/>
    <w:uiPriority w:val="99"/>
    <w:rsid w:val="00AC1918"/>
    <w:rPr>
      <w:rFonts w:ascii="Cambria" w:hAnsi="Cambria" w:cs="Times New Roman"/>
      <w:sz w:val="24"/>
      <w:szCs w:val="24"/>
    </w:rPr>
  </w:style>
  <w:style w:type="character" w:customStyle="1" w:styleId="PodtitulChar13">
    <w:name w:val="Podtitul Char13"/>
    <w:basedOn w:val="DefaultParagraphFont"/>
    <w:uiPriority w:val="99"/>
    <w:rsid w:val="00AC1918"/>
    <w:rPr>
      <w:rFonts w:ascii="Cambria" w:hAnsi="Cambria" w:cs="Times New Roman"/>
      <w:sz w:val="24"/>
      <w:szCs w:val="24"/>
    </w:rPr>
  </w:style>
  <w:style w:type="character" w:customStyle="1" w:styleId="PodtitulChar12">
    <w:name w:val="Podtitul Char12"/>
    <w:basedOn w:val="DefaultParagraphFont"/>
    <w:uiPriority w:val="99"/>
    <w:rsid w:val="00AC1918"/>
    <w:rPr>
      <w:rFonts w:ascii="Cambria" w:hAnsi="Cambria" w:cs="Times New Roman"/>
      <w:sz w:val="24"/>
      <w:szCs w:val="24"/>
    </w:rPr>
  </w:style>
  <w:style w:type="character" w:customStyle="1" w:styleId="PodtitulChar11">
    <w:name w:val="Podtitul Char11"/>
    <w:basedOn w:val="DefaultParagraphFont"/>
    <w:uiPriority w:val="99"/>
    <w:rsid w:val="00AC1918"/>
    <w:rPr>
      <w:rFonts w:ascii="Cambria" w:hAnsi="Cambria" w:cs="Times New Roman"/>
      <w:sz w:val="24"/>
      <w:szCs w:val="24"/>
    </w:rPr>
  </w:style>
  <w:style w:type="character" w:customStyle="1" w:styleId="Zkladntext2Char1">
    <w:name w:val="Základný text 2 Char1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paragraph" w:styleId="BodyText2">
    <w:name w:val="Body Text 2"/>
    <w:basedOn w:val="Normal"/>
    <w:link w:val="BodyText2Char"/>
    <w:uiPriority w:val="99"/>
    <w:semiHidden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BodyText2Char">
    <w:name w:val="Body Text 2 Char"/>
    <w:basedOn w:val="DefaultParagraphFont"/>
    <w:link w:val="Body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paragraph" w:styleId="BodyTextIndent2">
    <w:name w:val="Body Text Indent 2"/>
    <w:basedOn w:val="Normal"/>
    <w:link w:val="BodyTextIndent2Char"/>
    <w:uiPriority w:val="99"/>
    <w:semiHidden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BodyTextIndent2Char">
    <w:name w:val="Body Text Indent 2 Char"/>
    <w:basedOn w:val="DefaultParagraphFont"/>
    <w:link w:val="BodyTextInden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paragraph" w:styleId="BodyTextIndent3">
    <w:name w:val="Body Text Indent 3"/>
    <w:basedOn w:val="Normal"/>
    <w:link w:val="BodyTextIndent3Char"/>
    <w:uiPriority w:val="99"/>
    <w:semiHidden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BodyTextIndent3Char">
    <w:name w:val="Body Text Indent 3 Char"/>
    <w:basedOn w:val="DefaultParagraphFont"/>
    <w:link w:val="BodyTextIndent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BalloonText">
    <w:name w:val="Balloon Text"/>
    <w:basedOn w:val="Normal"/>
    <w:link w:val="BalloonTextChar"/>
    <w:uiPriority w:val="99"/>
    <w:semiHidden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DefaultParagraphFont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DefaultParagraphFont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DefaultParagraphFont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al"/>
    <w:uiPriority w:val="99"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alWeb">
    <w:name w:val="Normal (Web)"/>
    <w:basedOn w:val="Normal"/>
    <w:uiPriority w:val="99"/>
    <w:semiHidden/>
    <w:rsid w:val="00D9007D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sk-SK"/>
    </w:rPr>
  </w:style>
  <w:style w:type="paragraph" w:styleId="DocumentMap">
    <w:name w:val="Document Map"/>
    <w:basedOn w:val="Normal"/>
    <w:link w:val="DocumentMap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basedOn w:val="DefaultParagraphFont"/>
    <w:link w:val="DocumentMap"/>
    <w:uiPriority w:val="99"/>
    <w:locked/>
    <w:rsid w:val="006D75A3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147826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7826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7826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7826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7826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7826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7826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7826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7826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7826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7826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7826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7826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7826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7826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7826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7826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7826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5</TotalTime>
  <Pages>26</Pages>
  <Words>4695</Words>
  <Characters>26762</Characters>
  <Application>Microsoft Office Outlook</Application>
  <DocSecurity>0</DocSecurity>
  <Lines>0</Lines>
  <Paragraphs>0</Paragraphs>
  <ScaleCrop>false</ScaleCrop>
  <Company>EXALOGIC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Poznámky k účtovnej závierke zostavenej k 31</dc:title>
  <dc:subject/>
  <dc:creator>Matulova Silvia</dc:creator>
  <cp:keywords/>
  <dc:description/>
  <cp:lastModifiedBy>AMIR</cp:lastModifiedBy>
  <cp:revision>2</cp:revision>
  <cp:lastPrinted>2015-03-30T13:01:00Z</cp:lastPrinted>
  <dcterms:created xsi:type="dcterms:W3CDTF">2015-03-30T13:04:00Z</dcterms:created>
  <dcterms:modified xsi:type="dcterms:W3CDTF">2015-03-30T13:04:00Z</dcterms:modified>
</cp:coreProperties>
</file>