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E44" w:rsidRPr="00A55E63" w:rsidRDefault="00765E44">
      <w:pPr>
        <w:spacing w:before="2" w:line="140" w:lineRule="exact"/>
        <w:rPr>
          <w:sz w:val="14"/>
          <w:szCs w:val="14"/>
          <w:lang w:val="en-US"/>
        </w:rPr>
      </w:pPr>
    </w:p>
    <w:p w:rsidR="00765E44" w:rsidRPr="00A55E63" w:rsidRDefault="00765E4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2014</w:t>
      </w:r>
    </w:p>
    <w:p w:rsidR="00765E44" w:rsidRPr="00A55E63" w:rsidRDefault="00765E4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65E44" w:rsidRPr="00A55E63" w:rsidRDefault="00765E4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765E44" w:rsidRPr="0042575D" w:rsidRDefault="00765E44" w:rsidP="00AD749D">
      <w:pPr>
        <w:spacing w:before="7" w:line="240" w:lineRule="exact"/>
        <w:jc w:val="both"/>
        <w:rPr>
          <w:rFonts w:ascii="Arial" w:hAnsi="Arial" w:cs="Arial"/>
        </w:rPr>
      </w:pPr>
    </w:p>
    <w:p w:rsidR="00765E44" w:rsidRPr="00A55E63" w:rsidRDefault="00765E4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65E44" w:rsidRPr="00A55E63" w:rsidRDefault="00765E4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65E44" w:rsidRPr="00A55E63" w:rsidRDefault="00765E44" w:rsidP="00AD749D">
      <w:pPr>
        <w:spacing w:before="7" w:line="240" w:lineRule="exact"/>
        <w:jc w:val="both"/>
        <w:rPr>
          <w:rFonts w:ascii="Arial" w:hAnsi="Arial" w:cs="Arial"/>
        </w:rPr>
      </w:pPr>
    </w:p>
    <w:p w:rsidR="00765E44" w:rsidRPr="00A55E63" w:rsidRDefault="00765E44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65E44" w:rsidRPr="00A55E63" w:rsidRDefault="00765E44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65E44" w:rsidRPr="006D13DF">
        <w:tc>
          <w:tcPr>
            <w:tcW w:w="3085" w:type="dxa"/>
          </w:tcPr>
          <w:p w:rsidR="00765E44" w:rsidRPr="006D13DF" w:rsidRDefault="00765E44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65E44" w:rsidRPr="006D13DF" w:rsidRDefault="00765E44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CLUE s.r.o.</w:t>
            </w:r>
          </w:p>
        </w:tc>
      </w:tr>
      <w:tr w:rsidR="00765E44" w:rsidRPr="006D13DF">
        <w:tc>
          <w:tcPr>
            <w:tcW w:w="3085" w:type="dxa"/>
          </w:tcPr>
          <w:p w:rsidR="00765E44" w:rsidRPr="006D13DF" w:rsidRDefault="00765E44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65E44" w:rsidRPr="006D13DF" w:rsidRDefault="00765E44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47786302</w:t>
            </w:r>
          </w:p>
        </w:tc>
      </w:tr>
      <w:tr w:rsidR="00765E44" w:rsidRPr="006D13DF">
        <w:tc>
          <w:tcPr>
            <w:tcW w:w="3085" w:type="dxa"/>
          </w:tcPr>
          <w:p w:rsidR="00765E44" w:rsidRPr="006D13DF" w:rsidRDefault="00765E44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65E44" w:rsidRPr="006D13DF" w:rsidRDefault="00765E44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Kafendova 3361/1, Vrútky</w:t>
            </w:r>
          </w:p>
        </w:tc>
      </w:tr>
    </w:tbl>
    <w:p w:rsidR="00765E44" w:rsidRPr="00A55E63" w:rsidRDefault="00765E44" w:rsidP="00EB55FA">
      <w:pPr>
        <w:spacing w:line="260" w:lineRule="exact"/>
        <w:jc w:val="both"/>
        <w:rPr>
          <w:rFonts w:ascii="Arial" w:hAnsi="Arial" w:cs="Arial"/>
        </w:rPr>
      </w:pPr>
    </w:p>
    <w:p w:rsidR="00765E44" w:rsidRPr="00A55E63" w:rsidRDefault="00765E44" w:rsidP="00EB55FA">
      <w:pPr>
        <w:spacing w:line="260" w:lineRule="exact"/>
        <w:jc w:val="both"/>
        <w:rPr>
          <w:rFonts w:ascii="Arial" w:hAnsi="Arial" w:cs="Arial"/>
        </w:rPr>
      </w:pPr>
    </w:p>
    <w:p w:rsidR="00765E44" w:rsidRPr="00A55E63" w:rsidRDefault="00765E4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65E44" w:rsidRPr="00A55E63" w:rsidRDefault="00765E4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65E44" w:rsidRPr="00A55E63" w:rsidRDefault="00765E4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65E44" w:rsidRPr="00A55E63" w:rsidRDefault="00765E44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65E44" w:rsidRPr="00A55E63" w:rsidRDefault="00765E44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65E44" w:rsidRPr="006D13DF">
        <w:tc>
          <w:tcPr>
            <w:tcW w:w="4219" w:type="dxa"/>
          </w:tcPr>
          <w:p w:rsidR="00765E44" w:rsidRPr="006D13DF" w:rsidRDefault="00765E44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65E44" w:rsidRPr="006D13DF" w:rsidRDefault="00765E44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765E44" w:rsidRPr="006D13DF" w:rsidRDefault="00765E44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65E44" w:rsidRPr="006D13DF" w:rsidRDefault="00765E44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65E44" w:rsidRPr="006D13DF">
        <w:tc>
          <w:tcPr>
            <w:tcW w:w="4219" w:type="dxa"/>
          </w:tcPr>
          <w:p w:rsidR="00765E44" w:rsidRPr="006D13DF" w:rsidRDefault="00765E44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65E44" w:rsidRPr="006D13DF" w:rsidRDefault="00765E44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765E44" w:rsidRPr="006D13DF" w:rsidRDefault="00765E44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765E44" w:rsidRPr="00A55E63" w:rsidRDefault="00765E44" w:rsidP="00AD6C8A">
      <w:pPr>
        <w:spacing w:line="260" w:lineRule="exact"/>
        <w:jc w:val="both"/>
        <w:rPr>
          <w:rFonts w:ascii="Arial" w:hAnsi="Arial" w:cs="Arial"/>
        </w:rPr>
      </w:pPr>
    </w:p>
    <w:p w:rsidR="00765E44" w:rsidRPr="00A55E63" w:rsidRDefault="00765E44" w:rsidP="00AD749D">
      <w:pPr>
        <w:spacing w:before="1" w:line="280" w:lineRule="exact"/>
        <w:jc w:val="both"/>
        <w:rPr>
          <w:rFonts w:ascii="Arial" w:hAnsi="Arial" w:cs="Arial"/>
        </w:rPr>
      </w:pPr>
    </w:p>
    <w:p w:rsidR="00765E44" w:rsidRPr="00A55E63" w:rsidRDefault="00765E4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65E44" w:rsidRPr="00A55E63" w:rsidRDefault="00765E4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65E44" w:rsidRPr="00A55E63" w:rsidRDefault="00765E44" w:rsidP="00AD749D">
      <w:pPr>
        <w:spacing w:before="11" w:line="260" w:lineRule="exact"/>
        <w:jc w:val="both"/>
        <w:rPr>
          <w:rFonts w:ascii="Arial" w:hAnsi="Arial" w:cs="Arial"/>
        </w:rPr>
      </w:pPr>
    </w:p>
    <w:p w:rsidR="00765E44" w:rsidRPr="00A55E63" w:rsidRDefault="00765E4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765E44" w:rsidRPr="00A55E63" w:rsidRDefault="00765E4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65E44" w:rsidRPr="00A55E63" w:rsidRDefault="00765E4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65E44" w:rsidRPr="006D13DF">
        <w:tc>
          <w:tcPr>
            <w:tcW w:w="4843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65E44" w:rsidRPr="006D13DF">
        <w:tc>
          <w:tcPr>
            <w:tcW w:w="4843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65E44" w:rsidRPr="006D13DF">
        <w:tc>
          <w:tcPr>
            <w:tcW w:w="4843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65E44" w:rsidRPr="006D13DF">
        <w:tc>
          <w:tcPr>
            <w:tcW w:w="4843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65E44" w:rsidRPr="006D13DF">
        <w:tc>
          <w:tcPr>
            <w:tcW w:w="4843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65E44" w:rsidRPr="006D13DF">
        <w:tc>
          <w:tcPr>
            <w:tcW w:w="4843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65E44" w:rsidRPr="006D13DF">
        <w:tc>
          <w:tcPr>
            <w:tcW w:w="4843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65E44" w:rsidRPr="006D13DF">
        <w:tc>
          <w:tcPr>
            <w:tcW w:w="4843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65E44" w:rsidRPr="006D13DF">
        <w:tc>
          <w:tcPr>
            <w:tcW w:w="4843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65E44" w:rsidRPr="006D13DF">
        <w:tc>
          <w:tcPr>
            <w:tcW w:w="4843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65E44" w:rsidRPr="006D13DF">
        <w:tc>
          <w:tcPr>
            <w:tcW w:w="4843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65E44" w:rsidRPr="006D13DF">
        <w:tc>
          <w:tcPr>
            <w:tcW w:w="4843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765E44" w:rsidRPr="006D13DF">
        <w:tc>
          <w:tcPr>
            <w:tcW w:w="4843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65E44" w:rsidRPr="006D13DF" w:rsidRDefault="00765E44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65E44" w:rsidRPr="00A55E63" w:rsidRDefault="00765E4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65E44" w:rsidRDefault="00765E4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65E44" w:rsidRDefault="00765E44" w:rsidP="0042575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dlhodobý hmotný majetok: - pri stanovení účtovných odpisov boli použité odpisy daňové. Účtovné a daňové odpisy sa rovnajú, a bola použitá rovnomerná metóda odpisovania.</w:t>
      </w:r>
    </w:p>
    <w:p w:rsidR="00765E44" w:rsidRDefault="00765E44" w:rsidP="0042575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dlhodobý nehmotný majetok: - doba odpisovania bola stanovená na 4 roky</w:t>
      </w:r>
    </w:p>
    <w:p w:rsidR="00765E44" w:rsidRDefault="00765E44" w:rsidP="0042575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- rovnomerná metóda odpisovania</w:t>
      </w:r>
    </w:p>
    <w:p w:rsidR="00765E44" w:rsidRPr="00A55E63" w:rsidRDefault="00765E44" w:rsidP="0042575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- účtovné a daňové odpisy sa rovnajú.</w:t>
      </w:r>
    </w:p>
    <w:p w:rsidR="00765E44" w:rsidRDefault="00765E4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65E44" w:rsidRPr="00A55E63" w:rsidRDefault="00765E4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65E44" w:rsidRPr="00A55E63" w:rsidRDefault="00765E4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65E44" w:rsidRPr="00A55E63" w:rsidRDefault="00765E4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65E44" w:rsidRPr="00A55E63" w:rsidRDefault="00765E44" w:rsidP="00AD749D">
      <w:pPr>
        <w:spacing w:before="1" w:line="280" w:lineRule="exact"/>
        <w:jc w:val="both"/>
        <w:rPr>
          <w:rFonts w:ascii="Arial" w:hAnsi="Arial" w:cs="Arial"/>
        </w:rPr>
      </w:pPr>
    </w:p>
    <w:p w:rsidR="00765E44" w:rsidRPr="00A55E63" w:rsidRDefault="00765E4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65E44" w:rsidRPr="00A55E63" w:rsidRDefault="00765E4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65E44" w:rsidRPr="00A55E63" w:rsidRDefault="00765E44" w:rsidP="00AD749D">
      <w:pPr>
        <w:spacing w:before="11" w:line="260" w:lineRule="exact"/>
        <w:jc w:val="both"/>
        <w:rPr>
          <w:rFonts w:ascii="Arial" w:hAnsi="Arial" w:cs="Arial"/>
        </w:rPr>
      </w:pPr>
    </w:p>
    <w:p w:rsidR="00765E44" w:rsidRPr="00A55E63" w:rsidRDefault="00765E4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65E44" w:rsidRPr="00A55E63" w:rsidRDefault="00765E4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65E44" w:rsidRPr="00A55E63" w:rsidRDefault="00765E4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65E44" w:rsidRPr="00A55E63" w:rsidRDefault="00765E4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765E44" w:rsidRPr="00A55E63" w:rsidRDefault="00765E4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765E44" w:rsidRPr="00A55E63" w:rsidRDefault="00765E4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765E44" w:rsidRPr="00A55E63" w:rsidRDefault="00765E4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65E44" w:rsidRPr="00A55E63" w:rsidRDefault="00765E4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65E44" w:rsidRPr="00A55E63" w:rsidRDefault="00765E4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765E44" w:rsidRPr="00A55E63" w:rsidRDefault="00765E4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65E44" w:rsidRPr="00A55E63" w:rsidRDefault="00765E4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65E44" w:rsidRPr="00A55E63" w:rsidRDefault="00765E4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765E44" w:rsidRPr="00A55E63" w:rsidRDefault="00765E4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65E44" w:rsidRPr="00A55E63" w:rsidRDefault="00765E4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65E44" w:rsidRPr="00A55E63" w:rsidRDefault="00765E4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765E44" w:rsidRPr="00A55E63" w:rsidRDefault="00765E4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65E44" w:rsidRPr="00A55E63" w:rsidRDefault="00765E4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765E44" w:rsidRPr="00A55E63" w:rsidRDefault="00765E4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765E44" w:rsidRPr="00A55E63" w:rsidRDefault="00765E4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765E44" w:rsidRPr="00A55E63" w:rsidRDefault="00765E4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5E44" w:rsidRPr="00A55E63" w:rsidRDefault="00765E4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765E44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E44" w:rsidRDefault="00765E44">
      <w:r>
        <w:separator/>
      </w:r>
    </w:p>
  </w:endnote>
  <w:endnote w:type="continuationSeparator" w:id="0">
    <w:p w:rsidR="00765E44" w:rsidRDefault="00765E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E44" w:rsidRDefault="00765E44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765E44" w:rsidRDefault="00765E4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E44" w:rsidRDefault="00765E44">
      <w:r>
        <w:separator/>
      </w:r>
    </w:p>
  </w:footnote>
  <w:footnote w:type="continuationSeparator" w:id="0">
    <w:p w:rsidR="00765E44" w:rsidRDefault="00765E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E44" w:rsidRDefault="00765E44">
    <w:pPr>
      <w:pStyle w:val="Header"/>
    </w:pPr>
  </w:p>
  <w:p w:rsidR="00765E44" w:rsidRDefault="00765E44">
    <w:pPr>
      <w:pStyle w:val="Header"/>
    </w:pPr>
  </w:p>
  <w:p w:rsidR="00765E44" w:rsidRDefault="00765E44">
    <w:pPr>
      <w:pStyle w:val="Header"/>
    </w:pPr>
  </w:p>
  <w:p w:rsidR="00765E44" w:rsidRDefault="00765E44" w:rsidP="0042575D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47786302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2024097218</w:t>
    </w:r>
  </w:p>
  <w:p w:rsidR="00765E44" w:rsidRDefault="00765E44" w:rsidP="0055784D">
    <w:pPr>
      <w:pStyle w:val="Header"/>
      <w:rPr>
        <w:rFonts w:ascii="Times New Roman" w:hAnsi="Times New Roman"/>
        <w:sz w:val="24"/>
        <w:szCs w:val="24"/>
      </w:rPr>
    </w:pPr>
  </w:p>
  <w:p w:rsidR="00765E44" w:rsidRDefault="00765E4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21622"/>
    <w:rsid w:val="001406AD"/>
    <w:rsid w:val="002401F1"/>
    <w:rsid w:val="002C12B4"/>
    <w:rsid w:val="002D7E6D"/>
    <w:rsid w:val="00352E38"/>
    <w:rsid w:val="003657F5"/>
    <w:rsid w:val="00373635"/>
    <w:rsid w:val="003D056F"/>
    <w:rsid w:val="00401155"/>
    <w:rsid w:val="0042575D"/>
    <w:rsid w:val="004A2BF3"/>
    <w:rsid w:val="0055784D"/>
    <w:rsid w:val="006064AF"/>
    <w:rsid w:val="00623868"/>
    <w:rsid w:val="00637F73"/>
    <w:rsid w:val="00676DB4"/>
    <w:rsid w:val="006D13DF"/>
    <w:rsid w:val="00765E44"/>
    <w:rsid w:val="007B3759"/>
    <w:rsid w:val="008771A6"/>
    <w:rsid w:val="00913435"/>
    <w:rsid w:val="00916772"/>
    <w:rsid w:val="009A27D0"/>
    <w:rsid w:val="009D5C84"/>
    <w:rsid w:val="00A55E63"/>
    <w:rsid w:val="00AD45EC"/>
    <w:rsid w:val="00AD6C8A"/>
    <w:rsid w:val="00AD749D"/>
    <w:rsid w:val="00B15E67"/>
    <w:rsid w:val="00B7440A"/>
    <w:rsid w:val="00B751F6"/>
    <w:rsid w:val="00C01CB7"/>
    <w:rsid w:val="00CC3205"/>
    <w:rsid w:val="00CD545D"/>
    <w:rsid w:val="00E45D0F"/>
    <w:rsid w:val="00EB4798"/>
    <w:rsid w:val="00EB55FA"/>
    <w:rsid w:val="00EE5474"/>
    <w:rsid w:val="00F04270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8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1041</Words>
  <Characters>5937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2015-03-29T17:58:00Z</dcterms:created>
  <dcterms:modified xsi:type="dcterms:W3CDTF">2015-03-29T17:58:00Z</dcterms:modified>
</cp:coreProperties>
</file>