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739" w:rsidRPr="00A55E63" w:rsidRDefault="00A53739">
      <w:pPr>
        <w:spacing w:before="2" w:line="140" w:lineRule="exact"/>
        <w:rPr>
          <w:sz w:val="14"/>
          <w:szCs w:val="14"/>
          <w:lang w:val="en-US"/>
        </w:rPr>
      </w:pPr>
    </w:p>
    <w:p w:rsidR="00A53739" w:rsidRPr="00A55E63" w:rsidRDefault="00A5373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2014</w:t>
      </w:r>
    </w:p>
    <w:p w:rsidR="00A53739" w:rsidRPr="00A55E63" w:rsidRDefault="00A5373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A53739" w:rsidRPr="00A55E63" w:rsidRDefault="00A5373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A53739" w:rsidRPr="0028077C" w:rsidRDefault="00A53739" w:rsidP="00AD749D">
      <w:pPr>
        <w:spacing w:before="7" w:line="240" w:lineRule="exact"/>
        <w:jc w:val="both"/>
        <w:rPr>
          <w:rFonts w:ascii="Arial" w:hAnsi="Arial" w:cs="Arial"/>
        </w:rPr>
      </w:pPr>
    </w:p>
    <w:p w:rsidR="00A53739" w:rsidRPr="00A55E63" w:rsidRDefault="00A53739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A53739" w:rsidRPr="00A55E63" w:rsidRDefault="00A53739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A53739" w:rsidRPr="00A55E63" w:rsidRDefault="00A53739" w:rsidP="00AD749D">
      <w:pPr>
        <w:spacing w:before="7" w:line="240" w:lineRule="exact"/>
        <w:jc w:val="both"/>
        <w:rPr>
          <w:rFonts w:ascii="Arial" w:hAnsi="Arial" w:cs="Arial"/>
        </w:rPr>
      </w:pPr>
    </w:p>
    <w:p w:rsidR="00A53739" w:rsidRPr="00A55E63" w:rsidRDefault="00A53739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A53739" w:rsidRPr="00A55E63" w:rsidRDefault="00A53739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A53739" w:rsidRPr="006D13DF">
        <w:tc>
          <w:tcPr>
            <w:tcW w:w="3085" w:type="dxa"/>
          </w:tcPr>
          <w:p w:rsidR="00A53739" w:rsidRPr="006D13DF" w:rsidRDefault="00A53739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A53739" w:rsidRPr="006D13DF" w:rsidRDefault="00A53739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 EL Martin s.r.o.</w:t>
            </w:r>
          </w:p>
        </w:tc>
      </w:tr>
      <w:tr w:rsidR="00A53739" w:rsidRPr="006D13DF">
        <w:tc>
          <w:tcPr>
            <w:tcW w:w="3085" w:type="dxa"/>
          </w:tcPr>
          <w:p w:rsidR="00A53739" w:rsidRPr="006D13DF" w:rsidRDefault="00A53739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A53739" w:rsidRPr="006D13DF" w:rsidRDefault="00A53739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36439304</w:t>
            </w:r>
          </w:p>
        </w:tc>
      </w:tr>
      <w:tr w:rsidR="00A53739" w:rsidRPr="006D13DF">
        <w:tc>
          <w:tcPr>
            <w:tcW w:w="3085" w:type="dxa"/>
          </w:tcPr>
          <w:p w:rsidR="00A53739" w:rsidRPr="006D13DF" w:rsidRDefault="00A53739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A53739" w:rsidRPr="006D13DF" w:rsidRDefault="00A53739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Lipová 54, 03601 Martin</w:t>
            </w:r>
          </w:p>
        </w:tc>
      </w:tr>
    </w:tbl>
    <w:p w:rsidR="00A53739" w:rsidRPr="00A55E63" w:rsidRDefault="00A53739" w:rsidP="00EB55FA">
      <w:pPr>
        <w:spacing w:line="260" w:lineRule="exact"/>
        <w:jc w:val="both"/>
        <w:rPr>
          <w:rFonts w:ascii="Arial" w:hAnsi="Arial" w:cs="Arial"/>
        </w:rPr>
      </w:pPr>
    </w:p>
    <w:p w:rsidR="00A53739" w:rsidRPr="00A55E63" w:rsidRDefault="00A53739" w:rsidP="00EB55FA">
      <w:pPr>
        <w:spacing w:line="260" w:lineRule="exact"/>
        <w:jc w:val="both"/>
        <w:rPr>
          <w:rFonts w:ascii="Arial" w:hAnsi="Arial" w:cs="Arial"/>
        </w:rPr>
      </w:pPr>
    </w:p>
    <w:p w:rsidR="00A53739" w:rsidRPr="00A55E63" w:rsidRDefault="00A53739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A53739" w:rsidRPr="00A55E63" w:rsidRDefault="00A53739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53739" w:rsidRPr="00A55E63" w:rsidRDefault="00A53739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53739" w:rsidRPr="00A55E63" w:rsidRDefault="00A53739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A53739" w:rsidRPr="00A55E63" w:rsidRDefault="00A53739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A53739" w:rsidRPr="006D13DF">
        <w:tc>
          <w:tcPr>
            <w:tcW w:w="4219" w:type="dxa"/>
          </w:tcPr>
          <w:p w:rsidR="00A53739" w:rsidRPr="006D13DF" w:rsidRDefault="00A53739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A53739" w:rsidRPr="006D13DF" w:rsidRDefault="00A53739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Bežné účtovné</w:t>
            </w:r>
          </w:p>
          <w:p w:rsidR="00A53739" w:rsidRPr="006D13DF" w:rsidRDefault="00A53739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A53739" w:rsidRPr="006D13DF" w:rsidRDefault="00A53739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3739" w:rsidRPr="006D13DF">
        <w:tc>
          <w:tcPr>
            <w:tcW w:w="4219" w:type="dxa"/>
          </w:tcPr>
          <w:p w:rsidR="00A53739" w:rsidRPr="006D13DF" w:rsidRDefault="00A53739" w:rsidP="006D13DF">
            <w:pPr>
              <w:spacing w:line="260" w:lineRule="exact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A53739" w:rsidRPr="006D13DF" w:rsidRDefault="00A53739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A53739" w:rsidRPr="006D13DF" w:rsidRDefault="00A53739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A53739" w:rsidRPr="00A55E63" w:rsidRDefault="00A53739" w:rsidP="00AD6C8A">
      <w:pPr>
        <w:spacing w:line="260" w:lineRule="exact"/>
        <w:jc w:val="both"/>
        <w:rPr>
          <w:rFonts w:ascii="Arial" w:hAnsi="Arial" w:cs="Arial"/>
        </w:rPr>
      </w:pPr>
    </w:p>
    <w:p w:rsidR="00A53739" w:rsidRPr="00A55E63" w:rsidRDefault="00A53739" w:rsidP="00AD749D">
      <w:pPr>
        <w:spacing w:before="1" w:line="280" w:lineRule="exact"/>
        <w:jc w:val="both"/>
        <w:rPr>
          <w:rFonts w:ascii="Arial" w:hAnsi="Arial" w:cs="Arial"/>
        </w:rPr>
      </w:pPr>
    </w:p>
    <w:p w:rsidR="00A53739" w:rsidRPr="00A55E63" w:rsidRDefault="00A53739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A53739" w:rsidRPr="00A55E63" w:rsidRDefault="00A53739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A53739" w:rsidRPr="00A55E63" w:rsidRDefault="00A53739" w:rsidP="00AD749D">
      <w:pPr>
        <w:spacing w:before="11" w:line="260" w:lineRule="exact"/>
        <w:jc w:val="both"/>
        <w:rPr>
          <w:rFonts w:ascii="Arial" w:hAnsi="Arial" w:cs="Arial"/>
        </w:rPr>
      </w:pPr>
    </w:p>
    <w:p w:rsidR="00A53739" w:rsidRDefault="00A5373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</w:p>
    <w:p w:rsidR="00A53739" w:rsidRPr="00A55E63" w:rsidRDefault="00A53739" w:rsidP="0028077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účtovná jednotka v zdaňovacom období r. 2014 nevykonávala žiadnu činnosť a ani v ďalšom období vykonávať nebude </w:t>
      </w:r>
    </w:p>
    <w:p w:rsidR="00A53739" w:rsidRPr="00A55E63" w:rsidRDefault="00A5373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53739" w:rsidRPr="00A55E63" w:rsidRDefault="00A5373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A53739" w:rsidRPr="00A55E63" w:rsidRDefault="00A5373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A53739" w:rsidRPr="006D13DF">
        <w:tc>
          <w:tcPr>
            <w:tcW w:w="4843" w:type="dxa"/>
          </w:tcPr>
          <w:p w:rsidR="00A53739" w:rsidRPr="006D13DF" w:rsidRDefault="00A53739" w:rsidP="006D13D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13D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A53739" w:rsidRPr="006D13DF" w:rsidRDefault="00A53739" w:rsidP="006D13D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13D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3739" w:rsidRPr="006D13DF">
        <w:tc>
          <w:tcPr>
            <w:tcW w:w="4843" w:type="dxa"/>
          </w:tcPr>
          <w:p w:rsidR="00A53739" w:rsidRPr="006D13DF" w:rsidRDefault="00A53739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A53739" w:rsidRPr="006D13DF" w:rsidRDefault="00A53739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3739" w:rsidRPr="006D13DF">
        <w:tc>
          <w:tcPr>
            <w:tcW w:w="4843" w:type="dxa"/>
          </w:tcPr>
          <w:p w:rsidR="00A53739" w:rsidRPr="006D13DF" w:rsidRDefault="00A53739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A53739" w:rsidRPr="006D13DF" w:rsidRDefault="00A53739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3739" w:rsidRPr="006D13DF">
        <w:tc>
          <w:tcPr>
            <w:tcW w:w="4843" w:type="dxa"/>
          </w:tcPr>
          <w:p w:rsidR="00A53739" w:rsidRPr="006D13DF" w:rsidRDefault="00A53739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D13DF">
              <w:rPr>
                <w:rFonts w:ascii="Arial" w:hAnsi="Arial" w:cs="Arial"/>
                <w:sz w:val="22"/>
                <w:szCs w:val="22"/>
              </w:rPr>
              <w:t>ný ma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A53739" w:rsidRPr="006D13DF" w:rsidRDefault="00A53739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3739" w:rsidRPr="006D13DF">
        <w:tc>
          <w:tcPr>
            <w:tcW w:w="4843" w:type="dxa"/>
          </w:tcPr>
          <w:p w:rsidR="00A53739" w:rsidRPr="006D13DF" w:rsidRDefault="00A53739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r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D13DF">
              <w:rPr>
                <w:rFonts w:ascii="Arial" w:hAnsi="Arial" w:cs="Arial"/>
                <w:sz w:val="22"/>
                <w:szCs w:val="22"/>
              </w:rPr>
              <w:t>kúpo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A53739" w:rsidRPr="006D13DF" w:rsidRDefault="00A53739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3739" w:rsidRPr="006D13DF">
        <w:tc>
          <w:tcPr>
            <w:tcW w:w="4843" w:type="dxa"/>
          </w:tcPr>
          <w:p w:rsidR="00A53739" w:rsidRPr="006D13DF" w:rsidRDefault="00A53739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D13D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D13DF">
              <w:rPr>
                <w:rFonts w:ascii="Arial" w:hAnsi="Arial" w:cs="Arial"/>
                <w:sz w:val="22"/>
                <w:szCs w:val="22"/>
              </w:rPr>
              <w:t>tvor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D13D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A53739" w:rsidRPr="006D13DF" w:rsidRDefault="00A53739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3739" w:rsidRPr="006D13DF">
        <w:tc>
          <w:tcPr>
            <w:tcW w:w="4843" w:type="dxa"/>
          </w:tcPr>
          <w:p w:rsidR="00A53739" w:rsidRPr="006D13DF" w:rsidRDefault="00A53739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A53739" w:rsidRPr="006D13DF" w:rsidRDefault="00A53739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3739" w:rsidRPr="006D13DF">
        <w:tc>
          <w:tcPr>
            <w:tcW w:w="4843" w:type="dxa"/>
          </w:tcPr>
          <w:p w:rsidR="00A53739" w:rsidRPr="006D13DF" w:rsidRDefault="00A53739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A53739" w:rsidRPr="006D13DF" w:rsidRDefault="00A53739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3739" w:rsidRPr="006D13DF">
        <w:tc>
          <w:tcPr>
            <w:tcW w:w="4843" w:type="dxa"/>
          </w:tcPr>
          <w:p w:rsidR="00A53739" w:rsidRPr="006D13DF" w:rsidRDefault="00A53739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K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D13DF">
              <w:rPr>
                <w:rFonts w:ascii="Arial" w:hAnsi="Arial" w:cs="Arial"/>
                <w:sz w:val="22"/>
                <w:szCs w:val="22"/>
              </w:rPr>
              <w:t>ina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D13DF">
              <w:rPr>
                <w:rFonts w:ascii="Arial" w:hAnsi="Arial" w:cs="Arial"/>
                <w:sz w:val="22"/>
                <w:szCs w:val="22"/>
              </w:rPr>
              <w:t>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A53739" w:rsidRPr="006D13DF" w:rsidRDefault="00A53739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3739" w:rsidRPr="006D13DF">
        <w:tc>
          <w:tcPr>
            <w:tcW w:w="4843" w:type="dxa"/>
          </w:tcPr>
          <w:p w:rsidR="00A53739" w:rsidRPr="006D13DF" w:rsidRDefault="00A53739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D13DF">
              <w:rPr>
                <w:rFonts w:ascii="Arial" w:hAnsi="Arial" w:cs="Arial"/>
                <w:sz w:val="22"/>
                <w:szCs w:val="22"/>
              </w:rPr>
              <w:t>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z w:val="22"/>
                <w:szCs w:val="22"/>
              </w:rPr>
              <w:t>ky 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z w:val="22"/>
                <w:szCs w:val="22"/>
              </w:rPr>
              <w:t>tane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A53739" w:rsidRPr="006D13DF" w:rsidRDefault="00A53739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3739" w:rsidRPr="006D13DF">
        <w:tc>
          <w:tcPr>
            <w:tcW w:w="4843" w:type="dxa"/>
          </w:tcPr>
          <w:p w:rsidR="00A53739" w:rsidRPr="006D13DF" w:rsidRDefault="00A53739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A53739" w:rsidRPr="006D13DF" w:rsidRDefault="00A53739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3739" w:rsidRPr="006D13DF">
        <w:tc>
          <w:tcPr>
            <w:tcW w:w="4843" w:type="dxa"/>
          </w:tcPr>
          <w:p w:rsidR="00A53739" w:rsidRPr="006D13DF" w:rsidRDefault="00A53739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Pô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D13DF">
              <w:rPr>
                <w:rFonts w:ascii="Arial" w:hAnsi="Arial" w:cs="Arial"/>
                <w:sz w:val="22"/>
                <w:szCs w:val="22"/>
              </w:rPr>
              <w:t>ičky a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D13DF">
              <w:rPr>
                <w:rFonts w:ascii="Arial" w:hAnsi="Arial" w:cs="Arial"/>
                <w:sz w:val="22"/>
                <w:szCs w:val="22"/>
              </w:rPr>
              <w:t>úv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A53739" w:rsidRPr="006D13DF" w:rsidRDefault="00A53739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3739" w:rsidRPr="006D13DF">
        <w:tc>
          <w:tcPr>
            <w:tcW w:w="4843" w:type="dxa"/>
          </w:tcPr>
          <w:p w:rsidR="00A53739" w:rsidRPr="006D13DF" w:rsidRDefault="00A53739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riv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to</w:t>
            </w:r>
            <w:r w:rsidRPr="006D13D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D13DF">
              <w:rPr>
                <w:rFonts w:ascii="Arial" w:hAnsi="Arial" w:cs="Arial"/>
                <w:sz w:val="22"/>
                <w:szCs w:val="22"/>
              </w:rPr>
              <w:t>op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D13D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A53739" w:rsidRPr="006D13DF" w:rsidRDefault="00A53739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A53739" w:rsidRPr="00A55E63" w:rsidRDefault="00A5373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53739" w:rsidRPr="00A55E63" w:rsidRDefault="00A5373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53739" w:rsidRPr="00A55E63" w:rsidRDefault="00A5373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A53739" w:rsidRPr="00A55E63" w:rsidRDefault="00A5373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53739" w:rsidRPr="00A55E63" w:rsidRDefault="00A5373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A53739" w:rsidRPr="00A55E63" w:rsidRDefault="00A5373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53739" w:rsidRPr="00A55E63" w:rsidRDefault="00A5373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A53739" w:rsidRPr="00A55E63" w:rsidRDefault="00A5373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53739" w:rsidRPr="00A55E63" w:rsidRDefault="00A5373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A53739" w:rsidRPr="00A55E63" w:rsidRDefault="00A53739" w:rsidP="00AD749D">
      <w:pPr>
        <w:spacing w:before="1" w:line="280" w:lineRule="exact"/>
        <w:jc w:val="both"/>
        <w:rPr>
          <w:rFonts w:ascii="Arial" w:hAnsi="Arial" w:cs="Arial"/>
        </w:rPr>
      </w:pPr>
    </w:p>
    <w:p w:rsidR="00A53739" w:rsidRPr="00A55E63" w:rsidRDefault="00A53739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A53739" w:rsidRPr="00A55E63" w:rsidRDefault="00A53739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A53739" w:rsidRPr="00A55E63" w:rsidRDefault="00A53739" w:rsidP="00AD749D">
      <w:pPr>
        <w:spacing w:before="11" w:line="260" w:lineRule="exact"/>
        <w:jc w:val="both"/>
        <w:rPr>
          <w:rFonts w:ascii="Arial" w:hAnsi="Arial" w:cs="Arial"/>
        </w:rPr>
      </w:pPr>
    </w:p>
    <w:p w:rsidR="00A53739" w:rsidRPr="00A55E63" w:rsidRDefault="00A5373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A53739" w:rsidRPr="00A55E63" w:rsidRDefault="00A5373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A53739" w:rsidRPr="00A55E63" w:rsidRDefault="00A5373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A53739" w:rsidRPr="00A55E63" w:rsidRDefault="00A5373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3739" w:rsidRPr="00A55E63" w:rsidRDefault="00A5373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A53739" w:rsidRPr="00A55E63" w:rsidRDefault="00A5373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3739" w:rsidRPr="00A55E63" w:rsidRDefault="00A5373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A53739" w:rsidRPr="00A55E63" w:rsidRDefault="00A5373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3739" w:rsidRPr="00A55E63" w:rsidRDefault="00A5373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A53739" w:rsidRPr="00A55E63" w:rsidRDefault="00A5373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3739" w:rsidRPr="00A55E63" w:rsidRDefault="00A5373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A53739" w:rsidRPr="00A55E63" w:rsidRDefault="00A5373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3739" w:rsidRPr="00A55E63" w:rsidRDefault="00A5373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A53739" w:rsidRPr="00A55E63" w:rsidRDefault="00A5373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3739" w:rsidRPr="00A55E63" w:rsidRDefault="00A5373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A53739" w:rsidRPr="00A55E63" w:rsidRDefault="00A5373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3739" w:rsidRPr="00A55E63" w:rsidRDefault="00A5373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A53739" w:rsidRPr="00A55E63" w:rsidRDefault="00A5373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53739" w:rsidRPr="00A55E63" w:rsidRDefault="00A5373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A53739" w:rsidRPr="00A55E63" w:rsidRDefault="00A5373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3739" w:rsidRPr="00A55E63" w:rsidRDefault="00A5373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A53739" w:rsidRPr="00A55E63" w:rsidRDefault="00A5373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A53739" w:rsidRPr="00A55E63" w:rsidRDefault="00A5373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A53739" w:rsidRPr="00A55E63" w:rsidRDefault="00A5373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A53739" w:rsidRPr="00A55E63" w:rsidRDefault="00A5373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A53739" w:rsidRPr="00A55E63" w:rsidRDefault="00A5373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3739" w:rsidRPr="00A55E63" w:rsidRDefault="00A5373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A53739" w:rsidRPr="00A55E63" w:rsidRDefault="00A5373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3739" w:rsidRPr="00A55E63" w:rsidRDefault="00A5373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A53739" w:rsidRPr="00A55E63" w:rsidRDefault="00A5373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3739" w:rsidRPr="00A55E63" w:rsidRDefault="00A5373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A53739" w:rsidRPr="00A55E63" w:rsidSect="006064A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3739" w:rsidRDefault="00A53739">
      <w:r>
        <w:separator/>
      </w:r>
    </w:p>
  </w:endnote>
  <w:endnote w:type="continuationSeparator" w:id="0">
    <w:p w:rsidR="00A53739" w:rsidRDefault="00A537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739" w:rsidRDefault="00A53739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A53739" w:rsidRDefault="00A53739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3739" w:rsidRDefault="00A53739">
      <w:r>
        <w:separator/>
      </w:r>
    </w:p>
  </w:footnote>
  <w:footnote w:type="continuationSeparator" w:id="0">
    <w:p w:rsidR="00A53739" w:rsidRDefault="00A537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739" w:rsidRDefault="00A53739">
    <w:pPr>
      <w:pStyle w:val="Header"/>
    </w:pPr>
  </w:p>
  <w:p w:rsidR="00A53739" w:rsidRDefault="00A53739">
    <w:pPr>
      <w:pStyle w:val="Header"/>
    </w:pPr>
  </w:p>
  <w:p w:rsidR="00A53739" w:rsidRDefault="00A53739">
    <w:pPr>
      <w:pStyle w:val="Header"/>
    </w:pPr>
  </w:p>
  <w:p w:rsidR="00A53739" w:rsidRDefault="00A53739" w:rsidP="0028077C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36439304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2022127976</w:t>
    </w:r>
  </w:p>
  <w:p w:rsidR="00A53739" w:rsidRDefault="00A53739" w:rsidP="0055784D">
    <w:pPr>
      <w:pStyle w:val="Header"/>
      <w:rPr>
        <w:rFonts w:ascii="Times New Roman" w:hAnsi="Times New Roman"/>
        <w:sz w:val="24"/>
        <w:szCs w:val="24"/>
      </w:rPr>
    </w:pPr>
  </w:p>
  <w:p w:rsidR="00A53739" w:rsidRDefault="00A5373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406AD"/>
    <w:rsid w:val="001704D4"/>
    <w:rsid w:val="001E0B24"/>
    <w:rsid w:val="002401F1"/>
    <w:rsid w:val="0028077C"/>
    <w:rsid w:val="002C12B4"/>
    <w:rsid w:val="002D7E6D"/>
    <w:rsid w:val="00352E38"/>
    <w:rsid w:val="003657F5"/>
    <w:rsid w:val="00373635"/>
    <w:rsid w:val="003D056F"/>
    <w:rsid w:val="00401155"/>
    <w:rsid w:val="004A2BF3"/>
    <w:rsid w:val="0055784D"/>
    <w:rsid w:val="006064AF"/>
    <w:rsid w:val="00623868"/>
    <w:rsid w:val="00637F73"/>
    <w:rsid w:val="00676DB4"/>
    <w:rsid w:val="006D13DF"/>
    <w:rsid w:val="007B3759"/>
    <w:rsid w:val="008771A6"/>
    <w:rsid w:val="00913435"/>
    <w:rsid w:val="00916772"/>
    <w:rsid w:val="009A27D0"/>
    <w:rsid w:val="009D5C84"/>
    <w:rsid w:val="00A53739"/>
    <w:rsid w:val="00A55E63"/>
    <w:rsid w:val="00AD6C8A"/>
    <w:rsid w:val="00AD749D"/>
    <w:rsid w:val="00AF75D2"/>
    <w:rsid w:val="00B15E67"/>
    <w:rsid w:val="00B7440A"/>
    <w:rsid w:val="00B751F6"/>
    <w:rsid w:val="00C01CB7"/>
    <w:rsid w:val="00CC22CD"/>
    <w:rsid w:val="00CC3205"/>
    <w:rsid w:val="00CD545D"/>
    <w:rsid w:val="00DB0647"/>
    <w:rsid w:val="00EB4798"/>
    <w:rsid w:val="00EB55FA"/>
    <w:rsid w:val="00EE5474"/>
    <w:rsid w:val="00F404E8"/>
    <w:rsid w:val="00F817B0"/>
    <w:rsid w:val="00FA0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4AF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6064A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A043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064AF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6064A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A0432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6064AF"/>
  </w:style>
  <w:style w:type="paragraph" w:customStyle="1" w:styleId="TableParagraph">
    <w:name w:val="Table Paragraph"/>
    <w:basedOn w:val="Normal"/>
    <w:uiPriority w:val="99"/>
    <w:rsid w:val="006064AF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15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3</Pages>
  <Words>997</Words>
  <Characters>5683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2015-03-27T19:11:00Z</dcterms:created>
  <dcterms:modified xsi:type="dcterms:W3CDTF">2015-03-27T19:11:00Z</dcterms:modified>
</cp:coreProperties>
</file>