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739" w:rsidRPr="00A55E63" w:rsidRDefault="00A53739">
      <w:pPr>
        <w:spacing w:before="2" w:line="140" w:lineRule="exact"/>
        <w:rPr>
          <w:sz w:val="14"/>
          <w:szCs w:val="14"/>
          <w:lang w:val="en-US"/>
        </w:rPr>
      </w:pPr>
    </w:p>
    <w:p w:rsidR="00A53739" w:rsidRPr="00A55E63" w:rsidRDefault="00A5373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A53739" w:rsidRPr="00A55E63" w:rsidRDefault="00A5373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A53739" w:rsidRPr="00A55E63" w:rsidRDefault="00A5373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A53739" w:rsidRPr="0028077C" w:rsidRDefault="00A53739" w:rsidP="00AD749D">
      <w:pPr>
        <w:spacing w:before="7" w:line="240" w:lineRule="exact"/>
        <w:jc w:val="both"/>
        <w:rPr>
          <w:rFonts w:ascii="Arial" w:hAnsi="Arial" w:cs="Arial"/>
        </w:rPr>
      </w:pPr>
    </w:p>
    <w:p w:rsidR="00A53739" w:rsidRPr="00A55E63" w:rsidRDefault="00A53739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A53739" w:rsidRPr="00A55E63" w:rsidRDefault="00A5373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A53739" w:rsidRPr="00A55E63" w:rsidRDefault="00A53739" w:rsidP="00AD749D">
      <w:pPr>
        <w:spacing w:before="7" w:line="240" w:lineRule="exact"/>
        <w:jc w:val="both"/>
        <w:rPr>
          <w:rFonts w:ascii="Arial" w:hAnsi="Arial" w:cs="Arial"/>
        </w:rPr>
      </w:pPr>
    </w:p>
    <w:p w:rsidR="00A53739" w:rsidRPr="00A55E63" w:rsidRDefault="00A53739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53739" w:rsidRPr="00A55E63" w:rsidRDefault="00A5373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A53739" w:rsidRPr="006D13DF">
        <w:tc>
          <w:tcPr>
            <w:tcW w:w="3085" w:type="dxa"/>
          </w:tcPr>
          <w:p w:rsidR="00A53739" w:rsidRPr="006D13DF" w:rsidRDefault="00A53739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A53739" w:rsidRPr="006D13DF" w:rsidRDefault="00A53739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 EL Martin s.r.o.</w:t>
            </w:r>
          </w:p>
        </w:tc>
      </w:tr>
      <w:tr w:rsidR="00A53739" w:rsidRPr="006D13DF">
        <w:tc>
          <w:tcPr>
            <w:tcW w:w="3085" w:type="dxa"/>
          </w:tcPr>
          <w:p w:rsidR="00A53739" w:rsidRPr="006D13DF" w:rsidRDefault="00A53739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A53739" w:rsidRPr="006D13DF" w:rsidRDefault="00A53739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36439304</w:t>
            </w:r>
          </w:p>
        </w:tc>
      </w:tr>
      <w:tr w:rsidR="00A53739" w:rsidRPr="006D13DF">
        <w:tc>
          <w:tcPr>
            <w:tcW w:w="3085" w:type="dxa"/>
          </w:tcPr>
          <w:p w:rsidR="00A53739" w:rsidRPr="006D13DF" w:rsidRDefault="00A53739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53739" w:rsidRPr="006D13DF" w:rsidRDefault="00A53739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Lipová 54, 03601 Martin</w:t>
            </w:r>
          </w:p>
        </w:tc>
      </w:tr>
    </w:tbl>
    <w:p w:rsidR="00A53739" w:rsidRPr="00A55E63" w:rsidRDefault="00A53739" w:rsidP="00EB55FA">
      <w:pPr>
        <w:spacing w:line="260" w:lineRule="exact"/>
        <w:jc w:val="both"/>
        <w:rPr>
          <w:rFonts w:ascii="Arial" w:hAnsi="Arial" w:cs="Arial"/>
        </w:rPr>
      </w:pPr>
    </w:p>
    <w:p w:rsidR="00A53739" w:rsidRPr="00A55E63" w:rsidRDefault="00A53739" w:rsidP="00EB55FA">
      <w:pPr>
        <w:spacing w:line="260" w:lineRule="exact"/>
        <w:jc w:val="both"/>
        <w:rPr>
          <w:rFonts w:ascii="Arial" w:hAnsi="Arial" w:cs="Arial"/>
        </w:rPr>
      </w:pPr>
    </w:p>
    <w:p w:rsidR="00A53739" w:rsidRPr="00A55E63" w:rsidRDefault="00A5373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53739" w:rsidRPr="00A55E63" w:rsidRDefault="00A5373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53739" w:rsidRPr="00A55E63" w:rsidRDefault="00A5373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53739" w:rsidRPr="00A55E63" w:rsidRDefault="00A5373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A53739" w:rsidRPr="00A55E63" w:rsidRDefault="00A5373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A53739" w:rsidRPr="006D13DF">
        <w:tc>
          <w:tcPr>
            <w:tcW w:w="4219" w:type="dxa"/>
          </w:tcPr>
          <w:p w:rsidR="00A53739" w:rsidRPr="006D13DF" w:rsidRDefault="00A53739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A53739" w:rsidRPr="006D13DF" w:rsidRDefault="00A53739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A53739" w:rsidRPr="006D13DF" w:rsidRDefault="00A53739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A53739" w:rsidRPr="006D13DF" w:rsidRDefault="00A53739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3739" w:rsidRPr="006D13DF">
        <w:tc>
          <w:tcPr>
            <w:tcW w:w="4219" w:type="dxa"/>
          </w:tcPr>
          <w:p w:rsidR="00A53739" w:rsidRPr="006D13DF" w:rsidRDefault="00A53739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53739" w:rsidRPr="006D13DF" w:rsidRDefault="00A53739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A53739" w:rsidRPr="006D13DF" w:rsidRDefault="00A53739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53739" w:rsidRPr="00A55E63" w:rsidRDefault="00A53739" w:rsidP="00AD6C8A">
      <w:pPr>
        <w:spacing w:line="260" w:lineRule="exact"/>
        <w:jc w:val="both"/>
        <w:rPr>
          <w:rFonts w:ascii="Arial" w:hAnsi="Arial" w:cs="Arial"/>
        </w:rPr>
      </w:pPr>
    </w:p>
    <w:p w:rsidR="00A53739" w:rsidRPr="00A55E63" w:rsidRDefault="00A53739" w:rsidP="00AD749D">
      <w:pPr>
        <w:spacing w:before="1" w:line="280" w:lineRule="exact"/>
        <w:jc w:val="both"/>
        <w:rPr>
          <w:rFonts w:ascii="Arial" w:hAnsi="Arial" w:cs="Arial"/>
        </w:rPr>
      </w:pPr>
    </w:p>
    <w:p w:rsidR="00A53739" w:rsidRPr="00A55E63" w:rsidRDefault="00A53739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A53739" w:rsidRPr="00A55E63" w:rsidRDefault="00A5373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A53739" w:rsidRPr="00A55E63" w:rsidRDefault="00A53739" w:rsidP="00AD749D">
      <w:pPr>
        <w:spacing w:before="11" w:line="260" w:lineRule="exact"/>
        <w:jc w:val="both"/>
        <w:rPr>
          <w:rFonts w:ascii="Arial" w:hAnsi="Arial" w:cs="Arial"/>
        </w:rPr>
      </w:pPr>
    </w:p>
    <w:p w:rsidR="00A53739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A53739" w:rsidRPr="00A55E63" w:rsidRDefault="00A53739" w:rsidP="002807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jednotka v zdaňovacom období r. 2014 nevykonávala žiadnu činnosť a ani v ďalšom období vykonávať nebude </w:t>
      </w: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3739" w:rsidRPr="006D13DF">
        <w:tc>
          <w:tcPr>
            <w:tcW w:w="4843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A53739" w:rsidRPr="006D13DF" w:rsidRDefault="00A53739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A53739" w:rsidRPr="00A55E63" w:rsidRDefault="00A53739" w:rsidP="00AD749D">
      <w:pPr>
        <w:spacing w:before="1" w:line="280" w:lineRule="exact"/>
        <w:jc w:val="both"/>
        <w:rPr>
          <w:rFonts w:ascii="Arial" w:hAnsi="Arial" w:cs="Arial"/>
        </w:rPr>
      </w:pPr>
    </w:p>
    <w:p w:rsidR="00A53739" w:rsidRPr="00A55E63" w:rsidRDefault="00A53739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A53739" w:rsidRPr="00A55E63" w:rsidRDefault="00A5373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A53739" w:rsidRPr="00A55E63" w:rsidRDefault="00A53739" w:rsidP="00AD749D">
      <w:pPr>
        <w:spacing w:before="11" w:line="260" w:lineRule="exact"/>
        <w:jc w:val="both"/>
        <w:rPr>
          <w:rFonts w:ascii="Arial" w:hAnsi="Arial" w:cs="Arial"/>
        </w:rPr>
      </w:pP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A53739" w:rsidRPr="00A55E63" w:rsidRDefault="00A5373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739" w:rsidRPr="00A55E63" w:rsidRDefault="00A5373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53739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3739" w:rsidRDefault="00A53739">
      <w:r>
        <w:separator/>
      </w:r>
    </w:p>
  </w:endnote>
  <w:endnote w:type="continuationSeparator" w:id="0">
    <w:p w:rsidR="00A53739" w:rsidRDefault="00A537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3739" w:rsidRDefault="00A5373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A53739" w:rsidRDefault="00A53739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3739" w:rsidRDefault="00A53739">
      <w:r>
        <w:separator/>
      </w:r>
    </w:p>
  </w:footnote>
  <w:footnote w:type="continuationSeparator" w:id="0">
    <w:p w:rsidR="00A53739" w:rsidRDefault="00A537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3739" w:rsidRDefault="00A53739">
    <w:pPr>
      <w:pStyle w:val="Header"/>
    </w:pPr>
  </w:p>
  <w:p w:rsidR="00A53739" w:rsidRDefault="00A53739">
    <w:pPr>
      <w:pStyle w:val="Header"/>
    </w:pPr>
  </w:p>
  <w:p w:rsidR="00A53739" w:rsidRDefault="00A53739">
    <w:pPr>
      <w:pStyle w:val="Header"/>
    </w:pPr>
  </w:p>
  <w:p w:rsidR="00A53739" w:rsidRDefault="00A53739" w:rsidP="0028077C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36439304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2022127976</w:t>
    </w:r>
  </w:p>
  <w:p w:rsidR="00A53739" w:rsidRDefault="00A53739" w:rsidP="0055784D">
    <w:pPr>
      <w:pStyle w:val="Header"/>
      <w:rPr>
        <w:rFonts w:ascii="Times New Roman" w:hAnsi="Times New Roman"/>
        <w:sz w:val="24"/>
        <w:szCs w:val="24"/>
      </w:rPr>
    </w:pPr>
  </w:p>
  <w:p w:rsidR="00A53739" w:rsidRDefault="00A5373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704D4"/>
    <w:rsid w:val="001E0B24"/>
    <w:rsid w:val="002401F1"/>
    <w:rsid w:val="0028077C"/>
    <w:rsid w:val="002C12B4"/>
    <w:rsid w:val="002D7E6D"/>
    <w:rsid w:val="00352E38"/>
    <w:rsid w:val="003657F5"/>
    <w:rsid w:val="00373635"/>
    <w:rsid w:val="003D056F"/>
    <w:rsid w:val="00401155"/>
    <w:rsid w:val="004A2BF3"/>
    <w:rsid w:val="0055784D"/>
    <w:rsid w:val="006064AF"/>
    <w:rsid w:val="00623868"/>
    <w:rsid w:val="00637F73"/>
    <w:rsid w:val="00676DB4"/>
    <w:rsid w:val="006D13DF"/>
    <w:rsid w:val="007B3759"/>
    <w:rsid w:val="008771A6"/>
    <w:rsid w:val="00913435"/>
    <w:rsid w:val="00916772"/>
    <w:rsid w:val="009A27D0"/>
    <w:rsid w:val="009D5C84"/>
    <w:rsid w:val="00A53739"/>
    <w:rsid w:val="00A55E63"/>
    <w:rsid w:val="00AD6C8A"/>
    <w:rsid w:val="00AD749D"/>
    <w:rsid w:val="00AF75D2"/>
    <w:rsid w:val="00B15E67"/>
    <w:rsid w:val="00B7440A"/>
    <w:rsid w:val="00B751F6"/>
    <w:rsid w:val="00C01CB7"/>
    <w:rsid w:val="00CC22CD"/>
    <w:rsid w:val="00CC3205"/>
    <w:rsid w:val="00CD545D"/>
    <w:rsid w:val="00DB0647"/>
    <w:rsid w:val="00EB4798"/>
    <w:rsid w:val="00EB55FA"/>
    <w:rsid w:val="00EE5474"/>
    <w:rsid w:val="00F404E8"/>
    <w:rsid w:val="00F817B0"/>
    <w:rsid w:val="00FA04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FA043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FA043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150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50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50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3</Pages>
  <Words>997</Words>
  <Characters>5683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2015-03-27T19:11:00Z</dcterms:created>
  <dcterms:modified xsi:type="dcterms:W3CDTF">2015-03-27T19:11:00Z</dcterms:modified>
</cp:coreProperties>
</file>