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D9" w:rsidRPr="003E7910" w:rsidRDefault="00AB09D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AB09D9" w:rsidRPr="003E7910" w:rsidRDefault="00AB09D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B09D9" w:rsidRPr="003E7910" w:rsidRDefault="00AB09D9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B09D9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B09D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DELTA plus s.r.o.</w:t>
            </w:r>
          </w:p>
        </w:tc>
      </w:tr>
      <w:tr w:rsidR="00AB09D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Tribečská 12, Solčany</w:t>
            </w:r>
          </w:p>
        </w:tc>
      </w:tr>
      <w:tr w:rsidR="00AB09D9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31444750          DIČ:  2020419929</w:t>
            </w:r>
          </w:p>
        </w:tc>
      </w:tr>
      <w:tr w:rsidR="00AB09D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04.11.1993</w:t>
            </w:r>
          </w:p>
        </w:tc>
      </w:tr>
      <w:tr w:rsidR="00AB09D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04.11.1993</w:t>
            </w:r>
          </w:p>
        </w:tc>
      </w:tr>
    </w:tbl>
    <w:p w:rsidR="00AB09D9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B09D9" w:rsidRDefault="00AB09D9" w:rsidP="00CA565D">
      <w:pPr>
        <w:jc w:val="both"/>
        <w:rPr>
          <w:rStyle w:val="ra"/>
        </w:rPr>
      </w:pPr>
      <w:r>
        <w:rPr>
          <w:rStyle w:val="ra"/>
        </w:rPr>
        <w:t>poradenská, dozorčia a technická činnosť v oblasti energetických zariadení, automatizačnej a výpočtovej techniky a software</w:t>
      </w:r>
    </w:p>
    <w:p w:rsidR="00AB09D9" w:rsidRPr="003E7910" w:rsidRDefault="00AB09D9" w:rsidP="00CA565D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B09D9" w:rsidRPr="003E7910" w:rsidRDefault="00AB09D9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B09D9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E7910" w:rsidRDefault="00AB09D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E7910" w:rsidRDefault="00AB09D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E7910" w:rsidRDefault="00AB09D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B09D9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E7910" w:rsidRDefault="00AB09D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09D9" w:rsidRPr="003E7910" w:rsidRDefault="00AB09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B09D9" w:rsidRPr="003E7910" w:rsidRDefault="00AB09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B09D9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09D9" w:rsidRPr="003E7910" w:rsidRDefault="00AB09D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B09D9" w:rsidRPr="003E7910" w:rsidRDefault="00AB09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B09D9" w:rsidRPr="003E7910" w:rsidRDefault="00AB09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B09D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E7910" w:rsidRDefault="00AB09D9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E7910" w:rsidRDefault="00AB09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B09D9" w:rsidRPr="003E7910" w:rsidRDefault="00AB09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AB09D9" w:rsidRPr="003E7910" w:rsidRDefault="00AB09D9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B09D9" w:rsidRPr="004534D4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26.3.2014</w:t>
      </w:r>
    </w:p>
    <w:p w:rsidR="00AB09D9" w:rsidRPr="003E7910" w:rsidRDefault="00AB09D9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B09D9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B09D9" w:rsidRPr="003E7910" w:rsidRDefault="00AB09D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B09D9" w:rsidRPr="003E7910" w:rsidRDefault="00AB09D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B09D9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B09D9" w:rsidRPr="003E7910" w:rsidRDefault="00AB09D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B09D9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  <w:tr w:rsidR="00AB09D9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D9" w:rsidRPr="003E7910" w:rsidRDefault="00AB09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  <w:tr w:rsidR="00AB09D9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D9" w:rsidRPr="003E7910" w:rsidRDefault="00AB09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D9" w:rsidRPr="003E7910" w:rsidRDefault="00AB09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9D9" w:rsidRPr="003E7910" w:rsidRDefault="00AB09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B09D9" w:rsidRPr="003E7910" w:rsidRDefault="00AB09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B09D9" w:rsidRPr="003E7910" w:rsidRDefault="00AB09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  <w:tr w:rsidR="00AB09D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Matej Ruš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25.03.2011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  <w:tr w:rsidR="00AB09D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 w:rsidP="00841190">
            <w:pPr>
              <w:rPr>
                <w:sz w:val="20"/>
                <w:szCs w:val="20"/>
              </w:rPr>
            </w:pPr>
          </w:p>
        </w:tc>
      </w:tr>
      <w:tr w:rsidR="00AB09D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  <w:tr w:rsidR="00AB09D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  <w:tr w:rsidR="00AB09D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B09D9" w:rsidRPr="003E7910" w:rsidRDefault="00AB09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B09D9" w:rsidRPr="003E7910" w:rsidRDefault="00AB09D9">
            <w:pPr>
              <w:rPr>
                <w:sz w:val="20"/>
                <w:szCs w:val="20"/>
              </w:rPr>
            </w:pPr>
          </w:p>
        </w:tc>
      </w:tr>
    </w:tbl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</w:p>
    <w:p w:rsidR="00AB09D9" w:rsidRPr="003E7910" w:rsidRDefault="00AB09D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B09D9" w:rsidRPr="005611A8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B09D9" w:rsidRPr="003E7910" w:rsidRDefault="00AB09D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B09D9" w:rsidRPr="003E7910" w:rsidRDefault="00AB09D9" w:rsidP="007D51F3">
      <w:pPr>
        <w:spacing w:line="240" w:lineRule="auto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B09D9" w:rsidRDefault="00AB09D9" w:rsidP="007D51F3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B09D9" w:rsidRPr="003E7910" w:rsidRDefault="00AB09D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B09D9" w:rsidRPr="003E7910" w:rsidRDefault="00AB09D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B09D9" w:rsidRPr="003E7910" w:rsidRDefault="00AB09D9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09D9" w:rsidRPr="003E7910" w:rsidRDefault="00AB09D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B09D9" w:rsidRPr="003E7910" w:rsidRDefault="00AB09D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B09D9" w:rsidRPr="003E7910" w:rsidRDefault="00AB09D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B09D9" w:rsidRPr="003E7910" w:rsidRDefault="00AB09D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B09D9" w:rsidRPr="003E7910" w:rsidRDefault="00AB09D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B09D9" w:rsidRPr="003E7910" w:rsidRDefault="00AB09D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B09D9" w:rsidRPr="003E7910" w:rsidRDefault="00AB09D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B09D9" w:rsidRPr="003E7910" w:rsidRDefault="00AB09D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B09D9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B09D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B09D9" w:rsidRPr="003F477D" w:rsidRDefault="00AB09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09D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B09D9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09D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09D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B09D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B09D9" w:rsidRPr="003F477D" w:rsidRDefault="00AB09D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B09D9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B09D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09D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B09D9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09D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09D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B09D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B09D9" w:rsidRPr="009F39E7" w:rsidRDefault="00AB09D9" w:rsidP="009F39E7"/>
    <w:p w:rsidR="00AB09D9" w:rsidRPr="003F477D" w:rsidRDefault="00AB09D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B09D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B09D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3F477D"/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Pr="003F477D">
        <w:rPr>
          <w:szCs w:val="22"/>
        </w:rPr>
        <w:t>nformácie k prílohe č. 3 časti F. písm. a) o dlhodobom hmotnom majetku</w:t>
      </w:r>
      <w:r w:rsidRPr="003F477D">
        <w:rPr>
          <w:szCs w:val="22"/>
        </w:rPr>
        <w:tab/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B09D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B09D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B09D9" w:rsidRPr="003F477D" w:rsidRDefault="00AB09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09D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47691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41497</w:t>
            </w: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</w:t>
            </w: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47011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</w:t>
            </w:r>
          </w:p>
        </w:tc>
      </w:tr>
      <w:tr w:rsidR="00AB09D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</w:tbl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B09D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B09D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B09D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B09D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B09D9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B09D9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B09D9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B09D9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3704">
            <w:pPr>
              <w:pStyle w:val="TopHeader"/>
            </w:pPr>
            <w:r w:rsidRPr="003F477D">
              <w:t>Poskyt-nuté pred-davky na </w:t>
            </w:r>
          </w:p>
          <w:p w:rsidR="00AB09D9" w:rsidRPr="003F477D" w:rsidRDefault="00AB09D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Spolu</w:t>
            </w:r>
          </w:p>
        </w:tc>
      </w:tr>
      <w:tr w:rsidR="00AB09D9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B09D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9D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09D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B09D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B09D9" w:rsidRPr="003F477D" w:rsidRDefault="00AB09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B09D9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B09D9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>Poskyt-nuté pred-davky na </w:t>
            </w:r>
          </w:p>
          <w:p w:rsidR="00AB09D9" w:rsidRPr="003F477D" w:rsidRDefault="00AB09D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</w:pPr>
            <w:r w:rsidRPr="003F477D">
              <w:t>Spolu</w:t>
            </w:r>
          </w:p>
        </w:tc>
      </w:tr>
      <w:tr w:rsidR="00AB09D9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B09D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3F477D">
      <w:pPr>
        <w:spacing w:after="0" w:line="240" w:lineRule="auto"/>
        <w:rPr>
          <w:szCs w:val="22"/>
        </w:rPr>
      </w:pPr>
    </w:p>
    <w:p w:rsidR="00AB09D9" w:rsidRPr="003F477D" w:rsidRDefault="00AB09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B09D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AB09D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B09D9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B09D9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Podiel ÚJ na ZI</w:t>
            </w:r>
          </w:p>
          <w:p w:rsidR="00AB09D9" w:rsidRPr="003F477D" w:rsidRDefault="00AB09D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B09D9" w:rsidRPr="003F477D" w:rsidRDefault="00AB09D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B09D9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AB09D9" w:rsidRPr="003F477D" w:rsidRDefault="00AB09D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B09D9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B09D9" w:rsidRPr="003F477D" w:rsidRDefault="00AB09D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B09D9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AB09D9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09D9" w:rsidRPr="003F477D" w:rsidRDefault="00AB09D9" w:rsidP="0000458C">
      <w:pPr>
        <w:spacing w:after="120" w:line="240" w:lineRule="auto"/>
        <w:rPr>
          <w:szCs w:val="22"/>
        </w:rPr>
      </w:pPr>
    </w:p>
    <w:p w:rsidR="00AB09D9" w:rsidRPr="003F477D" w:rsidRDefault="00AB09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B09D9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B09D9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09D9" w:rsidRPr="003F477D" w:rsidRDefault="00AB09D9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AB09D9" w:rsidRPr="003F477D" w:rsidRDefault="00AB09D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B09D9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09D9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Tvorba </w:t>
            </w:r>
          </w:p>
          <w:p w:rsidR="00AB09D9" w:rsidRPr="003F477D" w:rsidRDefault="00AB09D9" w:rsidP="0003344F">
            <w:pPr>
              <w:pStyle w:val="TopHeader"/>
            </w:pPr>
            <w:r w:rsidRPr="003F477D">
              <w:t>OP</w:t>
            </w:r>
          </w:p>
          <w:p w:rsidR="00AB09D9" w:rsidRPr="003F477D" w:rsidRDefault="00AB09D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B09D9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B09D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Hodnota</w:t>
            </w:r>
          </w:p>
        </w:tc>
      </w:tr>
      <w:tr w:rsidR="00AB09D9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B09D9" w:rsidRPr="003F477D" w:rsidRDefault="00AB09D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B09D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B09D9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B09D9" w:rsidRPr="003F477D" w:rsidRDefault="00AB09D9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B09D9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B09D9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B09D9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B09D9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B09D9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B09D9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B09D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B09D9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B09D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B09D9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09D9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Tvorba</w:t>
            </w:r>
          </w:p>
          <w:p w:rsidR="00AB09D9" w:rsidRPr="003F477D" w:rsidRDefault="00AB09D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B09D9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09D9" w:rsidRPr="003F477D" w:rsidRDefault="00AB09D9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B09D9" w:rsidRPr="003F477D" w:rsidRDefault="00AB09D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AB09D9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B09D9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B09D9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B09D9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-914</w:t>
            </w:r>
          </w:p>
        </w:tc>
        <w:tc>
          <w:tcPr>
            <w:tcW w:w="1843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-914</w:t>
            </w: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B09D9" w:rsidRPr="003F477D" w:rsidRDefault="00AB09D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</w:t>
            </w: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B09D9" w:rsidRPr="003F477D" w:rsidRDefault="00AB09D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6675</w:t>
            </w:r>
          </w:p>
        </w:tc>
      </w:tr>
    </w:tbl>
    <w:p w:rsidR="00AB09D9" w:rsidRDefault="00AB09D9" w:rsidP="0003344F">
      <w:pPr>
        <w:spacing w:after="0" w:line="240" w:lineRule="auto"/>
        <w:jc w:val="both"/>
        <w:rPr>
          <w:szCs w:val="22"/>
        </w:rPr>
      </w:pPr>
    </w:p>
    <w:p w:rsidR="00AB09D9" w:rsidRPr="003F477D" w:rsidRDefault="00AB09D9" w:rsidP="0003344F">
      <w:pPr>
        <w:spacing w:after="0" w:line="240" w:lineRule="auto"/>
        <w:jc w:val="both"/>
        <w:rPr>
          <w:szCs w:val="22"/>
        </w:rPr>
      </w:pPr>
    </w:p>
    <w:p w:rsidR="00AB09D9" w:rsidRPr="003F477D" w:rsidRDefault="00AB09D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B09D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09D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B09D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Pr="003F477D">
        <w:rPr>
          <w:szCs w:val="22"/>
        </w:rPr>
        <w:t xml:space="preserve">nformácie k prílohe č. 3 časti F. písm. w) o krátkodobom finančnom majetku </w:t>
      </w:r>
    </w:p>
    <w:p w:rsidR="00AB09D9" w:rsidRPr="003F477D" w:rsidRDefault="00AB09D9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B09D9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B09D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24938</w:t>
            </w:r>
          </w:p>
        </w:tc>
        <w:tc>
          <w:tcPr>
            <w:tcW w:w="2405" w:type="dxa"/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B09D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B09D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B09D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B09D9" w:rsidRDefault="00AB09D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B09D9" w:rsidRPr="003F477D" w:rsidRDefault="00AB09D9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B09D9" w:rsidRPr="003F477D" w:rsidRDefault="00AB09D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B09D9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A41E2">
            <w:pPr>
              <w:pStyle w:val="TopHeader"/>
            </w:pPr>
            <w:r w:rsidRPr="003F477D">
              <w:t>Stav OP</w:t>
            </w:r>
          </w:p>
          <w:p w:rsidR="00AB09D9" w:rsidRPr="003F477D" w:rsidRDefault="00AB09D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B09D9" w:rsidRPr="003F477D" w:rsidRDefault="00AB09D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B09D9" w:rsidRPr="003F477D" w:rsidRDefault="00AB09D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B09D9" w:rsidRPr="003F477D" w:rsidRDefault="00AB09D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B09D9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09D9" w:rsidRPr="003F477D" w:rsidRDefault="00AB09D9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B09D9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Splatnosť</w:t>
            </w:r>
          </w:p>
        </w:tc>
      </w:tr>
      <w:tr w:rsidR="00AB09D9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B09D9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09D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09D9" w:rsidRPr="003F477D" w:rsidRDefault="00AB09D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09D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8B38E4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5520</w:t>
            </w:r>
          </w:p>
        </w:tc>
      </w:tr>
      <w:tr w:rsidR="00AB09D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8B38E4" w:rsidRDefault="00AB09D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5520</w:t>
            </w: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09D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B09D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  <w:tr w:rsidR="00AB09D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B09D9" w:rsidRPr="003F477D" w:rsidRDefault="00AB09D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B09D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B09D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B09D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B09D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B09D9" w:rsidRPr="003F477D" w:rsidRDefault="00AB09D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B09D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B09D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AB09D9" w:rsidRPr="003F477D" w:rsidRDefault="00AB09D9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B09D9" w:rsidRPr="003F477D" w:rsidRDefault="00AB09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AB09D9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09D9" w:rsidRPr="003F477D" w:rsidRDefault="00AB09D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B09D9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504647" w:rsidRDefault="00AB09D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B09D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B09D9" w:rsidRPr="003F477D" w:rsidRDefault="00AB09D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09D9" w:rsidRPr="003F477D" w:rsidRDefault="00AB09D9" w:rsidP="005E3B59">
            <w:pPr>
              <w:pStyle w:val="TopHeader"/>
            </w:pPr>
            <w:r w:rsidRPr="003F477D">
              <w:t>Suma istiny v eurách</w:t>
            </w:r>
          </w:p>
          <w:p w:rsidR="00AB09D9" w:rsidRPr="003F477D" w:rsidRDefault="00AB09D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B09D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09D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B09D9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B09D9" w:rsidRPr="003F477D" w:rsidRDefault="00AB09D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09D9" w:rsidRPr="003F477D" w:rsidRDefault="00AB09D9" w:rsidP="00083A25">
            <w:pPr>
              <w:pStyle w:val="TopHeader"/>
            </w:pPr>
            <w:r w:rsidRPr="003F477D">
              <w:t>Suma istiny v eurách</w:t>
            </w:r>
          </w:p>
          <w:p w:rsidR="00AB09D9" w:rsidRPr="003F477D" w:rsidRDefault="00AB09D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09D9" w:rsidRPr="003F477D" w:rsidRDefault="00AB09D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B09D9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09D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09D9" w:rsidRPr="003F477D" w:rsidRDefault="00AB09D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B09D9" w:rsidRPr="003F477D" w:rsidRDefault="00AB09D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4F637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B09D9" w:rsidRPr="003F477D" w:rsidRDefault="00AB09D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B09D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49321</w:t>
            </w:r>
          </w:p>
        </w:tc>
      </w:tr>
      <w:tr w:rsidR="00AB09D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8F34F2" w:rsidRDefault="00AB09D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8F34F2" w:rsidRDefault="00AB09D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49321</w:t>
            </w:r>
          </w:p>
        </w:tc>
      </w:tr>
    </w:tbl>
    <w:p w:rsidR="00AB09D9" w:rsidRPr="003F477D" w:rsidRDefault="00AB09D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B09D9" w:rsidRPr="003F477D" w:rsidRDefault="00AB09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B09D9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8875A1">
            <w:pPr>
              <w:pStyle w:val="TopHeader"/>
            </w:pPr>
            <w:r w:rsidRPr="003F477D">
              <w:t>Bezprostredne predchádzajúce</w:t>
            </w:r>
          </w:p>
          <w:p w:rsidR="00AB09D9" w:rsidRPr="003F477D" w:rsidRDefault="00AB09D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B09D9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Daň v %</w:t>
            </w:r>
          </w:p>
        </w:tc>
      </w:tr>
      <w:tr w:rsidR="00AB09D9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B09D9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5520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-464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B09D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9C21AB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9C21AB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9C21AB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B09D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03344F">
      <w:pPr>
        <w:spacing w:after="0" w:line="240" w:lineRule="auto"/>
        <w:rPr>
          <w:szCs w:val="22"/>
        </w:rPr>
      </w:pPr>
    </w:p>
    <w:p w:rsidR="00AB09D9" w:rsidRPr="003F477D" w:rsidRDefault="00AB09D9" w:rsidP="007D51F3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B09D9" w:rsidRPr="003F477D" w:rsidRDefault="00AB09D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B09D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B09D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B09D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68021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B09D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B09D9" w:rsidRPr="003F477D" w:rsidRDefault="00AB09D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09D9" w:rsidRDefault="00AB09D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B09D9" w:rsidRPr="003F477D" w:rsidRDefault="00AB09D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B09D9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B09D9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B09D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AB09D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09D9" w:rsidRPr="003F477D" w:rsidRDefault="00AB09D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68021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483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B09D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09D9" w:rsidRPr="003F477D" w:rsidRDefault="00AB09D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B09D9" w:rsidRPr="003F477D" w:rsidRDefault="00AB09D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B09D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B09D9" w:rsidRPr="003F477D" w:rsidRDefault="00AB09D9" w:rsidP="003E7910">
      <w:pPr>
        <w:spacing w:after="0" w:line="240" w:lineRule="auto"/>
        <w:rPr>
          <w:szCs w:val="22"/>
        </w:rPr>
      </w:pPr>
    </w:p>
    <w:sectPr w:rsidR="00AB09D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9D9" w:rsidRDefault="00AB09D9" w:rsidP="00107589">
      <w:pPr>
        <w:spacing w:after="0" w:line="240" w:lineRule="auto"/>
      </w:pPr>
      <w:r>
        <w:separator/>
      </w:r>
    </w:p>
  </w:endnote>
  <w:endnote w:type="continuationSeparator" w:id="0">
    <w:p w:rsidR="00AB09D9" w:rsidRDefault="00AB09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D9" w:rsidRPr="00981468" w:rsidRDefault="00AB09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9D9" w:rsidRDefault="00AB09D9" w:rsidP="00107589">
      <w:pPr>
        <w:spacing w:after="0" w:line="240" w:lineRule="auto"/>
      </w:pPr>
      <w:r>
        <w:separator/>
      </w:r>
    </w:p>
  </w:footnote>
  <w:footnote w:type="continuationSeparator" w:id="0">
    <w:p w:rsidR="00AB09D9" w:rsidRDefault="00AB09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B09D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B09D9" w:rsidRPr="003F477D" w:rsidRDefault="00AB09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B09D9" w:rsidRPr="003F477D" w:rsidRDefault="00AB09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31444750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2020419929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B09D9" w:rsidRPr="004268D2" w:rsidRDefault="00AB09D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9D9" w:rsidRPr="004268D2" w:rsidRDefault="00AB09D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2509"/>
    <w:rsid w:val="0016349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372"/>
    <w:rsid w:val="00504647"/>
    <w:rsid w:val="00512E8A"/>
    <w:rsid w:val="0051578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1F3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9D9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65D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FB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E6E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uiPriority w:val="99"/>
    <w:rsid w:val="007D51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9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21</Pages>
  <Words>3769</Words>
  <Characters>21484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6</cp:revision>
  <cp:lastPrinted>2015-03-31T13:32:00Z</cp:lastPrinted>
  <dcterms:created xsi:type="dcterms:W3CDTF">2015-03-31T13:25:00Z</dcterms:created>
  <dcterms:modified xsi:type="dcterms:W3CDTF">2015-03-31T13:32:00Z</dcterms:modified>
</cp:coreProperties>
</file>