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0"/>
        <w:gridCol w:w="2567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1E0712" w:rsidRPr="00D90FC4" w:rsidTr="005C223E">
        <w:tc>
          <w:tcPr>
            <w:tcW w:w="3061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bookmarkStart w:id="0" w:name="_GoBack"/>
            <w:bookmarkEnd w:id="0"/>
            <w:r w:rsidRPr="005C223E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5C223E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4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  <w:r w:rsidRPr="005C223E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vAlign w:val="center"/>
          </w:tcPr>
          <w:p w:rsidR="001E0712" w:rsidRPr="005C223E" w:rsidRDefault="001E0712" w:rsidP="005C223E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</w:rPr>
            </w:pPr>
          </w:p>
        </w:tc>
      </w:tr>
    </w:tbl>
    <w:p w:rsidR="001E0712" w:rsidRDefault="001E0712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1E0712" w:rsidRDefault="001E0712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1E0712" w:rsidRPr="00497323" w:rsidRDefault="001E0712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1E0712" w:rsidRPr="00497323" w:rsidRDefault="001E0712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1E0712" w:rsidRPr="00497323" w:rsidRDefault="001E0712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2"/>
        <w:gridCol w:w="7822"/>
      </w:tblGrid>
      <w:tr w:rsidR="001E0712" w:rsidRPr="004C12F0" w:rsidTr="00374517">
        <w:trPr>
          <w:trHeight w:val="284"/>
        </w:trPr>
        <w:tc>
          <w:tcPr>
            <w:tcW w:w="2012" w:type="dxa"/>
            <w:vMerge w:val="restart"/>
            <w:vAlign w:val="center"/>
          </w:tcPr>
          <w:p w:rsidR="001E0712" w:rsidRPr="00833369" w:rsidRDefault="001E0712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7822" w:type="dxa"/>
            <w:vAlign w:val="center"/>
          </w:tcPr>
          <w:p w:rsidR="001E0712" w:rsidRPr="004C12F0" w:rsidRDefault="001E0712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1E0712" w:rsidRPr="004C12F0" w:rsidTr="00374517">
        <w:trPr>
          <w:trHeight w:val="284"/>
        </w:trPr>
        <w:tc>
          <w:tcPr>
            <w:tcW w:w="2012" w:type="dxa"/>
            <w:vMerge/>
            <w:vAlign w:val="center"/>
          </w:tcPr>
          <w:p w:rsidR="001E0712" w:rsidRPr="004C12F0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822" w:type="dxa"/>
            <w:vAlign w:val="center"/>
          </w:tcPr>
          <w:p w:rsidR="001E0712" w:rsidRPr="006C3311" w:rsidRDefault="001E0712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Gymnázium sv. Edity Steinovej, Charkovská 1, 040 22 Košice</w:t>
            </w:r>
          </w:p>
        </w:tc>
      </w:tr>
      <w:tr w:rsidR="001E0712" w:rsidRPr="004C12F0" w:rsidTr="00C91CBE">
        <w:trPr>
          <w:trHeight w:val="178"/>
        </w:trPr>
        <w:tc>
          <w:tcPr>
            <w:tcW w:w="2012" w:type="dxa"/>
            <w:vAlign w:val="center"/>
          </w:tcPr>
          <w:p w:rsidR="001E0712" w:rsidRPr="004C12F0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7822" w:type="dxa"/>
            <w:vAlign w:val="center"/>
          </w:tcPr>
          <w:p w:rsidR="001E0712" w:rsidRPr="006C3311" w:rsidRDefault="001E0712" w:rsidP="00BF6E1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24.11.2004</w:t>
            </w:r>
          </w:p>
        </w:tc>
      </w:tr>
    </w:tbl>
    <w:p w:rsidR="001E0712" w:rsidRPr="00497323" w:rsidRDefault="001E0712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1E0712" w:rsidRPr="00497323" w:rsidRDefault="001E0712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1E0712" w:rsidRPr="00497323" w:rsidTr="0051276C">
        <w:trPr>
          <w:trHeight w:val="284"/>
          <w:jc w:val="right"/>
        </w:trPr>
        <w:tc>
          <w:tcPr>
            <w:tcW w:w="1446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1E0712" w:rsidRPr="00497323" w:rsidRDefault="001E0712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1E0712" w:rsidRPr="00497323" w:rsidRDefault="001E0712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Mária Dečová, PhD.</w:t>
            </w:r>
          </w:p>
        </w:tc>
      </w:tr>
      <w:tr w:rsidR="001E0712" w:rsidRPr="00497323" w:rsidTr="0051276C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1E0712" w:rsidRPr="00497323" w:rsidRDefault="001E0712" w:rsidP="003A7E88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vAlign w:val="center"/>
          </w:tcPr>
          <w:p w:rsidR="001E0712" w:rsidRPr="006C3311" w:rsidRDefault="001E0712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Zuzana Paraličová</w:t>
            </w:r>
          </w:p>
        </w:tc>
      </w:tr>
      <w:tr w:rsidR="001E0712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E0712" w:rsidRPr="006C3311" w:rsidRDefault="001E0712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Jiří Stuchlý</w:t>
            </w:r>
          </w:p>
        </w:tc>
      </w:tr>
      <w:tr w:rsidR="001E0712" w:rsidRPr="00497323" w:rsidTr="0051276C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E0712" w:rsidRPr="006C3311" w:rsidRDefault="001E0712" w:rsidP="006C3311">
            <w:pPr>
              <w:pStyle w:val="ListParagraph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Kamil Vancák</w:t>
            </w:r>
          </w:p>
        </w:tc>
      </w:tr>
    </w:tbl>
    <w:p w:rsidR="001E0712" w:rsidRDefault="001E0712" w:rsidP="00497323">
      <w:pPr>
        <w:spacing w:before="0" w:after="0" w:line="240" w:lineRule="auto"/>
        <w:rPr>
          <w:sz w:val="18"/>
          <w:szCs w:val="18"/>
        </w:rPr>
      </w:pPr>
    </w:p>
    <w:p w:rsidR="001E0712" w:rsidRPr="00497323" w:rsidRDefault="001E0712" w:rsidP="00497323">
      <w:pPr>
        <w:spacing w:before="0" w:after="0" w:line="240" w:lineRule="auto"/>
        <w:rPr>
          <w:sz w:val="18"/>
          <w:szCs w:val="18"/>
        </w:rPr>
      </w:pPr>
    </w:p>
    <w:p w:rsidR="001E0712" w:rsidRPr="00497323" w:rsidRDefault="001E0712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1E0712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vzdelávanie študentov a zamestnancov Gymnázia sv. Edity Steinovej</w:t>
            </w:r>
          </w:p>
        </w:tc>
      </w:tr>
      <w:tr w:rsidR="001E0712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organizovanie jazykových kurzov, kultúrno-výchovných pobytov, športových podujatí na škole ako súčasť rozvoja osobnosti človeka.</w:t>
            </w:r>
          </w:p>
        </w:tc>
      </w:tr>
      <w:tr w:rsidR="001E0712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Podporovať budovanie materiálno-technickej základne na škole</w:t>
            </w:r>
          </w:p>
        </w:tc>
      </w:tr>
      <w:tr w:rsidR="001E0712" w:rsidRPr="00497323" w:rsidTr="001C3B76">
        <w:trPr>
          <w:trHeight w:val="284"/>
          <w:jc w:val="right"/>
        </w:trPr>
        <w:tc>
          <w:tcPr>
            <w:tcW w:w="1446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1E0712" w:rsidRPr="00497323" w:rsidRDefault="001E071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nevykonávame</w:t>
            </w:r>
          </w:p>
        </w:tc>
      </w:tr>
    </w:tbl>
    <w:p w:rsidR="001E0712" w:rsidRPr="00497323" w:rsidRDefault="001E0712" w:rsidP="00497323">
      <w:pPr>
        <w:spacing w:before="0" w:after="0" w:line="240" w:lineRule="auto"/>
        <w:rPr>
          <w:sz w:val="18"/>
          <w:szCs w:val="18"/>
        </w:rPr>
      </w:pPr>
    </w:p>
    <w:p w:rsidR="001E0712" w:rsidRDefault="001E0712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1E0712" w:rsidRPr="003F1E04" w:rsidRDefault="001E0712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39"/>
        <w:gridCol w:w="2586"/>
        <w:gridCol w:w="2586"/>
      </w:tblGrid>
      <w:tr w:rsidR="001E0712" w:rsidRPr="00497323" w:rsidTr="001C3B76">
        <w:trPr>
          <w:trHeight w:val="284"/>
        </w:trPr>
        <w:tc>
          <w:tcPr>
            <w:tcW w:w="2364" w:type="pct"/>
          </w:tcPr>
          <w:p w:rsidR="001E0712" w:rsidRPr="00497323" w:rsidRDefault="001E071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1E0712" w:rsidRPr="00497323" w:rsidRDefault="001E0712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E0712" w:rsidRPr="00497323" w:rsidTr="001C3B76">
        <w:trPr>
          <w:trHeight w:val="284"/>
        </w:trPr>
        <w:tc>
          <w:tcPr>
            <w:tcW w:w="2364" w:type="pct"/>
            <w:vAlign w:val="center"/>
          </w:tcPr>
          <w:p w:rsidR="001E0712" w:rsidRPr="00497323" w:rsidRDefault="001E071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BF6E1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497323" w:rsidTr="001C3B76">
        <w:trPr>
          <w:trHeight w:val="284"/>
        </w:trPr>
        <w:tc>
          <w:tcPr>
            <w:tcW w:w="2364" w:type="pct"/>
            <w:vAlign w:val="center"/>
          </w:tcPr>
          <w:p w:rsidR="001E0712" w:rsidRPr="00497323" w:rsidRDefault="001E071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497323" w:rsidTr="001C3B76">
        <w:trPr>
          <w:trHeight w:val="284"/>
        </w:trPr>
        <w:tc>
          <w:tcPr>
            <w:tcW w:w="2364" w:type="pct"/>
            <w:vAlign w:val="center"/>
          </w:tcPr>
          <w:p w:rsidR="001E0712" w:rsidRPr="00497323" w:rsidRDefault="001E071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497323" w:rsidTr="001C3B76">
        <w:trPr>
          <w:trHeight w:val="284"/>
        </w:trPr>
        <w:tc>
          <w:tcPr>
            <w:tcW w:w="2364" w:type="pct"/>
            <w:vAlign w:val="center"/>
          </w:tcPr>
          <w:p w:rsidR="001E0712" w:rsidRPr="00497323" w:rsidRDefault="001E0712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1E0712" w:rsidRPr="00497323" w:rsidRDefault="001E0712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E0712" w:rsidRPr="00497323" w:rsidRDefault="001E0712" w:rsidP="004F702F">
      <w:pPr>
        <w:spacing w:before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1E0712" w:rsidRPr="00497323" w:rsidRDefault="001E0712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1E0712" w:rsidRDefault="001E0712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:rsidR="001E0712" w:rsidRPr="00497323" w:rsidRDefault="001E0712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1E0712" w:rsidRPr="00497323" w:rsidRDefault="001E0712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1E0712" w:rsidRDefault="001E071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1E0712" w:rsidRDefault="001E0712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1E0712" w:rsidRDefault="001E071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1E0712" w:rsidRPr="00497323" w:rsidTr="00497323">
        <w:trPr>
          <w:trHeight w:val="284"/>
        </w:trPr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1E0712" w:rsidRPr="00497323" w:rsidTr="00497323">
        <w:trPr>
          <w:trHeight w:val="284"/>
        </w:trPr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Neboli zmeny</w:t>
            </w:r>
          </w:p>
        </w:tc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1E0712" w:rsidRPr="00497323" w:rsidRDefault="001E0712" w:rsidP="00E924CA">
            <w:pPr>
              <w:pStyle w:val="Body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1E0712" w:rsidRPr="00497323" w:rsidRDefault="001E0712" w:rsidP="00ED0FB2">
      <w:pPr>
        <w:spacing w:before="0" w:after="0" w:line="240" w:lineRule="auto"/>
        <w:rPr>
          <w:sz w:val="18"/>
          <w:szCs w:val="18"/>
        </w:rPr>
      </w:pPr>
    </w:p>
    <w:p w:rsidR="001E0712" w:rsidRPr="00497323" w:rsidRDefault="001E071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p w:rsidR="001E0712" w:rsidRDefault="001E0712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Fond nemá majetok</w:t>
      </w:r>
    </w:p>
    <w:p w:rsidR="001E0712" w:rsidRDefault="001E0712" w:rsidP="00497323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1E0712" w:rsidRDefault="001E0712" w:rsidP="00497323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Fond nemá majetok</w:t>
      </w:r>
    </w:p>
    <w:p w:rsidR="001E0712" w:rsidRDefault="001E0712" w:rsidP="00497323">
      <w:pPr>
        <w:spacing w:before="0" w:after="0" w:line="240" w:lineRule="auto"/>
        <w:rPr>
          <w:sz w:val="18"/>
          <w:szCs w:val="18"/>
        </w:rPr>
      </w:pPr>
    </w:p>
    <w:p w:rsidR="001E0712" w:rsidRDefault="001E0712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</w:t>
      </w:r>
      <w:r w:rsidRPr="00374517">
        <w:rPr>
          <w:sz w:val="18"/>
          <w:szCs w:val="18"/>
        </w:rPr>
        <w:t>účtovná jednotka uplatňuje</w:t>
      </w:r>
      <w:r>
        <w:rPr>
          <w:sz w:val="18"/>
          <w:szCs w:val="18"/>
        </w:rPr>
        <w:t>:</w:t>
      </w:r>
      <w:r w:rsidRPr="00374517">
        <w:rPr>
          <w:sz w:val="18"/>
          <w:szCs w:val="18"/>
        </w:rPr>
        <w:t xml:space="preserve"> </w:t>
      </w:r>
    </w:p>
    <w:p w:rsidR="001E0712" w:rsidRPr="00A208AF" w:rsidRDefault="001E0712" w:rsidP="00CD361E">
      <w:pPr>
        <w:spacing w:before="0" w:line="240" w:lineRule="auto"/>
        <w:rPr>
          <w:sz w:val="16"/>
          <w:szCs w:val="16"/>
        </w:rPr>
      </w:pPr>
    </w:p>
    <w:p w:rsidR="001E0712" w:rsidRPr="00497323" w:rsidRDefault="001E0712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1E0712" w:rsidRPr="00497323" w:rsidRDefault="001E0712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1E0712" w:rsidRPr="00497323" w:rsidRDefault="001E071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1E0712" w:rsidRPr="00497323" w:rsidRDefault="001E071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1E0712" w:rsidRPr="00497323" w:rsidRDefault="001E0712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E0712" w:rsidRPr="003F1E04" w:rsidRDefault="001E0712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1E0712" w:rsidRPr="001B753C" w:rsidRDefault="001E0712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p w:rsidR="001E0712" w:rsidRPr="00BF6E14" w:rsidRDefault="001E0712" w:rsidP="000F117D">
      <w:pPr>
        <w:spacing w:line="240" w:lineRule="auto"/>
        <w:rPr>
          <w:i/>
          <w:sz w:val="18"/>
          <w:szCs w:val="18"/>
        </w:rPr>
      </w:pPr>
      <w:r w:rsidRPr="00BF6E14">
        <w:rPr>
          <w:i/>
          <w:sz w:val="18"/>
          <w:szCs w:val="18"/>
        </w:rPr>
        <w:t>Fond nemá majetok</w:t>
      </w:r>
    </w:p>
    <w:p w:rsidR="001E0712" w:rsidRDefault="001E0712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p w:rsidR="001E0712" w:rsidRPr="00BF6E14" w:rsidRDefault="001E0712" w:rsidP="000F117D">
      <w:pPr>
        <w:spacing w:line="240" w:lineRule="auto"/>
        <w:rPr>
          <w:i/>
          <w:sz w:val="18"/>
          <w:szCs w:val="18"/>
        </w:rPr>
      </w:pPr>
      <w:r w:rsidRPr="00BF6E14">
        <w:rPr>
          <w:i/>
          <w:sz w:val="18"/>
          <w:szCs w:val="18"/>
        </w:rPr>
        <w:t>Fond nemá majetok</w:t>
      </w: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4"/>
        <w:gridCol w:w="4220"/>
      </w:tblGrid>
      <w:tr w:rsidR="001E0712" w:rsidRPr="00B80FC6" w:rsidTr="00B80FC6">
        <w:trPr>
          <w:trHeight w:val="284"/>
        </w:trPr>
        <w:tc>
          <w:tcPr>
            <w:tcW w:w="6062" w:type="dxa"/>
            <w:vAlign w:val="center"/>
          </w:tcPr>
          <w:p w:rsidR="001E0712" w:rsidRPr="00B80FC6" w:rsidRDefault="001E0712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1E0712" w:rsidRPr="00B80FC6" w:rsidTr="00B80FC6">
        <w:trPr>
          <w:trHeight w:val="284"/>
        </w:trPr>
        <w:tc>
          <w:tcPr>
            <w:tcW w:w="606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428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1E0712" w:rsidRPr="00497323" w:rsidRDefault="001E0712" w:rsidP="00E924CA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95"/>
        <w:gridCol w:w="2949"/>
        <w:gridCol w:w="2950"/>
      </w:tblGrid>
      <w:tr w:rsidR="001E0712" w:rsidRPr="00B80FC6" w:rsidTr="00B80FC6">
        <w:trPr>
          <w:trHeight w:val="284"/>
        </w:trPr>
        <w:tc>
          <w:tcPr>
            <w:tcW w:w="4361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1E0712" w:rsidRPr="00B80FC6" w:rsidTr="00B80FC6">
        <w:trPr>
          <w:trHeight w:val="284"/>
        </w:trPr>
        <w:tc>
          <w:tcPr>
            <w:tcW w:w="4361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991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Pr="00497323" w:rsidRDefault="001E0712" w:rsidP="00E924CA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1E0712" w:rsidRPr="001B753C" w:rsidRDefault="001E0712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p w:rsidR="001E0712" w:rsidRDefault="001E0712" w:rsidP="00E924CA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Pr="003F1E04" w:rsidRDefault="001E0712" w:rsidP="003F1E04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E0712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E0712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E0712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nemáme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12" w:rsidRPr="001B753C" w:rsidRDefault="001E0712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E0712" w:rsidRPr="00497323" w:rsidRDefault="001E0712" w:rsidP="00E924CA">
      <w:pPr>
        <w:spacing w:before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 w:rsidR="001E0712" w:rsidRDefault="001E0712" w:rsidP="006911BD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1E0712" w:rsidRPr="00B80FC6" w:rsidTr="00B80FC6">
        <w:trPr>
          <w:trHeight w:val="284"/>
        </w:trPr>
        <w:tc>
          <w:tcPr>
            <w:tcW w:w="162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1E0712" w:rsidRPr="00B80FC6" w:rsidTr="00B80FC6">
        <w:trPr>
          <w:trHeight w:val="284"/>
        </w:trPr>
        <w:tc>
          <w:tcPr>
            <w:tcW w:w="1622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375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1E0712" w:rsidRPr="00497323" w:rsidRDefault="001E0712" w:rsidP="003F1E04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1E0712" w:rsidRPr="0055543B" w:rsidRDefault="001E0712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1E0712" w:rsidRPr="0055543B" w:rsidRDefault="001E0712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1"/>
        <w:gridCol w:w="3445"/>
        <w:gridCol w:w="3460"/>
      </w:tblGrid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8 577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E0712" w:rsidRPr="00B80FC6" w:rsidTr="00B80FC6">
        <w:trPr>
          <w:trHeight w:val="284"/>
        </w:trPr>
        <w:tc>
          <w:tcPr>
            <w:tcW w:w="3326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9 420</w:t>
            </w:r>
          </w:p>
        </w:tc>
        <w:tc>
          <w:tcPr>
            <w:tcW w:w="3528" w:type="dxa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142</w:t>
            </w:r>
          </w:p>
        </w:tc>
      </w:tr>
    </w:tbl>
    <w:p w:rsidR="001E0712" w:rsidRDefault="001E0712" w:rsidP="0055543B">
      <w:pPr>
        <w:spacing w:before="0" w:after="0" w:line="240" w:lineRule="auto"/>
        <w:rPr>
          <w:i/>
          <w:sz w:val="18"/>
          <w:szCs w:val="18"/>
        </w:rPr>
      </w:pPr>
    </w:p>
    <w:p w:rsidR="001E0712" w:rsidRPr="0055543B" w:rsidRDefault="001E0712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p w:rsidR="001E0712" w:rsidRDefault="001E0712" w:rsidP="0055543B">
      <w:pPr>
        <w:spacing w:before="0"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Nemáme</w:t>
      </w:r>
    </w:p>
    <w:p w:rsidR="001E0712" w:rsidRDefault="001E0712" w:rsidP="0055543B">
      <w:pPr>
        <w:spacing w:before="0" w:after="0" w:line="240" w:lineRule="auto"/>
        <w:rPr>
          <w:i/>
          <w:sz w:val="18"/>
          <w:szCs w:val="18"/>
        </w:rPr>
      </w:pPr>
    </w:p>
    <w:p w:rsidR="001E0712" w:rsidRPr="0055543B" w:rsidRDefault="001E0712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p w:rsidR="001E0712" w:rsidRDefault="001E0712" w:rsidP="0055543B">
      <w:pPr>
        <w:spacing w:before="0"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Nemáme</w:t>
      </w:r>
    </w:p>
    <w:p w:rsidR="001E0712" w:rsidRPr="0055543B" w:rsidRDefault="001E0712" w:rsidP="0055543B">
      <w:pPr>
        <w:spacing w:before="0" w:after="0" w:line="240" w:lineRule="auto"/>
        <w:rPr>
          <w:i/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1E0712" w:rsidRDefault="001E0712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p w:rsidR="001E0712" w:rsidRPr="00BD231F" w:rsidRDefault="001E0712" w:rsidP="002279FB">
      <w:pPr>
        <w:spacing w:before="0" w:line="240" w:lineRule="auto"/>
        <w:rPr>
          <w:i/>
          <w:sz w:val="18"/>
          <w:szCs w:val="18"/>
        </w:rPr>
      </w:pPr>
      <w:r w:rsidRPr="00BD231F">
        <w:rPr>
          <w:i/>
          <w:sz w:val="18"/>
          <w:szCs w:val="18"/>
        </w:rPr>
        <w:t>Nemáme</w:t>
      </w: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1E0712" w:rsidRPr="00B80FC6" w:rsidRDefault="001E0712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1E0712" w:rsidRPr="00B80FC6" w:rsidRDefault="001E0712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Pr="00497323" w:rsidRDefault="001E0712" w:rsidP="00725021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1E0712" w:rsidRPr="0026384B" w:rsidRDefault="001E0712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p w:rsidR="001E0712" w:rsidRDefault="001E0712" w:rsidP="00461D4F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Pr="00497323" w:rsidRDefault="001E0712" w:rsidP="00461D4F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 po lehote splatnosti.</w:t>
      </w:r>
    </w:p>
    <w:p w:rsidR="001E0712" w:rsidRPr="00461D4F" w:rsidRDefault="001E0712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1E0712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1E0712" w:rsidRPr="00461D4F" w:rsidRDefault="001E0712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E0712" w:rsidRPr="007002DC" w:rsidTr="00945816">
        <w:trPr>
          <w:trHeight w:val="284"/>
        </w:trPr>
        <w:tc>
          <w:tcPr>
            <w:tcW w:w="2000" w:type="pct"/>
            <w:vMerge/>
          </w:tcPr>
          <w:p w:rsidR="001E0712" w:rsidRPr="00461D4F" w:rsidRDefault="001E0712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E07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E07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E0712" w:rsidRPr="007002DC" w:rsidTr="00945816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E0712" w:rsidRPr="00461D4F" w:rsidRDefault="001E071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1E0712" w:rsidRPr="00497323" w:rsidRDefault="001E0712" w:rsidP="00461D4F">
      <w:pPr>
        <w:spacing w:before="0" w:after="0" w:line="240" w:lineRule="auto"/>
        <w:rPr>
          <w:sz w:val="18"/>
          <w:szCs w:val="18"/>
        </w:rPr>
      </w:pPr>
    </w:p>
    <w:p w:rsidR="001E0712" w:rsidRDefault="001E0712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1E0712" w:rsidRPr="00B80FC6" w:rsidRDefault="001E071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</w:tbl>
    <w:p w:rsidR="001E0712" w:rsidRPr="00497323" w:rsidRDefault="001E0712" w:rsidP="00461D4F">
      <w:pPr>
        <w:spacing w:before="0" w:line="240" w:lineRule="auto"/>
        <w:rPr>
          <w:sz w:val="18"/>
          <w:szCs w:val="18"/>
        </w:rPr>
      </w:pPr>
    </w:p>
    <w:p w:rsidR="001E0712" w:rsidRPr="00497323" w:rsidRDefault="001E0712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1E0712" w:rsidRPr="00497323" w:rsidRDefault="001E0712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1E0712" w:rsidRDefault="001E0712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1E0712" w:rsidRPr="00461D4F" w:rsidRDefault="001E0712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4"/>
        <w:gridCol w:w="1274"/>
        <w:gridCol w:w="1274"/>
        <w:gridCol w:w="1274"/>
        <w:gridCol w:w="1274"/>
        <w:gridCol w:w="1274"/>
      </w:tblGrid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E0712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E0712" w:rsidRPr="00CD3920" w:rsidRDefault="001E071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1E0712" w:rsidRPr="00CD3920" w:rsidTr="00CD3920">
        <w:trPr>
          <w:trHeight w:val="284"/>
        </w:trPr>
        <w:tc>
          <w:tcPr>
            <w:tcW w:w="1875" w:type="pct"/>
            <w:vAlign w:val="center"/>
          </w:tcPr>
          <w:p w:rsidR="001E0712" w:rsidRPr="00CD392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</w:t>
            </w: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1E0712" w:rsidRPr="00CD3920" w:rsidRDefault="001E0712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</w:t>
            </w:r>
          </w:p>
        </w:tc>
      </w:tr>
    </w:tbl>
    <w:p w:rsidR="001E0712" w:rsidRDefault="001E0712" w:rsidP="00945816">
      <w:pPr>
        <w:spacing w:before="0" w:after="0" w:line="240" w:lineRule="auto"/>
        <w:rPr>
          <w:sz w:val="18"/>
          <w:szCs w:val="18"/>
        </w:rPr>
      </w:pPr>
    </w:p>
    <w:p w:rsidR="001E0712" w:rsidRDefault="001E0712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1E0712" w:rsidRPr="00361BA8" w:rsidRDefault="001E0712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6"/>
        <w:gridCol w:w="4418"/>
      </w:tblGrid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1E0712" w:rsidRPr="00361BA8" w:rsidRDefault="001E0712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</w:tr>
      <w:tr w:rsidR="001E0712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</w:t>
            </w: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E0712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1E0712" w:rsidRPr="00361BA8" w:rsidRDefault="001E0712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1E0712" w:rsidRDefault="001E0712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1E0712" w:rsidRDefault="001E0712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p w:rsidR="001E0712" w:rsidRPr="00BD231F" w:rsidRDefault="001E0712" w:rsidP="00EE59DC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1E0712" w:rsidRPr="00CF7E2A" w:rsidTr="00AC244D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1E0712" w:rsidRPr="00CF7E2A" w:rsidTr="00AC244D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záväzky – zálohy LVK, DO, ZRPŠ 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8 560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1E0712" w:rsidRPr="00CF7E2A" w:rsidRDefault="001E0712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8 560</w:t>
            </w:r>
          </w:p>
        </w:tc>
      </w:tr>
    </w:tbl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8"/>
        <w:gridCol w:w="3058"/>
        <w:gridCol w:w="3058"/>
      </w:tblGrid>
      <w:tr w:rsidR="001E0712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1E0712" w:rsidRPr="00461D4F" w:rsidRDefault="001E0712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E0712" w:rsidRPr="007002DC" w:rsidTr="00AC244D">
        <w:trPr>
          <w:trHeight w:val="284"/>
        </w:trPr>
        <w:tc>
          <w:tcPr>
            <w:tcW w:w="2000" w:type="pct"/>
            <w:vMerge/>
          </w:tcPr>
          <w:p w:rsidR="001E0712" w:rsidRPr="00461D4F" w:rsidRDefault="001E0712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E0712" w:rsidRPr="007002DC" w:rsidTr="00AC244D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1E0712" w:rsidRPr="007002DC" w:rsidTr="00AC244D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E0712" w:rsidRPr="007002DC" w:rsidTr="00AC244D">
        <w:trPr>
          <w:trHeight w:val="284"/>
        </w:trPr>
        <w:tc>
          <w:tcPr>
            <w:tcW w:w="20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1E0712" w:rsidRPr="00461D4F" w:rsidRDefault="001E071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</w:tr>
    </w:tbl>
    <w:p w:rsidR="001E0712" w:rsidRDefault="001E0712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1E0712" w:rsidRPr="00497323" w:rsidRDefault="001E0712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1E0712" w:rsidRPr="00497323" w:rsidRDefault="001E0712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1E0712" w:rsidRPr="00497323" w:rsidRDefault="001E0712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1E0712" w:rsidRDefault="001E0712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1E0712" w:rsidRPr="00497323" w:rsidRDefault="001E0712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1E0712" w:rsidRPr="001C3B76" w:rsidRDefault="001E0712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6"/>
        <w:gridCol w:w="2549"/>
        <w:gridCol w:w="2549"/>
      </w:tblGrid>
      <w:tr w:rsidR="001E0712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Merge/>
          </w:tcPr>
          <w:p w:rsidR="001E0712" w:rsidRPr="00F35F00" w:rsidRDefault="001E0712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8 560</w:t>
            </w: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20</w:t>
            </w: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8 560</w:t>
            </w: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1E0712" w:rsidRPr="00F35F00" w:rsidTr="00EE59DC">
        <w:trPr>
          <w:trHeight w:val="284"/>
        </w:trPr>
        <w:tc>
          <w:tcPr>
            <w:tcW w:w="250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8 560</w:t>
            </w:r>
          </w:p>
        </w:tc>
        <w:tc>
          <w:tcPr>
            <w:tcW w:w="1533" w:type="pct"/>
            <w:vAlign w:val="center"/>
          </w:tcPr>
          <w:p w:rsidR="001E0712" w:rsidRPr="00F35F00" w:rsidRDefault="001E071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</w:tr>
    </w:tbl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1E0712" w:rsidRDefault="001E0712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p w:rsidR="001E0712" w:rsidRPr="00BD231F" w:rsidRDefault="001E0712" w:rsidP="00F35F0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Netvoríme sociálny fond – nemáme zamestnancov</w:t>
      </w:r>
    </w:p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E0712" w:rsidRDefault="001E0712" w:rsidP="001C3B76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p w:rsidR="001E0712" w:rsidRPr="00C43685" w:rsidRDefault="001E0712" w:rsidP="001C3B7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Default="001E0712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p w:rsidR="001E0712" w:rsidRDefault="001E0712" w:rsidP="006911BD">
      <w:pPr>
        <w:spacing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8"/>
        <w:gridCol w:w="5097"/>
        <w:gridCol w:w="2039"/>
      </w:tblGrid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B80FC6" w:rsidRDefault="001E0712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vAlign w:val="center"/>
          </w:tcPr>
          <w:p w:rsidR="001E0712" w:rsidRPr="00B80FC6" w:rsidRDefault="001E071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1E0712" w:rsidRPr="00B80FC6" w:rsidRDefault="001E0712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B80FC6" w:rsidTr="00D77DBF">
        <w:trPr>
          <w:trHeight w:val="284"/>
        </w:trPr>
        <w:tc>
          <w:tcPr>
            <w:tcW w:w="1500" w:type="pct"/>
            <w:vAlign w:val="center"/>
          </w:tcPr>
          <w:p w:rsidR="001E0712" w:rsidRPr="00C43685" w:rsidRDefault="001E0712" w:rsidP="00A96E6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43685"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1E0712" w:rsidRPr="00B80FC6" w:rsidRDefault="001E0712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1E0712" w:rsidRPr="00B80FC6" w:rsidRDefault="001E0712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Default="001E0712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1E0712" w:rsidRPr="00497323" w:rsidRDefault="001E0712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1E0712" w:rsidRPr="00497323" w:rsidRDefault="001E071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1E0712" w:rsidRPr="00497323" w:rsidRDefault="001E071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1E0712" w:rsidRPr="00497323" w:rsidRDefault="001E071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1E0712" w:rsidRPr="00497323" w:rsidRDefault="001E0712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1E0712" w:rsidRDefault="001E0712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1E0712" w:rsidRPr="00CF7E2A" w:rsidRDefault="001E0712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1"/>
        <w:gridCol w:w="1550"/>
        <w:gridCol w:w="1550"/>
        <w:gridCol w:w="1550"/>
        <w:gridCol w:w="1551"/>
      </w:tblGrid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Príspeky fyzických osôb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:rsidR="001E0712" w:rsidRPr="00CF7E2A" w:rsidTr="00CF7E2A">
        <w:trPr>
          <w:trHeight w:val="284"/>
        </w:trPr>
        <w:tc>
          <w:tcPr>
            <w:tcW w:w="418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1E0712" w:rsidRPr="00CF7E2A" w:rsidRDefault="001E0712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Pr="00CF7E2A" w:rsidRDefault="001E0712" w:rsidP="00CF7E2A">
      <w:pPr>
        <w:spacing w:before="0" w:after="0" w:line="240" w:lineRule="auto"/>
        <w:rPr>
          <w:sz w:val="16"/>
          <w:szCs w:val="16"/>
        </w:rPr>
      </w:pPr>
    </w:p>
    <w:p w:rsidR="001E0712" w:rsidRPr="00497323" w:rsidRDefault="001E0712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1E0712" w:rsidRDefault="001E0712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28"/>
        <w:gridCol w:w="5229"/>
      </w:tblGrid>
      <w:tr w:rsidR="001E0712" w:rsidRPr="00804636" w:rsidTr="001C3B76">
        <w:trPr>
          <w:trHeight w:val="284"/>
        </w:trPr>
        <w:tc>
          <w:tcPr>
            <w:tcW w:w="2500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1E0712" w:rsidRPr="00804636" w:rsidTr="001C3B76">
        <w:trPr>
          <w:trHeight w:val="284"/>
        </w:trPr>
        <w:tc>
          <w:tcPr>
            <w:tcW w:w="2500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2500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Pr="00497323" w:rsidRDefault="001E0712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1E0712" w:rsidRPr="00497323" w:rsidRDefault="001E0712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1E0712" w:rsidRPr="00497323" w:rsidRDefault="001E0712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1E0712" w:rsidRPr="00497323" w:rsidRDefault="001E0712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1E0712" w:rsidRPr="00497323" w:rsidRDefault="001E0712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1E0712" w:rsidRDefault="001E0712" w:rsidP="00CF7E2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p w:rsidR="001E0712" w:rsidRPr="00C43685" w:rsidRDefault="001E0712" w:rsidP="00CF7E2A">
      <w:pPr>
        <w:spacing w:before="0" w:line="240" w:lineRule="auto"/>
        <w:rPr>
          <w:sz w:val="18"/>
          <w:szCs w:val="18"/>
        </w:rPr>
      </w:pPr>
      <w:r w:rsidRPr="00C43685">
        <w:rPr>
          <w:sz w:val="18"/>
          <w:szCs w:val="18"/>
        </w:rPr>
        <w:t>Nemáme</w:t>
      </w:r>
    </w:p>
    <w:p w:rsidR="001E0712" w:rsidRPr="001C3B76" w:rsidRDefault="001E0712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1E0712" w:rsidRPr="001C3B76" w:rsidRDefault="001E0712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1E0712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712" w:rsidRPr="005C223E" w:rsidRDefault="001E0712" w:rsidP="009B4B0C">
            <w:pPr>
              <w:pStyle w:val="Heading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5C223E">
              <w:rPr>
                <w:rFonts w:ascii="Arial Narrow" w:hAnsi="Arial Narrow" w:cs="Arial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0712" w:rsidRPr="00945816" w:rsidRDefault="001E0712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0712" w:rsidRPr="00945816" w:rsidRDefault="001E0712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1E0712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712" w:rsidRPr="00945816" w:rsidRDefault="001E0712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nemáme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712" w:rsidRPr="00945816" w:rsidRDefault="001E071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0712" w:rsidRPr="00945816" w:rsidRDefault="001E0712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1E0712" w:rsidRPr="00945816" w:rsidRDefault="001E071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1E0712" w:rsidRPr="00804636" w:rsidTr="00ED0FB2">
        <w:trPr>
          <w:trHeight w:val="284"/>
        </w:trPr>
        <w:tc>
          <w:tcPr>
            <w:tcW w:w="343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804636" w:rsidTr="00ED0FB2">
        <w:trPr>
          <w:trHeight w:val="284"/>
        </w:trPr>
        <w:tc>
          <w:tcPr>
            <w:tcW w:w="3436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za ISIC karty pre žiakov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2 601</w:t>
            </w:r>
          </w:p>
        </w:tc>
      </w:tr>
      <w:tr w:rsidR="001E0712" w:rsidRPr="00804636" w:rsidTr="00ED0FB2">
        <w:trPr>
          <w:trHeight w:val="284"/>
        </w:trPr>
        <w:tc>
          <w:tcPr>
            <w:tcW w:w="343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Príspevky od fyzických osôb</w:t>
            </w:r>
          </w:p>
        </w:tc>
        <w:tc>
          <w:tcPr>
            <w:tcW w:w="1564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3 226</w:t>
            </w:r>
          </w:p>
        </w:tc>
      </w:tr>
    </w:tbl>
    <w:p w:rsidR="001E0712" w:rsidRDefault="001E0712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1E0712" w:rsidRDefault="001E0712" w:rsidP="007178C4">
      <w:pPr>
        <w:spacing w:before="0" w:after="0" w:line="240" w:lineRule="auto"/>
        <w:rPr>
          <w:sz w:val="18"/>
          <w:szCs w:val="18"/>
        </w:rPr>
      </w:pP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564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Default="001E0712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:rsidR="001E0712" w:rsidRDefault="001E0712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Pr="00945816" w:rsidRDefault="001E071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1"/>
        <w:gridCol w:w="3155"/>
      </w:tblGrid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výrobu ISIC kariet pre žiakov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2 448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Inzercia, propagácia, reklama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FD0E8B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Príspevky na akcie školy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1 635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FD0E8B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D0E8B">
              <w:rPr>
                <w:sz w:val="16"/>
                <w:szCs w:val="16"/>
              </w:rPr>
              <w:t>Príspev</w:t>
            </w:r>
            <w:r>
              <w:rPr>
                <w:sz w:val="16"/>
                <w:szCs w:val="16"/>
              </w:rPr>
              <w:t>ok</w:t>
            </w:r>
            <w:r w:rsidRPr="00FD0E8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 projekt pre školu </w:t>
            </w:r>
            <w:r w:rsidRPr="00FD0E8B">
              <w:rPr>
                <w:sz w:val="16"/>
                <w:szCs w:val="16"/>
              </w:rPr>
              <w:t>Gymnázium sv. Edity Steinovej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1 148</w:t>
            </w:r>
          </w:p>
        </w:tc>
      </w:tr>
      <w:tr w:rsidR="001E071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E0712" w:rsidRPr="00FD0E8B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Notársky poplatok, bankové poplatky, poštovné</w:t>
            </w:r>
          </w:p>
        </w:tc>
        <w:tc>
          <w:tcPr>
            <w:tcW w:w="1564" w:type="pct"/>
            <w:vAlign w:val="center"/>
          </w:tcPr>
          <w:p w:rsidR="001E0712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</w:tr>
    </w:tbl>
    <w:p w:rsidR="001E0712" w:rsidRDefault="001E0712" w:rsidP="00980C8A">
      <w:pPr>
        <w:spacing w:before="0" w:after="0" w:line="240" w:lineRule="auto"/>
        <w:ind w:left="6"/>
        <w:rPr>
          <w:sz w:val="16"/>
          <w:szCs w:val="16"/>
        </w:rPr>
      </w:pPr>
    </w:p>
    <w:p w:rsidR="001E0712" w:rsidRPr="00945816" w:rsidRDefault="001E0712" w:rsidP="007178C4">
      <w:pPr>
        <w:tabs>
          <w:tab w:val="left" w:pos="4458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1E0712" w:rsidRPr="00D77DBF" w:rsidRDefault="001E0712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4"/>
        <w:gridCol w:w="2812"/>
        <w:gridCol w:w="2310"/>
      </w:tblGrid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projekt pre školu Gymnázium sv. Edity  Steinovej</w:t>
            </w:r>
          </w:p>
        </w:tc>
        <w:tc>
          <w:tcPr>
            <w:tcW w:w="1394" w:type="pct"/>
            <w:vAlign w:val="center"/>
          </w:tcPr>
          <w:p w:rsidR="001E0712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2 352</w:t>
            </w:r>
          </w:p>
        </w:tc>
      </w:tr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 zakúpenie lavíc pre školu Gymnázium sv. Edity Steinovej</w:t>
            </w:r>
          </w:p>
        </w:tc>
        <w:tc>
          <w:tcPr>
            <w:tcW w:w="1394" w:type="pct"/>
            <w:vAlign w:val="center"/>
          </w:tcPr>
          <w:p w:rsidR="001E0712" w:rsidRPr="00D77DBF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2 000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Notársky poplatok, bankové poplatky, poštovné</w:t>
            </w:r>
          </w:p>
        </w:tc>
        <w:tc>
          <w:tcPr>
            <w:tcW w:w="1394" w:type="pct"/>
            <w:vAlign w:val="center"/>
          </w:tcPr>
          <w:p w:rsidR="001E0712" w:rsidRPr="00D77DBF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Príspevok na duchovnú obnovu žiakov a školské akcie</w:t>
            </w:r>
          </w:p>
        </w:tc>
        <w:tc>
          <w:tcPr>
            <w:tcW w:w="1394" w:type="pct"/>
            <w:vAlign w:val="center"/>
          </w:tcPr>
          <w:p w:rsidR="001E0712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1145" w:type="pct"/>
            <w:vAlign w:val="center"/>
          </w:tcPr>
          <w:p w:rsidR="001E0712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D77DBF" w:rsidTr="001C3B76">
        <w:trPr>
          <w:trHeight w:val="284"/>
        </w:trPr>
        <w:tc>
          <w:tcPr>
            <w:tcW w:w="2461" w:type="pct"/>
            <w:vAlign w:val="center"/>
          </w:tcPr>
          <w:p w:rsidR="001E0712" w:rsidRPr="00FD0E8B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D0E8B">
              <w:rPr>
                <w:sz w:val="16"/>
                <w:szCs w:val="16"/>
              </w:rPr>
              <w:t>Telefónne poplatky</w:t>
            </w:r>
            <w:r w:rsidRPr="00FD0E8B">
              <w:rPr>
                <w:sz w:val="16"/>
                <w:szCs w:val="16"/>
              </w:rPr>
              <w:tab/>
            </w:r>
          </w:p>
        </w:tc>
        <w:tc>
          <w:tcPr>
            <w:tcW w:w="1394" w:type="pct"/>
            <w:vAlign w:val="center"/>
          </w:tcPr>
          <w:p w:rsidR="001E0712" w:rsidRPr="00D77DBF" w:rsidRDefault="001E0712" w:rsidP="0043383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E0712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1E0712" w:rsidRPr="00D77DBF" w:rsidRDefault="001E0712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1E0712" w:rsidRDefault="001E0712" w:rsidP="007178C4">
      <w:pPr>
        <w:spacing w:before="0" w:after="0" w:line="240" w:lineRule="auto"/>
        <w:rPr>
          <w:sz w:val="18"/>
          <w:szCs w:val="18"/>
        </w:rPr>
      </w:pPr>
    </w:p>
    <w:p w:rsidR="001E0712" w:rsidRDefault="001E0712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1E0712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:rsidR="001E0712" w:rsidRDefault="001E0712" w:rsidP="00980C8A">
      <w:pPr>
        <w:spacing w:before="0" w:after="0" w:line="240" w:lineRule="auto"/>
        <w:ind w:left="6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Pr="00945816" w:rsidRDefault="001E0712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1E0712" w:rsidRPr="00945816" w:rsidRDefault="001E071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1E0712" w:rsidRPr="00945816" w:rsidRDefault="001E071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1E0712" w:rsidRPr="00945816" w:rsidRDefault="001E071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1E0712" w:rsidRPr="00945816" w:rsidRDefault="001E071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1E0712" w:rsidRPr="00945816" w:rsidRDefault="001E0712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1E0712" w:rsidRDefault="001E0712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E0712" w:rsidRPr="00980C8A" w:rsidRDefault="001E0712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p w:rsidR="001E0712" w:rsidRDefault="001E0712" w:rsidP="00980C8A">
      <w:pPr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>Nemáme</w:t>
      </w:r>
    </w:p>
    <w:p w:rsidR="001E0712" w:rsidRPr="00945816" w:rsidRDefault="001E0712" w:rsidP="00980C8A">
      <w:pPr>
        <w:spacing w:before="0" w:after="0" w:line="240" w:lineRule="auto"/>
        <w:rPr>
          <w:sz w:val="18"/>
          <w:szCs w:val="18"/>
        </w:rPr>
      </w:pPr>
    </w:p>
    <w:p w:rsidR="001E0712" w:rsidRPr="00A208AF" w:rsidRDefault="001E0712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1E0712" w:rsidRPr="00A208AF" w:rsidRDefault="001E0712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1E0712" w:rsidRDefault="001E0712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1E0712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1E0712" w:rsidRPr="00F4760B" w:rsidRDefault="001E0712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1E0712" w:rsidRPr="00F4760B" w:rsidRDefault="001E0712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1E0712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1E0712" w:rsidRPr="00F4760B" w:rsidRDefault="001E0712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20" w:type="pct"/>
            <w:vAlign w:val="center"/>
          </w:tcPr>
          <w:p w:rsidR="001E0712" w:rsidRPr="00F4760B" w:rsidRDefault="001E0712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Pr="00A208AF" w:rsidRDefault="001E0712" w:rsidP="00F4760B">
      <w:pPr>
        <w:spacing w:before="0" w:after="0" w:line="240" w:lineRule="auto"/>
        <w:rPr>
          <w:sz w:val="16"/>
          <w:szCs w:val="16"/>
        </w:rPr>
      </w:pPr>
    </w:p>
    <w:p w:rsidR="001E0712" w:rsidRPr="00A208AF" w:rsidRDefault="001E0712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1E0712" w:rsidRPr="00A208AF" w:rsidRDefault="001E0712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1E0712" w:rsidRDefault="001E0712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1E0712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1E0712" w:rsidRPr="00F4760B" w:rsidRDefault="001E0712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1E0712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Default="001E071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1E0712" w:rsidRPr="00F4760B" w:rsidRDefault="001E0712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1E0712" w:rsidRPr="00A208AF" w:rsidRDefault="001E0712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E0712" w:rsidRDefault="001E0712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1E0712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1E0712" w:rsidRPr="00F4760B" w:rsidRDefault="001E0712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1E0712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609" w:type="pct"/>
            <w:vAlign w:val="center"/>
          </w:tcPr>
          <w:p w:rsidR="001E0712" w:rsidRPr="00F4760B" w:rsidRDefault="001E0712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Default="001E071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1E0712" w:rsidRPr="00A208AF" w:rsidRDefault="001E0712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1E0712" w:rsidRPr="00A208AF" w:rsidRDefault="001E071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1E0712" w:rsidRPr="00A208AF" w:rsidRDefault="001E071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1E0712" w:rsidRPr="00A208AF" w:rsidRDefault="001E071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1E0712" w:rsidRPr="00A208AF" w:rsidRDefault="001E0712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1E0712" w:rsidRDefault="001E0712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1E0712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1E0712" w:rsidRPr="00804636" w:rsidRDefault="001E0712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1E0712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1E0712" w:rsidRPr="00F4760B" w:rsidRDefault="001E071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  <w:tc>
          <w:tcPr>
            <w:tcW w:w="1176" w:type="pct"/>
            <w:vAlign w:val="center"/>
          </w:tcPr>
          <w:p w:rsidR="001E0712" w:rsidRPr="00F4760B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1E0712" w:rsidRPr="00F4760B" w:rsidRDefault="001E0712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E0712" w:rsidRDefault="001E0712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1E0712" w:rsidRPr="00A208AF" w:rsidRDefault="001E0712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1E0712" w:rsidRPr="00A208AF" w:rsidRDefault="001E0712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1E0712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12" w:rsidRDefault="001E0712" w:rsidP="00347C39">
      <w:pPr>
        <w:spacing w:before="0" w:after="0" w:line="240" w:lineRule="auto"/>
      </w:pPr>
      <w:r>
        <w:separator/>
      </w:r>
    </w:p>
  </w:endnote>
  <w:endnote w:type="continuationSeparator" w:id="0">
    <w:p w:rsidR="001E0712" w:rsidRDefault="001E07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712" w:rsidRDefault="001E0712">
    <w:pPr>
      <w:pStyle w:val="Footer"/>
      <w:jc w:val="right"/>
    </w:pPr>
    <w:fldSimple w:instr="PAGE   \* MERGEFORMAT">
      <w:r>
        <w:rPr>
          <w:noProof/>
        </w:rPr>
        <w:t>13</w:t>
      </w:r>
    </w:fldSimple>
  </w:p>
  <w:p w:rsidR="001E0712" w:rsidRDefault="001E07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12" w:rsidRDefault="001E07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1E0712" w:rsidRDefault="001E071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3621B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E0712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9167C"/>
    <w:rsid w:val="00291988"/>
    <w:rsid w:val="00293AE7"/>
    <w:rsid w:val="002945C6"/>
    <w:rsid w:val="002961A2"/>
    <w:rsid w:val="002A4EDB"/>
    <w:rsid w:val="002B58C2"/>
    <w:rsid w:val="002C6F1A"/>
    <w:rsid w:val="002D2385"/>
    <w:rsid w:val="002D3341"/>
    <w:rsid w:val="002D701F"/>
    <w:rsid w:val="002E05C2"/>
    <w:rsid w:val="003159EB"/>
    <w:rsid w:val="003166FF"/>
    <w:rsid w:val="00322C05"/>
    <w:rsid w:val="00322D87"/>
    <w:rsid w:val="003354D8"/>
    <w:rsid w:val="00347C39"/>
    <w:rsid w:val="00347F69"/>
    <w:rsid w:val="00350A9F"/>
    <w:rsid w:val="00361BA8"/>
    <w:rsid w:val="003631BA"/>
    <w:rsid w:val="00374517"/>
    <w:rsid w:val="003764E6"/>
    <w:rsid w:val="0038252A"/>
    <w:rsid w:val="003912C4"/>
    <w:rsid w:val="003A7E88"/>
    <w:rsid w:val="003B022C"/>
    <w:rsid w:val="003B70D3"/>
    <w:rsid w:val="003C399D"/>
    <w:rsid w:val="003C3DA6"/>
    <w:rsid w:val="003C4612"/>
    <w:rsid w:val="003C4938"/>
    <w:rsid w:val="003D135F"/>
    <w:rsid w:val="003D6571"/>
    <w:rsid w:val="003F1E04"/>
    <w:rsid w:val="00401F3C"/>
    <w:rsid w:val="004135E4"/>
    <w:rsid w:val="0041789F"/>
    <w:rsid w:val="00417B4D"/>
    <w:rsid w:val="00421149"/>
    <w:rsid w:val="004334AB"/>
    <w:rsid w:val="004337D2"/>
    <w:rsid w:val="00433838"/>
    <w:rsid w:val="0043450C"/>
    <w:rsid w:val="00444CAC"/>
    <w:rsid w:val="004452B1"/>
    <w:rsid w:val="004535E0"/>
    <w:rsid w:val="00455093"/>
    <w:rsid w:val="00456076"/>
    <w:rsid w:val="00461D4F"/>
    <w:rsid w:val="00462F2C"/>
    <w:rsid w:val="00465353"/>
    <w:rsid w:val="004737BF"/>
    <w:rsid w:val="00480A0A"/>
    <w:rsid w:val="0048316A"/>
    <w:rsid w:val="00485E4A"/>
    <w:rsid w:val="004914B1"/>
    <w:rsid w:val="00497323"/>
    <w:rsid w:val="004A32A4"/>
    <w:rsid w:val="004B091D"/>
    <w:rsid w:val="004B20C5"/>
    <w:rsid w:val="004B4FEF"/>
    <w:rsid w:val="004C12F0"/>
    <w:rsid w:val="004D4FBE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C223E"/>
    <w:rsid w:val="005D3B38"/>
    <w:rsid w:val="005E285B"/>
    <w:rsid w:val="00606530"/>
    <w:rsid w:val="00624714"/>
    <w:rsid w:val="00626B80"/>
    <w:rsid w:val="00645BCA"/>
    <w:rsid w:val="00654E91"/>
    <w:rsid w:val="0066065D"/>
    <w:rsid w:val="00661D7A"/>
    <w:rsid w:val="00663221"/>
    <w:rsid w:val="006911BD"/>
    <w:rsid w:val="00691DCC"/>
    <w:rsid w:val="006A3414"/>
    <w:rsid w:val="006A662C"/>
    <w:rsid w:val="006C3311"/>
    <w:rsid w:val="006D630A"/>
    <w:rsid w:val="006E1C18"/>
    <w:rsid w:val="006F4A29"/>
    <w:rsid w:val="007002DC"/>
    <w:rsid w:val="00700624"/>
    <w:rsid w:val="00700CAF"/>
    <w:rsid w:val="00705753"/>
    <w:rsid w:val="007178C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6DF"/>
    <w:rsid w:val="007D2EF0"/>
    <w:rsid w:val="007E2351"/>
    <w:rsid w:val="007E7A9B"/>
    <w:rsid w:val="007F4A77"/>
    <w:rsid w:val="00800315"/>
    <w:rsid w:val="00801336"/>
    <w:rsid w:val="00801BFA"/>
    <w:rsid w:val="00804636"/>
    <w:rsid w:val="008140AC"/>
    <w:rsid w:val="008260E8"/>
    <w:rsid w:val="00833369"/>
    <w:rsid w:val="0084066A"/>
    <w:rsid w:val="008601BD"/>
    <w:rsid w:val="00863CBA"/>
    <w:rsid w:val="0086717B"/>
    <w:rsid w:val="008761A5"/>
    <w:rsid w:val="008807A2"/>
    <w:rsid w:val="00885121"/>
    <w:rsid w:val="00886A8B"/>
    <w:rsid w:val="00896744"/>
    <w:rsid w:val="0089778A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0935"/>
    <w:rsid w:val="00A231FB"/>
    <w:rsid w:val="00A238CA"/>
    <w:rsid w:val="00A278F3"/>
    <w:rsid w:val="00A31253"/>
    <w:rsid w:val="00A40BE6"/>
    <w:rsid w:val="00A52D44"/>
    <w:rsid w:val="00A56B88"/>
    <w:rsid w:val="00A56E35"/>
    <w:rsid w:val="00A63FD9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2694F"/>
    <w:rsid w:val="00B31455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231F"/>
    <w:rsid w:val="00BD3B5B"/>
    <w:rsid w:val="00BE73E5"/>
    <w:rsid w:val="00BF60F1"/>
    <w:rsid w:val="00BF6E14"/>
    <w:rsid w:val="00BF6F6B"/>
    <w:rsid w:val="00C03F65"/>
    <w:rsid w:val="00C07F8A"/>
    <w:rsid w:val="00C113D7"/>
    <w:rsid w:val="00C20990"/>
    <w:rsid w:val="00C43685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DCB"/>
    <w:rsid w:val="00D75ED9"/>
    <w:rsid w:val="00D77265"/>
    <w:rsid w:val="00D77DBF"/>
    <w:rsid w:val="00D80618"/>
    <w:rsid w:val="00D81221"/>
    <w:rsid w:val="00D8629A"/>
    <w:rsid w:val="00D87E14"/>
    <w:rsid w:val="00D90FC4"/>
    <w:rsid w:val="00DB1285"/>
    <w:rsid w:val="00DB3C2D"/>
    <w:rsid w:val="00DB7319"/>
    <w:rsid w:val="00DC0210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0EC8"/>
    <w:rsid w:val="00F530C7"/>
    <w:rsid w:val="00F722A3"/>
    <w:rsid w:val="00F81F09"/>
    <w:rsid w:val="00F914BA"/>
    <w:rsid w:val="00F9577E"/>
    <w:rsid w:val="00FA0411"/>
    <w:rsid w:val="00FA3741"/>
    <w:rsid w:val="00FB606D"/>
    <w:rsid w:val="00FD0E8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455093"/>
    <w:rPr>
      <w:rFonts w:ascii="Cambria" w:hAnsi="Cambria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55093"/>
    <w:rPr>
      <w:rFonts w:ascii="Cambria" w:hAnsi="Cambria" w:cs="Times New Roman"/>
      <w:b/>
      <w:i/>
      <w:sz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55093"/>
    <w:rPr>
      <w:rFonts w:ascii="Arial" w:hAnsi="Arial" w:cs="Times New Roman"/>
      <w:sz w:val="24"/>
      <w:lang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ListParagraph">
    <w:name w:val="List Paragraph"/>
    <w:basedOn w:val="Normal"/>
    <w:uiPriority w:val="99"/>
    <w:qFormat/>
    <w:rsid w:val="00497323"/>
    <w:pPr>
      <w:ind w:left="708"/>
    </w:pPr>
  </w:style>
  <w:style w:type="paragraph" w:styleId="Header">
    <w:name w:val="header"/>
    <w:basedOn w:val="Normal"/>
    <w:link w:val="Header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58F5"/>
    <w:rPr>
      <w:rFonts w:ascii="Tahoma" w:hAnsi="Tahoma" w:cs="Times New Roman"/>
      <w:sz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7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6005772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5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773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5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05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5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192</TotalTime>
  <Pages>8</Pages>
  <Words>2914</Words>
  <Characters>16612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Gymnazium</cp:lastModifiedBy>
  <cp:revision>12</cp:revision>
  <cp:lastPrinted>2015-03-20T13:19:00Z</cp:lastPrinted>
  <dcterms:created xsi:type="dcterms:W3CDTF">2014-03-06T12:21:00Z</dcterms:created>
  <dcterms:modified xsi:type="dcterms:W3CDTF">2015-03-20T13:25:00Z</dcterms:modified>
</cp:coreProperties>
</file>