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31" w:rsidRPr="007002DC" w:rsidRDefault="00F32431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F32431" w:rsidRPr="00F97EE5" w:rsidRDefault="00F32431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401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421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421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426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439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309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337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337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F32431" w:rsidRPr="007002DC" w:rsidTr="009C57DE">
        <w:trPr>
          <w:trHeight w:val="361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9C57DE">
        <w:trPr>
          <w:trHeight w:val="361"/>
        </w:trPr>
        <w:tc>
          <w:tcPr>
            <w:tcW w:w="19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32431" w:rsidRPr="007002DC" w:rsidRDefault="00F32431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32431" w:rsidRPr="00635D3A" w:rsidRDefault="00F32431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F32431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F32431" w:rsidRPr="007002DC" w:rsidTr="00635D3A">
        <w:trPr>
          <w:trHeight w:val="1073"/>
        </w:trPr>
        <w:tc>
          <w:tcPr>
            <w:tcW w:w="1630" w:type="dxa"/>
            <w:vMerge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F32431" w:rsidRPr="007002DC" w:rsidTr="00635D3A">
        <w:trPr>
          <w:trHeight w:val="283"/>
        </w:trPr>
        <w:tc>
          <w:tcPr>
            <w:tcW w:w="1630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F32431" w:rsidRPr="007002DC" w:rsidRDefault="00F32431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635D3A">
        <w:trPr>
          <w:trHeight w:val="283"/>
        </w:trPr>
        <w:tc>
          <w:tcPr>
            <w:tcW w:w="163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32431" w:rsidRDefault="00F32431"/>
    <w:p w:rsidR="00F32431" w:rsidRPr="007002DC" w:rsidRDefault="00F32431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F32431" w:rsidRPr="002E2A07" w:rsidRDefault="00F32431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745,54</w:t>
            </w: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10,99</w:t>
            </w: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2059,78</w:t>
            </w: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3 139,80</w:t>
            </w: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0D1516">
        <w:tc>
          <w:tcPr>
            <w:tcW w:w="4585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2 805,32</w:t>
            </w:r>
          </w:p>
        </w:tc>
        <w:tc>
          <w:tcPr>
            <w:tcW w:w="4518" w:type="dxa"/>
            <w:vAlign w:val="center"/>
          </w:tcPr>
          <w:p w:rsidR="00F32431" w:rsidRPr="000D1516" w:rsidRDefault="00F32431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3 150,79</w:t>
            </w:r>
          </w:p>
        </w:tc>
      </w:tr>
    </w:tbl>
    <w:p w:rsidR="00F32431" w:rsidRDefault="00F32431" w:rsidP="00635D3A">
      <w:pPr>
        <w:ind w:left="-851"/>
      </w:pPr>
    </w:p>
    <w:p w:rsidR="00F32431" w:rsidRPr="007002DC" w:rsidRDefault="00F32431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F32431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F32431" w:rsidRPr="007002DC" w:rsidRDefault="00F32431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32431" w:rsidRPr="007002DC" w:rsidTr="004060FE">
        <w:tc>
          <w:tcPr>
            <w:tcW w:w="4323" w:type="dxa"/>
            <w:vMerge/>
          </w:tcPr>
          <w:p w:rsidR="00F32431" w:rsidRPr="007002DC" w:rsidRDefault="00F32431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32431" w:rsidRPr="007002DC" w:rsidTr="004060FE"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F32431" w:rsidRPr="004060FE" w:rsidRDefault="00F32431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F32431" w:rsidRPr="007002DC" w:rsidTr="004060FE"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4 000</w:t>
            </w:r>
          </w:p>
        </w:tc>
        <w:tc>
          <w:tcPr>
            <w:tcW w:w="4394" w:type="dxa"/>
            <w:vAlign w:val="center"/>
          </w:tcPr>
          <w:p w:rsidR="00F32431" w:rsidRPr="007002DC" w:rsidRDefault="00F32431" w:rsidP="005B3F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4060FE"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F32431" w:rsidRPr="007002DC" w:rsidRDefault="00F32431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4060FE"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F32431" w:rsidRPr="007002DC" w:rsidRDefault="00F32431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4 000</w:t>
            </w:r>
          </w:p>
        </w:tc>
        <w:tc>
          <w:tcPr>
            <w:tcW w:w="4394" w:type="dxa"/>
            <w:vAlign w:val="center"/>
          </w:tcPr>
          <w:p w:rsidR="00F32431" w:rsidRPr="005B3FBF" w:rsidRDefault="00F32431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32431" w:rsidRPr="007002DC" w:rsidRDefault="00F32431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3"/>
        <w:gridCol w:w="2962"/>
        <w:gridCol w:w="1976"/>
        <w:gridCol w:w="1835"/>
        <w:gridCol w:w="1975"/>
        <w:gridCol w:w="2821"/>
      </w:tblGrid>
      <w:tr w:rsidR="00F32431" w:rsidRPr="007002DC" w:rsidTr="002B1018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32431" w:rsidRPr="007002DC" w:rsidTr="002B1018">
        <w:trPr>
          <w:trHeight w:val="391"/>
        </w:trPr>
        <w:tc>
          <w:tcPr>
            <w:tcW w:w="14245" w:type="dxa"/>
            <w:gridSpan w:val="6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rPr>
          <w:trHeight w:val="391"/>
        </w:trPr>
        <w:tc>
          <w:tcPr>
            <w:tcW w:w="14245" w:type="dxa"/>
            <w:gridSpan w:val="6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B02E76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4 078,62</w:t>
            </w: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2 049,24</w:t>
            </w:r>
          </w:p>
        </w:tc>
      </w:tr>
      <w:tr w:rsidR="00F32431" w:rsidRPr="007002DC" w:rsidTr="00B02E76"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2835" w:type="dxa"/>
            <w:vAlign w:val="center"/>
          </w:tcPr>
          <w:p w:rsidR="00F32431" w:rsidRPr="00B02E76" w:rsidRDefault="00F32431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4 161,68</w:t>
            </w:r>
          </w:p>
        </w:tc>
      </w:tr>
      <w:tr w:rsidR="00F32431" w:rsidRPr="007002DC" w:rsidTr="00B02E76">
        <w:trPr>
          <w:trHeight w:val="391"/>
        </w:trPr>
        <w:tc>
          <w:tcPr>
            <w:tcW w:w="262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F32431" w:rsidRPr="00F63175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5 112</w:t>
            </w:r>
          </w:p>
        </w:tc>
        <w:tc>
          <w:tcPr>
            <w:tcW w:w="1984" w:type="dxa"/>
            <w:vAlign w:val="center"/>
          </w:tcPr>
          <w:p w:rsidR="00F32431" w:rsidRPr="00F63175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2431" w:rsidRPr="00F63175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63175">
              <w:rPr>
                <w:rFonts w:ascii="Arial" w:hAnsi="Arial"/>
                <w:b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F32431" w:rsidRPr="00F63175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63175">
              <w:rPr>
                <w:rFonts w:ascii="Arial" w:hAnsi="Arial"/>
                <w:b/>
                <w:sz w:val="16"/>
                <w:szCs w:val="16"/>
              </w:rPr>
              <w:t>2 029,38</w:t>
            </w:r>
          </w:p>
        </w:tc>
        <w:tc>
          <w:tcPr>
            <w:tcW w:w="2835" w:type="dxa"/>
            <w:vAlign w:val="center"/>
          </w:tcPr>
          <w:p w:rsidR="00F32431" w:rsidRPr="007002DC" w:rsidRDefault="00F32431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6 214,92</w:t>
            </w:r>
          </w:p>
        </w:tc>
      </w:tr>
    </w:tbl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Pr="007002DC" w:rsidRDefault="00F32431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F32431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F32431" w:rsidRPr="007002DC" w:rsidRDefault="00F32431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F32431" w:rsidRPr="00264FB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-2 049,24</w:t>
            </w:r>
          </w:p>
        </w:tc>
      </w:tr>
      <w:tr w:rsidR="00F32431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-2 049,24</w:t>
            </w:r>
          </w:p>
        </w:tc>
      </w:tr>
      <w:tr w:rsidR="00F32431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32431" w:rsidRDefault="00F32431" w:rsidP="00635D3A">
      <w:pPr>
        <w:ind w:left="-851"/>
      </w:pPr>
    </w:p>
    <w:p w:rsidR="00F32431" w:rsidRPr="007002DC" w:rsidRDefault="00F32431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F32431" w:rsidRPr="007002DC" w:rsidTr="001B6238"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1B6238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1B6238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1B6238"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7002DC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1B6238">
        <w:trPr>
          <w:trHeight w:val="489"/>
        </w:trPr>
        <w:tc>
          <w:tcPr>
            <w:tcW w:w="286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F32431" w:rsidRPr="001B6238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955" w:type="dxa"/>
            <w:vAlign w:val="center"/>
          </w:tcPr>
          <w:p w:rsidR="00F32431" w:rsidRPr="001B6238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32431" w:rsidRPr="001B6238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25,00</w:t>
            </w:r>
          </w:p>
        </w:tc>
        <w:tc>
          <w:tcPr>
            <w:tcW w:w="2096" w:type="dxa"/>
            <w:vAlign w:val="center"/>
          </w:tcPr>
          <w:p w:rsidR="00F32431" w:rsidRPr="001B6238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32431" w:rsidRPr="001B6238" w:rsidRDefault="00F32431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F32431" w:rsidRPr="007002DC" w:rsidRDefault="00F32431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F32431" w:rsidRPr="007002DC" w:rsidRDefault="00F32431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F32431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32431" w:rsidRPr="007002DC" w:rsidTr="002B1018">
        <w:tc>
          <w:tcPr>
            <w:tcW w:w="4890" w:type="dxa"/>
            <w:vMerge/>
          </w:tcPr>
          <w:p w:rsidR="00F32431" w:rsidRPr="007002DC" w:rsidRDefault="00F32431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32431" w:rsidRPr="007002DC" w:rsidTr="002B1018">
        <w:trPr>
          <w:trHeight w:val="391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146,31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32431" w:rsidRPr="007002DC" w:rsidTr="002B1018">
        <w:trPr>
          <w:trHeight w:val="391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722,55</w:t>
            </w:r>
          </w:p>
        </w:tc>
      </w:tr>
      <w:tr w:rsidR="00F32431" w:rsidRPr="007002DC" w:rsidTr="002B1018">
        <w:trPr>
          <w:trHeight w:val="447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446,31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722,55</w:t>
            </w:r>
          </w:p>
        </w:tc>
      </w:tr>
      <w:tr w:rsidR="00F32431" w:rsidRPr="007002DC" w:rsidTr="002B1018"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F32431" w:rsidRPr="007002DC" w:rsidTr="002B1018">
        <w:trPr>
          <w:trHeight w:val="478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409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  <w:tr w:rsidR="00F32431" w:rsidRPr="007002DC" w:rsidTr="002B1018">
        <w:trPr>
          <w:trHeight w:val="409"/>
        </w:trPr>
        <w:tc>
          <w:tcPr>
            <w:tcW w:w="489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F32431" w:rsidRPr="007002DC" w:rsidRDefault="00F32431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596,31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872,55</w:t>
            </w:r>
          </w:p>
        </w:tc>
      </w:tr>
    </w:tbl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Pr="007002DC" w:rsidRDefault="00F32431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F32431" w:rsidRPr="007002DC" w:rsidTr="002B1018"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2431" w:rsidRPr="007002DC" w:rsidTr="002B1018">
        <w:trPr>
          <w:trHeight w:val="610"/>
        </w:trPr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75"/>
        </w:trPr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279"/>
        </w:trPr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411"/>
        </w:trPr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557"/>
        </w:trPr>
        <w:tc>
          <w:tcPr>
            <w:tcW w:w="432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32431" w:rsidRPr="007002DC" w:rsidRDefault="00F32431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32431" w:rsidRDefault="00F32431" w:rsidP="00635D3A">
      <w:pPr>
        <w:ind w:left="-851"/>
      </w:pPr>
    </w:p>
    <w:p w:rsidR="00F32431" w:rsidRPr="007002DC" w:rsidRDefault="00F32431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F32431" w:rsidRPr="007002DC" w:rsidTr="0088549C"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F32431" w:rsidRPr="007002DC" w:rsidTr="0088549C"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88549C">
        <w:trPr>
          <w:trHeight w:val="391"/>
        </w:trPr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F32431" w:rsidRPr="007002DC" w:rsidTr="0088549C"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2013</w:t>
            </w:r>
          </w:p>
        </w:tc>
        <w:tc>
          <w:tcPr>
            <w:tcW w:w="2100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32431" w:rsidRPr="007002DC" w:rsidRDefault="00F32431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88549C"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88549C">
        <w:trPr>
          <w:trHeight w:val="375"/>
        </w:trPr>
        <w:tc>
          <w:tcPr>
            <w:tcW w:w="175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32431" w:rsidRPr="007002DC" w:rsidRDefault="00F32431" w:rsidP="0015779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</w:tbl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Default="00F32431" w:rsidP="00635D3A">
      <w:pPr>
        <w:ind w:left="-851"/>
      </w:pPr>
    </w:p>
    <w:p w:rsidR="00F32431" w:rsidRPr="002B1018" w:rsidRDefault="00F32431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F32431" w:rsidRPr="007002DC" w:rsidTr="002B1018"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F32431" w:rsidRPr="007002DC" w:rsidTr="002B1018">
        <w:trPr>
          <w:trHeight w:val="525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647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711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554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559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553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553"/>
        </w:trPr>
        <w:tc>
          <w:tcPr>
            <w:tcW w:w="233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75"/>
        </w:trPr>
        <w:tc>
          <w:tcPr>
            <w:tcW w:w="2338" w:type="dxa"/>
            <w:vAlign w:val="center"/>
          </w:tcPr>
          <w:p w:rsidR="00F32431" w:rsidRPr="002B1018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32431" w:rsidRPr="002B1018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32431" w:rsidRPr="007002DC" w:rsidRDefault="00F32431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F32431" w:rsidRPr="007002DC" w:rsidRDefault="00F32431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F32431" w:rsidRPr="007002DC" w:rsidTr="002B1018">
        <w:tc>
          <w:tcPr>
            <w:tcW w:w="715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32431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Organizovanie športových podujatí</w:t>
            </w:r>
          </w:p>
        </w:tc>
        <w:tc>
          <w:tcPr>
            <w:tcW w:w="3969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1 109,88</w:t>
            </w:r>
          </w:p>
        </w:tc>
        <w:tc>
          <w:tcPr>
            <w:tcW w:w="3260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191,03</w:t>
            </w:r>
          </w:p>
        </w:tc>
      </w:tr>
      <w:tr w:rsidR="00F32431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F32431" w:rsidRPr="007002DC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F32431" w:rsidRPr="007002DC" w:rsidRDefault="00F32431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4C75CF">
              <w:rPr>
                <w:rFonts w:ascii="Arial" w:hAnsi="Arial"/>
                <w:b/>
                <w:sz w:val="16"/>
                <w:szCs w:val="16"/>
              </w:rPr>
              <w:t>1 109,88</w:t>
            </w:r>
          </w:p>
        </w:tc>
        <w:tc>
          <w:tcPr>
            <w:tcW w:w="3260" w:type="dxa"/>
            <w:vAlign w:val="center"/>
          </w:tcPr>
          <w:p w:rsidR="00F32431" w:rsidRPr="004C75CF" w:rsidRDefault="00F32431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5CF">
              <w:rPr>
                <w:rFonts w:ascii="Arial" w:hAnsi="Arial"/>
                <w:b/>
                <w:sz w:val="16"/>
                <w:szCs w:val="16"/>
              </w:rPr>
              <w:t>191,03</w:t>
            </w:r>
          </w:p>
        </w:tc>
      </w:tr>
    </w:tbl>
    <w:p w:rsidR="00F32431" w:rsidRPr="007002DC" w:rsidRDefault="00F32431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F32431" w:rsidRPr="007002DC" w:rsidRDefault="00F32431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32431" w:rsidRPr="007002DC" w:rsidTr="002B1018">
        <w:tc>
          <w:tcPr>
            <w:tcW w:w="6307" w:type="dxa"/>
            <w:vAlign w:val="center"/>
          </w:tcPr>
          <w:p w:rsidR="00F32431" w:rsidRPr="007002DC" w:rsidRDefault="00F32431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F32431" w:rsidRPr="007002DC" w:rsidRDefault="00F32431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32431" w:rsidRDefault="00F32431" w:rsidP="00635D3A">
      <w:pPr>
        <w:ind w:left="-851"/>
      </w:pPr>
    </w:p>
    <w:sectPr w:rsidR="00F32431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431" w:rsidRDefault="00F32431" w:rsidP="00F97EE5">
      <w:pPr>
        <w:spacing w:before="0" w:after="0" w:line="240" w:lineRule="auto"/>
      </w:pPr>
      <w:r>
        <w:separator/>
      </w:r>
    </w:p>
  </w:endnote>
  <w:endnote w:type="continuationSeparator" w:id="0">
    <w:p w:rsidR="00F32431" w:rsidRDefault="00F32431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431" w:rsidRDefault="00F32431" w:rsidP="00F97EE5">
      <w:pPr>
        <w:spacing w:before="0" w:after="0" w:line="240" w:lineRule="auto"/>
      </w:pPr>
      <w:r>
        <w:separator/>
      </w:r>
    </w:p>
  </w:footnote>
  <w:footnote w:type="continuationSeparator" w:id="0">
    <w:p w:rsidR="00F32431" w:rsidRDefault="00F32431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431" w:rsidRDefault="00F324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37719"/>
    <w:rsid w:val="000D1516"/>
    <w:rsid w:val="001527C2"/>
    <w:rsid w:val="001574BC"/>
    <w:rsid w:val="0015779F"/>
    <w:rsid w:val="00171A3D"/>
    <w:rsid w:val="001B6238"/>
    <w:rsid w:val="001E5CD5"/>
    <w:rsid w:val="001E7C73"/>
    <w:rsid w:val="00250ACC"/>
    <w:rsid w:val="00252B69"/>
    <w:rsid w:val="002549F4"/>
    <w:rsid w:val="00264FBC"/>
    <w:rsid w:val="002A1653"/>
    <w:rsid w:val="002A42F6"/>
    <w:rsid w:val="002A57CB"/>
    <w:rsid w:val="002A79F2"/>
    <w:rsid w:val="002B1018"/>
    <w:rsid w:val="002E2A07"/>
    <w:rsid w:val="00305A5D"/>
    <w:rsid w:val="0032421B"/>
    <w:rsid w:val="0038209C"/>
    <w:rsid w:val="004060FE"/>
    <w:rsid w:val="00436408"/>
    <w:rsid w:val="00491F42"/>
    <w:rsid w:val="004C75CF"/>
    <w:rsid w:val="004E3087"/>
    <w:rsid w:val="004F56DF"/>
    <w:rsid w:val="00501841"/>
    <w:rsid w:val="00515BC6"/>
    <w:rsid w:val="00535910"/>
    <w:rsid w:val="005A3BA2"/>
    <w:rsid w:val="005A7454"/>
    <w:rsid w:val="005B3FBF"/>
    <w:rsid w:val="005D7991"/>
    <w:rsid w:val="00635D3A"/>
    <w:rsid w:val="0069131C"/>
    <w:rsid w:val="007002DC"/>
    <w:rsid w:val="007A5F6D"/>
    <w:rsid w:val="00814A9B"/>
    <w:rsid w:val="0086463F"/>
    <w:rsid w:val="0088549C"/>
    <w:rsid w:val="008D2F30"/>
    <w:rsid w:val="009065B8"/>
    <w:rsid w:val="0092145D"/>
    <w:rsid w:val="0095633B"/>
    <w:rsid w:val="009A2215"/>
    <w:rsid w:val="009C57DE"/>
    <w:rsid w:val="009E53CE"/>
    <w:rsid w:val="009F09D1"/>
    <w:rsid w:val="009F45E6"/>
    <w:rsid w:val="00A133AA"/>
    <w:rsid w:val="00A36FF4"/>
    <w:rsid w:val="00A643B6"/>
    <w:rsid w:val="00AF159F"/>
    <w:rsid w:val="00B02E76"/>
    <w:rsid w:val="00B63F1A"/>
    <w:rsid w:val="00BE4EC3"/>
    <w:rsid w:val="00C04CF0"/>
    <w:rsid w:val="00C10CBB"/>
    <w:rsid w:val="00C53F46"/>
    <w:rsid w:val="00CB3532"/>
    <w:rsid w:val="00CF1C65"/>
    <w:rsid w:val="00CF730C"/>
    <w:rsid w:val="00CF7B02"/>
    <w:rsid w:val="00D05099"/>
    <w:rsid w:val="00D21078"/>
    <w:rsid w:val="00D41D32"/>
    <w:rsid w:val="00D42A68"/>
    <w:rsid w:val="00D97FFD"/>
    <w:rsid w:val="00DC783C"/>
    <w:rsid w:val="00E207BE"/>
    <w:rsid w:val="00E772C4"/>
    <w:rsid w:val="00E91303"/>
    <w:rsid w:val="00E93F88"/>
    <w:rsid w:val="00EB0612"/>
    <w:rsid w:val="00EE3B10"/>
    <w:rsid w:val="00F255AC"/>
    <w:rsid w:val="00F32431"/>
    <w:rsid w:val="00F3778D"/>
    <w:rsid w:val="00F5702C"/>
    <w:rsid w:val="00F63175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8</Pages>
  <Words>1071</Words>
  <Characters>6105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25</cp:revision>
  <dcterms:created xsi:type="dcterms:W3CDTF">2014-03-31T11:10:00Z</dcterms:created>
  <dcterms:modified xsi:type="dcterms:W3CDTF">2015-04-19T07:19:00Z</dcterms:modified>
</cp:coreProperties>
</file>