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92E" w:rsidRDefault="0003692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25pt;height:618.75pt">
            <v:imagedata r:id="rId4" o:title=""/>
          </v:shape>
        </w:pict>
      </w:r>
    </w:p>
    <w:sectPr w:rsidR="0003692E" w:rsidSect="001E45C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24D6"/>
    <w:rsid w:val="0003692E"/>
    <w:rsid w:val="000762C3"/>
    <w:rsid w:val="001E45CA"/>
    <w:rsid w:val="003C738D"/>
    <w:rsid w:val="00491293"/>
    <w:rsid w:val="008D2D5C"/>
    <w:rsid w:val="009C4C5F"/>
    <w:rsid w:val="00A36B43"/>
    <w:rsid w:val="00A574C0"/>
    <w:rsid w:val="00BC12D9"/>
    <w:rsid w:val="00CD118A"/>
    <w:rsid w:val="00ED2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C5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0</Words>
  <Characters>1</Characters>
  <Application>Microsoft Office Outlook</Application>
  <DocSecurity>0</DocSecurity>
  <Lines>0</Lines>
  <Paragraphs>0</Paragraphs>
  <ScaleCrop>false</ScaleCrop>
  <Company>ZS Kapusany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Daniela Lipjancova</dc:creator>
  <cp:keywords/>
  <dc:description/>
  <cp:lastModifiedBy>Kovacova</cp:lastModifiedBy>
  <cp:revision>2</cp:revision>
  <dcterms:created xsi:type="dcterms:W3CDTF">2015-04-24T06:25:00Z</dcterms:created>
  <dcterms:modified xsi:type="dcterms:W3CDTF">2015-04-24T06:25:00Z</dcterms:modified>
</cp:coreProperties>
</file>