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AB472E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B472E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B472E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AB472E" w:rsidRPr="003F477D" w:rsidRDefault="00AB472E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B472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B472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B472E" w:rsidRPr="003F477D" w:rsidRDefault="00AB47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472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B472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472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472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B472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472E" w:rsidRPr="003F477D" w:rsidRDefault="00AB472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B472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B472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472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B472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472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472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B472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472E" w:rsidRDefault="00AB472E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B472E" w:rsidRDefault="00AB472E" w:rsidP="003F477D"/>
    <w:p w:rsidR="00AB472E" w:rsidRDefault="00AB472E" w:rsidP="003F477D"/>
    <w:p w:rsidR="00AB472E" w:rsidRDefault="00AB472E" w:rsidP="003F477D"/>
    <w:p w:rsidR="00AB472E" w:rsidRDefault="00AB472E" w:rsidP="003F477D"/>
    <w:p w:rsidR="00AB472E" w:rsidRPr="003F477D" w:rsidRDefault="00AB472E" w:rsidP="003F477D"/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851"/>
        <w:gridCol w:w="156"/>
        <w:gridCol w:w="836"/>
        <w:gridCol w:w="20"/>
        <w:gridCol w:w="972"/>
        <w:gridCol w:w="57"/>
        <w:gridCol w:w="652"/>
        <w:gridCol w:w="709"/>
        <w:gridCol w:w="850"/>
        <w:gridCol w:w="908"/>
      </w:tblGrid>
      <w:tr w:rsidR="00AB472E" w:rsidRPr="003F477D" w:rsidTr="00081BF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B472E" w:rsidRPr="003F477D" w:rsidTr="00081BF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B472E" w:rsidRPr="003F477D" w:rsidRDefault="00AB47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472E" w:rsidRPr="003F477D" w:rsidTr="00081BF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17393,61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17393,61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22125,06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22125,06</w:t>
            </w: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22207,62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22207,62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4750,75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4750,75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17393,61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17393,61</w:t>
            </w:r>
          </w:p>
        </w:tc>
      </w:tr>
      <w:tr w:rsidR="00AB472E" w:rsidRPr="003F477D" w:rsidTr="00081BF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9564,76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9564,76</w:t>
            </w: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081BF6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4811,05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12560,30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B472E" w:rsidRPr="003F477D" w:rsidTr="0037086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472E" w:rsidRPr="003F477D" w:rsidRDefault="00AB472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B472E" w:rsidRPr="003F477D" w:rsidTr="0037086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472E" w:rsidRPr="003F477D" w:rsidTr="0037086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27018,67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19800,62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19800,62</w:t>
            </w: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22207,62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22207,62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B472E" w:rsidRPr="003F477D" w:rsidTr="0037086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7218,05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37086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4811,05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472E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AB472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B472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472E" w:rsidRPr="003F477D" w:rsidRDefault="00AB472E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B472E" w:rsidRPr="003F477D" w:rsidRDefault="00AB472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AB472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B472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B472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B472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9000</w:t>
            </w:r>
          </w:p>
        </w:tc>
      </w:tr>
    </w:tbl>
    <w:p w:rsidR="00AB472E" w:rsidRDefault="00AB472E" w:rsidP="0003344F">
      <w:pPr>
        <w:spacing w:after="0" w:line="240" w:lineRule="auto"/>
        <w:jc w:val="both"/>
        <w:rPr>
          <w:szCs w:val="22"/>
        </w:rPr>
      </w:pPr>
    </w:p>
    <w:p w:rsidR="00AB472E" w:rsidRPr="003F477D" w:rsidRDefault="00AB472E" w:rsidP="0003344F">
      <w:pPr>
        <w:spacing w:after="0" w:line="240" w:lineRule="auto"/>
        <w:jc w:val="both"/>
        <w:rPr>
          <w:szCs w:val="22"/>
        </w:rPr>
      </w:pPr>
    </w:p>
    <w:p w:rsidR="00AB472E" w:rsidRPr="003F477D" w:rsidRDefault="00AB472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AB472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472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B472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B472E" w:rsidRDefault="00AB472E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9F39E7" w:rsidRDefault="00AB472E" w:rsidP="009F39E7"/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B472E" w:rsidRPr="003F477D" w:rsidRDefault="00AB472E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AB472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278,92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8,26</w:t>
            </w:r>
          </w:p>
        </w:tc>
      </w:tr>
      <w:tr w:rsidR="00AB472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9448,88</w:t>
            </w:r>
          </w:p>
        </w:tc>
        <w:tc>
          <w:tcPr>
            <w:tcW w:w="2405" w:type="dxa"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36607,29</w:t>
            </w:r>
          </w:p>
        </w:tc>
      </w:tr>
      <w:tr w:rsidR="00AB472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B472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</w:t>
            </w:r>
          </w:p>
        </w:tc>
        <w:tc>
          <w:tcPr>
            <w:tcW w:w="2405" w:type="dxa"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B472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9327,80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36615,55</w:t>
            </w:r>
          </w:p>
        </w:tc>
      </w:tr>
    </w:tbl>
    <w:p w:rsidR="00AB472E" w:rsidRDefault="00AB472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B472E" w:rsidRPr="003F477D" w:rsidRDefault="00AB472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AB472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472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pStyle w:val="TopHeader"/>
            </w:pPr>
            <w:r w:rsidRPr="003F477D">
              <w:t>Prírastky</w:t>
            </w:r>
          </w:p>
          <w:p w:rsidR="00AB472E" w:rsidRPr="003F477D" w:rsidRDefault="00AB472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pStyle w:val="TopHeader"/>
            </w:pPr>
            <w:r w:rsidRPr="003F477D">
              <w:t>Úbytky</w:t>
            </w:r>
          </w:p>
          <w:p w:rsidR="00AB472E" w:rsidRPr="003F477D" w:rsidRDefault="00AB472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9C21AB" w:rsidRDefault="00AB472E" w:rsidP="00E04DF3">
            <w:pPr>
              <w:pStyle w:val="TopHeader"/>
            </w:pPr>
            <w:r w:rsidRPr="009C21AB">
              <w:t>Presuny</w:t>
            </w:r>
          </w:p>
          <w:p w:rsidR="00AB472E" w:rsidRPr="003F477D" w:rsidRDefault="00AB472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B472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B472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472E" w:rsidRPr="003F477D" w:rsidRDefault="00AB472E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B472E" w:rsidRPr="003F477D" w:rsidRDefault="00AB472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AB472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pStyle w:val="TopHeader"/>
            </w:pPr>
            <w:r w:rsidRPr="003F477D">
              <w:t>Stav OP</w:t>
            </w:r>
          </w:p>
          <w:p w:rsidR="00AB472E" w:rsidRPr="003F477D" w:rsidRDefault="00AB472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B472E" w:rsidRPr="003F477D" w:rsidRDefault="00AB472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B472E" w:rsidRPr="003F477D" w:rsidRDefault="00AB472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B472E" w:rsidRPr="003F477D" w:rsidRDefault="00AB472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B472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472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472E" w:rsidRPr="003F477D" w:rsidRDefault="00AB472E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B472E" w:rsidRPr="003F477D" w:rsidRDefault="00AB472E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AB472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B472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472E" w:rsidRDefault="00AB472E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B472E" w:rsidRPr="0005176E" w:rsidRDefault="00AB472E" w:rsidP="0005176E">
      <w:pPr>
        <w:spacing w:after="0"/>
      </w:pPr>
    </w:p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472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9028,22</w:t>
            </w:r>
          </w:p>
        </w:tc>
      </w:tr>
      <w:tr w:rsidR="00AB472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7842,22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9028,22</w:t>
            </w:r>
          </w:p>
        </w:tc>
      </w:tr>
    </w:tbl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472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B472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472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B472E" w:rsidRPr="003F477D" w:rsidRDefault="00AB472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AB472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B47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FB35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15010,68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11573,90</w:t>
            </w:r>
          </w:p>
        </w:tc>
      </w:tr>
      <w:tr w:rsidR="00AB47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15010,68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11573,90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AB472E" w:rsidRPr="003F477D" w:rsidRDefault="00AB472E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B472E" w:rsidRPr="003F477D" w:rsidRDefault="00AB472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B472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Default="00AB472E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B472E" w:rsidRDefault="00AB472E" w:rsidP="006B42EC"/>
    <w:p w:rsidR="00AB472E" w:rsidRDefault="00AB472E" w:rsidP="006B42EC"/>
    <w:p w:rsidR="00AB472E" w:rsidRPr="006B42EC" w:rsidRDefault="00AB472E" w:rsidP="006B42EC"/>
    <w:p w:rsidR="00AB472E" w:rsidRPr="003F477D" w:rsidRDefault="00AB472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AB472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72785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98613</w:t>
            </w:r>
          </w:p>
        </w:tc>
      </w:tr>
      <w:tr w:rsidR="00AB472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2002,88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1002,79</w:t>
            </w:r>
          </w:p>
        </w:tc>
      </w:tr>
      <w:tr w:rsidR="00AB472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74787,28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99615,79</w:t>
            </w:r>
          </w:p>
        </w:tc>
      </w:tr>
    </w:tbl>
    <w:p w:rsidR="00AB472E" w:rsidRPr="003F477D" w:rsidRDefault="00AB472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AB472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72E" w:rsidRPr="003F477D" w:rsidRDefault="00AB472E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AB472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72E" w:rsidRPr="003F477D" w:rsidRDefault="00AB472E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B472E" w:rsidRPr="003F477D" w:rsidRDefault="00AB472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275"/>
        <w:gridCol w:w="1221"/>
        <w:gridCol w:w="665"/>
        <w:gridCol w:w="1516"/>
        <w:gridCol w:w="1144"/>
        <w:gridCol w:w="665"/>
      </w:tblGrid>
      <w:tr w:rsidR="00AB472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8875A1">
            <w:pPr>
              <w:pStyle w:val="TopHeader"/>
            </w:pPr>
            <w:r w:rsidRPr="003F477D">
              <w:t>Bezprostredne predchádzajúce</w:t>
            </w:r>
          </w:p>
          <w:p w:rsidR="00AB472E" w:rsidRPr="003F477D" w:rsidRDefault="00AB472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B472E" w:rsidRPr="003F477D" w:rsidTr="001D1E0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Daň v %</w:t>
            </w:r>
          </w:p>
        </w:tc>
      </w:tr>
      <w:tr w:rsidR="00AB472E" w:rsidRPr="003F477D" w:rsidTr="001D1E0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2748,42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11281,76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578,98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1,88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9C21AB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9C21AB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9C21AB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16246,54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11860,74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472E" w:rsidRPr="003F477D" w:rsidTr="001D1E0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AB472E" w:rsidRPr="003F477D" w:rsidRDefault="00AB472E" w:rsidP="0003344F">
      <w:pPr>
        <w:spacing w:after="0" w:line="240" w:lineRule="auto"/>
        <w:rPr>
          <w:szCs w:val="22"/>
        </w:rPr>
      </w:pPr>
    </w:p>
    <w:p w:rsidR="00AB472E" w:rsidRPr="003F477D" w:rsidRDefault="00AB472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AB472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472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472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6638,78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2528,23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2528,23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26,78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7842,22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7869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9028,22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9028,22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72E" w:rsidRPr="003F477D" w:rsidRDefault="00AB4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472E" w:rsidRPr="003F477D" w:rsidRDefault="00AB472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AB472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472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472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C457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6638,78</w:t>
            </w:r>
          </w:p>
        </w:tc>
      </w:tr>
      <w:tr w:rsidR="00AB472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1904,21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624,02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2528,23</w:t>
            </w:r>
          </w:p>
        </w:tc>
      </w:tr>
      <w:tr w:rsidR="00AB472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72E" w:rsidRPr="003F477D" w:rsidRDefault="00AB472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11856,52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11829,74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26,78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12480,54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12480,54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B472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472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72E" w:rsidRPr="003F477D" w:rsidRDefault="00AB47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72E" w:rsidRPr="003F477D" w:rsidRDefault="00AB472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B472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AB472E" w:rsidRPr="003F477D" w:rsidRDefault="00AB472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AB472E" w:rsidRPr="003F477D" w:rsidRDefault="00AB472E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AB472E" w:rsidRPr="003F477D" w:rsidRDefault="00AB472E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AB472E" w:rsidRPr="003F477D" w:rsidRDefault="00AB472E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AB472E" w:rsidRPr="003F477D" w:rsidRDefault="00AB472E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AB472E" w:rsidRPr="003F477D" w:rsidRDefault="00AB472E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AB472E" w:rsidRPr="003F477D" w:rsidRDefault="00AB472E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AB472E" w:rsidRPr="003F477D" w:rsidRDefault="00AB472E" w:rsidP="004268D2">
      <w:pPr>
        <w:spacing w:after="0" w:line="240" w:lineRule="auto"/>
        <w:rPr>
          <w:b/>
          <w:szCs w:val="22"/>
        </w:rPr>
      </w:pPr>
    </w:p>
    <w:p w:rsidR="00AB472E" w:rsidRPr="003F477D" w:rsidRDefault="00AB472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AB472E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AB472E" w:rsidRPr="003F477D" w:rsidRDefault="00AB472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AB472E" w:rsidRPr="003F477D" w:rsidRDefault="00AB472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AB472E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AB472E" w:rsidRPr="003F477D" w:rsidRDefault="00AB472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AB472E" w:rsidRPr="003F477D" w:rsidRDefault="00AB472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AB472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72E" w:rsidRDefault="00AB472E" w:rsidP="00107589">
      <w:pPr>
        <w:spacing w:after="0" w:line="240" w:lineRule="auto"/>
      </w:pPr>
      <w:r>
        <w:separator/>
      </w:r>
    </w:p>
  </w:endnote>
  <w:endnote w:type="continuationSeparator" w:id="0">
    <w:p w:rsidR="00AB472E" w:rsidRDefault="00AB47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2E" w:rsidRPr="003D38D7" w:rsidRDefault="00AB472E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14</w:t>
    </w:r>
    <w:r w:rsidRPr="003D38D7">
      <w:rPr>
        <w:szCs w:val="22"/>
      </w:rPr>
      <w:fldChar w:fldCharType="end"/>
    </w:r>
  </w:p>
  <w:p w:rsidR="00AB472E" w:rsidRDefault="00AB47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72E" w:rsidRDefault="00AB472E" w:rsidP="00107589">
      <w:pPr>
        <w:spacing w:after="0" w:line="240" w:lineRule="auto"/>
      </w:pPr>
      <w:r>
        <w:separator/>
      </w:r>
    </w:p>
  </w:footnote>
  <w:footnote w:type="continuationSeparator" w:id="0">
    <w:p w:rsidR="00AB472E" w:rsidRDefault="00AB47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472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B472E" w:rsidRPr="003F477D" w:rsidRDefault="00AB47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B472E" w:rsidRPr="003F477D" w:rsidRDefault="00AB472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B472E" w:rsidRPr="003F477D" w:rsidRDefault="00AB47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B472E" w:rsidRPr="003F477D" w:rsidRDefault="00AB472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AB472E" w:rsidRPr="004268D2" w:rsidRDefault="00AB472E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72E" w:rsidRPr="004268D2" w:rsidRDefault="00AB472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BF6"/>
    <w:rsid w:val="00082070"/>
    <w:rsid w:val="00083A25"/>
    <w:rsid w:val="000856F9"/>
    <w:rsid w:val="000A4A5A"/>
    <w:rsid w:val="000A7EE3"/>
    <w:rsid w:val="000D22CE"/>
    <w:rsid w:val="00107589"/>
    <w:rsid w:val="00115320"/>
    <w:rsid w:val="00151C69"/>
    <w:rsid w:val="00186CFF"/>
    <w:rsid w:val="001923C8"/>
    <w:rsid w:val="001A61FB"/>
    <w:rsid w:val="001A6B11"/>
    <w:rsid w:val="001D1E0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58AD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866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3ED2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2D3B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C5C"/>
    <w:rsid w:val="00934878"/>
    <w:rsid w:val="00942075"/>
    <w:rsid w:val="009463F6"/>
    <w:rsid w:val="009731CC"/>
    <w:rsid w:val="00984260"/>
    <w:rsid w:val="00991D9F"/>
    <w:rsid w:val="0099577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472E"/>
    <w:rsid w:val="00B5583E"/>
    <w:rsid w:val="00B6221B"/>
    <w:rsid w:val="00B6262B"/>
    <w:rsid w:val="00B70098"/>
    <w:rsid w:val="00B7696D"/>
    <w:rsid w:val="00B80DB6"/>
    <w:rsid w:val="00B86FC2"/>
    <w:rsid w:val="00C04782"/>
    <w:rsid w:val="00C04B7F"/>
    <w:rsid w:val="00C13B7E"/>
    <w:rsid w:val="00C270D3"/>
    <w:rsid w:val="00C457B4"/>
    <w:rsid w:val="00C56862"/>
    <w:rsid w:val="00C6795C"/>
    <w:rsid w:val="00C93A1A"/>
    <w:rsid w:val="00CA4B07"/>
    <w:rsid w:val="00CC4AE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58C3"/>
    <w:rsid w:val="00EE7DA7"/>
    <w:rsid w:val="00EF276E"/>
    <w:rsid w:val="00EF5677"/>
    <w:rsid w:val="00EF63EA"/>
    <w:rsid w:val="00F007D1"/>
    <w:rsid w:val="00F15121"/>
    <w:rsid w:val="00F16363"/>
    <w:rsid w:val="00F342AD"/>
    <w:rsid w:val="00F42B29"/>
    <w:rsid w:val="00F44A24"/>
    <w:rsid w:val="00F47885"/>
    <w:rsid w:val="00F54CD1"/>
    <w:rsid w:val="00F732EB"/>
    <w:rsid w:val="00FB290D"/>
    <w:rsid w:val="00FB35B1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320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A36DB6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11532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115320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A36DB6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1153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36DB6"/>
    <w:rPr>
      <w:rFonts w:cs="Times New Roman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11532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SubtitleChar">
    <w:name w:val="Subtitle Char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A36DB6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115320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115320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A36DB6"/>
    <w:rPr>
      <w:rFonts w:cs="Times New Roman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11532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A36DB6"/>
    <w:rPr>
      <w:rFonts w:cs="Times New Roman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11532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115320"/>
    <w:rPr>
      <w:rFonts w:cs="Times New Roman"/>
      <w:sz w:val="36"/>
      <w:szCs w:val="3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A36DB6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11532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115320"/>
    <w:rPr>
      <w:rFonts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A36DB6"/>
    <w:rPr>
      <w:rFonts w:ascii="Times New Roman" w:hAnsi="Times New Roman" w:cs="Times New Roman"/>
      <w:sz w:val="0"/>
      <w:szCs w:val="0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11532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11532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11532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11532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1153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9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13</Pages>
  <Words>2266</Words>
  <Characters>12919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Karpatský rozvojový inštitút</cp:lastModifiedBy>
  <cp:revision>3</cp:revision>
  <cp:lastPrinted>2014-02-24T07:08:00Z</cp:lastPrinted>
  <dcterms:created xsi:type="dcterms:W3CDTF">2014-02-22T18:28:00Z</dcterms:created>
  <dcterms:modified xsi:type="dcterms:W3CDTF">2014-02-24T07:09:00Z</dcterms:modified>
</cp:coreProperties>
</file>