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60" w:type="dxa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60"/>
      </w:tblGrid>
      <w:tr w:rsidR="001B5F33" w:rsidRPr="00613EA7" w14:paraId="1D39EEFC" w14:textId="77777777" w:rsidTr="001B5F33">
        <w:trPr>
          <w:trHeight w:val="57"/>
          <w:jc w:val="center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EEFBAC" w14:textId="77777777" w:rsidR="001B5F33" w:rsidRPr="00613EA7" w:rsidRDefault="001B5F33" w:rsidP="00C14A22">
            <w:pPr>
              <w:rPr>
                <w:sz w:val="18"/>
                <w:szCs w:val="20"/>
              </w:rPr>
            </w:pPr>
          </w:p>
        </w:tc>
      </w:tr>
      <w:tr w:rsidR="001B5F33" w:rsidRPr="00613EA7" w14:paraId="4369EEE9" w14:textId="77777777" w:rsidTr="001B5F33">
        <w:trPr>
          <w:trHeight w:val="57"/>
          <w:jc w:val="center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91EE25" w14:textId="77777777" w:rsidR="001B5F33" w:rsidRPr="00613EA7" w:rsidRDefault="001B5F33" w:rsidP="00C14A22">
            <w:pPr>
              <w:jc w:val="center"/>
              <w:rPr>
                <w:sz w:val="18"/>
                <w:szCs w:val="20"/>
              </w:rPr>
            </w:pPr>
          </w:p>
        </w:tc>
      </w:tr>
      <w:tr w:rsidR="001B5F33" w:rsidRPr="00613EA7" w14:paraId="499E3FC2" w14:textId="77777777" w:rsidTr="001B5F33">
        <w:trPr>
          <w:trHeight w:val="57"/>
          <w:jc w:val="center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FF48F2" w14:textId="77777777" w:rsidR="001B5F33" w:rsidRPr="00613EA7" w:rsidRDefault="001B5F33" w:rsidP="00C14A22">
            <w:pPr>
              <w:jc w:val="center"/>
              <w:rPr>
                <w:sz w:val="18"/>
                <w:szCs w:val="20"/>
              </w:rPr>
            </w:pPr>
          </w:p>
        </w:tc>
      </w:tr>
      <w:tr w:rsidR="001B5F33" w:rsidRPr="00613EA7" w14:paraId="5696B728" w14:textId="77777777" w:rsidTr="001B5F33">
        <w:trPr>
          <w:trHeight w:val="57"/>
          <w:jc w:val="center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00D921" w14:textId="77777777" w:rsidR="001B5F33" w:rsidRPr="00613EA7" w:rsidRDefault="001B5F33" w:rsidP="00C14A22">
            <w:pPr>
              <w:jc w:val="center"/>
              <w:rPr>
                <w:sz w:val="18"/>
                <w:szCs w:val="20"/>
              </w:rPr>
            </w:pPr>
          </w:p>
        </w:tc>
      </w:tr>
    </w:tbl>
    <w:p w14:paraId="6EFD5025" w14:textId="77777777" w:rsidR="001B5F33" w:rsidRDefault="001B5F33" w:rsidP="001B5F33">
      <w:pPr>
        <w:rPr>
          <w:sz w:val="21"/>
          <w:szCs w:val="21"/>
        </w:rPr>
      </w:pPr>
    </w:p>
    <w:p w14:paraId="06F89AC0" w14:textId="77777777" w:rsidR="001B5F33" w:rsidRDefault="001B5F33" w:rsidP="00613EA7">
      <w:pPr>
        <w:ind w:left="-540"/>
        <w:rPr>
          <w:sz w:val="21"/>
          <w:szCs w:val="21"/>
        </w:rPr>
      </w:pPr>
    </w:p>
    <w:p w14:paraId="0A555C3E" w14:textId="77777777" w:rsidR="00FB7235" w:rsidRPr="00613EA7" w:rsidRDefault="00FB7235" w:rsidP="00FB7235">
      <w:pPr>
        <w:rPr>
          <w:sz w:val="18"/>
          <w:szCs w:val="20"/>
        </w:rPr>
      </w:pPr>
      <w:r w:rsidRPr="00613EA7">
        <w:rPr>
          <w:sz w:val="18"/>
          <w:szCs w:val="20"/>
        </w:rPr>
        <w:t xml:space="preserve">Poznámky Úč POD 3 - 04 </w:t>
      </w:r>
      <w:r>
        <w:rPr>
          <w:sz w:val="18"/>
          <w:szCs w:val="20"/>
        </w:rPr>
        <w:t xml:space="preserve">                                                                                              DIč: 2020496115</w:t>
      </w:r>
    </w:p>
    <w:p w14:paraId="07C07B9C" w14:textId="77777777" w:rsidR="000B0E8D" w:rsidRDefault="000B0E8D">
      <w:pPr>
        <w:ind w:left="720"/>
        <w:rPr>
          <w:sz w:val="21"/>
          <w:szCs w:val="21"/>
        </w:rPr>
      </w:pPr>
    </w:p>
    <w:p w14:paraId="7E52D547" w14:textId="77777777" w:rsidR="00845DAA" w:rsidRPr="003E65A8" w:rsidRDefault="00845DAA" w:rsidP="00845D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</w:rPr>
      </w:pPr>
      <w:r w:rsidRPr="003E65A8">
        <w:rPr>
          <w:rFonts w:cs="Arial"/>
          <w:b/>
        </w:rPr>
        <w:t>Poznámky k účtovnej závierke za rok 2014</w:t>
      </w:r>
    </w:p>
    <w:p w14:paraId="4ACCFB2E" w14:textId="77777777" w:rsidR="00845DAA" w:rsidRPr="003E65A8" w:rsidRDefault="00845DAA" w:rsidP="00845D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 w:val="22"/>
          <w:szCs w:val="22"/>
        </w:rPr>
      </w:pPr>
      <w:r w:rsidRPr="003E65A8">
        <w:rPr>
          <w:rFonts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č.MF/18009/2014-74 – FS č.10/2014)</w:t>
      </w:r>
    </w:p>
    <w:p w14:paraId="34CCED40" w14:textId="77777777" w:rsidR="00845DAA" w:rsidRDefault="00845DAA" w:rsidP="00845DAA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490"/>
        <w:gridCol w:w="8282"/>
      </w:tblGrid>
      <w:tr w:rsidR="00845DAA" w:rsidRPr="00295E93" w14:paraId="5A358204" w14:textId="77777777" w:rsidTr="00AC78CD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34B68C6A" w14:textId="77777777" w:rsidR="00845DAA" w:rsidRPr="003E65A8" w:rsidRDefault="00845DAA" w:rsidP="00AC78CD">
            <w:pPr>
              <w:jc w:val="both"/>
              <w:rPr>
                <w:rFonts w:cs="Arial"/>
                <w:sz w:val="22"/>
                <w:szCs w:val="22"/>
              </w:rPr>
            </w:pPr>
            <w:r w:rsidRPr="003E65A8">
              <w:rPr>
                <w:rFonts w:cs="Arial"/>
                <w:sz w:val="22"/>
                <w:szCs w:val="22"/>
              </w:rPr>
              <w:t xml:space="preserve">      a) Základné informácie o účtovnej jednotke:</w:t>
            </w:r>
          </w:p>
        </w:tc>
      </w:tr>
      <w:tr w:rsidR="00845DAA" w:rsidRPr="002716CB" w14:paraId="5EC460EA" w14:textId="77777777" w:rsidTr="00AC78CD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1C9C68B" w14:textId="77777777" w:rsidR="00845DAA" w:rsidRPr="002716CB" w:rsidRDefault="00845DAA" w:rsidP="00AC78C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4D29C56" w14:textId="77777777" w:rsidR="00845DAA" w:rsidRPr="002716CB" w:rsidRDefault="00845DAA" w:rsidP="00AC78C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45DAA" w:rsidRPr="002716CB" w14:paraId="52EC8AE8" w14:textId="77777777" w:rsidTr="00AC78CD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C6CA66" w14:textId="77777777" w:rsidR="00845DAA" w:rsidRPr="002716CB" w:rsidRDefault="00845DAA" w:rsidP="00AC78C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4F7948" w14:textId="77777777" w:rsidR="00845DAA" w:rsidRPr="002716CB" w:rsidRDefault="00845DAA" w:rsidP="00AC78C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613EA7">
              <w:rPr>
                <w:rFonts w:ascii="Times New Roman" w:hAnsi="Times New Roman"/>
                <w:bCs/>
                <w:sz w:val="25"/>
                <w:szCs w:val="25"/>
              </w:rPr>
              <w:t>Poľnohospodárske družstvo so sídlom v Períne</w:t>
            </w:r>
          </w:p>
        </w:tc>
      </w:tr>
      <w:tr w:rsidR="00845DAA" w:rsidRPr="002716CB" w14:paraId="6E758A75" w14:textId="77777777" w:rsidTr="00AC78CD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99D89F" w14:textId="77777777" w:rsidR="00845DAA" w:rsidRPr="002716CB" w:rsidRDefault="00845DAA" w:rsidP="00AC78C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182CA5" w14:textId="77777777" w:rsidR="00845DAA" w:rsidRPr="002716CB" w:rsidRDefault="00845DAA" w:rsidP="00AC78C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13EA7">
              <w:rPr>
                <w:rFonts w:ascii="Times New Roman" w:hAnsi="Times New Roman"/>
                <w:bCs/>
                <w:sz w:val="25"/>
                <w:szCs w:val="25"/>
              </w:rPr>
              <w:t>044 74 Perín - Chym</w:t>
            </w:r>
          </w:p>
        </w:tc>
      </w:tr>
      <w:tr w:rsidR="00845DAA" w:rsidRPr="002716CB" w14:paraId="4E7DEBFB" w14:textId="77777777" w:rsidTr="00AC78CD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4DA683" w14:textId="77777777" w:rsidR="00845DAA" w:rsidRPr="002716CB" w:rsidRDefault="00845DAA" w:rsidP="00AC78C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F9BABD" w14:textId="77777777" w:rsidR="00845DAA" w:rsidRPr="002716CB" w:rsidRDefault="00845DAA" w:rsidP="00AC78C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13EA7">
              <w:rPr>
                <w:sz w:val="21"/>
                <w:szCs w:val="21"/>
              </w:rPr>
              <w:t>26.05.1955</w:t>
            </w:r>
          </w:p>
        </w:tc>
      </w:tr>
      <w:tr w:rsidR="00845DAA" w:rsidRPr="002716CB" w14:paraId="4D74F2F6" w14:textId="77777777" w:rsidTr="00AC78CD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FD2D7D2" w14:textId="77777777" w:rsidR="00845DAA" w:rsidRPr="002716CB" w:rsidRDefault="00845DAA" w:rsidP="00AC78C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6AE72BF" w14:textId="77777777" w:rsidR="00845DAA" w:rsidRPr="002716CB" w:rsidRDefault="00845DAA" w:rsidP="00AC78C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13EA7">
              <w:rPr>
                <w:sz w:val="21"/>
                <w:szCs w:val="21"/>
              </w:rPr>
              <w:t>26.05.1955</w:t>
            </w:r>
          </w:p>
        </w:tc>
      </w:tr>
    </w:tbl>
    <w:p w14:paraId="1A999E96" w14:textId="77777777" w:rsidR="000B0E8D" w:rsidRPr="00613EA7" w:rsidRDefault="000B0E8D">
      <w:pPr>
        <w:ind w:left="720"/>
        <w:rPr>
          <w:sz w:val="21"/>
          <w:szCs w:val="21"/>
        </w:rPr>
      </w:pPr>
    </w:p>
    <w:p w14:paraId="1265A475" w14:textId="77777777" w:rsidR="00313E46" w:rsidRPr="00613EA7" w:rsidRDefault="00313E46">
      <w:pPr>
        <w:ind w:left="720"/>
        <w:rPr>
          <w:sz w:val="21"/>
          <w:szCs w:val="21"/>
        </w:rPr>
      </w:pPr>
    </w:p>
    <w:p w14:paraId="6062C650" w14:textId="77777777" w:rsidR="0073601D" w:rsidRPr="00613EA7" w:rsidRDefault="0026390B" w:rsidP="0026390B">
      <w:pPr>
        <w:ind w:left="360"/>
        <w:rPr>
          <w:rFonts w:cs="Arial"/>
          <w:sz w:val="25"/>
          <w:szCs w:val="25"/>
        </w:rPr>
      </w:pPr>
      <w:r w:rsidRPr="00613EA7">
        <w:rPr>
          <w:sz w:val="21"/>
          <w:szCs w:val="21"/>
        </w:rPr>
        <w:t xml:space="preserve">b) </w:t>
      </w:r>
      <w:r w:rsidR="0073601D" w:rsidRPr="00613EA7">
        <w:rPr>
          <w:sz w:val="21"/>
          <w:szCs w:val="21"/>
        </w:rPr>
        <w:t xml:space="preserve">Opis hospodárskej činnosti účtovnej jednotky : </w:t>
      </w:r>
      <w:r w:rsidR="0073601D" w:rsidRPr="00613EA7">
        <w:rPr>
          <w:sz w:val="21"/>
          <w:szCs w:val="21"/>
        </w:rPr>
        <w:br/>
      </w:r>
      <w:r w:rsidR="0059058B" w:rsidRPr="00613EA7">
        <w:rPr>
          <w:sz w:val="21"/>
          <w:szCs w:val="21"/>
        </w:rPr>
        <w:t>v</w:t>
      </w:r>
      <w:r w:rsidR="0073601D" w:rsidRPr="00613EA7">
        <w:rPr>
          <w:sz w:val="21"/>
          <w:szCs w:val="21"/>
        </w:rPr>
        <w:t>ýroba a</w:t>
      </w:r>
      <w:r w:rsidR="00254A7C" w:rsidRPr="00613EA7">
        <w:rPr>
          <w:sz w:val="21"/>
          <w:szCs w:val="21"/>
        </w:rPr>
        <w:t> </w:t>
      </w:r>
      <w:r w:rsidR="0073601D" w:rsidRPr="00613EA7">
        <w:rPr>
          <w:sz w:val="21"/>
          <w:szCs w:val="21"/>
        </w:rPr>
        <w:t xml:space="preserve">predaj poľnohospodárskych výrobkov, </w:t>
      </w:r>
      <w:r w:rsidR="0059058B" w:rsidRPr="00613EA7">
        <w:rPr>
          <w:sz w:val="21"/>
          <w:szCs w:val="21"/>
        </w:rPr>
        <w:t>(produkcia</w:t>
      </w:r>
    </w:p>
    <w:p w14:paraId="485ED28A" w14:textId="77777777" w:rsidR="0026390B" w:rsidRPr="00613EA7" w:rsidRDefault="0059058B" w:rsidP="0026390B">
      <w:pPr>
        <w:rPr>
          <w:sz w:val="21"/>
          <w:szCs w:val="21"/>
        </w:rPr>
      </w:pPr>
      <w:r w:rsidRPr="00613EA7">
        <w:rPr>
          <w:sz w:val="21"/>
          <w:szCs w:val="21"/>
        </w:rPr>
        <w:t>obilovín, olejnín,technických plodín,okopanín, k</w:t>
      </w:r>
      <w:r w:rsidR="0026390B" w:rsidRPr="00613EA7">
        <w:rPr>
          <w:sz w:val="21"/>
          <w:szCs w:val="21"/>
        </w:rPr>
        <w:t>ŕ</w:t>
      </w:r>
      <w:r w:rsidRPr="00613EA7">
        <w:rPr>
          <w:sz w:val="21"/>
          <w:szCs w:val="21"/>
        </w:rPr>
        <w:t>movín,</w:t>
      </w:r>
    </w:p>
    <w:p w14:paraId="78BFCC0D" w14:textId="77777777" w:rsidR="0059058B" w:rsidRPr="00613EA7" w:rsidRDefault="0059058B" w:rsidP="0026390B">
      <w:pPr>
        <w:rPr>
          <w:sz w:val="21"/>
          <w:szCs w:val="21"/>
        </w:rPr>
      </w:pPr>
      <w:r w:rsidRPr="00613EA7">
        <w:rPr>
          <w:sz w:val="21"/>
          <w:szCs w:val="21"/>
        </w:rPr>
        <w:t>mlieka</w:t>
      </w:r>
      <w:r w:rsidR="0026390B" w:rsidRPr="00613EA7">
        <w:rPr>
          <w:sz w:val="21"/>
          <w:szCs w:val="21"/>
        </w:rPr>
        <w:t xml:space="preserve">, </w:t>
      </w:r>
      <w:r w:rsidRPr="00613EA7">
        <w:rPr>
          <w:sz w:val="21"/>
          <w:szCs w:val="21"/>
        </w:rPr>
        <w:t>jatočných zvierat,</w:t>
      </w:r>
    </w:p>
    <w:p w14:paraId="7103F958" w14:textId="77777777" w:rsidR="0073601D" w:rsidRPr="00613EA7" w:rsidRDefault="0073601D">
      <w:pPr>
        <w:rPr>
          <w:sz w:val="21"/>
          <w:szCs w:val="21"/>
        </w:rPr>
      </w:pPr>
    </w:p>
    <w:p w14:paraId="40819117" w14:textId="77777777" w:rsidR="0073601D" w:rsidRPr="00613EA7" w:rsidRDefault="00D47E88" w:rsidP="00D47E88">
      <w:pPr>
        <w:ind w:left="360"/>
        <w:rPr>
          <w:sz w:val="21"/>
          <w:szCs w:val="21"/>
        </w:rPr>
      </w:pPr>
      <w:r w:rsidRPr="00613EA7">
        <w:rPr>
          <w:sz w:val="21"/>
          <w:szCs w:val="21"/>
        </w:rPr>
        <w:t>c) Informácie o počte zamestnancov</w:t>
      </w:r>
      <w:r w:rsidR="0073601D" w:rsidRPr="00613EA7">
        <w:rPr>
          <w:sz w:val="21"/>
          <w:szCs w:val="21"/>
        </w:rPr>
        <w:t xml:space="preserve"> :    </w:t>
      </w:r>
    </w:p>
    <w:p w14:paraId="45A7FD64" w14:textId="77777777" w:rsidR="00254A7C" w:rsidRDefault="00254A7C" w:rsidP="00D87475">
      <w:pPr>
        <w:ind w:left="360"/>
        <w:rPr>
          <w:sz w:val="21"/>
          <w:szCs w:val="21"/>
        </w:rPr>
      </w:pPr>
    </w:p>
    <w:p w14:paraId="58B0BD98" w14:textId="77777777" w:rsidR="00845DAA" w:rsidRDefault="00845DAA" w:rsidP="00D87475">
      <w:pPr>
        <w:ind w:left="360"/>
        <w:rPr>
          <w:sz w:val="21"/>
          <w:szCs w:val="21"/>
        </w:rPr>
      </w:pPr>
    </w:p>
    <w:p w14:paraId="0F664903" w14:textId="77777777" w:rsidR="00845DAA" w:rsidRDefault="00845DAA" w:rsidP="00845DA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A. písm. c)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5376"/>
        <w:gridCol w:w="2792"/>
        <w:gridCol w:w="2954"/>
      </w:tblGrid>
      <w:tr w:rsidR="00845DAA" w:rsidRPr="002716CB" w14:paraId="2F3706EE" w14:textId="77777777" w:rsidTr="00AC78CD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620BB4EE" w14:textId="77777777" w:rsidR="00845DAA" w:rsidRPr="002716CB" w:rsidRDefault="00845DAA" w:rsidP="00AC78CD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7628FB2E" w14:textId="77777777" w:rsidR="00845DAA" w:rsidRPr="002716CB" w:rsidRDefault="00845DAA" w:rsidP="00AC78C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1D39030F" w14:textId="77777777" w:rsidR="00845DAA" w:rsidRPr="002716CB" w:rsidRDefault="00845DAA" w:rsidP="00AC78C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845DAA" w:rsidRPr="002716CB" w14:paraId="3442FD4C" w14:textId="77777777" w:rsidTr="00AC78CD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D119FF1" w14:textId="77777777" w:rsidR="00845DAA" w:rsidRPr="002716CB" w:rsidRDefault="00845DAA" w:rsidP="00AC78C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831C554" w14:textId="77777777" w:rsidR="00845DAA" w:rsidRPr="002716CB" w:rsidRDefault="00845DAA" w:rsidP="00845DA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46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86C0D32" w14:textId="77777777" w:rsidR="00845DAA" w:rsidRPr="002716CB" w:rsidRDefault="00845DAA" w:rsidP="00845DA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50</w:t>
            </w:r>
          </w:p>
        </w:tc>
      </w:tr>
      <w:tr w:rsidR="00845DAA" w:rsidRPr="002716CB" w14:paraId="304F5578" w14:textId="77777777" w:rsidTr="00AC78CD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8FC270D" w14:textId="77777777" w:rsidR="00845DAA" w:rsidRPr="002716CB" w:rsidRDefault="00845DAA" w:rsidP="00AC78C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C72DA6A" w14:textId="77777777" w:rsidR="00845DAA" w:rsidRPr="002716CB" w:rsidRDefault="00845DAA" w:rsidP="00845DA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45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D31F34A" w14:textId="77777777" w:rsidR="00845DAA" w:rsidRPr="002716CB" w:rsidRDefault="00845DAA" w:rsidP="00845DA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49</w:t>
            </w:r>
          </w:p>
        </w:tc>
      </w:tr>
      <w:tr w:rsidR="00845DAA" w:rsidRPr="002716CB" w14:paraId="637FF90A" w14:textId="77777777" w:rsidTr="00AC78CD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E8EB289" w14:textId="77777777" w:rsidR="00845DAA" w:rsidRPr="002716CB" w:rsidRDefault="00845DAA" w:rsidP="00AC78C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36418B8" w14:textId="77777777" w:rsidR="00845DAA" w:rsidRPr="002716CB" w:rsidRDefault="00845DAA" w:rsidP="00845DA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2153ADC" w14:textId="77777777" w:rsidR="00845DAA" w:rsidRPr="002716CB" w:rsidRDefault="00845DAA" w:rsidP="00845DA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14:paraId="3F81DCC9" w14:textId="77777777" w:rsidR="00845DAA" w:rsidRPr="00613EA7" w:rsidRDefault="00845DAA" w:rsidP="00845DAA">
      <w:pPr>
        <w:rPr>
          <w:sz w:val="21"/>
          <w:szCs w:val="21"/>
        </w:rPr>
      </w:pPr>
    </w:p>
    <w:p w14:paraId="73FFD0ED" w14:textId="77777777" w:rsidR="00254A7C" w:rsidRPr="00613EA7" w:rsidRDefault="00254A7C" w:rsidP="001B5F33">
      <w:pPr>
        <w:rPr>
          <w:sz w:val="21"/>
          <w:szCs w:val="21"/>
        </w:rPr>
      </w:pPr>
    </w:p>
    <w:p w14:paraId="37FEFFFF" w14:textId="77777777" w:rsidR="00F5514A" w:rsidRPr="00613EA7" w:rsidRDefault="00D87475" w:rsidP="00D87475">
      <w:pPr>
        <w:ind w:left="360"/>
        <w:rPr>
          <w:sz w:val="21"/>
          <w:szCs w:val="21"/>
        </w:rPr>
      </w:pPr>
      <w:r w:rsidRPr="00613EA7">
        <w:rPr>
          <w:rFonts w:cs="Arial"/>
          <w:sz w:val="21"/>
          <w:szCs w:val="21"/>
        </w:rPr>
        <w:t>d)</w:t>
      </w:r>
      <w:r w:rsidR="0073601D" w:rsidRPr="00613EA7">
        <w:rPr>
          <w:sz w:val="21"/>
          <w:szCs w:val="21"/>
        </w:rPr>
        <w:t xml:space="preserve">Účtovné jednotky, v ktorých je účtovná jednotka zostavujúca účtovnú závierku </w:t>
      </w:r>
    </w:p>
    <w:p w14:paraId="4CAFA2B1" w14:textId="77777777" w:rsidR="00F5514A" w:rsidRPr="00613EA7" w:rsidRDefault="0073601D" w:rsidP="00D87475">
      <w:pPr>
        <w:ind w:left="360"/>
        <w:rPr>
          <w:sz w:val="21"/>
          <w:szCs w:val="21"/>
        </w:rPr>
      </w:pPr>
      <w:r w:rsidRPr="00613EA7">
        <w:rPr>
          <w:sz w:val="21"/>
          <w:szCs w:val="21"/>
        </w:rPr>
        <w:t xml:space="preserve">neobmedzene ručiacim spoločníkom : </w:t>
      </w:r>
      <w:r w:rsidRPr="00613EA7">
        <w:rPr>
          <w:sz w:val="21"/>
          <w:szCs w:val="21"/>
        </w:rPr>
        <w:br/>
        <w:t xml:space="preserve">Družstvo nie je neobmedzené ručiacim spoločníkom v žiadnej obchodnej </w:t>
      </w:r>
    </w:p>
    <w:p w14:paraId="09013DF7" w14:textId="77777777" w:rsidR="0073601D" w:rsidRPr="00613EA7" w:rsidRDefault="0073601D" w:rsidP="00F5514A">
      <w:pPr>
        <w:rPr>
          <w:sz w:val="21"/>
          <w:szCs w:val="21"/>
        </w:rPr>
      </w:pPr>
      <w:r w:rsidRPr="00613EA7">
        <w:rPr>
          <w:sz w:val="21"/>
          <w:szCs w:val="21"/>
        </w:rPr>
        <w:t>spoločnosti.</w:t>
      </w:r>
    </w:p>
    <w:p w14:paraId="0FB2E228" w14:textId="77777777" w:rsidR="0073601D" w:rsidRPr="00613EA7" w:rsidRDefault="0073601D">
      <w:pPr>
        <w:rPr>
          <w:sz w:val="21"/>
          <w:szCs w:val="21"/>
        </w:rPr>
      </w:pPr>
    </w:p>
    <w:p w14:paraId="5C9ADF90" w14:textId="77777777" w:rsidR="0073601D" w:rsidRPr="00613EA7" w:rsidRDefault="00F5514A" w:rsidP="00F5514A">
      <w:pPr>
        <w:ind w:left="360"/>
        <w:rPr>
          <w:sz w:val="21"/>
          <w:szCs w:val="21"/>
        </w:rPr>
      </w:pPr>
      <w:r w:rsidRPr="00613EA7">
        <w:rPr>
          <w:sz w:val="21"/>
          <w:szCs w:val="21"/>
        </w:rPr>
        <w:t xml:space="preserve">e) </w:t>
      </w:r>
      <w:r w:rsidR="0073601D" w:rsidRPr="00613EA7">
        <w:rPr>
          <w:sz w:val="21"/>
          <w:szCs w:val="21"/>
        </w:rPr>
        <w:t xml:space="preserve">Právny dôvod na zostavenie účtovnej závierky : </w:t>
      </w:r>
    </w:p>
    <w:p w14:paraId="3C7F78A5" w14:textId="77777777" w:rsidR="0073601D" w:rsidRPr="00613EA7" w:rsidRDefault="0073601D">
      <w:pPr>
        <w:ind w:left="720"/>
        <w:rPr>
          <w:sz w:val="21"/>
          <w:szCs w:val="21"/>
        </w:rPr>
      </w:pPr>
      <w:r w:rsidRPr="00613EA7">
        <w:rPr>
          <w:sz w:val="21"/>
          <w:szCs w:val="21"/>
        </w:rPr>
        <w:t>Riadna účtovná závierka v zmysle § 6 odst.5 písm. a / zákona č. 431/2002</w:t>
      </w:r>
    </w:p>
    <w:p w14:paraId="014429E9" w14:textId="77777777" w:rsidR="0073601D" w:rsidRPr="00613EA7" w:rsidRDefault="0073601D">
      <w:pPr>
        <w:ind w:left="720"/>
        <w:rPr>
          <w:sz w:val="21"/>
          <w:szCs w:val="21"/>
        </w:rPr>
      </w:pPr>
      <w:r w:rsidRPr="00613EA7">
        <w:rPr>
          <w:sz w:val="21"/>
          <w:szCs w:val="21"/>
        </w:rPr>
        <w:t>Zbierky zákona o účtovníctve.</w:t>
      </w:r>
    </w:p>
    <w:p w14:paraId="2F088C90" w14:textId="77777777" w:rsidR="00EE5484" w:rsidRPr="00613EA7" w:rsidRDefault="00EE5484">
      <w:pPr>
        <w:rPr>
          <w:sz w:val="21"/>
          <w:szCs w:val="21"/>
        </w:rPr>
      </w:pPr>
    </w:p>
    <w:p w14:paraId="76053DA3" w14:textId="77777777" w:rsidR="00B8168A" w:rsidRPr="00613EA7" w:rsidRDefault="00F5514A" w:rsidP="00F5514A">
      <w:pPr>
        <w:ind w:left="360"/>
        <w:rPr>
          <w:sz w:val="21"/>
          <w:szCs w:val="21"/>
        </w:rPr>
      </w:pPr>
      <w:r w:rsidRPr="00613EA7">
        <w:rPr>
          <w:sz w:val="21"/>
          <w:szCs w:val="21"/>
        </w:rPr>
        <w:t xml:space="preserve">f)  </w:t>
      </w:r>
      <w:r w:rsidR="0073601D" w:rsidRPr="00613EA7">
        <w:rPr>
          <w:sz w:val="21"/>
          <w:szCs w:val="21"/>
        </w:rPr>
        <w:t>Dátum schválenia účtovnej závierky za predchádzajúce účtovné obdobie</w:t>
      </w:r>
    </w:p>
    <w:p w14:paraId="421A8CF0" w14:textId="77777777" w:rsidR="0073601D" w:rsidRPr="00613EA7" w:rsidRDefault="0073601D" w:rsidP="00B8168A">
      <w:pPr>
        <w:ind w:left="360"/>
        <w:rPr>
          <w:sz w:val="21"/>
          <w:szCs w:val="21"/>
        </w:rPr>
      </w:pPr>
      <w:r w:rsidRPr="00613EA7">
        <w:rPr>
          <w:sz w:val="21"/>
          <w:szCs w:val="21"/>
        </w:rPr>
        <w:t xml:space="preserve"> pr</w:t>
      </w:r>
      <w:r w:rsidR="00B8168A" w:rsidRPr="00613EA7">
        <w:rPr>
          <w:sz w:val="21"/>
          <w:szCs w:val="21"/>
        </w:rPr>
        <w:t>í</w:t>
      </w:r>
      <w:r w:rsidRPr="00613EA7">
        <w:rPr>
          <w:sz w:val="21"/>
          <w:szCs w:val="21"/>
        </w:rPr>
        <w:t xml:space="preserve">slušným orgánom účtovnej jednotky : </w:t>
      </w:r>
    </w:p>
    <w:p w14:paraId="0F9DB905" w14:textId="77777777" w:rsidR="0073601D" w:rsidRPr="00613EA7" w:rsidRDefault="0073601D">
      <w:pPr>
        <w:ind w:left="720"/>
        <w:rPr>
          <w:sz w:val="21"/>
          <w:szCs w:val="21"/>
        </w:rPr>
      </w:pPr>
      <w:r w:rsidRPr="00613EA7">
        <w:rPr>
          <w:sz w:val="21"/>
          <w:szCs w:val="21"/>
        </w:rPr>
        <w:t>Ročnú účtovnú závierku za rok 20</w:t>
      </w:r>
      <w:r w:rsidR="00D47E88" w:rsidRPr="00613EA7">
        <w:rPr>
          <w:sz w:val="21"/>
          <w:szCs w:val="21"/>
        </w:rPr>
        <w:t>1</w:t>
      </w:r>
      <w:r w:rsidR="001F1547">
        <w:rPr>
          <w:sz w:val="21"/>
          <w:szCs w:val="21"/>
        </w:rPr>
        <w:t>3</w:t>
      </w:r>
      <w:r w:rsidRPr="00613EA7">
        <w:rPr>
          <w:sz w:val="21"/>
          <w:szCs w:val="21"/>
        </w:rPr>
        <w:t xml:space="preserve"> k 31.12.20</w:t>
      </w:r>
      <w:r w:rsidR="00D47E88" w:rsidRPr="00613EA7">
        <w:rPr>
          <w:sz w:val="21"/>
          <w:szCs w:val="21"/>
        </w:rPr>
        <w:t>1</w:t>
      </w:r>
      <w:r w:rsidR="00845DAA">
        <w:rPr>
          <w:sz w:val="21"/>
          <w:szCs w:val="21"/>
        </w:rPr>
        <w:t>3</w:t>
      </w:r>
      <w:r w:rsidRPr="00613EA7">
        <w:rPr>
          <w:sz w:val="21"/>
          <w:szCs w:val="21"/>
        </w:rPr>
        <w:t xml:space="preserve"> schválila výročná členská</w:t>
      </w:r>
    </w:p>
    <w:p w14:paraId="30CFA286" w14:textId="77777777" w:rsidR="0073601D" w:rsidRPr="00613EA7" w:rsidRDefault="0073601D" w:rsidP="00845DAA">
      <w:pPr>
        <w:ind w:left="720"/>
        <w:rPr>
          <w:sz w:val="21"/>
          <w:szCs w:val="21"/>
        </w:rPr>
      </w:pPr>
      <w:r w:rsidRPr="00613EA7">
        <w:rPr>
          <w:sz w:val="21"/>
          <w:szCs w:val="21"/>
        </w:rPr>
        <w:t xml:space="preserve">schôdza dňa </w:t>
      </w:r>
      <w:r w:rsidR="00845DAA">
        <w:rPr>
          <w:sz w:val="21"/>
          <w:szCs w:val="21"/>
        </w:rPr>
        <w:t>21.03.2014</w:t>
      </w:r>
    </w:p>
    <w:p w14:paraId="289AC0E1" w14:textId="77777777" w:rsidR="0073601D" w:rsidRPr="001B5F33" w:rsidRDefault="00073084" w:rsidP="001B5F33">
      <w:pPr>
        <w:ind w:left="360"/>
        <w:rPr>
          <w:b/>
          <w:sz w:val="21"/>
          <w:szCs w:val="21"/>
        </w:rPr>
      </w:pPr>
      <w:r w:rsidRPr="00613EA7">
        <w:rPr>
          <w:b/>
          <w:sz w:val="21"/>
          <w:szCs w:val="21"/>
        </w:rPr>
        <w:lastRenderedPageBreak/>
        <w:t xml:space="preserve">C)  </w:t>
      </w:r>
      <w:r w:rsidR="0073601D" w:rsidRPr="00613EA7">
        <w:rPr>
          <w:b/>
          <w:sz w:val="21"/>
          <w:szCs w:val="21"/>
        </w:rPr>
        <w:t xml:space="preserve">Informácie o konsolidovanom celku </w:t>
      </w:r>
    </w:p>
    <w:p w14:paraId="53E6352E" w14:textId="3C25517B" w:rsidR="0073601D" w:rsidRPr="00613EA7" w:rsidRDefault="00E33B45">
      <w:pPr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           </w:t>
      </w:r>
      <w:r w:rsidR="0073601D" w:rsidRPr="00613EA7">
        <w:rPr>
          <w:rFonts w:ascii="Times New Roman" w:hAnsi="Times New Roman"/>
          <w:sz w:val="25"/>
          <w:szCs w:val="25"/>
        </w:rPr>
        <w:t xml:space="preserve">Poľnohospodárske družstvo so sídlom v Períne nie je  súčasťou      </w:t>
      </w:r>
    </w:p>
    <w:p w14:paraId="4192FD74" w14:textId="77777777" w:rsidR="0073601D" w:rsidRPr="00613EA7" w:rsidRDefault="0073601D">
      <w:pPr>
        <w:rPr>
          <w:rFonts w:ascii="Times New Roman" w:hAnsi="Times New Roman"/>
          <w:sz w:val="25"/>
          <w:szCs w:val="25"/>
        </w:rPr>
      </w:pPr>
      <w:r w:rsidRPr="00613EA7">
        <w:rPr>
          <w:rFonts w:ascii="Times New Roman" w:hAnsi="Times New Roman"/>
          <w:sz w:val="25"/>
          <w:szCs w:val="25"/>
        </w:rPr>
        <w:t xml:space="preserve">           konsolidovaného celku, konsolidovaná účtovná závierka nie je </w:t>
      </w:r>
    </w:p>
    <w:p w14:paraId="3F121984" w14:textId="77777777" w:rsidR="000D71A4" w:rsidRPr="00613EA7" w:rsidRDefault="0073601D">
      <w:pPr>
        <w:rPr>
          <w:sz w:val="21"/>
          <w:szCs w:val="21"/>
        </w:rPr>
      </w:pPr>
      <w:r w:rsidRPr="00613EA7">
        <w:rPr>
          <w:rFonts w:ascii="Times New Roman" w:hAnsi="Times New Roman"/>
          <w:sz w:val="25"/>
          <w:szCs w:val="25"/>
        </w:rPr>
        <w:t xml:space="preserve">           zostavovaná.  </w:t>
      </w:r>
    </w:p>
    <w:p w14:paraId="3469B6A5" w14:textId="77777777" w:rsidR="00027E62" w:rsidRPr="00613EA7" w:rsidRDefault="00027E62">
      <w:pPr>
        <w:rPr>
          <w:sz w:val="21"/>
          <w:szCs w:val="21"/>
        </w:rPr>
      </w:pPr>
    </w:p>
    <w:p w14:paraId="56909BAD" w14:textId="77777777" w:rsidR="00313E46" w:rsidRPr="00613EA7" w:rsidRDefault="00313E46">
      <w:pPr>
        <w:rPr>
          <w:sz w:val="21"/>
          <w:szCs w:val="21"/>
        </w:rPr>
      </w:pPr>
    </w:p>
    <w:p w14:paraId="04B11D7C" w14:textId="77777777" w:rsidR="00845DAA" w:rsidRPr="003E65A8" w:rsidRDefault="00845DAA" w:rsidP="00845DAA">
      <w:pPr>
        <w:numPr>
          <w:ilvl w:val="0"/>
          <w:numId w:val="37"/>
        </w:numPr>
        <w:rPr>
          <w:rFonts w:cs="Arial"/>
          <w:b/>
          <w:sz w:val="21"/>
          <w:szCs w:val="21"/>
        </w:rPr>
      </w:pPr>
      <w:r w:rsidRPr="003E65A8">
        <w:rPr>
          <w:rFonts w:cs="Arial"/>
          <w:b/>
          <w:bCs/>
          <w:sz w:val="22"/>
          <w:szCs w:val="22"/>
        </w:rPr>
        <w:t>V poznámkach sa uvádzajú ďalšie informácie o:</w:t>
      </w:r>
    </w:p>
    <w:p w14:paraId="19C4C529" w14:textId="77777777" w:rsidR="00845DAA" w:rsidRPr="003E65A8" w:rsidRDefault="00845DAA" w:rsidP="00845DAA">
      <w:pPr>
        <w:ind w:right="-468"/>
        <w:jc w:val="both"/>
        <w:rPr>
          <w:rFonts w:cs="Arial"/>
          <w:sz w:val="22"/>
          <w:szCs w:val="22"/>
        </w:rPr>
      </w:pPr>
      <w:r w:rsidRPr="003E65A8">
        <w:rPr>
          <w:rFonts w:cs="Arial"/>
          <w:sz w:val="22"/>
          <w:szCs w:val="22"/>
        </w:rPr>
        <w:t xml:space="preserve">               a) použitých účtovných zásadách a účtovných metódach,</w:t>
      </w:r>
    </w:p>
    <w:p w14:paraId="2CCC88B1" w14:textId="77777777" w:rsidR="00845DAA" w:rsidRPr="003E65A8" w:rsidRDefault="00845DAA" w:rsidP="00845DAA">
      <w:pPr>
        <w:ind w:right="-468"/>
        <w:jc w:val="both"/>
        <w:rPr>
          <w:rFonts w:cs="Arial"/>
          <w:sz w:val="22"/>
          <w:szCs w:val="22"/>
        </w:rPr>
      </w:pPr>
      <w:r w:rsidRPr="003E65A8">
        <w:rPr>
          <w:rFonts w:cs="Arial"/>
          <w:sz w:val="22"/>
          <w:szCs w:val="22"/>
        </w:rPr>
        <w:t xml:space="preserve">               b) údajoch vykázaných na strane aktív súvahy,</w:t>
      </w:r>
    </w:p>
    <w:p w14:paraId="3DA4BD20" w14:textId="77777777" w:rsidR="00845DAA" w:rsidRPr="003E65A8" w:rsidRDefault="00845DAA" w:rsidP="00845DAA">
      <w:pPr>
        <w:ind w:right="-468"/>
        <w:jc w:val="both"/>
        <w:rPr>
          <w:rFonts w:cs="Arial"/>
          <w:sz w:val="22"/>
          <w:szCs w:val="22"/>
        </w:rPr>
      </w:pPr>
      <w:r w:rsidRPr="003E65A8">
        <w:rPr>
          <w:rFonts w:cs="Arial"/>
          <w:sz w:val="22"/>
          <w:szCs w:val="22"/>
        </w:rPr>
        <w:t xml:space="preserve">               c) údajoch vykázaných na strane pasív súvahy,</w:t>
      </w:r>
    </w:p>
    <w:p w14:paraId="73F851C2" w14:textId="77777777" w:rsidR="00845DAA" w:rsidRPr="003E65A8" w:rsidRDefault="00845DAA" w:rsidP="00845DAA">
      <w:pPr>
        <w:ind w:right="-468"/>
        <w:jc w:val="both"/>
        <w:rPr>
          <w:rFonts w:cs="Arial"/>
          <w:sz w:val="22"/>
          <w:szCs w:val="22"/>
        </w:rPr>
      </w:pPr>
      <w:r w:rsidRPr="003E65A8">
        <w:rPr>
          <w:rFonts w:cs="Arial"/>
          <w:sz w:val="22"/>
          <w:szCs w:val="22"/>
        </w:rPr>
        <w:t xml:space="preserve">               d) výnosoch,</w:t>
      </w:r>
    </w:p>
    <w:p w14:paraId="18657737" w14:textId="77777777" w:rsidR="00845DAA" w:rsidRPr="003E65A8" w:rsidRDefault="00845DAA" w:rsidP="00845DAA">
      <w:pPr>
        <w:ind w:right="-468"/>
        <w:jc w:val="both"/>
        <w:rPr>
          <w:rFonts w:cs="Arial"/>
          <w:sz w:val="22"/>
          <w:szCs w:val="22"/>
        </w:rPr>
      </w:pPr>
      <w:r w:rsidRPr="003E65A8">
        <w:rPr>
          <w:rFonts w:cs="Arial"/>
          <w:sz w:val="22"/>
          <w:szCs w:val="22"/>
        </w:rPr>
        <w:t xml:space="preserve">               e) nákladoch,</w:t>
      </w:r>
    </w:p>
    <w:p w14:paraId="079B36A6" w14:textId="77777777" w:rsidR="00845DAA" w:rsidRPr="003E65A8" w:rsidRDefault="00845DAA" w:rsidP="00845DAA">
      <w:pPr>
        <w:ind w:right="-468"/>
        <w:jc w:val="both"/>
        <w:rPr>
          <w:rFonts w:cs="Arial"/>
          <w:b/>
          <w:bCs/>
          <w:sz w:val="22"/>
          <w:szCs w:val="22"/>
        </w:rPr>
      </w:pPr>
      <w:r w:rsidRPr="003E65A8">
        <w:rPr>
          <w:rFonts w:cs="Arial"/>
          <w:sz w:val="22"/>
          <w:szCs w:val="22"/>
        </w:rPr>
        <w:t xml:space="preserve">               f) daniach z príjmov,</w:t>
      </w:r>
    </w:p>
    <w:p w14:paraId="688C4496" w14:textId="77777777" w:rsidR="00845DAA" w:rsidRPr="003E65A8" w:rsidRDefault="00845DAA" w:rsidP="00845DAA">
      <w:pPr>
        <w:ind w:right="-468"/>
        <w:jc w:val="both"/>
        <w:rPr>
          <w:rFonts w:cs="Arial"/>
          <w:b/>
          <w:bCs/>
          <w:sz w:val="22"/>
          <w:szCs w:val="22"/>
        </w:rPr>
      </w:pPr>
      <w:r w:rsidRPr="003E65A8">
        <w:rPr>
          <w:rFonts w:cs="Arial"/>
          <w:sz w:val="22"/>
          <w:szCs w:val="22"/>
        </w:rPr>
        <w:t xml:space="preserve">               g) údajoch na podsúvahových účtoch,</w:t>
      </w:r>
    </w:p>
    <w:p w14:paraId="683016DD" w14:textId="77777777" w:rsidR="00845DAA" w:rsidRPr="003E65A8" w:rsidRDefault="00845DAA" w:rsidP="00845DAA">
      <w:pPr>
        <w:ind w:right="-468"/>
        <w:jc w:val="both"/>
        <w:rPr>
          <w:rFonts w:cs="Arial"/>
          <w:b/>
          <w:bCs/>
          <w:sz w:val="22"/>
          <w:szCs w:val="22"/>
        </w:rPr>
      </w:pPr>
      <w:r w:rsidRPr="003E65A8">
        <w:rPr>
          <w:rFonts w:cs="Arial"/>
          <w:sz w:val="22"/>
          <w:szCs w:val="22"/>
        </w:rPr>
        <w:t xml:space="preserve">               h) iných aktívach a iných pasívach,</w:t>
      </w:r>
    </w:p>
    <w:p w14:paraId="17EA1D77" w14:textId="77777777" w:rsidR="00845DAA" w:rsidRPr="003E65A8" w:rsidRDefault="00845DAA" w:rsidP="00845DAA">
      <w:pPr>
        <w:ind w:right="-468"/>
        <w:jc w:val="both"/>
        <w:rPr>
          <w:rFonts w:cs="Arial"/>
          <w:sz w:val="22"/>
          <w:szCs w:val="22"/>
        </w:rPr>
      </w:pPr>
      <w:r w:rsidRPr="003E65A8">
        <w:rPr>
          <w:rFonts w:cs="Arial"/>
          <w:sz w:val="22"/>
          <w:szCs w:val="22"/>
        </w:rPr>
        <w:t xml:space="preserve">                i) spriaznených osobách,</w:t>
      </w:r>
    </w:p>
    <w:p w14:paraId="0B791767" w14:textId="77777777" w:rsidR="003E65A8" w:rsidRDefault="00845DAA" w:rsidP="00845DAA">
      <w:pPr>
        <w:ind w:right="-468"/>
        <w:jc w:val="both"/>
        <w:rPr>
          <w:rFonts w:cs="Arial"/>
          <w:sz w:val="22"/>
          <w:szCs w:val="22"/>
        </w:rPr>
      </w:pPr>
      <w:r w:rsidRPr="003E65A8">
        <w:rPr>
          <w:rFonts w:cs="Arial"/>
          <w:sz w:val="22"/>
          <w:szCs w:val="22"/>
        </w:rPr>
        <w:t xml:space="preserve">                j) skutočnostiach, ktoré nastali medzi dňom, ku ktorému sa zostavuje účtovná závierka </w:t>
      </w:r>
    </w:p>
    <w:p w14:paraId="3F839499" w14:textId="7EB3B5F8" w:rsidR="00845DAA" w:rsidRPr="003E65A8" w:rsidRDefault="00E33B45" w:rsidP="00845DAA">
      <w:pPr>
        <w:ind w:right="-468"/>
        <w:jc w:val="both"/>
        <w:rPr>
          <w:rFonts w:cs="Arial"/>
          <w:b/>
          <w:bCs/>
          <w:sz w:val="22"/>
          <w:szCs w:val="22"/>
        </w:rPr>
      </w:pPr>
      <w:r>
        <w:rPr>
          <w:rFonts w:cs="Arial"/>
          <w:sz w:val="22"/>
          <w:szCs w:val="22"/>
        </w:rPr>
        <w:t xml:space="preserve">                   </w:t>
      </w:r>
      <w:r w:rsidR="00845DAA" w:rsidRPr="003E65A8">
        <w:rPr>
          <w:rFonts w:cs="Arial"/>
          <w:sz w:val="22"/>
          <w:szCs w:val="22"/>
        </w:rPr>
        <w:t>a dňom jej zostavenia,</w:t>
      </w:r>
    </w:p>
    <w:p w14:paraId="35E884AE" w14:textId="77777777" w:rsidR="00845DAA" w:rsidRPr="003E65A8" w:rsidRDefault="00845DAA" w:rsidP="00845DAA">
      <w:pPr>
        <w:ind w:right="-468"/>
        <w:jc w:val="both"/>
        <w:rPr>
          <w:rFonts w:cs="Arial"/>
          <w:b/>
          <w:bCs/>
          <w:sz w:val="22"/>
          <w:szCs w:val="22"/>
        </w:rPr>
      </w:pPr>
      <w:r w:rsidRPr="003E65A8">
        <w:rPr>
          <w:rFonts w:cs="Arial"/>
          <w:sz w:val="22"/>
          <w:szCs w:val="22"/>
        </w:rPr>
        <w:t xml:space="preserve">                k) prehľade zmien vlastného imania,</w:t>
      </w:r>
    </w:p>
    <w:p w14:paraId="3436CB8C" w14:textId="77777777" w:rsidR="00845DAA" w:rsidRPr="003E65A8" w:rsidRDefault="00845DAA" w:rsidP="00845DAA">
      <w:pPr>
        <w:ind w:right="-468"/>
        <w:jc w:val="both"/>
        <w:rPr>
          <w:rFonts w:cs="Arial"/>
          <w:b/>
          <w:bCs/>
          <w:sz w:val="22"/>
          <w:szCs w:val="22"/>
        </w:rPr>
      </w:pPr>
      <w:r w:rsidRPr="003E65A8">
        <w:rPr>
          <w:rFonts w:cs="Arial"/>
          <w:sz w:val="22"/>
          <w:szCs w:val="22"/>
        </w:rPr>
        <w:t xml:space="preserve">                l) prehľade peňažných tokov.</w:t>
      </w:r>
    </w:p>
    <w:p w14:paraId="352B8683" w14:textId="77777777" w:rsidR="00FB7235" w:rsidRDefault="00FB7235" w:rsidP="00845DAA">
      <w:pPr>
        <w:rPr>
          <w:rFonts w:cs="Arial"/>
          <w:sz w:val="21"/>
          <w:szCs w:val="21"/>
        </w:rPr>
      </w:pPr>
    </w:p>
    <w:p w14:paraId="4F58E693" w14:textId="77777777" w:rsidR="00E33B45" w:rsidRDefault="00E33B45" w:rsidP="00845DAA">
      <w:pPr>
        <w:rPr>
          <w:rFonts w:cs="Arial"/>
          <w:sz w:val="21"/>
          <w:szCs w:val="21"/>
        </w:rPr>
      </w:pPr>
    </w:p>
    <w:p w14:paraId="20927C6E" w14:textId="77777777" w:rsidR="00E33B45" w:rsidRPr="003E65A8" w:rsidRDefault="00E33B45" w:rsidP="00845DAA">
      <w:pPr>
        <w:rPr>
          <w:rFonts w:cs="Arial"/>
          <w:sz w:val="21"/>
          <w:szCs w:val="21"/>
        </w:rPr>
      </w:pPr>
    </w:p>
    <w:p w14:paraId="61D42275" w14:textId="77777777" w:rsidR="000B0E8D" w:rsidRDefault="000B0E8D" w:rsidP="00045D09">
      <w:pPr>
        <w:rPr>
          <w:b/>
          <w:sz w:val="21"/>
          <w:szCs w:val="21"/>
        </w:rPr>
      </w:pPr>
    </w:p>
    <w:p w14:paraId="223ADEAA" w14:textId="77777777" w:rsidR="0073601D" w:rsidRPr="00340726" w:rsidRDefault="00073084" w:rsidP="00073084">
      <w:pPr>
        <w:ind w:left="360"/>
        <w:rPr>
          <w:rFonts w:ascii="Arial Narrow" w:hAnsi="Arial Narrow"/>
          <w:b/>
          <w:bCs/>
          <w:sz w:val="22"/>
          <w:szCs w:val="22"/>
        </w:rPr>
      </w:pPr>
      <w:r w:rsidRPr="00340726">
        <w:rPr>
          <w:rFonts w:ascii="Arial Narrow" w:hAnsi="Arial Narrow"/>
          <w:b/>
          <w:sz w:val="22"/>
          <w:szCs w:val="22"/>
        </w:rPr>
        <w:t xml:space="preserve">E)  </w:t>
      </w:r>
      <w:r w:rsidR="0073601D" w:rsidRPr="00340726">
        <w:rPr>
          <w:rFonts w:ascii="Arial Narrow" w:hAnsi="Arial Narrow"/>
          <w:b/>
          <w:sz w:val="22"/>
          <w:szCs w:val="22"/>
        </w:rPr>
        <w:t xml:space="preserve">Informácie o použitých účtovných zásadách a účtovných metódach </w:t>
      </w:r>
      <w:r w:rsidR="0073601D" w:rsidRPr="00340726">
        <w:rPr>
          <w:rFonts w:ascii="Arial Narrow" w:hAnsi="Arial Narrow"/>
          <w:b/>
          <w:sz w:val="22"/>
          <w:szCs w:val="22"/>
        </w:rPr>
        <w:br/>
      </w:r>
    </w:p>
    <w:p w14:paraId="477CD269" w14:textId="77777777" w:rsidR="00155FA0" w:rsidRPr="00340726" w:rsidRDefault="0073601D" w:rsidP="00636FD0">
      <w:pPr>
        <w:numPr>
          <w:ilvl w:val="0"/>
          <w:numId w:val="7"/>
        </w:numPr>
        <w:rPr>
          <w:rFonts w:ascii="Arial Narrow" w:hAnsi="Arial Narrow"/>
          <w:sz w:val="22"/>
          <w:szCs w:val="22"/>
        </w:rPr>
      </w:pPr>
      <w:r w:rsidRPr="00340726">
        <w:rPr>
          <w:rFonts w:ascii="Arial Narrow" w:hAnsi="Arial Narrow"/>
          <w:sz w:val="22"/>
          <w:szCs w:val="22"/>
          <w:u w:val="single"/>
        </w:rPr>
        <w:t>Informácie o splnení predpokladu, že účtovná jednotka bude nepretržite pokračovať vo svojej činnosti</w:t>
      </w:r>
      <w:r w:rsidRPr="00340726">
        <w:rPr>
          <w:rFonts w:ascii="Arial Narrow" w:hAnsi="Arial Narrow"/>
          <w:sz w:val="22"/>
          <w:szCs w:val="22"/>
        </w:rPr>
        <w:t xml:space="preserve"> : </w:t>
      </w:r>
    </w:p>
    <w:p w14:paraId="1AA0D7E5" w14:textId="77777777" w:rsidR="00540535" w:rsidRPr="00340726" w:rsidRDefault="00540535" w:rsidP="00540535">
      <w:pPr>
        <w:ind w:left="720"/>
        <w:rPr>
          <w:rFonts w:ascii="Arial Narrow" w:hAnsi="Arial Narrow"/>
          <w:sz w:val="22"/>
          <w:szCs w:val="22"/>
        </w:rPr>
      </w:pPr>
      <w:r w:rsidRPr="00340726">
        <w:rPr>
          <w:rFonts w:ascii="Arial Narrow" w:hAnsi="Arial Narrow"/>
          <w:sz w:val="22"/>
          <w:szCs w:val="22"/>
        </w:rPr>
        <w:t>Áno poľnohospodárske družstvo bude nepretržite pokračovať vo svojej č</w:t>
      </w:r>
      <w:r w:rsidR="003941DE" w:rsidRPr="00340726">
        <w:rPr>
          <w:rFonts w:ascii="Arial Narrow" w:hAnsi="Arial Narrow"/>
          <w:sz w:val="22"/>
          <w:szCs w:val="22"/>
        </w:rPr>
        <w:t>i</w:t>
      </w:r>
      <w:r w:rsidRPr="00340726">
        <w:rPr>
          <w:rFonts w:ascii="Arial Narrow" w:hAnsi="Arial Narrow"/>
          <w:sz w:val="22"/>
          <w:szCs w:val="22"/>
        </w:rPr>
        <w:t>nnosti.</w:t>
      </w:r>
    </w:p>
    <w:p w14:paraId="27872630" w14:textId="77777777" w:rsidR="003941DE" w:rsidRPr="00340726" w:rsidRDefault="003941DE" w:rsidP="00540535">
      <w:pPr>
        <w:ind w:left="720"/>
        <w:rPr>
          <w:rFonts w:ascii="Arial Narrow" w:hAnsi="Arial Narrow"/>
          <w:sz w:val="22"/>
          <w:szCs w:val="22"/>
        </w:rPr>
      </w:pPr>
    </w:p>
    <w:p w14:paraId="06D0C98C" w14:textId="77777777" w:rsidR="001F1547" w:rsidRPr="00340726" w:rsidRDefault="001F1547" w:rsidP="00540535">
      <w:pPr>
        <w:ind w:left="720"/>
        <w:rPr>
          <w:rFonts w:ascii="Arial Narrow" w:hAnsi="Arial Narrow"/>
          <w:sz w:val="22"/>
          <w:szCs w:val="22"/>
        </w:rPr>
      </w:pPr>
    </w:p>
    <w:p w14:paraId="12D0A5A0" w14:textId="77777777" w:rsidR="0073601D" w:rsidRPr="00340726" w:rsidRDefault="0073601D" w:rsidP="00756C3E">
      <w:pPr>
        <w:numPr>
          <w:ilvl w:val="0"/>
          <w:numId w:val="7"/>
        </w:numPr>
        <w:rPr>
          <w:rFonts w:ascii="Arial Narrow" w:hAnsi="Arial Narrow"/>
          <w:sz w:val="22"/>
          <w:szCs w:val="22"/>
        </w:rPr>
      </w:pPr>
      <w:r w:rsidRPr="00340726">
        <w:rPr>
          <w:rFonts w:ascii="Arial Narrow" w:hAnsi="Arial Narrow"/>
          <w:sz w:val="22"/>
          <w:szCs w:val="22"/>
          <w:u w:val="single"/>
        </w:rPr>
        <w:t>Informácie o zmenách  účtovných zásad a zmenách účtovných metód</w:t>
      </w:r>
      <w:r w:rsidRPr="00340726">
        <w:rPr>
          <w:rFonts w:ascii="Arial Narrow" w:hAnsi="Arial Narrow"/>
          <w:sz w:val="22"/>
          <w:szCs w:val="22"/>
        </w:rPr>
        <w:t xml:space="preserve"> : </w:t>
      </w:r>
      <w:r w:rsidRPr="00340726">
        <w:rPr>
          <w:rFonts w:ascii="Arial Narrow" w:hAnsi="Arial Narrow"/>
          <w:sz w:val="22"/>
          <w:szCs w:val="22"/>
        </w:rPr>
        <w:br/>
        <w:t>Poľnohospodárske družstvo neuskutočnilo zmeny účtovných metód okrem</w:t>
      </w:r>
    </w:p>
    <w:p w14:paraId="696EB394" w14:textId="77777777" w:rsidR="0073601D" w:rsidRPr="00340726" w:rsidRDefault="0073601D">
      <w:pPr>
        <w:ind w:left="720"/>
        <w:rPr>
          <w:rFonts w:ascii="Arial Narrow" w:hAnsi="Arial Narrow"/>
          <w:sz w:val="22"/>
          <w:szCs w:val="22"/>
        </w:rPr>
      </w:pPr>
      <w:r w:rsidRPr="00340726">
        <w:rPr>
          <w:rFonts w:ascii="Arial Narrow" w:hAnsi="Arial Narrow"/>
          <w:sz w:val="22"/>
          <w:szCs w:val="22"/>
        </w:rPr>
        <w:t>tých, ktoré boli uskutočnené nadväzne na opatrenie, ktorým sa ustanovuje</w:t>
      </w:r>
    </w:p>
    <w:p w14:paraId="56EC2768" w14:textId="77777777" w:rsidR="0073601D" w:rsidRPr="00340726" w:rsidRDefault="0073601D" w:rsidP="00107161">
      <w:pPr>
        <w:ind w:left="720"/>
        <w:rPr>
          <w:rFonts w:ascii="Arial Narrow" w:hAnsi="Arial Narrow"/>
          <w:sz w:val="22"/>
          <w:szCs w:val="22"/>
        </w:rPr>
      </w:pPr>
      <w:r w:rsidRPr="00340726">
        <w:rPr>
          <w:rFonts w:ascii="Arial Narrow" w:hAnsi="Arial Narrow"/>
          <w:sz w:val="22"/>
          <w:szCs w:val="22"/>
        </w:rPr>
        <w:t>rámcová účtovná osnova a postupy účtovania pre podnikateľov</w:t>
      </w:r>
      <w:r w:rsidR="002E418C" w:rsidRPr="00340726">
        <w:rPr>
          <w:rFonts w:ascii="Arial Narrow" w:hAnsi="Arial Narrow"/>
          <w:sz w:val="22"/>
          <w:szCs w:val="22"/>
        </w:rPr>
        <w:t>.</w:t>
      </w:r>
    </w:p>
    <w:p w14:paraId="3CB0972D" w14:textId="77777777" w:rsidR="00073084" w:rsidRPr="00340726" w:rsidRDefault="00073084">
      <w:pPr>
        <w:rPr>
          <w:rFonts w:ascii="Arial Narrow" w:hAnsi="Arial Narrow"/>
          <w:bCs/>
          <w:sz w:val="22"/>
          <w:szCs w:val="22"/>
        </w:rPr>
      </w:pPr>
    </w:p>
    <w:p w14:paraId="5DA45D62" w14:textId="77777777" w:rsidR="0073601D" w:rsidRPr="00340726" w:rsidRDefault="0073601D" w:rsidP="00756C3E">
      <w:pPr>
        <w:numPr>
          <w:ilvl w:val="0"/>
          <w:numId w:val="7"/>
        </w:numPr>
        <w:rPr>
          <w:rFonts w:ascii="Arial Narrow" w:hAnsi="Arial Narrow"/>
          <w:bCs/>
          <w:sz w:val="22"/>
          <w:szCs w:val="22"/>
          <w:u w:val="single"/>
        </w:rPr>
      </w:pPr>
      <w:r w:rsidRPr="00340726">
        <w:rPr>
          <w:rFonts w:ascii="Arial Narrow" w:hAnsi="Arial Narrow"/>
          <w:bCs/>
          <w:sz w:val="22"/>
          <w:szCs w:val="22"/>
          <w:u w:val="single"/>
        </w:rPr>
        <w:t xml:space="preserve">Informácie o spôsobe oceňovania jednotlivých </w:t>
      </w:r>
      <w:r w:rsidR="00540535" w:rsidRPr="00340726">
        <w:rPr>
          <w:rFonts w:ascii="Arial Narrow" w:hAnsi="Arial Narrow"/>
          <w:bCs/>
          <w:sz w:val="22"/>
          <w:szCs w:val="22"/>
          <w:u w:val="single"/>
        </w:rPr>
        <w:t>zložiek</w:t>
      </w:r>
      <w:r w:rsidRPr="00340726">
        <w:rPr>
          <w:rFonts w:ascii="Arial Narrow" w:hAnsi="Arial Narrow"/>
          <w:bCs/>
          <w:sz w:val="22"/>
          <w:szCs w:val="22"/>
          <w:u w:val="single"/>
        </w:rPr>
        <w:t xml:space="preserve"> majetku a záväzkov :</w:t>
      </w:r>
    </w:p>
    <w:p w14:paraId="059F4FBF" w14:textId="77777777" w:rsidR="0073601D" w:rsidRPr="00340726" w:rsidRDefault="0073601D">
      <w:pPr>
        <w:pStyle w:val="zoznam"/>
        <w:numPr>
          <w:ilvl w:val="0"/>
          <w:numId w:val="8"/>
        </w:numPr>
        <w:rPr>
          <w:rFonts w:ascii="Arial Narrow" w:hAnsi="Arial Narrow"/>
          <w:sz w:val="22"/>
          <w:szCs w:val="22"/>
        </w:rPr>
      </w:pPr>
      <w:r w:rsidRPr="00340726">
        <w:rPr>
          <w:rFonts w:ascii="Arial Narrow" w:hAnsi="Arial Narrow"/>
          <w:sz w:val="22"/>
          <w:szCs w:val="22"/>
        </w:rPr>
        <w:t xml:space="preserve">dlhodobý nehmotný majetok obstaraný kúpou </w:t>
      </w:r>
      <w:r w:rsidRPr="00340726">
        <w:rPr>
          <w:rFonts w:ascii="Arial Narrow" w:hAnsi="Arial Narrow"/>
          <w:sz w:val="22"/>
          <w:szCs w:val="22"/>
        </w:rPr>
        <w:br/>
        <w:t xml:space="preserve">Poľnohospodárske družstvo </w:t>
      </w:r>
      <w:r w:rsidR="00107161" w:rsidRPr="00340726">
        <w:rPr>
          <w:rFonts w:ascii="Arial Narrow" w:hAnsi="Arial Narrow"/>
          <w:sz w:val="22"/>
          <w:szCs w:val="22"/>
        </w:rPr>
        <w:t>neobstaralo kúpou</w:t>
      </w:r>
      <w:r w:rsidRPr="00340726">
        <w:rPr>
          <w:rFonts w:ascii="Arial Narrow" w:hAnsi="Arial Narrow"/>
          <w:sz w:val="22"/>
          <w:szCs w:val="22"/>
        </w:rPr>
        <w:t xml:space="preserve"> dlhodobý</w:t>
      </w:r>
    </w:p>
    <w:p w14:paraId="4BC30F61" w14:textId="77777777" w:rsidR="0073601D" w:rsidRPr="00340726" w:rsidRDefault="0073601D" w:rsidP="00756C3E">
      <w:pPr>
        <w:pStyle w:val="zoznam"/>
        <w:ind w:left="720"/>
        <w:rPr>
          <w:rFonts w:ascii="Arial Narrow" w:hAnsi="Arial Narrow"/>
          <w:sz w:val="22"/>
          <w:szCs w:val="22"/>
        </w:rPr>
      </w:pPr>
      <w:r w:rsidRPr="00340726">
        <w:rPr>
          <w:rFonts w:ascii="Arial Narrow" w:hAnsi="Arial Narrow"/>
          <w:sz w:val="22"/>
          <w:szCs w:val="22"/>
        </w:rPr>
        <w:t xml:space="preserve">nehmotný majetok.  </w:t>
      </w:r>
    </w:p>
    <w:p w14:paraId="1531D089" w14:textId="77777777" w:rsidR="00756C3E" w:rsidRPr="00340726" w:rsidRDefault="00756C3E" w:rsidP="00CB62B7">
      <w:pPr>
        <w:pStyle w:val="zoznam"/>
        <w:rPr>
          <w:rFonts w:ascii="Arial Narrow" w:hAnsi="Arial Narrow"/>
          <w:sz w:val="22"/>
          <w:szCs w:val="22"/>
        </w:rPr>
      </w:pPr>
    </w:p>
    <w:p w14:paraId="3319D882" w14:textId="77777777" w:rsidR="0073601D" w:rsidRPr="00340726" w:rsidRDefault="0073601D">
      <w:pPr>
        <w:pStyle w:val="zoznam"/>
        <w:numPr>
          <w:ilvl w:val="0"/>
          <w:numId w:val="8"/>
        </w:numPr>
        <w:rPr>
          <w:rFonts w:ascii="Arial Narrow" w:hAnsi="Arial Narrow"/>
          <w:sz w:val="22"/>
          <w:szCs w:val="22"/>
        </w:rPr>
      </w:pPr>
      <w:r w:rsidRPr="00340726">
        <w:rPr>
          <w:rFonts w:ascii="Arial Narrow" w:hAnsi="Arial Narrow"/>
          <w:sz w:val="22"/>
          <w:szCs w:val="22"/>
        </w:rPr>
        <w:t xml:space="preserve">dlhodobý nehmotný majetok obstaraný vlastnou činnosťou </w:t>
      </w:r>
      <w:r w:rsidRPr="00340726">
        <w:rPr>
          <w:rFonts w:ascii="Arial Narrow" w:hAnsi="Arial Narrow"/>
          <w:sz w:val="22"/>
          <w:szCs w:val="22"/>
        </w:rPr>
        <w:br/>
        <w:t>Poľnohospodárske družstvo nevytvorilo vlastnou činnosťou dlhodobý</w:t>
      </w:r>
    </w:p>
    <w:p w14:paraId="0193CAAC" w14:textId="77777777" w:rsidR="00027E62" w:rsidRPr="00340726" w:rsidRDefault="0073601D" w:rsidP="00CB62B7">
      <w:pPr>
        <w:pStyle w:val="zoznam"/>
        <w:ind w:left="720"/>
        <w:rPr>
          <w:rFonts w:ascii="Arial Narrow" w:hAnsi="Arial Narrow"/>
          <w:sz w:val="22"/>
          <w:szCs w:val="22"/>
        </w:rPr>
      </w:pPr>
      <w:r w:rsidRPr="00340726">
        <w:rPr>
          <w:rFonts w:ascii="Arial Narrow" w:hAnsi="Arial Narrow"/>
          <w:sz w:val="22"/>
          <w:szCs w:val="22"/>
        </w:rPr>
        <w:t>nehmotný majetok.</w:t>
      </w:r>
    </w:p>
    <w:p w14:paraId="1DD2DAFD" w14:textId="77777777" w:rsidR="00073084" w:rsidRPr="00340726" w:rsidRDefault="00073084">
      <w:pPr>
        <w:pStyle w:val="zoznam"/>
        <w:rPr>
          <w:rFonts w:ascii="Arial Narrow" w:hAnsi="Arial Narrow"/>
          <w:sz w:val="22"/>
          <w:szCs w:val="22"/>
        </w:rPr>
      </w:pPr>
    </w:p>
    <w:p w14:paraId="3D27DFB9" w14:textId="77777777" w:rsidR="00027E62" w:rsidRPr="00340726" w:rsidRDefault="0073601D">
      <w:pPr>
        <w:pStyle w:val="zoznam"/>
        <w:numPr>
          <w:ilvl w:val="0"/>
          <w:numId w:val="8"/>
        </w:numPr>
        <w:rPr>
          <w:rFonts w:ascii="Arial Narrow" w:hAnsi="Arial Narrow"/>
          <w:sz w:val="22"/>
          <w:szCs w:val="22"/>
        </w:rPr>
      </w:pPr>
      <w:r w:rsidRPr="00340726">
        <w:rPr>
          <w:rFonts w:ascii="Arial Narrow" w:hAnsi="Arial Narrow"/>
          <w:sz w:val="22"/>
          <w:szCs w:val="22"/>
        </w:rPr>
        <w:t>dlhodobý hmotný majetok obstaraný kúpou</w:t>
      </w:r>
      <w:r w:rsidRPr="00340726">
        <w:rPr>
          <w:rFonts w:ascii="Arial Narrow" w:hAnsi="Arial Narrow"/>
          <w:sz w:val="22"/>
          <w:szCs w:val="22"/>
        </w:rPr>
        <w:br/>
        <w:t>Obstaraný dlhodobý majetok družstvo ocenilo obstarávacou cenou.</w:t>
      </w:r>
    </w:p>
    <w:p w14:paraId="3DBE89F2" w14:textId="77777777" w:rsidR="00073084" w:rsidRPr="00340726" w:rsidRDefault="00073084">
      <w:pPr>
        <w:pStyle w:val="zoznam"/>
        <w:rPr>
          <w:rFonts w:ascii="Arial Narrow" w:hAnsi="Arial Narrow"/>
          <w:sz w:val="22"/>
          <w:szCs w:val="22"/>
        </w:rPr>
      </w:pPr>
    </w:p>
    <w:p w14:paraId="51BEE0E1" w14:textId="77777777" w:rsidR="0073601D" w:rsidRPr="00340726" w:rsidRDefault="0073601D">
      <w:pPr>
        <w:pStyle w:val="zoznam"/>
        <w:numPr>
          <w:ilvl w:val="0"/>
          <w:numId w:val="8"/>
        </w:numPr>
        <w:rPr>
          <w:rFonts w:ascii="Arial Narrow" w:hAnsi="Arial Narrow"/>
          <w:sz w:val="22"/>
          <w:szCs w:val="22"/>
        </w:rPr>
      </w:pPr>
      <w:r w:rsidRPr="00340726">
        <w:rPr>
          <w:rFonts w:ascii="Arial Narrow" w:hAnsi="Arial Narrow"/>
          <w:sz w:val="22"/>
          <w:szCs w:val="22"/>
        </w:rPr>
        <w:t xml:space="preserve">dlhodobý hmotný majetok obstaraný vlastnou činnosťou </w:t>
      </w:r>
    </w:p>
    <w:p w14:paraId="22C5FB05" w14:textId="77777777" w:rsidR="0073601D" w:rsidRPr="00340726" w:rsidRDefault="0073601D">
      <w:pPr>
        <w:pStyle w:val="zoznam"/>
        <w:ind w:left="720"/>
        <w:rPr>
          <w:rFonts w:ascii="Arial Narrow" w:hAnsi="Arial Narrow"/>
          <w:sz w:val="22"/>
          <w:szCs w:val="22"/>
        </w:rPr>
      </w:pPr>
      <w:r w:rsidRPr="00340726">
        <w:rPr>
          <w:rFonts w:ascii="Arial Narrow" w:hAnsi="Arial Narrow"/>
          <w:sz w:val="22"/>
          <w:szCs w:val="22"/>
        </w:rPr>
        <w:t>Dlhodobý hmotný majetok obstaraný vlastnou činnosťou družstvo ocenilo</w:t>
      </w:r>
    </w:p>
    <w:p w14:paraId="203BBC25" w14:textId="77777777" w:rsidR="0073601D" w:rsidRPr="00340726" w:rsidRDefault="0073601D">
      <w:pPr>
        <w:pStyle w:val="zoznam"/>
        <w:ind w:left="720"/>
        <w:rPr>
          <w:rFonts w:ascii="Arial Narrow" w:hAnsi="Arial Narrow"/>
          <w:sz w:val="22"/>
          <w:szCs w:val="22"/>
        </w:rPr>
      </w:pPr>
      <w:r w:rsidRPr="00340726">
        <w:rPr>
          <w:rFonts w:ascii="Arial Narrow" w:hAnsi="Arial Narrow"/>
          <w:sz w:val="22"/>
          <w:szCs w:val="22"/>
        </w:rPr>
        <w:t>vlastnými nákladmi.</w:t>
      </w:r>
    </w:p>
    <w:p w14:paraId="2EAD9C4D" w14:textId="77777777" w:rsidR="00073084" w:rsidRPr="00340726" w:rsidRDefault="00073084" w:rsidP="00CB62B7">
      <w:pPr>
        <w:pStyle w:val="zoznam"/>
        <w:rPr>
          <w:rFonts w:ascii="Arial Narrow" w:hAnsi="Arial Narrow"/>
          <w:sz w:val="22"/>
          <w:szCs w:val="22"/>
        </w:rPr>
      </w:pPr>
    </w:p>
    <w:p w14:paraId="55520D0A" w14:textId="77777777" w:rsidR="00027E62" w:rsidRPr="00340726" w:rsidRDefault="00D92832" w:rsidP="00D92832">
      <w:pPr>
        <w:pStyle w:val="zoznam"/>
        <w:numPr>
          <w:ilvl w:val="0"/>
          <w:numId w:val="8"/>
        </w:numPr>
        <w:rPr>
          <w:rFonts w:ascii="Arial Narrow" w:hAnsi="Arial Narrow"/>
          <w:sz w:val="22"/>
          <w:szCs w:val="22"/>
        </w:rPr>
      </w:pPr>
      <w:r w:rsidRPr="00340726">
        <w:rPr>
          <w:rFonts w:ascii="Arial Narrow" w:hAnsi="Arial Narrow"/>
          <w:sz w:val="22"/>
          <w:szCs w:val="22"/>
        </w:rPr>
        <w:t>dlhodobý finančný majetok</w:t>
      </w:r>
    </w:p>
    <w:p w14:paraId="47CB1505" w14:textId="77777777" w:rsidR="00D92832" w:rsidRPr="00340726" w:rsidRDefault="00AB4B88" w:rsidP="00AB4B88">
      <w:pPr>
        <w:pStyle w:val="zoznam"/>
        <w:ind w:left="720"/>
        <w:rPr>
          <w:rFonts w:ascii="Arial Narrow" w:hAnsi="Arial Narrow"/>
          <w:sz w:val="22"/>
          <w:szCs w:val="22"/>
        </w:rPr>
      </w:pPr>
      <w:r w:rsidRPr="00340726">
        <w:rPr>
          <w:rFonts w:ascii="Arial Narrow" w:hAnsi="Arial Narrow"/>
          <w:sz w:val="22"/>
          <w:szCs w:val="22"/>
        </w:rPr>
        <w:t>Družstvo nemá dlhodobý finančný majetok</w:t>
      </w:r>
    </w:p>
    <w:p w14:paraId="54F2393B" w14:textId="77777777" w:rsidR="00073084" w:rsidRPr="00340726" w:rsidRDefault="00073084" w:rsidP="00CB62B7">
      <w:pPr>
        <w:pStyle w:val="zoznam"/>
        <w:rPr>
          <w:rFonts w:ascii="Arial Narrow" w:hAnsi="Arial Narrow"/>
          <w:sz w:val="22"/>
          <w:szCs w:val="22"/>
        </w:rPr>
      </w:pPr>
    </w:p>
    <w:p w14:paraId="6B8A7328" w14:textId="77777777" w:rsidR="009905E4" w:rsidRPr="00340726" w:rsidRDefault="0073601D">
      <w:pPr>
        <w:pStyle w:val="zoznam"/>
        <w:numPr>
          <w:ilvl w:val="0"/>
          <w:numId w:val="8"/>
        </w:numPr>
        <w:rPr>
          <w:rFonts w:ascii="Arial Narrow" w:hAnsi="Arial Narrow"/>
          <w:sz w:val="22"/>
          <w:szCs w:val="22"/>
        </w:rPr>
      </w:pPr>
      <w:r w:rsidRPr="00340726">
        <w:rPr>
          <w:rFonts w:ascii="Arial Narrow" w:hAnsi="Arial Narrow"/>
          <w:sz w:val="22"/>
          <w:szCs w:val="22"/>
        </w:rPr>
        <w:lastRenderedPageBreak/>
        <w:t>zásoby obstarané kúpou</w:t>
      </w:r>
      <w:r w:rsidRPr="00340726">
        <w:rPr>
          <w:rFonts w:ascii="Arial Narrow" w:hAnsi="Arial Narrow"/>
          <w:sz w:val="22"/>
          <w:szCs w:val="22"/>
        </w:rPr>
        <w:br/>
        <w:t>Nakúpené zásoby družstvo oceňovalo obstarávacou cenou</w:t>
      </w:r>
      <w:r w:rsidR="009905E4" w:rsidRPr="00340726">
        <w:rPr>
          <w:rFonts w:ascii="Arial Narrow" w:hAnsi="Arial Narrow"/>
          <w:sz w:val="22"/>
          <w:szCs w:val="22"/>
        </w:rPr>
        <w:t xml:space="preserve">, </w:t>
      </w:r>
    </w:p>
    <w:p w14:paraId="3970C6DC" w14:textId="77777777" w:rsidR="00073084" w:rsidRDefault="009905E4" w:rsidP="009A4B4C">
      <w:pPr>
        <w:pStyle w:val="zoznam"/>
        <w:ind w:left="720"/>
        <w:rPr>
          <w:rFonts w:ascii="Arial Narrow" w:hAnsi="Arial Narrow"/>
          <w:sz w:val="22"/>
          <w:szCs w:val="22"/>
        </w:rPr>
      </w:pPr>
      <w:r w:rsidRPr="00340726">
        <w:rPr>
          <w:rFonts w:ascii="Arial Narrow" w:hAnsi="Arial Narrow"/>
          <w:sz w:val="22"/>
          <w:szCs w:val="22"/>
        </w:rPr>
        <w:t>účtovanie zásob previedol spôsobom A podľa postupov účtovania</w:t>
      </w:r>
    </w:p>
    <w:p w14:paraId="25FC607D" w14:textId="77777777" w:rsidR="00E33B45" w:rsidRPr="00340726" w:rsidRDefault="00E33B45" w:rsidP="009A4B4C">
      <w:pPr>
        <w:pStyle w:val="zoznam"/>
        <w:ind w:left="720"/>
        <w:rPr>
          <w:rFonts w:ascii="Arial Narrow" w:hAnsi="Arial Narrow"/>
          <w:sz w:val="22"/>
          <w:szCs w:val="22"/>
        </w:rPr>
      </w:pPr>
    </w:p>
    <w:p w14:paraId="3689AD2E" w14:textId="77777777" w:rsidR="0073601D" w:rsidRPr="00340726" w:rsidRDefault="0073601D">
      <w:pPr>
        <w:pStyle w:val="zoznam"/>
        <w:numPr>
          <w:ilvl w:val="0"/>
          <w:numId w:val="8"/>
        </w:numPr>
        <w:rPr>
          <w:rFonts w:ascii="Arial Narrow" w:hAnsi="Arial Narrow"/>
          <w:sz w:val="22"/>
          <w:szCs w:val="22"/>
        </w:rPr>
      </w:pPr>
      <w:r w:rsidRPr="00340726">
        <w:rPr>
          <w:rFonts w:ascii="Arial Narrow" w:hAnsi="Arial Narrow"/>
          <w:sz w:val="22"/>
          <w:szCs w:val="22"/>
        </w:rPr>
        <w:t xml:space="preserve">zásoby vytvorené vlastnou činnosťou </w:t>
      </w:r>
      <w:r w:rsidRPr="00340726">
        <w:rPr>
          <w:rFonts w:ascii="Arial Narrow" w:hAnsi="Arial Narrow"/>
          <w:sz w:val="22"/>
          <w:szCs w:val="22"/>
        </w:rPr>
        <w:br/>
        <w:t>Zásoby vytvorené vlastnou činnosťou družstvo oceňovalo vlastnými nákladmi</w:t>
      </w:r>
      <w:r w:rsidR="002E418C" w:rsidRPr="00340726">
        <w:rPr>
          <w:rFonts w:ascii="Arial Narrow" w:hAnsi="Arial Narrow"/>
          <w:sz w:val="22"/>
          <w:szCs w:val="22"/>
        </w:rPr>
        <w:t>,</w:t>
      </w:r>
    </w:p>
    <w:p w14:paraId="5AC58D95" w14:textId="77777777" w:rsidR="008928B9" w:rsidRPr="00340726" w:rsidRDefault="002E418C" w:rsidP="002E418C">
      <w:pPr>
        <w:pStyle w:val="zoznam"/>
        <w:ind w:left="720"/>
        <w:rPr>
          <w:rFonts w:ascii="Arial Narrow" w:hAnsi="Arial Narrow"/>
          <w:sz w:val="22"/>
          <w:szCs w:val="22"/>
        </w:rPr>
      </w:pPr>
      <w:r w:rsidRPr="00340726">
        <w:rPr>
          <w:rFonts w:ascii="Arial Narrow" w:hAnsi="Arial Narrow"/>
          <w:sz w:val="22"/>
          <w:szCs w:val="22"/>
        </w:rPr>
        <w:t>vnútropodnikový</w:t>
      </w:r>
      <w:r w:rsidR="008928B9" w:rsidRPr="00340726">
        <w:rPr>
          <w:rFonts w:ascii="Arial Narrow" w:hAnsi="Arial Narrow"/>
          <w:sz w:val="22"/>
          <w:szCs w:val="22"/>
        </w:rPr>
        <w:t>mi</w:t>
      </w:r>
      <w:r w:rsidRPr="00340726">
        <w:rPr>
          <w:rFonts w:ascii="Arial Narrow" w:hAnsi="Arial Narrow"/>
          <w:sz w:val="22"/>
          <w:szCs w:val="22"/>
        </w:rPr>
        <w:t xml:space="preserve"> cen</w:t>
      </w:r>
      <w:r w:rsidR="008928B9" w:rsidRPr="00340726">
        <w:rPr>
          <w:rFonts w:ascii="Arial Narrow" w:hAnsi="Arial Narrow"/>
          <w:sz w:val="22"/>
          <w:szCs w:val="22"/>
        </w:rPr>
        <w:t>ami na rok 20</w:t>
      </w:r>
      <w:r w:rsidR="00B80CAB" w:rsidRPr="00340726">
        <w:rPr>
          <w:rFonts w:ascii="Arial Narrow" w:hAnsi="Arial Narrow"/>
          <w:sz w:val="22"/>
          <w:szCs w:val="22"/>
        </w:rPr>
        <w:t>1</w:t>
      </w:r>
      <w:r w:rsidR="001F1547" w:rsidRPr="00340726">
        <w:rPr>
          <w:rFonts w:ascii="Arial Narrow" w:hAnsi="Arial Narrow"/>
          <w:sz w:val="22"/>
          <w:szCs w:val="22"/>
        </w:rPr>
        <w:t>4</w:t>
      </w:r>
      <w:r w:rsidR="008928B9" w:rsidRPr="00340726">
        <w:rPr>
          <w:rFonts w:ascii="Arial Narrow" w:hAnsi="Arial Narrow"/>
          <w:sz w:val="22"/>
          <w:szCs w:val="22"/>
        </w:rPr>
        <w:t>,schválené predstavenstvom družstva</w:t>
      </w:r>
    </w:p>
    <w:p w14:paraId="67D57F18" w14:textId="77777777" w:rsidR="00756C3E" w:rsidRPr="00340726" w:rsidRDefault="00B10621" w:rsidP="00756C3E">
      <w:pPr>
        <w:pStyle w:val="zoznam"/>
        <w:ind w:left="720"/>
        <w:rPr>
          <w:rFonts w:ascii="Arial Narrow" w:hAnsi="Arial Narrow"/>
          <w:sz w:val="22"/>
          <w:szCs w:val="22"/>
        </w:rPr>
      </w:pPr>
      <w:r w:rsidRPr="00340726">
        <w:rPr>
          <w:rFonts w:ascii="Arial Narrow" w:hAnsi="Arial Narrow"/>
          <w:sz w:val="22"/>
          <w:szCs w:val="22"/>
        </w:rPr>
        <w:t>31.1.201</w:t>
      </w:r>
      <w:r w:rsidR="001F1547" w:rsidRPr="00340726">
        <w:rPr>
          <w:rFonts w:ascii="Arial Narrow" w:hAnsi="Arial Narrow"/>
          <w:sz w:val="22"/>
          <w:szCs w:val="22"/>
        </w:rPr>
        <w:t>4</w:t>
      </w:r>
      <w:r w:rsidR="002E418C" w:rsidRPr="00340726">
        <w:rPr>
          <w:rFonts w:ascii="Arial Narrow" w:hAnsi="Arial Narrow"/>
          <w:sz w:val="22"/>
          <w:szCs w:val="22"/>
        </w:rPr>
        <w:t xml:space="preserve">. </w:t>
      </w:r>
    </w:p>
    <w:p w14:paraId="0479A020" w14:textId="77777777" w:rsidR="00027E62" w:rsidRPr="00340726" w:rsidRDefault="00027E62" w:rsidP="00CB62B7">
      <w:pPr>
        <w:pStyle w:val="zoznam"/>
        <w:rPr>
          <w:rFonts w:ascii="Arial Narrow" w:hAnsi="Arial Narrow"/>
          <w:sz w:val="22"/>
          <w:szCs w:val="22"/>
        </w:rPr>
      </w:pPr>
    </w:p>
    <w:p w14:paraId="4900AE63" w14:textId="77777777" w:rsidR="00155FA0" w:rsidRPr="00340726" w:rsidRDefault="0073601D">
      <w:pPr>
        <w:pStyle w:val="zoznam"/>
        <w:numPr>
          <w:ilvl w:val="0"/>
          <w:numId w:val="8"/>
        </w:numPr>
        <w:rPr>
          <w:rFonts w:ascii="Arial Narrow" w:hAnsi="Arial Narrow"/>
          <w:sz w:val="22"/>
          <w:szCs w:val="22"/>
        </w:rPr>
      </w:pPr>
      <w:r w:rsidRPr="00340726">
        <w:rPr>
          <w:rFonts w:ascii="Arial Narrow" w:hAnsi="Arial Narrow"/>
          <w:sz w:val="22"/>
          <w:szCs w:val="22"/>
        </w:rPr>
        <w:t>pohľadávky</w:t>
      </w:r>
      <w:r w:rsidR="009905E4" w:rsidRPr="00340726">
        <w:rPr>
          <w:rFonts w:ascii="Arial Narrow" w:hAnsi="Arial Narrow"/>
          <w:sz w:val="22"/>
          <w:szCs w:val="22"/>
        </w:rPr>
        <w:t>, záväzky, peňažné prostriedky a ceniny</w:t>
      </w:r>
      <w:r w:rsidRPr="00340726">
        <w:rPr>
          <w:rFonts w:ascii="Arial Narrow" w:hAnsi="Arial Narrow"/>
          <w:sz w:val="22"/>
          <w:szCs w:val="22"/>
        </w:rPr>
        <w:br/>
      </w:r>
      <w:r w:rsidR="00155FA0" w:rsidRPr="00340726">
        <w:rPr>
          <w:rFonts w:ascii="Arial Narrow" w:hAnsi="Arial Narrow"/>
          <w:sz w:val="22"/>
          <w:szCs w:val="22"/>
        </w:rPr>
        <w:t>Peňažné prostriedky a ceniny, pohľadávky pri ich vzniku, záväzky pri ich</w:t>
      </w:r>
    </w:p>
    <w:p w14:paraId="3A2EDFBC" w14:textId="77777777" w:rsidR="0073601D" w:rsidRPr="00340726" w:rsidRDefault="00155FA0" w:rsidP="00155FA0">
      <w:pPr>
        <w:pStyle w:val="zoznam"/>
        <w:ind w:left="720"/>
        <w:rPr>
          <w:rFonts w:ascii="Arial Narrow" w:hAnsi="Arial Narrow"/>
          <w:sz w:val="22"/>
          <w:szCs w:val="22"/>
        </w:rPr>
      </w:pPr>
      <w:r w:rsidRPr="00340726">
        <w:rPr>
          <w:rFonts w:ascii="Arial Narrow" w:hAnsi="Arial Narrow"/>
          <w:sz w:val="22"/>
          <w:szCs w:val="22"/>
        </w:rPr>
        <w:t>vzniku oceňoval menovitou hodnotou</w:t>
      </w:r>
    </w:p>
    <w:p w14:paraId="334A0BFC" w14:textId="77777777" w:rsidR="00540535" w:rsidRPr="00340726" w:rsidRDefault="00540535" w:rsidP="00155FA0">
      <w:pPr>
        <w:pStyle w:val="zoznam"/>
        <w:ind w:left="720"/>
        <w:rPr>
          <w:rFonts w:ascii="Arial Narrow" w:hAnsi="Arial Narrow"/>
          <w:sz w:val="22"/>
          <w:szCs w:val="22"/>
        </w:rPr>
      </w:pPr>
    </w:p>
    <w:p w14:paraId="3ABA9079" w14:textId="77777777" w:rsidR="00540535" w:rsidRPr="00340726" w:rsidRDefault="00540535" w:rsidP="00540535">
      <w:pPr>
        <w:pStyle w:val="zoznam"/>
        <w:numPr>
          <w:ilvl w:val="0"/>
          <w:numId w:val="8"/>
        </w:numPr>
        <w:rPr>
          <w:rFonts w:ascii="Arial Narrow" w:hAnsi="Arial Narrow"/>
          <w:sz w:val="22"/>
          <w:szCs w:val="22"/>
        </w:rPr>
      </w:pPr>
      <w:r w:rsidRPr="00340726">
        <w:rPr>
          <w:rFonts w:ascii="Arial Narrow" w:hAnsi="Arial Narrow"/>
          <w:sz w:val="22"/>
          <w:szCs w:val="22"/>
        </w:rPr>
        <w:t>časové rozlíšenie na strane aktív</w:t>
      </w:r>
    </w:p>
    <w:p w14:paraId="22454834" w14:textId="77777777" w:rsidR="00540535" w:rsidRPr="00340726" w:rsidRDefault="00540535" w:rsidP="00540535">
      <w:pPr>
        <w:pStyle w:val="zoznam"/>
        <w:ind w:left="720"/>
        <w:rPr>
          <w:rFonts w:ascii="Arial Narrow" w:hAnsi="Arial Narrow"/>
          <w:sz w:val="22"/>
          <w:szCs w:val="22"/>
        </w:rPr>
      </w:pPr>
      <w:r w:rsidRPr="00340726">
        <w:rPr>
          <w:rFonts w:ascii="Arial Narrow" w:hAnsi="Arial Narrow"/>
          <w:sz w:val="22"/>
          <w:szCs w:val="22"/>
        </w:rPr>
        <w:t>Časové rozlíšenie na strane aktív, náklady budúcich období družstvo ocenilo</w:t>
      </w:r>
    </w:p>
    <w:p w14:paraId="56EFA8FD" w14:textId="77777777" w:rsidR="00540535" w:rsidRPr="00340726" w:rsidRDefault="00540535" w:rsidP="00540535">
      <w:pPr>
        <w:pStyle w:val="zoznam"/>
        <w:ind w:left="720"/>
        <w:rPr>
          <w:rFonts w:ascii="Arial Narrow" w:hAnsi="Arial Narrow"/>
          <w:sz w:val="22"/>
          <w:szCs w:val="22"/>
        </w:rPr>
      </w:pPr>
      <w:r w:rsidRPr="00340726">
        <w:rPr>
          <w:rFonts w:ascii="Arial Narrow" w:hAnsi="Arial Narrow"/>
          <w:sz w:val="22"/>
          <w:szCs w:val="22"/>
        </w:rPr>
        <w:t>skutočnými nákladmi.</w:t>
      </w:r>
    </w:p>
    <w:p w14:paraId="4332D14B" w14:textId="77777777" w:rsidR="00540535" w:rsidRPr="00340726" w:rsidRDefault="00540535" w:rsidP="00540535">
      <w:pPr>
        <w:pStyle w:val="zoznam"/>
        <w:ind w:left="720"/>
        <w:rPr>
          <w:rFonts w:ascii="Arial Narrow" w:hAnsi="Arial Narrow"/>
          <w:sz w:val="22"/>
          <w:szCs w:val="22"/>
        </w:rPr>
      </w:pPr>
    </w:p>
    <w:p w14:paraId="0F940CDB" w14:textId="77777777" w:rsidR="00540535" w:rsidRPr="00340726" w:rsidRDefault="00540535" w:rsidP="00540535">
      <w:pPr>
        <w:pStyle w:val="zoznam"/>
        <w:numPr>
          <w:ilvl w:val="0"/>
          <w:numId w:val="8"/>
        </w:numPr>
        <w:rPr>
          <w:rFonts w:ascii="Arial Narrow" w:hAnsi="Arial Narrow"/>
          <w:sz w:val="22"/>
          <w:szCs w:val="22"/>
        </w:rPr>
      </w:pPr>
      <w:r w:rsidRPr="00340726">
        <w:rPr>
          <w:rFonts w:ascii="Arial Narrow" w:hAnsi="Arial Narrow"/>
          <w:sz w:val="22"/>
          <w:szCs w:val="22"/>
        </w:rPr>
        <w:t>časové rozlíšenie na strane pasív</w:t>
      </w:r>
    </w:p>
    <w:p w14:paraId="3DBDE289" w14:textId="6AAE4F4E" w:rsidR="00540535" w:rsidRPr="00340726" w:rsidRDefault="00540535" w:rsidP="00540535">
      <w:pPr>
        <w:pStyle w:val="zoznam"/>
        <w:ind w:left="720"/>
        <w:rPr>
          <w:rFonts w:ascii="Arial Narrow" w:hAnsi="Arial Narrow"/>
          <w:sz w:val="22"/>
          <w:szCs w:val="22"/>
        </w:rPr>
      </w:pPr>
      <w:r w:rsidRPr="00340726">
        <w:rPr>
          <w:rFonts w:ascii="Arial Narrow" w:hAnsi="Arial Narrow"/>
          <w:sz w:val="22"/>
          <w:szCs w:val="22"/>
        </w:rPr>
        <w:t>Časové rozlíšenie na strane pasív,</w:t>
      </w:r>
      <w:r w:rsidR="00E33B45">
        <w:rPr>
          <w:rFonts w:ascii="Arial Narrow" w:hAnsi="Arial Narrow"/>
          <w:sz w:val="22"/>
          <w:szCs w:val="22"/>
        </w:rPr>
        <w:t xml:space="preserve"> </w:t>
      </w:r>
      <w:r w:rsidRPr="00340726">
        <w:rPr>
          <w:rFonts w:ascii="Arial Narrow" w:hAnsi="Arial Narrow"/>
          <w:sz w:val="22"/>
          <w:szCs w:val="22"/>
        </w:rPr>
        <w:t>výnosy budúcich období družstvo ocenilo</w:t>
      </w:r>
    </w:p>
    <w:p w14:paraId="38A8655B" w14:textId="77777777" w:rsidR="00540535" w:rsidRPr="00340726" w:rsidRDefault="00540535" w:rsidP="00540535">
      <w:pPr>
        <w:pStyle w:val="zoznam"/>
        <w:ind w:left="720"/>
        <w:rPr>
          <w:rFonts w:ascii="Arial Narrow" w:hAnsi="Arial Narrow"/>
          <w:sz w:val="22"/>
          <w:szCs w:val="22"/>
        </w:rPr>
      </w:pPr>
      <w:r w:rsidRPr="00340726">
        <w:rPr>
          <w:rFonts w:ascii="Arial Narrow" w:hAnsi="Arial Narrow"/>
          <w:sz w:val="22"/>
          <w:szCs w:val="22"/>
        </w:rPr>
        <w:t>skutočnými výnosmi.</w:t>
      </w:r>
    </w:p>
    <w:p w14:paraId="2F4527C1" w14:textId="77777777" w:rsidR="00540535" w:rsidRPr="00340726" w:rsidRDefault="00540535" w:rsidP="00540535">
      <w:pPr>
        <w:pStyle w:val="zoznam"/>
        <w:ind w:left="720"/>
        <w:rPr>
          <w:rFonts w:ascii="Arial Narrow" w:hAnsi="Arial Narrow"/>
          <w:sz w:val="22"/>
          <w:szCs w:val="22"/>
        </w:rPr>
      </w:pPr>
    </w:p>
    <w:p w14:paraId="0B12ECD6" w14:textId="77777777" w:rsidR="00540535" w:rsidRPr="00340726" w:rsidRDefault="00540535" w:rsidP="00540535">
      <w:pPr>
        <w:pStyle w:val="zoznam"/>
        <w:numPr>
          <w:ilvl w:val="0"/>
          <w:numId w:val="8"/>
        </w:numPr>
        <w:rPr>
          <w:rFonts w:ascii="Arial Narrow" w:hAnsi="Arial Narrow"/>
          <w:sz w:val="22"/>
          <w:szCs w:val="22"/>
        </w:rPr>
      </w:pPr>
      <w:r w:rsidRPr="00340726">
        <w:rPr>
          <w:rFonts w:ascii="Arial Narrow" w:hAnsi="Arial Narrow"/>
          <w:sz w:val="22"/>
          <w:szCs w:val="22"/>
        </w:rPr>
        <w:t>rezervy</w:t>
      </w:r>
    </w:p>
    <w:p w14:paraId="7014796C" w14:textId="5E0E51F5" w:rsidR="00540535" w:rsidRPr="00340726" w:rsidRDefault="00540535" w:rsidP="00540535">
      <w:pPr>
        <w:pStyle w:val="zoznam"/>
        <w:ind w:left="360"/>
        <w:rPr>
          <w:rFonts w:ascii="Arial Narrow" w:hAnsi="Arial Narrow"/>
          <w:sz w:val="22"/>
          <w:szCs w:val="22"/>
        </w:rPr>
      </w:pPr>
      <w:r w:rsidRPr="00340726">
        <w:rPr>
          <w:rFonts w:ascii="Arial Narrow" w:hAnsi="Arial Narrow"/>
          <w:sz w:val="22"/>
          <w:szCs w:val="22"/>
        </w:rPr>
        <w:t xml:space="preserve">  </w:t>
      </w:r>
      <w:r w:rsidR="00E33B45">
        <w:rPr>
          <w:rFonts w:ascii="Arial Narrow" w:hAnsi="Arial Narrow"/>
          <w:sz w:val="22"/>
          <w:szCs w:val="22"/>
        </w:rPr>
        <w:t xml:space="preserve">     </w:t>
      </w:r>
      <w:r w:rsidRPr="00340726">
        <w:rPr>
          <w:rFonts w:ascii="Arial Narrow" w:hAnsi="Arial Narrow"/>
          <w:sz w:val="22"/>
          <w:szCs w:val="22"/>
        </w:rPr>
        <w:t xml:space="preserve">Rezervy družstvo ocenilo odhadom. </w:t>
      </w:r>
    </w:p>
    <w:p w14:paraId="5C832077" w14:textId="77777777" w:rsidR="00073084" w:rsidRPr="00340726" w:rsidRDefault="00073084" w:rsidP="003E65A8">
      <w:pPr>
        <w:pStyle w:val="zoznam"/>
        <w:rPr>
          <w:rFonts w:ascii="Arial Narrow" w:hAnsi="Arial Narrow"/>
          <w:sz w:val="22"/>
          <w:szCs w:val="22"/>
        </w:rPr>
      </w:pPr>
    </w:p>
    <w:p w14:paraId="2D81555D" w14:textId="01A57B2A" w:rsidR="0073601D" w:rsidRPr="00340726" w:rsidRDefault="0073601D" w:rsidP="00B10621">
      <w:pPr>
        <w:pStyle w:val="zoznam"/>
        <w:numPr>
          <w:ilvl w:val="0"/>
          <w:numId w:val="8"/>
        </w:numPr>
        <w:rPr>
          <w:rFonts w:ascii="Arial Narrow" w:hAnsi="Arial Narrow"/>
          <w:sz w:val="22"/>
          <w:szCs w:val="22"/>
        </w:rPr>
      </w:pPr>
      <w:r w:rsidRPr="00340726">
        <w:rPr>
          <w:rFonts w:ascii="Arial Narrow" w:hAnsi="Arial Narrow"/>
          <w:sz w:val="22"/>
          <w:szCs w:val="22"/>
        </w:rPr>
        <w:t>prenajatý majetok a majetok obstaraný na základe</w:t>
      </w:r>
      <w:r w:rsidR="00453679" w:rsidRPr="00340726">
        <w:rPr>
          <w:rFonts w:ascii="Arial Narrow" w:hAnsi="Arial Narrow"/>
          <w:sz w:val="22"/>
          <w:szCs w:val="22"/>
        </w:rPr>
        <w:t xml:space="preserve"> zmluvy</w:t>
      </w:r>
      <w:r w:rsidR="001B530B">
        <w:rPr>
          <w:rFonts w:ascii="Arial Narrow" w:hAnsi="Arial Narrow"/>
          <w:sz w:val="22"/>
          <w:szCs w:val="22"/>
        </w:rPr>
        <w:t xml:space="preserve"> </w:t>
      </w:r>
      <w:r w:rsidR="00453679" w:rsidRPr="00340726">
        <w:rPr>
          <w:rFonts w:ascii="Arial Narrow" w:hAnsi="Arial Narrow"/>
          <w:sz w:val="22"/>
          <w:szCs w:val="22"/>
        </w:rPr>
        <w:t xml:space="preserve">o kúpe prenajatej veci </w:t>
      </w:r>
    </w:p>
    <w:p w14:paraId="55B4AC59" w14:textId="77777777" w:rsidR="0073601D" w:rsidRPr="00340726" w:rsidRDefault="0073601D" w:rsidP="00155FA0">
      <w:pPr>
        <w:pStyle w:val="zoznam"/>
        <w:ind w:left="720"/>
        <w:rPr>
          <w:rFonts w:ascii="Arial Narrow" w:hAnsi="Arial Narrow"/>
          <w:sz w:val="22"/>
          <w:szCs w:val="22"/>
        </w:rPr>
      </w:pPr>
      <w:r w:rsidRPr="00340726">
        <w:rPr>
          <w:rFonts w:ascii="Arial Narrow" w:hAnsi="Arial Narrow"/>
          <w:sz w:val="22"/>
          <w:szCs w:val="22"/>
        </w:rPr>
        <w:t>Majetok obstaraný formou finančného prenájmu  družstvo ocenilo obstarávacou cenou.</w:t>
      </w:r>
    </w:p>
    <w:p w14:paraId="0F44AAD3" w14:textId="77777777" w:rsidR="00073084" w:rsidRPr="00340726" w:rsidRDefault="00073084">
      <w:pPr>
        <w:pStyle w:val="zoznam"/>
        <w:rPr>
          <w:rFonts w:ascii="Arial Narrow" w:hAnsi="Arial Narrow"/>
          <w:sz w:val="22"/>
          <w:szCs w:val="22"/>
        </w:rPr>
      </w:pPr>
    </w:p>
    <w:p w14:paraId="585A27FC" w14:textId="77777777" w:rsidR="002C50F3" w:rsidRDefault="0073601D" w:rsidP="00A057C6">
      <w:pPr>
        <w:pStyle w:val="zoznam"/>
        <w:numPr>
          <w:ilvl w:val="0"/>
          <w:numId w:val="8"/>
        </w:numPr>
        <w:rPr>
          <w:rFonts w:ascii="Arial Narrow" w:hAnsi="Arial Narrow"/>
          <w:sz w:val="22"/>
          <w:szCs w:val="22"/>
        </w:rPr>
      </w:pPr>
      <w:r w:rsidRPr="00340726">
        <w:rPr>
          <w:rFonts w:ascii="Arial Narrow" w:hAnsi="Arial Narrow"/>
          <w:sz w:val="22"/>
          <w:szCs w:val="22"/>
        </w:rPr>
        <w:t xml:space="preserve">majetok obstaraný </w:t>
      </w:r>
      <w:r w:rsidR="009905E4" w:rsidRPr="00340726">
        <w:rPr>
          <w:rFonts w:ascii="Arial Narrow" w:hAnsi="Arial Narrow"/>
          <w:sz w:val="22"/>
          <w:szCs w:val="22"/>
        </w:rPr>
        <w:t>inou formou</w:t>
      </w:r>
      <w:r w:rsidRPr="00340726">
        <w:rPr>
          <w:rFonts w:ascii="Arial Narrow" w:hAnsi="Arial Narrow"/>
          <w:sz w:val="22"/>
          <w:szCs w:val="22"/>
        </w:rPr>
        <w:br/>
      </w:r>
      <w:r w:rsidR="00155FA0" w:rsidRPr="00340726">
        <w:rPr>
          <w:rFonts w:ascii="Arial Narrow" w:hAnsi="Arial Narrow"/>
          <w:sz w:val="22"/>
          <w:szCs w:val="22"/>
        </w:rPr>
        <w:t xml:space="preserve">Družstvo </w:t>
      </w:r>
      <w:r w:rsidR="00636FD0" w:rsidRPr="00340726">
        <w:rPr>
          <w:rFonts w:ascii="Arial Narrow" w:hAnsi="Arial Narrow"/>
          <w:sz w:val="22"/>
          <w:szCs w:val="22"/>
        </w:rPr>
        <w:t>nemá majetok obstaraný inou formou.</w:t>
      </w:r>
    </w:p>
    <w:p w14:paraId="666B06D5" w14:textId="77777777" w:rsidR="00E33B45" w:rsidRDefault="00E33B45" w:rsidP="00E33B45">
      <w:pPr>
        <w:pStyle w:val="zoznam"/>
        <w:rPr>
          <w:rFonts w:ascii="Arial Narrow" w:hAnsi="Arial Narrow"/>
          <w:sz w:val="22"/>
          <w:szCs w:val="22"/>
        </w:rPr>
      </w:pPr>
    </w:p>
    <w:p w14:paraId="32F2099F" w14:textId="77777777" w:rsidR="00E33B45" w:rsidRPr="00340726" w:rsidRDefault="00E33B45" w:rsidP="00E33B45">
      <w:pPr>
        <w:pStyle w:val="zoznam"/>
        <w:rPr>
          <w:rFonts w:ascii="Arial Narrow" w:hAnsi="Arial Narrow"/>
          <w:sz w:val="22"/>
          <w:szCs w:val="22"/>
        </w:rPr>
      </w:pPr>
    </w:p>
    <w:p w14:paraId="15BCC564" w14:textId="77777777" w:rsidR="000B0E8D" w:rsidRPr="00340726" w:rsidRDefault="000B0E8D">
      <w:pPr>
        <w:rPr>
          <w:rFonts w:ascii="Arial Narrow" w:hAnsi="Arial Narrow"/>
          <w:bCs/>
          <w:sz w:val="22"/>
          <w:szCs w:val="22"/>
        </w:rPr>
      </w:pPr>
    </w:p>
    <w:p w14:paraId="05ED54D0" w14:textId="77777777" w:rsidR="00D92832" w:rsidRPr="00340726" w:rsidRDefault="00D92832" w:rsidP="00D92832">
      <w:pPr>
        <w:numPr>
          <w:ilvl w:val="0"/>
          <w:numId w:val="7"/>
        </w:numPr>
        <w:rPr>
          <w:rFonts w:ascii="Arial Narrow" w:hAnsi="Arial Narrow"/>
          <w:sz w:val="22"/>
          <w:szCs w:val="22"/>
          <w:u w:val="single"/>
        </w:rPr>
      </w:pPr>
      <w:r w:rsidRPr="00340726">
        <w:rPr>
          <w:rFonts w:ascii="Arial Narrow" w:hAnsi="Arial Narrow"/>
          <w:sz w:val="22"/>
          <w:szCs w:val="22"/>
          <w:u w:val="single"/>
        </w:rPr>
        <w:t>Informácie o tvorbe odpiso</w:t>
      </w:r>
      <w:r w:rsidR="003E65A8" w:rsidRPr="00340726">
        <w:rPr>
          <w:rFonts w:ascii="Arial Narrow" w:hAnsi="Arial Narrow"/>
          <w:sz w:val="22"/>
          <w:szCs w:val="22"/>
          <w:u w:val="single"/>
        </w:rPr>
        <w:t>vého plánu pre dlhodobý majetok</w:t>
      </w:r>
    </w:p>
    <w:p w14:paraId="7CDB6DF9" w14:textId="77777777" w:rsidR="00D92832" w:rsidRPr="00340726" w:rsidRDefault="00D92832" w:rsidP="00D92832">
      <w:pPr>
        <w:ind w:left="360"/>
        <w:rPr>
          <w:rFonts w:ascii="Arial Narrow" w:hAnsi="Arial Narrow"/>
          <w:sz w:val="22"/>
          <w:szCs w:val="22"/>
        </w:rPr>
      </w:pPr>
    </w:p>
    <w:tbl>
      <w:tblPr>
        <w:tblW w:w="0" w:type="auto"/>
        <w:jc w:val="center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3654"/>
        <w:gridCol w:w="1440"/>
        <w:gridCol w:w="1440"/>
        <w:gridCol w:w="1926"/>
      </w:tblGrid>
      <w:tr w:rsidR="00D92832" w:rsidRPr="00340726" w14:paraId="19098C33" w14:textId="77777777">
        <w:trPr>
          <w:cantSplit/>
          <w:jc w:val="center"/>
        </w:trPr>
        <w:tc>
          <w:tcPr>
            <w:tcW w:w="3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6F56D" w14:textId="77777777" w:rsidR="00D92832" w:rsidRPr="00340726" w:rsidRDefault="00D92832" w:rsidP="00F77DB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sz w:val="22"/>
                <w:szCs w:val="22"/>
              </w:rPr>
              <w:t>Druh dlhodobého</w:t>
            </w:r>
          </w:p>
          <w:p w14:paraId="50D215C3" w14:textId="77777777" w:rsidR="00D92832" w:rsidRPr="00340726" w:rsidRDefault="00D92832" w:rsidP="00F77DB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sz w:val="22"/>
                <w:szCs w:val="22"/>
              </w:rPr>
              <w:t>majetku</w:t>
            </w:r>
          </w:p>
          <w:p w14:paraId="2699B867" w14:textId="77777777" w:rsidR="00D92832" w:rsidRPr="00340726" w:rsidRDefault="00D92832" w:rsidP="00F77DB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403BC" w14:textId="77777777" w:rsidR="00D92832" w:rsidRPr="00340726" w:rsidRDefault="00D92832" w:rsidP="00F77DB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sz w:val="22"/>
                <w:szCs w:val="22"/>
              </w:rPr>
              <w:t>Doba odpisovania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0259B" w14:textId="77777777" w:rsidR="00D92832" w:rsidRPr="00340726" w:rsidRDefault="00D92832" w:rsidP="00F77DB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sz w:val="22"/>
                <w:szCs w:val="22"/>
              </w:rPr>
              <w:t xml:space="preserve">Sadzby odpisov 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F6AC6" w14:textId="77777777" w:rsidR="00D92832" w:rsidRPr="00340726" w:rsidRDefault="00D92832" w:rsidP="00F77DB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sz w:val="22"/>
                <w:szCs w:val="22"/>
              </w:rPr>
              <w:t xml:space="preserve">Odpisové metódy </w:t>
            </w:r>
          </w:p>
          <w:p w14:paraId="39700200" w14:textId="77777777" w:rsidR="00D92832" w:rsidRPr="00340726" w:rsidRDefault="00D92832" w:rsidP="00F77DB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sz w:val="22"/>
                <w:szCs w:val="22"/>
              </w:rPr>
              <w:t>pre účtovné odpisy</w:t>
            </w:r>
          </w:p>
        </w:tc>
      </w:tr>
      <w:tr w:rsidR="00D92832" w:rsidRPr="00340726" w14:paraId="4E2F0EAA" w14:textId="77777777">
        <w:trPr>
          <w:cantSplit/>
          <w:jc w:val="center"/>
        </w:trPr>
        <w:tc>
          <w:tcPr>
            <w:tcW w:w="3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43DF9" w14:textId="77777777" w:rsidR="00D92832" w:rsidRPr="00340726" w:rsidRDefault="00D92832" w:rsidP="00F77DB9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Budovy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A2AD6" w14:textId="77777777" w:rsidR="00D92832" w:rsidRPr="00340726" w:rsidRDefault="00D92832" w:rsidP="00F77DB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50 r.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A221D" w14:textId="77777777" w:rsidR="00D92832" w:rsidRPr="00340726" w:rsidRDefault="00D92832" w:rsidP="00F77DB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2, %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BB296" w14:textId="77777777" w:rsidR="00D92832" w:rsidRPr="00340726" w:rsidRDefault="00D92832" w:rsidP="00F77DB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lineárna</w:t>
            </w:r>
          </w:p>
        </w:tc>
      </w:tr>
      <w:tr w:rsidR="00D92832" w:rsidRPr="00340726" w14:paraId="49C53957" w14:textId="77777777">
        <w:trPr>
          <w:cantSplit/>
          <w:jc w:val="center"/>
        </w:trPr>
        <w:tc>
          <w:tcPr>
            <w:tcW w:w="3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2785B" w14:textId="77777777" w:rsidR="00D92832" w:rsidRPr="00340726" w:rsidRDefault="00D92832" w:rsidP="00F77DB9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Stavby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02AC7" w14:textId="77777777" w:rsidR="00D92832" w:rsidRPr="00340726" w:rsidRDefault="00D92832" w:rsidP="00F77DB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20 r.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5E789" w14:textId="77777777" w:rsidR="00D92832" w:rsidRPr="00340726" w:rsidRDefault="00D92832" w:rsidP="00F77DB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5,%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06B67" w14:textId="77777777" w:rsidR="00D92832" w:rsidRPr="00340726" w:rsidRDefault="00D92832" w:rsidP="00F77DB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lineárna</w:t>
            </w:r>
          </w:p>
        </w:tc>
      </w:tr>
      <w:tr w:rsidR="00D92832" w:rsidRPr="00340726" w14:paraId="13032026" w14:textId="77777777">
        <w:trPr>
          <w:cantSplit/>
          <w:jc w:val="center"/>
        </w:trPr>
        <w:tc>
          <w:tcPr>
            <w:tcW w:w="3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5A03D" w14:textId="77777777" w:rsidR="00D92832" w:rsidRPr="00340726" w:rsidRDefault="00D92832" w:rsidP="00F77DB9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 xml:space="preserve">Traktory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111A2" w14:textId="77777777" w:rsidR="00D92832" w:rsidRPr="00340726" w:rsidRDefault="006C0181" w:rsidP="006C018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4</w:t>
            </w:r>
            <w:r w:rsidR="00D92832" w:rsidRPr="00340726">
              <w:rPr>
                <w:rFonts w:ascii="Arial Narrow" w:hAnsi="Arial Narrow"/>
                <w:sz w:val="22"/>
                <w:szCs w:val="22"/>
              </w:rPr>
              <w:t xml:space="preserve"> r.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E6D02" w14:textId="77777777" w:rsidR="00D92832" w:rsidRPr="00340726" w:rsidRDefault="00A846E8" w:rsidP="00F77DB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</w:t>
            </w:r>
            <w:r w:rsidR="00D92832" w:rsidRPr="00340726">
              <w:rPr>
                <w:rFonts w:ascii="Arial Narrow" w:hAnsi="Arial Narrow"/>
                <w:sz w:val="22"/>
                <w:szCs w:val="22"/>
              </w:rPr>
              <w:t xml:space="preserve"> %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8DAE9" w14:textId="77777777" w:rsidR="00D92832" w:rsidRPr="00340726" w:rsidRDefault="00D92832" w:rsidP="00F77DB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lineárna</w:t>
            </w:r>
          </w:p>
        </w:tc>
      </w:tr>
      <w:tr w:rsidR="00D92832" w:rsidRPr="00340726" w14:paraId="49AC30EF" w14:textId="77777777">
        <w:trPr>
          <w:cantSplit/>
          <w:jc w:val="center"/>
        </w:trPr>
        <w:tc>
          <w:tcPr>
            <w:tcW w:w="3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4FCE3" w14:textId="77777777" w:rsidR="00D92832" w:rsidRPr="00340726" w:rsidRDefault="00D92832" w:rsidP="00F77DB9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Stroje na zemné práce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67B50" w14:textId="77777777" w:rsidR="00D92832" w:rsidRPr="00340726" w:rsidRDefault="00A846E8" w:rsidP="00A846E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="00D92832" w:rsidRPr="00340726">
              <w:rPr>
                <w:rFonts w:ascii="Arial Narrow" w:hAnsi="Arial Narrow"/>
                <w:sz w:val="22"/>
                <w:szCs w:val="22"/>
              </w:rPr>
              <w:t xml:space="preserve"> r.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586CE" w14:textId="77777777" w:rsidR="00D92832" w:rsidRPr="00340726" w:rsidRDefault="00A846E8" w:rsidP="00F77DB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25 </w:t>
            </w:r>
            <w:r w:rsidR="00D92832" w:rsidRPr="00340726">
              <w:rPr>
                <w:rFonts w:ascii="Arial Narrow" w:hAnsi="Arial Narrow"/>
                <w:sz w:val="22"/>
                <w:szCs w:val="22"/>
              </w:rPr>
              <w:t>%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13F09" w14:textId="77777777" w:rsidR="00D92832" w:rsidRPr="00340726" w:rsidRDefault="00D92832" w:rsidP="00F77DB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lineárna</w:t>
            </w:r>
          </w:p>
        </w:tc>
      </w:tr>
      <w:tr w:rsidR="00D92832" w:rsidRPr="00340726" w14:paraId="5A9644AC" w14:textId="77777777">
        <w:trPr>
          <w:cantSplit/>
          <w:jc w:val="center"/>
        </w:trPr>
        <w:tc>
          <w:tcPr>
            <w:tcW w:w="3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E139E" w14:textId="77777777" w:rsidR="00D92832" w:rsidRPr="00340726" w:rsidRDefault="00D92832" w:rsidP="00F77DB9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Stroje na spracov. pôdy, pluhy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38995" w14:textId="77777777" w:rsidR="00D92832" w:rsidRPr="00340726" w:rsidRDefault="006C0181" w:rsidP="006C018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4</w:t>
            </w:r>
            <w:r w:rsidR="00D92832" w:rsidRPr="00340726">
              <w:rPr>
                <w:rFonts w:ascii="Arial Narrow" w:hAnsi="Arial Narrow"/>
                <w:sz w:val="22"/>
                <w:szCs w:val="22"/>
              </w:rPr>
              <w:t xml:space="preserve"> r.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21CA1" w14:textId="77777777" w:rsidR="00D92832" w:rsidRPr="00340726" w:rsidRDefault="00A846E8" w:rsidP="00F77DB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</w:t>
            </w:r>
            <w:r w:rsidR="00D92832" w:rsidRPr="00340726">
              <w:rPr>
                <w:rFonts w:ascii="Arial Narrow" w:hAnsi="Arial Narrow"/>
                <w:sz w:val="22"/>
                <w:szCs w:val="22"/>
              </w:rPr>
              <w:t xml:space="preserve"> %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11DF0" w14:textId="77777777" w:rsidR="00D92832" w:rsidRPr="00340726" w:rsidRDefault="00D92832" w:rsidP="00F77DB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lineárna</w:t>
            </w:r>
          </w:p>
        </w:tc>
      </w:tr>
      <w:tr w:rsidR="00D92832" w:rsidRPr="00340726" w14:paraId="0294038A" w14:textId="77777777">
        <w:trPr>
          <w:cantSplit/>
          <w:jc w:val="center"/>
        </w:trPr>
        <w:tc>
          <w:tcPr>
            <w:tcW w:w="3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55512" w14:textId="77777777" w:rsidR="00D92832" w:rsidRPr="00340726" w:rsidRDefault="00D92832" w:rsidP="00F77DB9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 xml:space="preserve">Stroje na siatie, na ochr. rastlín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D8489" w14:textId="77777777" w:rsidR="00D92832" w:rsidRPr="00340726" w:rsidRDefault="006C0181" w:rsidP="006C018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4</w:t>
            </w:r>
            <w:r w:rsidR="00D92832" w:rsidRPr="00340726">
              <w:rPr>
                <w:rFonts w:ascii="Arial Narrow" w:hAnsi="Arial Narrow"/>
                <w:sz w:val="22"/>
                <w:szCs w:val="22"/>
              </w:rPr>
              <w:t xml:space="preserve"> r.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22BF2" w14:textId="77777777" w:rsidR="00D92832" w:rsidRPr="00340726" w:rsidRDefault="00A846E8" w:rsidP="00F77DB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25 </w:t>
            </w:r>
            <w:r w:rsidR="00D92832" w:rsidRPr="00340726">
              <w:rPr>
                <w:rFonts w:ascii="Arial Narrow" w:hAnsi="Arial Narrow"/>
                <w:sz w:val="22"/>
                <w:szCs w:val="22"/>
              </w:rPr>
              <w:t>%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CDB41" w14:textId="77777777" w:rsidR="00D92832" w:rsidRPr="00340726" w:rsidRDefault="00D92832" w:rsidP="00F77DB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lineárna</w:t>
            </w:r>
          </w:p>
        </w:tc>
      </w:tr>
      <w:tr w:rsidR="00D92832" w:rsidRPr="00340726" w14:paraId="0A1CEF1D" w14:textId="77777777">
        <w:trPr>
          <w:cantSplit/>
          <w:jc w:val="center"/>
        </w:trPr>
        <w:tc>
          <w:tcPr>
            <w:tcW w:w="3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87E15" w14:textId="77777777" w:rsidR="00D92832" w:rsidRPr="00340726" w:rsidRDefault="00D92832" w:rsidP="00F77DB9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Stroje na zber obilovín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9A0E7" w14:textId="77777777" w:rsidR="00D92832" w:rsidRPr="00340726" w:rsidRDefault="006C0181" w:rsidP="00F77DB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4</w:t>
            </w:r>
            <w:r w:rsidR="00D92832" w:rsidRPr="00340726">
              <w:rPr>
                <w:rFonts w:ascii="Arial Narrow" w:hAnsi="Arial Narrow"/>
                <w:sz w:val="22"/>
                <w:szCs w:val="22"/>
              </w:rPr>
              <w:t xml:space="preserve"> r.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EB45F" w14:textId="77777777" w:rsidR="00D92832" w:rsidRPr="00340726" w:rsidRDefault="00A846E8" w:rsidP="00F77DB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25 </w:t>
            </w:r>
            <w:r w:rsidR="00D92832" w:rsidRPr="00340726">
              <w:rPr>
                <w:rFonts w:ascii="Arial Narrow" w:hAnsi="Arial Narrow"/>
                <w:sz w:val="22"/>
                <w:szCs w:val="22"/>
              </w:rPr>
              <w:t>%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A71CF" w14:textId="77777777" w:rsidR="00D92832" w:rsidRPr="00340726" w:rsidRDefault="00D92832" w:rsidP="00F77DB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 xml:space="preserve">lineárna </w:t>
            </w:r>
          </w:p>
        </w:tc>
      </w:tr>
      <w:tr w:rsidR="00D92832" w:rsidRPr="00340726" w14:paraId="08A6896E" w14:textId="77777777">
        <w:trPr>
          <w:cantSplit/>
          <w:jc w:val="center"/>
        </w:trPr>
        <w:tc>
          <w:tcPr>
            <w:tcW w:w="3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DE801" w14:textId="77777777" w:rsidR="00D92832" w:rsidRPr="00340726" w:rsidRDefault="00D92832" w:rsidP="00F77DB9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Stroje na lisovanie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A383F" w14:textId="77777777" w:rsidR="00D92832" w:rsidRPr="00340726" w:rsidRDefault="006C0181" w:rsidP="00F77DB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4</w:t>
            </w:r>
            <w:r w:rsidR="00D92832" w:rsidRPr="00340726">
              <w:rPr>
                <w:rFonts w:ascii="Arial Narrow" w:hAnsi="Arial Narrow"/>
                <w:sz w:val="22"/>
                <w:szCs w:val="22"/>
              </w:rPr>
              <w:t xml:space="preserve"> r.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C801C" w14:textId="77777777" w:rsidR="00D92832" w:rsidRPr="00340726" w:rsidRDefault="00A846E8" w:rsidP="00F77DB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25 </w:t>
            </w:r>
            <w:r w:rsidR="00D92832" w:rsidRPr="00340726">
              <w:rPr>
                <w:rFonts w:ascii="Arial Narrow" w:hAnsi="Arial Narrow"/>
                <w:sz w:val="22"/>
                <w:szCs w:val="22"/>
              </w:rPr>
              <w:t>%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B86FF" w14:textId="77777777" w:rsidR="00D92832" w:rsidRPr="00340726" w:rsidRDefault="00D92832" w:rsidP="00F77DB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lineárna</w:t>
            </w:r>
          </w:p>
        </w:tc>
      </w:tr>
      <w:tr w:rsidR="00D92832" w:rsidRPr="00340726" w14:paraId="4A29A515" w14:textId="77777777">
        <w:trPr>
          <w:cantSplit/>
          <w:jc w:val="center"/>
        </w:trPr>
        <w:tc>
          <w:tcPr>
            <w:tcW w:w="3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2FB8D" w14:textId="77777777" w:rsidR="00D92832" w:rsidRPr="00340726" w:rsidRDefault="00D92832" w:rsidP="00F77DB9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Stroje na pajkovanie,zváranie</w:t>
            </w:r>
          </w:p>
          <w:p w14:paraId="3FA95213" w14:textId="77777777" w:rsidR="00D92832" w:rsidRPr="00340726" w:rsidRDefault="00D92832" w:rsidP="00F77DB9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Obrábanie kovov,dreva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E747F" w14:textId="77777777" w:rsidR="00D92832" w:rsidRPr="00340726" w:rsidRDefault="00A846E8" w:rsidP="00A846E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</w:t>
            </w:r>
            <w:r w:rsidR="00D92832" w:rsidRPr="00340726">
              <w:rPr>
                <w:rFonts w:ascii="Arial Narrow" w:hAnsi="Arial Narrow"/>
                <w:sz w:val="22"/>
                <w:szCs w:val="22"/>
              </w:rPr>
              <w:t xml:space="preserve"> r.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824EB" w14:textId="77777777" w:rsidR="00D92832" w:rsidRPr="00340726" w:rsidRDefault="00D92832" w:rsidP="00F77DB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12,5 %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D4414" w14:textId="77777777" w:rsidR="00D92832" w:rsidRPr="00340726" w:rsidRDefault="00D92832" w:rsidP="00F77DB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lineárna</w:t>
            </w:r>
          </w:p>
        </w:tc>
      </w:tr>
    </w:tbl>
    <w:p w14:paraId="63CD82F4" w14:textId="77777777" w:rsidR="007C2A5C" w:rsidRPr="00340726" w:rsidRDefault="007C2A5C">
      <w:pPr>
        <w:rPr>
          <w:rFonts w:ascii="Arial Narrow" w:hAnsi="Arial Narrow"/>
          <w:bCs/>
          <w:sz w:val="22"/>
          <w:szCs w:val="22"/>
        </w:rPr>
      </w:pPr>
    </w:p>
    <w:p w14:paraId="5E25BFE7" w14:textId="77777777" w:rsidR="00AB4B88" w:rsidRPr="00340726" w:rsidRDefault="00AB4B88" w:rsidP="00AB4B88">
      <w:pPr>
        <w:rPr>
          <w:rFonts w:ascii="Arial Narrow" w:hAnsi="Arial Narrow"/>
          <w:bCs/>
          <w:sz w:val="22"/>
          <w:szCs w:val="22"/>
        </w:rPr>
      </w:pPr>
      <w:r w:rsidRPr="00340726">
        <w:rPr>
          <w:rFonts w:ascii="Arial Narrow" w:hAnsi="Arial Narrow"/>
          <w:bCs/>
          <w:sz w:val="22"/>
          <w:szCs w:val="22"/>
        </w:rPr>
        <w:t xml:space="preserve">           Odpisový plán účtovných odpisov hmotného majetku družstvo zostavil </w:t>
      </w:r>
    </w:p>
    <w:p w14:paraId="693FE505" w14:textId="77777777" w:rsidR="00AB4B88" w:rsidRPr="00340726" w:rsidRDefault="00AB4B88" w:rsidP="00AB4B88">
      <w:pPr>
        <w:rPr>
          <w:rFonts w:ascii="Arial Narrow" w:hAnsi="Arial Narrow"/>
          <w:bCs/>
          <w:sz w:val="22"/>
          <w:szCs w:val="22"/>
        </w:rPr>
      </w:pPr>
      <w:r w:rsidRPr="00340726">
        <w:rPr>
          <w:rFonts w:ascii="Arial Narrow" w:hAnsi="Arial Narrow"/>
          <w:bCs/>
          <w:sz w:val="22"/>
          <w:szCs w:val="22"/>
        </w:rPr>
        <w:t xml:space="preserve">           interným predpisom, v ktorom vychádzal z predpokladaného opotrebenia </w:t>
      </w:r>
    </w:p>
    <w:p w14:paraId="5341E46E" w14:textId="77777777" w:rsidR="00AB4B88" w:rsidRPr="00340726" w:rsidRDefault="00AB4B88" w:rsidP="00AB4B88">
      <w:pPr>
        <w:rPr>
          <w:rFonts w:ascii="Arial Narrow" w:hAnsi="Arial Narrow"/>
          <w:bCs/>
          <w:sz w:val="22"/>
          <w:szCs w:val="22"/>
        </w:rPr>
      </w:pPr>
      <w:r w:rsidRPr="00340726">
        <w:rPr>
          <w:rFonts w:ascii="Arial Narrow" w:hAnsi="Arial Narrow"/>
          <w:bCs/>
          <w:sz w:val="22"/>
          <w:szCs w:val="22"/>
        </w:rPr>
        <w:t xml:space="preserve">           zaraďovaného majetku zodpovedajúceho bežným podmienkam jeho    </w:t>
      </w:r>
    </w:p>
    <w:p w14:paraId="21E53438" w14:textId="77777777" w:rsidR="00AB4B88" w:rsidRPr="00340726" w:rsidRDefault="00AB4B88" w:rsidP="00AB4B88">
      <w:pPr>
        <w:rPr>
          <w:rFonts w:ascii="Arial Narrow" w:hAnsi="Arial Narrow"/>
          <w:bCs/>
          <w:sz w:val="22"/>
          <w:szCs w:val="22"/>
        </w:rPr>
      </w:pPr>
      <w:r w:rsidRPr="00340726">
        <w:rPr>
          <w:rFonts w:ascii="Arial Narrow" w:hAnsi="Arial Narrow"/>
          <w:bCs/>
          <w:sz w:val="22"/>
          <w:szCs w:val="22"/>
        </w:rPr>
        <w:t xml:space="preserve">           používania.   </w:t>
      </w:r>
    </w:p>
    <w:p w14:paraId="7110FD2A" w14:textId="77777777" w:rsidR="00AB4B88" w:rsidRPr="00340726" w:rsidRDefault="00AB4B88" w:rsidP="00AB4B88">
      <w:pPr>
        <w:rPr>
          <w:rFonts w:ascii="Arial Narrow" w:hAnsi="Arial Narrow"/>
          <w:bCs/>
          <w:sz w:val="22"/>
          <w:szCs w:val="22"/>
        </w:rPr>
      </w:pPr>
      <w:r w:rsidRPr="00340726">
        <w:rPr>
          <w:rFonts w:ascii="Arial Narrow" w:hAnsi="Arial Narrow"/>
          <w:bCs/>
          <w:sz w:val="22"/>
          <w:szCs w:val="22"/>
        </w:rPr>
        <w:t xml:space="preserve">           Odpisové sadzby pre účtovné a daňové odpisy nehmotného investičného </w:t>
      </w:r>
    </w:p>
    <w:p w14:paraId="33CD36A2" w14:textId="77777777" w:rsidR="007C2A5C" w:rsidRPr="00340726" w:rsidRDefault="00AB4B88">
      <w:pPr>
        <w:rPr>
          <w:rFonts w:ascii="Arial Narrow" w:hAnsi="Arial Narrow"/>
          <w:bCs/>
          <w:sz w:val="22"/>
          <w:szCs w:val="22"/>
        </w:rPr>
      </w:pPr>
      <w:r w:rsidRPr="00340726">
        <w:rPr>
          <w:rFonts w:ascii="Arial Narrow" w:hAnsi="Arial Narrow"/>
          <w:bCs/>
          <w:sz w:val="22"/>
          <w:szCs w:val="22"/>
        </w:rPr>
        <w:t xml:space="preserve">           majetku sa nerovnajú.</w:t>
      </w:r>
    </w:p>
    <w:p w14:paraId="62B5C0C9" w14:textId="77777777" w:rsidR="00A846E8" w:rsidRDefault="00A846E8">
      <w:pPr>
        <w:rPr>
          <w:rFonts w:ascii="Arial Narrow" w:hAnsi="Arial Narrow"/>
          <w:bCs/>
          <w:sz w:val="22"/>
          <w:szCs w:val="22"/>
        </w:rPr>
      </w:pPr>
    </w:p>
    <w:p w14:paraId="0A9F6FCA" w14:textId="77777777" w:rsidR="00E33B45" w:rsidRDefault="00E33B45">
      <w:pPr>
        <w:rPr>
          <w:rFonts w:ascii="Arial Narrow" w:hAnsi="Arial Narrow"/>
          <w:bCs/>
          <w:sz w:val="22"/>
          <w:szCs w:val="22"/>
        </w:rPr>
      </w:pPr>
    </w:p>
    <w:p w14:paraId="219053E1" w14:textId="77777777" w:rsidR="00E33B45" w:rsidRDefault="00E33B45">
      <w:pPr>
        <w:rPr>
          <w:rFonts w:ascii="Arial Narrow" w:hAnsi="Arial Narrow"/>
          <w:bCs/>
          <w:sz w:val="22"/>
          <w:szCs w:val="22"/>
        </w:rPr>
      </w:pPr>
    </w:p>
    <w:p w14:paraId="38EE9AC2" w14:textId="77777777" w:rsidR="00E33B45" w:rsidRPr="00340726" w:rsidRDefault="00E33B45">
      <w:pPr>
        <w:rPr>
          <w:rFonts w:ascii="Arial Narrow" w:hAnsi="Arial Narrow"/>
          <w:bCs/>
          <w:sz w:val="22"/>
          <w:szCs w:val="22"/>
        </w:rPr>
      </w:pPr>
    </w:p>
    <w:p w14:paraId="71B1DA59" w14:textId="77777777" w:rsidR="00425DEB" w:rsidRPr="00340726" w:rsidRDefault="00425DEB">
      <w:pPr>
        <w:rPr>
          <w:rFonts w:ascii="Arial Narrow" w:hAnsi="Arial Narrow"/>
          <w:bCs/>
          <w:sz w:val="22"/>
          <w:szCs w:val="22"/>
        </w:rPr>
      </w:pPr>
    </w:p>
    <w:p w14:paraId="4F1287C9" w14:textId="77777777" w:rsidR="00AB4B88" w:rsidRPr="00E33B45" w:rsidRDefault="006C0181" w:rsidP="00AB4B88">
      <w:pPr>
        <w:numPr>
          <w:ilvl w:val="0"/>
          <w:numId w:val="7"/>
        </w:numPr>
        <w:rPr>
          <w:rFonts w:ascii="Arial Narrow" w:hAnsi="Arial Narrow"/>
          <w:bCs/>
          <w:sz w:val="22"/>
          <w:szCs w:val="22"/>
        </w:rPr>
      </w:pPr>
      <w:r w:rsidRPr="00E33B45">
        <w:rPr>
          <w:rFonts w:ascii="Arial Narrow" w:hAnsi="Arial Narrow"/>
          <w:bCs/>
          <w:sz w:val="22"/>
          <w:szCs w:val="22"/>
          <w:u w:val="single"/>
        </w:rPr>
        <w:t>Dotácie poskytnuté na obstaranie majetku s uvedením zložky majetku a ich ocenenia :</w:t>
      </w:r>
    </w:p>
    <w:p w14:paraId="51773CB8" w14:textId="77777777" w:rsidR="006D4144" w:rsidRPr="00E33B45" w:rsidRDefault="006D4144" w:rsidP="006C0181">
      <w:pPr>
        <w:rPr>
          <w:rFonts w:ascii="Arial Narrow" w:hAnsi="Arial Narrow"/>
          <w:bCs/>
          <w:sz w:val="22"/>
          <w:szCs w:val="22"/>
        </w:rPr>
      </w:pPr>
    </w:p>
    <w:p w14:paraId="3D71A499" w14:textId="1B179962" w:rsidR="006D4144" w:rsidRDefault="00CF60A3" w:rsidP="006D4144">
      <w:pPr>
        <w:ind w:left="360"/>
        <w:rPr>
          <w:bCs/>
          <w:sz w:val="21"/>
          <w:szCs w:val="21"/>
        </w:rPr>
      </w:pPr>
      <w:r>
        <w:rPr>
          <w:bCs/>
          <w:sz w:val="21"/>
          <w:szCs w:val="21"/>
        </w:rPr>
        <w:t xml:space="preserve">     </w:t>
      </w:r>
      <w:r w:rsidR="006D4144" w:rsidRPr="00613EA7">
        <w:rPr>
          <w:bCs/>
          <w:sz w:val="21"/>
          <w:szCs w:val="21"/>
        </w:rPr>
        <w:t>Dlhodobý majetok obstaraný kúpou družstvo ocenilo obstarávacou cenou.</w:t>
      </w:r>
    </w:p>
    <w:p w14:paraId="4BC4495D" w14:textId="77777777" w:rsidR="006D4144" w:rsidRPr="00613EA7" w:rsidRDefault="006D4144" w:rsidP="006D4144">
      <w:pPr>
        <w:rPr>
          <w:bCs/>
          <w:sz w:val="21"/>
          <w:szCs w:val="21"/>
        </w:rPr>
      </w:pPr>
      <w:r w:rsidRPr="00613EA7">
        <w:rPr>
          <w:bCs/>
          <w:sz w:val="21"/>
          <w:szCs w:val="21"/>
        </w:rPr>
        <w:t xml:space="preserve">     </w:t>
      </w:r>
      <w:r>
        <w:rPr>
          <w:bCs/>
          <w:sz w:val="21"/>
          <w:szCs w:val="21"/>
        </w:rPr>
        <w:t xml:space="preserve"> </w:t>
      </w:r>
    </w:p>
    <w:p w14:paraId="443F4F13" w14:textId="77777777" w:rsidR="006D4144" w:rsidRPr="00613EA7" w:rsidRDefault="006D4144" w:rsidP="006D4144">
      <w:pPr>
        <w:rPr>
          <w:bCs/>
          <w:sz w:val="21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65"/>
        <w:gridCol w:w="236"/>
        <w:gridCol w:w="3224"/>
        <w:gridCol w:w="2835"/>
      </w:tblGrid>
      <w:tr w:rsidR="006D4144" w:rsidRPr="005D192A" w14:paraId="1C6AEB8A" w14:textId="77777777" w:rsidTr="00E33B45">
        <w:tc>
          <w:tcPr>
            <w:tcW w:w="3765" w:type="dxa"/>
            <w:shd w:val="clear" w:color="auto" w:fill="auto"/>
          </w:tcPr>
          <w:p w14:paraId="4BC96105" w14:textId="77777777" w:rsidR="006D4144" w:rsidRPr="005D192A" w:rsidRDefault="006D4144" w:rsidP="00CF60A3">
            <w:pPr>
              <w:rPr>
                <w:b/>
                <w:bCs/>
                <w:sz w:val="19"/>
                <w:szCs w:val="19"/>
              </w:rPr>
            </w:pPr>
            <w:r w:rsidRPr="005D192A">
              <w:rPr>
                <w:b/>
                <w:bCs/>
                <w:sz w:val="19"/>
                <w:szCs w:val="19"/>
              </w:rPr>
              <w:t xml:space="preserve">  Majetok</w:t>
            </w:r>
          </w:p>
        </w:tc>
        <w:tc>
          <w:tcPr>
            <w:tcW w:w="236" w:type="dxa"/>
          </w:tcPr>
          <w:p w14:paraId="0B2E98BA" w14:textId="77777777" w:rsidR="006D4144" w:rsidRPr="005D192A" w:rsidRDefault="006D4144" w:rsidP="00CF60A3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3224" w:type="dxa"/>
            <w:shd w:val="clear" w:color="auto" w:fill="auto"/>
          </w:tcPr>
          <w:p w14:paraId="079BE3D9" w14:textId="03C3D77D" w:rsidR="006D4144" w:rsidRPr="005D192A" w:rsidRDefault="006D4144" w:rsidP="00CF60A3">
            <w:pPr>
              <w:rPr>
                <w:b/>
                <w:bCs/>
                <w:sz w:val="19"/>
                <w:szCs w:val="19"/>
              </w:rPr>
            </w:pPr>
            <w:r w:rsidRPr="005D192A">
              <w:rPr>
                <w:b/>
                <w:bCs/>
                <w:sz w:val="19"/>
                <w:szCs w:val="19"/>
              </w:rPr>
              <w:t xml:space="preserve">                Ocenenie</w:t>
            </w:r>
          </w:p>
        </w:tc>
        <w:tc>
          <w:tcPr>
            <w:tcW w:w="2835" w:type="dxa"/>
            <w:shd w:val="clear" w:color="auto" w:fill="auto"/>
          </w:tcPr>
          <w:p w14:paraId="0280A5F2" w14:textId="77777777" w:rsidR="006D4144" w:rsidRPr="005D192A" w:rsidRDefault="006D4144" w:rsidP="00CF60A3">
            <w:pPr>
              <w:rPr>
                <w:b/>
                <w:bCs/>
                <w:sz w:val="19"/>
                <w:szCs w:val="19"/>
              </w:rPr>
            </w:pPr>
            <w:r w:rsidRPr="005D192A">
              <w:rPr>
                <w:b/>
                <w:bCs/>
                <w:sz w:val="19"/>
                <w:szCs w:val="19"/>
              </w:rPr>
              <w:t xml:space="preserve">         Výška dotácie</w:t>
            </w:r>
          </w:p>
        </w:tc>
      </w:tr>
      <w:tr w:rsidR="006D4144" w:rsidRPr="005D192A" w14:paraId="4A709645" w14:textId="77777777" w:rsidTr="00E33B45">
        <w:tc>
          <w:tcPr>
            <w:tcW w:w="3765" w:type="dxa"/>
            <w:shd w:val="clear" w:color="auto" w:fill="auto"/>
          </w:tcPr>
          <w:p w14:paraId="4CDAD092" w14:textId="13A14C46" w:rsidR="006D4144" w:rsidRPr="005D192A" w:rsidRDefault="006D4144" w:rsidP="00CF60A3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Zhrabovač Fella</w:t>
            </w:r>
          </w:p>
        </w:tc>
        <w:tc>
          <w:tcPr>
            <w:tcW w:w="236" w:type="dxa"/>
          </w:tcPr>
          <w:p w14:paraId="12FE4D75" w14:textId="77777777" w:rsidR="006D4144" w:rsidRDefault="006D4144" w:rsidP="00CF60A3">
            <w:pPr>
              <w:jc w:val="right"/>
              <w:rPr>
                <w:bCs/>
                <w:sz w:val="21"/>
                <w:szCs w:val="21"/>
              </w:rPr>
            </w:pPr>
          </w:p>
        </w:tc>
        <w:tc>
          <w:tcPr>
            <w:tcW w:w="3224" w:type="dxa"/>
            <w:shd w:val="clear" w:color="auto" w:fill="auto"/>
          </w:tcPr>
          <w:p w14:paraId="01804DCE" w14:textId="3504F37A" w:rsidR="006D4144" w:rsidRPr="005D192A" w:rsidRDefault="006D4144" w:rsidP="006D4144">
            <w:pPr>
              <w:jc w:val="right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15136</w:t>
            </w:r>
          </w:p>
        </w:tc>
        <w:tc>
          <w:tcPr>
            <w:tcW w:w="2835" w:type="dxa"/>
            <w:shd w:val="clear" w:color="auto" w:fill="auto"/>
          </w:tcPr>
          <w:p w14:paraId="3235865E" w14:textId="19FD4FC3" w:rsidR="006D4144" w:rsidRPr="005D192A" w:rsidRDefault="006D4144" w:rsidP="00CF60A3">
            <w:pPr>
              <w:jc w:val="right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7568</w:t>
            </w:r>
          </w:p>
        </w:tc>
      </w:tr>
      <w:tr w:rsidR="006D4144" w:rsidRPr="005D192A" w14:paraId="4F6DAF87" w14:textId="77777777" w:rsidTr="00E33B45">
        <w:tc>
          <w:tcPr>
            <w:tcW w:w="3765" w:type="dxa"/>
            <w:shd w:val="clear" w:color="auto" w:fill="auto"/>
          </w:tcPr>
          <w:p w14:paraId="21807610" w14:textId="25E9A769" w:rsidR="006D4144" w:rsidRPr="005D192A" w:rsidRDefault="006D4144" w:rsidP="00CF60A3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Kosa Fella</w:t>
            </w:r>
          </w:p>
        </w:tc>
        <w:tc>
          <w:tcPr>
            <w:tcW w:w="236" w:type="dxa"/>
          </w:tcPr>
          <w:p w14:paraId="583E14A9" w14:textId="77777777" w:rsidR="006D4144" w:rsidRDefault="006D4144" w:rsidP="00CF60A3">
            <w:pPr>
              <w:jc w:val="right"/>
              <w:rPr>
                <w:bCs/>
                <w:sz w:val="21"/>
                <w:szCs w:val="21"/>
              </w:rPr>
            </w:pPr>
          </w:p>
        </w:tc>
        <w:tc>
          <w:tcPr>
            <w:tcW w:w="3224" w:type="dxa"/>
            <w:shd w:val="clear" w:color="auto" w:fill="auto"/>
          </w:tcPr>
          <w:p w14:paraId="60AB70DB" w14:textId="0FC82A22" w:rsidR="006D4144" w:rsidRPr="005D192A" w:rsidRDefault="006D4144" w:rsidP="00CF60A3">
            <w:pPr>
              <w:jc w:val="right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15933</w:t>
            </w:r>
          </w:p>
        </w:tc>
        <w:tc>
          <w:tcPr>
            <w:tcW w:w="2835" w:type="dxa"/>
            <w:shd w:val="clear" w:color="auto" w:fill="auto"/>
          </w:tcPr>
          <w:p w14:paraId="2C157D1E" w14:textId="0D051CAB" w:rsidR="006D4144" w:rsidRPr="005D192A" w:rsidRDefault="006D4144" w:rsidP="00CF60A3">
            <w:pPr>
              <w:jc w:val="right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7966</w:t>
            </w:r>
          </w:p>
        </w:tc>
      </w:tr>
      <w:tr w:rsidR="006D4144" w:rsidRPr="005D192A" w14:paraId="72A4BA4F" w14:textId="77777777" w:rsidTr="00E33B45">
        <w:tc>
          <w:tcPr>
            <w:tcW w:w="3765" w:type="dxa"/>
            <w:shd w:val="clear" w:color="auto" w:fill="auto"/>
          </w:tcPr>
          <w:p w14:paraId="5C41BD67" w14:textId="18297615" w:rsidR="006D4144" w:rsidRPr="005D192A" w:rsidRDefault="006D4144" w:rsidP="00CF60A3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Postrekovač Napa</w:t>
            </w:r>
          </w:p>
        </w:tc>
        <w:tc>
          <w:tcPr>
            <w:tcW w:w="236" w:type="dxa"/>
          </w:tcPr>
          <w:p w14:paraId="1113C916" w14:textId="77777777" w:rsidR="006D4144" w:rsidRDefault="006D4144" w:rsidP="00CF60A3">
            <w:pPr>
              <w:jc w:val="right"/>
              <w:rPr>
                <w:bCs/>
                <w:sz w:val="21"/>
                <w:szCs w:val="21"/>
              </w:rPr>
            </w:pPr>
          </w:p>
        </w:tc>
        <w:tc>
          <w:tcPr>
            <w:tcW w:w="3224" w:type="dxa"/>
            <w:shd w:val="clear" w:color="auto" w:fill="auto"/>
          </w:tcPr>
          <w:p w14:paraId="610C02F7" w14:textId="09A3D2AF" w:rsidR="006D4144" w:rsidRPr="005D192A" w:rsidRDefault="006D4144" w:rsidP="00CF60A3">
            <w:pPr>
              <w:jc w:val="right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36513</w:t>
            </w:r>
          </w:p>
        </w:tc>
        <w:tc>
          <w:tcPr>
            <w:tcW w:w="2835" w:type="dxa"/>
            <w:shd w:val="clear" w:color="auto" w:fill="auto"/>
          </w:tcPr>
          <w:p w14:paraId="24DAA2D0" w14:textId="6CD628E3" w:rsidR="006D4144" w:rsidRPr="005D192A" w:rsidRDefault="006D4144" w:rsidP="00CF60A3">
            <w:pPr>
              <w:jc w:val="right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15257</w:t>
            </w:r>
          </w:p>
        </w:tc>
      </w:tr>
      <w:tr w:rsidR="006D4144" w:rsidRPr="005D192A" w14:paraId="78BC6159" w14:textId="77777777" w:rsidTr="00E33B45">
        <w:tc>
          <w:tcPr>
            <w:tcW w:w="3765" w:type="dxa"/>
            <w:shd w:val="clear" w:color="auto" w:fill="auto"/>
          </w:tcPr>
          <w:p w14:paraId="7D93BFC9" w14:textId="2603CCD1" w:rsidR="006D4144" w:rsidRPr="005D192A" w:rsidRDefault="006D4144" w:rsidP="006D4144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Rpzmetadlo Fliegl</w:t>
            </w:r>
          </w:p>
        </w:tc>
        <w:tc>
          <w:tcPr>
            <w:tcW w:w="236" w:type="dxa"/>
          </w:tcPr>
          <w:p w14:paraId="28318333" w14:textId="77777777" w:rsidR="006D4144" w:rsidRDefault="006D4144" w:rsidP="00CF60A3">
            <w:pPr>
              <w:jc w:val="right"/>
              <w:rPr>
                <w:bCs/>
                <w:sz w:val="21"/>
                <w:szCs w:val="21"/>
              </w:rPr>
            </w:pPr>
          </w:p>
        </w:tc>
        <w:tc>
          <w:tcPr>
            <w:tcW w:w="3224" w:type="dxa"/>
            <w:shd w:val="clear" w:color="auto" w:fill="auto"/>
          </w:tcPr>
          <w:p w14:paraId="0E82F4B3" w14:textId="078B8167" w:rsidR="006D4144" w:rsidRPr="005D192A" w:rsidRDefault="006D4144" w:rsidP="00CF60A3">
            <w:pPr>
              <w:jc w:val="right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64728</w:t>
            </w:r>
          </w:p>
        </w:tc>
        <w:tc>
          <w:tcPr>
            <w:tcW w:w="2835" w:type="dxa"/>
            <w:shd w:val="clear" w:color="auto" w:fill="auto"/>
          </w:tcPr>
          <w:p w14:paraId="50F24135" w14:textId="0DF012A1" w:rsidR="006D4144" w:rsidRPr="005D192A" w:rsidRDefault="006D4144" w:rsidP="00CF60A3">
            <w:pPr>
              <w:jc w:val="right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32364</w:t>
            </w:r>
          </w:p>
        </w:tc>
      </w:tr>
      <w:tr w:rsidR="006D4144" w:rsidRPr="005D192A" w14:paraId="74771D06" w14:textId="77777777" w:rsidTr="00E33B45">
        <w:tc>
          <w:tcPr>
            <w:tcW w:w="3765" w:type="dxa"/>
            <w:shd w:val="clear" w:color="auto" w:fill="auto"/>
          </w:tcPr>
          <w:p w14:paraId="348C641B" w14:textId="1CA0B6F3" w:rsidR="006D4144" w:rsidRPr="005D192A" w:rsidRDefault="006D4144" w:rsidP="006D4144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Rozmetadlo Rauch</w:t>
            </w:r>
          </w:p>
        </w:tc>
        <w:tc>
          <w:tcPr>
            <w:tcW w:w="236" w:type="dxa"/>
          </w:tcPr>
          <w:p w14:paraId="4C628DFF" w14:textId="77777777" w:rsidR="006D4144" w:rsidRDefault="006D4144" w:rsidP="00CF60A3">
            <w:pPr>
              <w:jc w:val="right"/>
              <w:rPr>
                <w:bCs/>
                <w:sz w:val="21"/>
                <w:szCs w:val="21"/>
              </w:rPr>
            </w:pPr>
          </w:p>
        </w:tc>
        <w:tc>
          <w:tcPr>
            <w:tcW w:w="3224" w:type="dxa"/>
            <w:shd w:val="clear" w:color="auto" w:fill="auto"/>
          </w:tcPr>
          <w:p w14:paraId="08E93FF2" w14:textId="5C97451E" w:rsidR="006D4144" w:rsidRPr="005D192A" w:rsidRDefault="006D4144" w:rsidP="00CF60A3">
            <w:pPr>
              <w:jc w:val="right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10622</w:t>
            </w:r>
          </w:p>
        </w:tc>
        <w:tc>
          <w:tcPr>
            <w:tcW w:w="2835" w:type="dxa"/>
            <w:shd w:val="clear" w:color="auto" w:fill="auto"/>
          </w:tcPr>
          <w:p w14:paraId="7746DC1C" w14:textId="4E076588" w:rsidR="006D4144" w:rsidRPr="005D192A" w:rsidRDefault="006D4144" w:rsidP="00CF60A3">
            <w:pPr>
              <w:jc w:val="right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5311</w:t>
            </w:r>
          </w:p>
        </w:tc>
      </w:tr>
      <w:tr w:rsidR="006D4144" w:rsidRPr="005D192A" w14:paraId="460E960A" w14:textId="77777777" w:rsidTr="00E33B45">
        <w:tc>
          <w:tcPr>
            <w:tcW w:w="3765" w:type="dxa"/>
            <w:shd w:val="clear" w:color="auto" w:fill="auto"/>
          </w:tcPr>
          <w:p w14:paraId="52DCD789" w14:textId="716BADE7" w:rsidR="006D4144" w:rsidRPr="005D192A" w:rsidRDefault="006D4144" w:rsidP="006D4144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Sejačka Matermach</w:t>
            </w:r>
          </w:p>
        </w:tc>
        <w:tc>
          <w:tcPr>
            <w:tcW w:w="236" w:type="dxa"/>
          </w:tcPr>
          <w:p w14:paraId="7D4574F6" w14:textId="77777777" w:rsidR="006D4144" w:rsidRDefault="006D4144" w:rsidP="00CF60A3">
            <w:pPr>
              <w:jc w:val="right"/>
              <w:rPr>
                <w:bCs/>
                <w:sz w:val="21"/>
                <w:szCs w:val="21"/>
              </w:rPr>
            </w:pPr>
          </w:p>
        </w:tc>
        <w:tc>
          <w:tcPr>
            <w:tcW w:w="3224" w:type="dxa"/>
            <w:shd w:val="clear" w:color="auto" w:fill="auto"/>
          </w:tcPr>
          <w:p w14:paraId="6CA50B88" w14:textId="4AFB5EB1" w:rsidR="006D4144" w:rsidRPr="005D192A" w:rsidRDefault="006D4144" w:rsidP="00CF60A3">
            <w:pPr>
              <w:jc w:val="right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49459</w:t>
            </w:r>
          </w:p>
        </w:tc>
        <w:tc>
          <w:tcPr>
            <w:tcW w:w="2835" w:type="dxa"/>
            <w:shd w:val="clear" w:color="auto" w:fill="auto"/>
          </w:tcPr>
          <w:p w14:paraId="12B85E83" w14:textId="286C9C2C" w:rsidR="006D4144" w:rsidRPr="005D192A" w:rsidRDefault="006D4144" w:rsidP="00CF60A3">
            <w:pPr>
              <w:jc w:val="right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24729</w:t>
            </w:r>
          </w:p>
        </w:tc>
      </w:tr>
      <w:tr w:rsidR="006D4144" w:rsidRPr="005D192A" w14:paraId="2A86E238" w14:textId="77777777" w:rsidTr="00E33B45">
        <w:tc>
          <w:tcPr>
            <w:tcW w:w="3765" w:type="dxa"/>
            <w:shd w:val="clear" w:color="auto" w:fill="auto"/>
          </w:tcPr>
          <w:p w14:paraId="72A39AB6" w14:textId="69AFFEBA" w:rsidR="006D4144" w:rsidRPr="005D192A" w:rsidRDefault="006D4144" w:rsidP="00CF60A3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Fiat Doblo</w:t>
            </w:r>
          </w:p>
        </w:tc>
        <w:tc>
          <w:tcPr>
            <w:tcW w:w="236" w:type="dxa"/>
          </w:tcPr>
          <w:p w14:paraId="09731E2C" w14:textId="77777777" w:rsidR="006D4144" w:rsidRDefault="006D4144" w:rsidP="00CF60A3">
            <w:pPr>
              <w:jc w:val="right"/>
              <w:rPr>
                <w:bCs/>
                <w:sz w:val="21"/>
                <w:szCs w:val="21"/>
              </w:rPr>
            </w:pPr>
          </w:p>
        </w:tc>
        <w:tc>
          <w:tcPr>
            <w:tcW w:w="3224" w:type="dxa"/>
            <w:shd w:val="clear" w:color="auto" w:fill="auto"/>
          </w:tcPr>
          <w:p w14:paraId="205940BF" w14:textId="245A9A14" w:rsidR="006D4144" w:rsidRPr="005D192A" w:rsidRDefault="00B14FEF" w:rsidP="00B14FEF">
            <w:pPr>
              <w:jc w:val="right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15931</w:t>
            </w:r>
          </w:p>
        </w:tc>
        <w:tc>
          <w:tcPr>
            <w:tcW w:w="2835" w:type="dxa"/>
            <w:shd w:val="clear" w:color="auto" w:fill="auto"/>
          </w:tcPr>
          <w:p w14:paraId="1B15B329" w14:textId="42D5A857" w:rsidR="006D4144" w:rsidRPr="005D192A" w:rsidRDefault="00B14FEF" w:rsidP="00CF60A3">
            <w:pPr>
              <w:jc w:val="right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7798</w:t>
            </w:r>
          </w:p>
        </w:tc>
      </w:tr>
      <w:tr w:rsidR="006D4144" w:rsidRPr="005D192A" w14:paraId="19105087" w14:textId="77777777" w:rsidTr="00E33B45">
        <w:tc>
          <w:tcPr>
            <w:tcW w:w="3765" w:type="dxa"/>
            <w:shd w:val="clear" w:color="auto" w:fill="auto"/>
          </w:tcPr>
          <w:p w14:paraId="18A15CF4" w14:textId="233DBF61" w:rsidR="006D4144" w:rsidRPr="005D192A" w:rsidRDefault="00B14FEF" w:rsidP="00B14FEF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Traktor JCB</w:t>
            </w:r>
          </w:p>
        </w:tc>
        <w:tc>
          <w:tcPr>
            <w:tcW w:w="236" w:type="dxa"/>
          </w:tcPr>
          <w:p w14:paraId="7F6BC027" w14:textId="77777777" w:rsidR="006D4144" w:rsidRDefault="006D4144" w:rsidP="00CF60A3">
            <w:pPr>
              <w:jc w:val="right"/>
              <w:rPr>
                <w:bCs/>
                <w:sz w:val="21"/>
                <w:szCs w:val="21"/>
              </w:rPr>
            </w:pPr>
          </w:p>
        </w:tc>
        <w:tc>
          <w:tcPr>
            <w:tcW w:w="3224" w:type="dxa"/>
            <w:shd w:val="clear" w:color="auto" w:fill="auto"/>
          </w:tcPr>
          <w:p w14:paraId="0177B42B" w14:textId="12E3A616" w:rsidR="006D4144" w:rsidRPr="005D192A" w:rsidRDefault="00B14FEF" w:rsidP="00CF60A3">
            <w:pPr>
              <w:jc w:val="right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132776</w:t>
            </w:r>
          </w:p>
        </w:tc>
        <w:tc>
          <w:tcPr>
            <w:tcW w:w="2835" w:type="dxa"/>
            <w:shd w:val="clear" w:color="auto" w:fill="auto"/>
          </w:tcPr>
          <w:p w14:paraId="68477996" w14:textId="42675629" w:rsidR="006D4144" w:rsidRPr="005D192A" w:rsidRDefault="00B14FEF" w:rsidP="00CF60A3">
            <w:pPr>
              <w:jc w:val="right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66388</w:t>
            </w:r>
          </w:p>
        </w:tc>
      </w:tr>
      <w:tr w:rsidR="006D4144" w:rsidRPr="005D192A" w14:paraId="662E128A" w14:textId="77777777" w:rsidTr="00E33B45">
        <w:tc>
          <w:tcPr>
            <w:tcW w:w="3765" w:type="dxa"/>
            <w:shd w:val="clear" w:color="auto" w:fill="auto"/>
          </w:tcPr>
          <w:p w14:paraId="21EE129A" w14:textId="5991F369" w:rsidR="006D4144" w:rsidRDefault="00B14FEF" w:rsidP="00CF60A3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Pluh Eurodiamant</w:t>
            </w:r>
          </w:p>
        </w:tc>
        <w:tc>
          <w:tcPr>
            <w:tcW w:w="236" w:type="dxa"/>
          </w:tcPr>
          <w:p w14:paraId="151E091B" w14:textId="77777777" w:rsidR="006D4144" w:rsidRDefault="006D4144" w:rsidP="00CF60A3">
            <w:pPr>
              <w:jc w:val="right"/>
              <w:rPr>
                <w:bCs/>
                <w:sz w:val="21"/>
                <w:szCs w:val="21"/>
              </w:rPr>
            </w:pPr>
          </w:p>
        </w:tc>
        <w:tc>
          <w:tcPr>
            <w:tcW w:w="3224" w:type="dxa"/>
            <w:shd w:val="clear" w:color="auto" w:fill="auto"/>
          </w:tcPr>
          <w:p w14:paraId="454C6354" w14:textId="4F33D677" w:rsidR="006D4144" w:rsidRDefault="00B14FEF" w:rsidP="00CF60A3">
            <w:pPr>
              <w:jc w:val="right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25891</w:t>
            </w:r>
          </w:p>
        </w:tc>
        <w:tc>
          <w:tcPr>
            <w:tcW w:w="2835" w:type="dxa"/>
            <w:shd w:val="clear" w:color="auto" w:fill="auto"/>
          </w:tcPr>
          <w:p w14:paraId="1E8B6F00" w14:textId="12B76C79" w:rsidR="006D4144" w:rsidRPr="005D192A" w:rsidRDefault="00B14FEF" w:rsidP="00CF60A3">
            <w:pPr>
              <w:jc w:val="right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12946</w:t>
            </w:r>
          </w:p>
        </w:tc>
      </w:tr>
      <w:tr w:rsidR="00B14FEF" w:rsidRPr="005D192A" w14:paraId="1AD8E2AA" w14:textId="77777777" w:rsidTr="00E33B45">
        <w:tc>
          <w:tcPr>
            <w:tcW w:w="3765" w:type="dxa"/>
            <w:shd w:val="clear" w:color="auto" w:fill="auto"/>
          </w:tcPr>
          <w:p w14:paraId="564F0F6B" w14:textId="566A5636" w:rsidR="00B14FEF" w:rsidRDefault="00B14FEF" w:rsidP="00CF60A3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Krmný voz Desilmix</w:t>
            </w:r>
          </w:p>
        </w:tc>
        <w:tc>
          <w:tcPr>
            <w:tcW w:w="236" w:type="dxa"/>
          </w:tcPr>
          <w:p w14:paraId="320F4DC5" w14:textId="77777777" w:rsidR="00B14FEF" w:rsidRDefault="00B14FEF" w:rsidP="00CF60A3">
            <w:pPr>
              <w:jc w:val="right"/>
              <w:rPr>
                <w:bCs/>
                <w:sz w:val="21"/>
                <w:szCs w:val="21"/>
              </w:rPr>
            </w:pPr>
          </w:p>
        </w:tc>
        <w:tc>
          <w:tcPr>
            <w:tcW w:w="3224" w:type="dxa"/>
            <w:shd w:val="clear" w:color="auto" w:fill="auto"/>
          </w:tcPr>
          <w:p w14:paraId="10274680" w14:textId="487A3779" w:rsidR="00B14FEF" w:rsidRDefault="00B14FEF" w:rsidP="00CF60A3">
            <w:pPr>
              <w:jc w:val="right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39301</w:t>
            </w:r>
          </w:p>
        </w:tc>
        <w:tc>
          <w:tcPr>
            <w:tcW w:w="2835" w:type="dxa"/>
            <w:shd w:val="clear" w:color="auto" w:fill="auto"/>
          </w:tcPr>
          <w:p w14:paraId="4DC85E5D" w14:textId="13AEFF57" w:rsidR="00B14FEF" w:rsidRDefault="00B14FEF" w:rsidP="00CF60A3">
            <w:pPr>
              <w:jc w:val="right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19651</w:t>
            </w:r>
          </w:p>
        </w:tc>
      </w:tr>
      <w:tr w:rsidR="00B14FEF" w:rsidRPr="005D192A" w14:paraId="490F6A76" w14:textId="77777777" w:rsidTr="00E33B45">
        <w:tc>
          <w:tcPr>
            <w:tcW w:w="3765" w:type="dxa"/>
            <w:shd w:val="clear" w:color="auto" w:fill="auto"/>
          </w:tcPr>
          <w:p w14:paraId="19D2F530" w14:textId="6A97C74F" w:rsidR="00B14FEF" w:rsidRDefault="00B14FEF" w:rsidP="00B14FEF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Traktor Zetor Proxima</w:t>
            </w:r>
          </w:p>
        </w:tc>
        <w:tc>
          <w:tcPr>
            <w:tcW w:w="236" w:type="dxa"/>
          </w:tcPr>
          <w:p w14:paraId="4D14FE0A" w14:textId="77777777" w:rsidR="00B14FEF" w:rsidRDefault="00B14FEF" w:rsidP="00CF60A3">
            <w:pPr>
              <w:jc w:val="right"/>
              <w:rPr>
                <w:bCs/>
                <w:sz w:val="21"/>
                <w:szCs w:val="21"/>
              </w:rPr>
            </w:pPr>
          </w:p>
        </w:tc>
        <w:tc>
          <w:tcPr>
            <w:tcW w:w="3224" w:type="dxa"/>
            <w:shd w:val="clear" w:color="auto" w:fill="auto"/>
          </w:tcPr>
          <w:p w14:paraId="3962AA0A" w14:textId="0F7202E6" w:rsidR="00B14FEF" w:rsidRDefault="00B14FEF" w:rsidP="00CF60A3">
            <w:pPr>
              <w:jc w:val="right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33957</w:t>
            </w:r>
          </w:p>
        </w:tc>
        <w:tc>
          <w:tcPr>
            <w:tcW w:w="2835" w:type="dxa"/>
            <w:shd w:val="clear" w:color="auto" w:fill="auto"/>
          </w:tcPr>
          <w:p w14:paraId="19220466" w14:textId="23E5E2DC" w:rsidR="00B14FEF" w:rsidRDefault="00B14FEF" w:rsidP="00CF60A3">
            <w:pPr>
              <w:jc w:val="right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16979</w:t>
            </w:r>
          </w:p>
        </w:tc>
      </w:tr>
      <w:tr w:rsidR="00B14FEF" w:rsidRPr="005D192A" w14:paraId="22580EAB" w14:textId="77777777" w:rsidTr="00E33B45">
        <w:tc>
          <w:tcPr>
            <w:tcW w:w="3765" w:type="dxa"/>
            <w:shd w:val="clear" w:color="auto" w:fill="auto"/>
          </w:tcPr>
          <w:p w14:paraId="735FD77D" w14:textId="632B218C" w:rsidR="00B14FEF" w:rsidRDefault="00B14FEF" w:rsidP="00B14FEF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Prislušenstvo k traktoru Proxima</w:t>
            </w:r>
          </w:p>
        </w:tc>
        <w:tc>
          <w:tcPr>
            <w:tcW w:w="236" w:type="dxa"/>
          </w:tcPr>
          <w:p w14:paraId="3EDAB917" w14:textId="77777777" w:rsidR="00B14FEF" w:rsidRDefault="00B14FEF" w:rsidP="00CF60A3">
            <w:pPr>
              <w:jc w:val="right"/>
              <w:rPr>
                <w:bCs/>
                <w:sz w:val="21"/>
                <w:szCs w:val="21"/>
              </w:rPr>
            </w:pPr>
          </w:p>
        </w:tc>
        <w:tc>
          <w:tcPr>
            <w:tcW w:w="3224" w:type="dxa"/>
            <w:shd w:val="clear" w:color="auto" w:fill="auto"/>
          </w:tcPr>
          <w:p w14:paraId="67FB89BC" w14:textId="08B2D84C" w:rsidR="00B14FEF" w:rsidRDefault="00B14FEF" w:rsidP="00CF60A3">
            <w:pPr>
              <w:jc w:val="right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10249</w:t>
            </w:r>
          </w:p>
        </w:tc>
        <w:tc>
          <w:tcPr>
            <w:tcW w:w="2835" w:type="dxa"/>
            <w:shd w:val="clear" w:color="auto" w:fill="auto"/>
          </w:tcPr>
          <w:p w14:paraId="37DFDE18" w14:textId="50208651" w:rsidR="00B14FEF" w:rsidRDefault="00B14FEF" w:rsidP="00CF60A3">
            <w:pPr>
              <w:jc w:val="right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5124</w:t>
            </w:r>
          </w:p>
        </w:tc>
      </w:tr>
      <w:tr w:rsidR="00B14FEF" w:rsidRPr="005D192A" w14:paraId="1B5F6C27" w14:textId="77777777" w:rsidTr="00E33B45">
        <w:tc>
          <w:tcPr>
            <w:tcW w:w="3765" w:type="dxa"/>
            <w:shd w:val="clear" w:color="auto" w:fill="auto"/>
          </w:tcPr>
          <w:p w14:paraId="066B35BF" w14:textId="0ACDBFCC" w:rsidR="00B14FEF" w:rsidRDefault="00B14FEF" w:rsidP="00CF60A3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Traktor zetor Forterra 2 ks</w:t>
            </w:r>
          </w:p>
        </w:tc>
        <w:tc>
          <w:tcPr>
            <w:tcW w:w="236" w:type="dxa"/>
          </w:tcPr>
          <w:p w14:paraId="59F989F8" w14:textId="77777777" w:rsidR="00B14FEF" w:rsidRDefault="00B14FEF" w:rsidP="00CF60A3">
            <w:pPr>
              <w:jc w:val="right"/>
              <w:rPr>
                <w:bCs/>
                <w:sz w:val="21"/>
                <w:szCs w:val="21"/>
              </w:rPr>
            </w:pPr>
          </w:p>
        </w:tc>
        <w:tc>
          <w:tcPr>
            <w:tcW w:w="3224" w:type="dxa"/>
            <w:shd w:val="clear" w:color="auto" w:fill="auto"/>
          </w:tcPr>
          <w:p w14:paraId="552EE807" w14:textId="34CC0052" w:rsidR="00B14FEF" w:rsidRDefault="00B14FEF" w:rsidP="00B14FEF">
            <w:pPr>
              <w:jc w:val="right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95983</w:t>
            </w:r>
          </w:p>
        </w:tc>
        <w:tc>
          <w:tcPr>
            <w:tcW w:w="2835" w:type="dxa"/>
            <w:shd w:val="clear" w:color="auto" w:fill="auto"/>
          </w:tcPr>
          <w:p w14:paraId="038834D4" w14:textId="0AA3E91D" w:rsidR="00B14FEF" w:rsidRDefault="00B14FEF" w:rsidP="00CF60A3">
            <w:pPr>
              <w:jc w:val="right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47992</w:t>
            </w:r>
          </w:p>
        </w:tc>
      </w:tr>
      <w:tr w:rsidR="00B14FEF" w:rsidRPr="005D192A" w14:paraId="56F53D8F" w14:textId="77777777" w:rsidTr="00E33B45">
        <w:tc>
          <w:tcPr>
            <w:tcW w:w="3765" w:type="dxa"/>
            <w:shd w:val="clear" w:color="auto" w:fill="auto"/>
          </w:tcPr>
          <w:p w14:paraId="33B1BD1A" w14:textId="4D32BA74" w:rsidR="00B14FEF" w:rsidRDefault="00B14FEF" w:rsidP="00CF60A3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Obracač Fella</w:t>
            </w:r>
          </w:p>
        </w:tc>
        <w:tc>
          <w:tcPr>
            <w:tcW w:w="236" w:type="dxa"/>
          </w:tcPr>
          <w:p w14:paraId="44B050D5" w14:textId="77777777" w:rsidR="00B14FEF" w:rsidRDefault="00B14FEF" w:rsidP="00CF60A3">
            <w:pPr>
              <w:jc w:val="right"/>
              <w:rPr>
                <w:bCs/>
                <w:sz w:val="21"/>
                <w:szCs w:val="21"/>
              </w:rPr>
            </w:pPr>
          </w:p>
        </w:tc>
        <w:tc>
          <w:tcPr>
            <w:tcW w:w="3224" w:type="dxa"/>
            <w:shd w:val="clear" w:color="auto" w:fill="auto"/>
          </w:tcPr>
          <w:p w14:paraId="3B19D2AC" w14:textId="2E27C178" w:rsidR="00B14FEF" w:rsidRDefault="00B14FEF" w:rsidP="00CF60A3">
            <w:pPr>
              <w:jc w:val="right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8132</w:t>
            </w:r>
          </w:p>
        </w:tc>
        <w:tc>
          <w:tcPr>
            <w:tcW w:w="2835" w:type="dxa"/>
            <w:shd w:val="clear" w:color="auto" w:fill="auto"/>
          </w:tcPr>
          <w:p w14:paraId="68B3DB69" w14:textId="4635DD74" w:rsidR="00B14FEF" w:rsidRDefault="00B14FEF" w:rsidP="00CF60A3">
            <w:pPr>
              <w:jc w:val="right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4066</w:t>
            </w:r>
          </w:p>
        </w:tc>
      </w:tr>
      <w:tr w:rsidR="00B14FEF" w:rsidRPr="005D192A" w14:paraId="19D1A011" w14:textId="77777777" w:rsidTr="00E33B45">
        <w:tc>
          <w:tcPr>
            <w:tcW w:w="3765" w:type="dxa"/>
            <w:shd w:val="clear" w:color="auto" w:fill="auto"/>
          </w:tcPr>
          <w:p w14:paraId="47C5FB9D" w14:textId="1B7D8236" w:rsidR="00B14FEF" w:rsidRDefault="00B14FEF" w:rsidP="00CF60A3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Dojáreň</w:t>
            </w:r>
          </w:p>
        </w:tc>
        <w:tc>
          <w:tcPr>
            <w:tcW w:w="236" w:type="dxa"/>
          </w:tcPr>
          <w:p w14:paraId="115297AB" w14:textId="77777777" w:rsidR="00B14FEF" w:rsidRDefault="00B14FEF" w:rsidP="00CF60A3">
            <w:pPr>
              <w:jc w:val="right"/>
              <w:rPr>
                <w:bCs/>
                <w:sz w:val="21"/>
                <w:szCs w:val="21"/>
              </w:rPr>
            </w:pPr>
          </w:p>
        </w:tc>
        <w:tc>
          <w:tcPr>
            <w:tcW w:w="3224" w:type="dxa"/>
            <w:shd w:val="clear" w:color="auto" w:fill="auto"/>
          </w:tcPr>
          <w:p w14:paraId="28914899" w14:textId="38F907A4" w:rsidR="00B14FEF" w:rsidRDefault="00B14FEF" w:rsidP="00CF60A3">
            <w:pPr>
              <w:jc w:val="right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600392</w:t>
            </w:r>
          </w:p>
        </w:tc>
        <w:tc>
          <w:tcPr>
            <w:tcW w:w="2835" w:type="dxa"/>
            <w:shd w:val="clear" w:color="auto" w:fill="auto"/>
          </w:tcPr>
          <w:p w14:paraId="689AE860" w14:textId="44A6F6FE" w:rsidR="00B14FEF" w:rsidRDefault="00B14FEF" w:rsidP="00CF60A3">
            <w:pPr>
              <w:jc w:val="right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56197</w:t>
            </w:r>
          </w:p>
        </w:tc>
      </w:tr>
      <w:tr w:rsidR="00B14FEF" w:rsidRPr="005D192A" w14:paraId="4CB8538E" w14:textId="77777777" w:rsidTr="00E33B45">
        <w:tc>
          <w:tcPr>
            <w:tcW w:w="3765" w:type="dxa"/>
            <w:shd w:val="clear" w:color="auto" w:fill="auto"/>
          </w:tcPr>
          <w:p w14:paraId="06F99B47" w14:textId="545E5500" w:rsidR="00B14FEF" w:rsidRDefault="00B14FEF" w:rsidP="00CF60A3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Rekonštrukcia Maštale</w:t>
            </w:r>
          </w:p>
        </w:tc>
        <w:tc>
          <w:tcPr>
            <w:tcW w:w="236" w:type="dxa"/>
          </w:tcPr>
          <w:p w14:paraId="30C6A67F" w14:textId="77777777" w:rsidR="00B14FEF" w:rsidRDefault="00B14FEF" w:rsidP="00CF60A3">
            <w:pPr>
              <w:jc w:val="right"/>
              <w:rPr>
                <w:bCs/>
                <w:sz w:val="21"/>
                <w:szCs w:val="21"/>
              </w:rPr>
            </w:pPr>
          </w:p>
        </w:tc>
        <w:tc>
          <w:tcPr>
            <w:tcW w:w="3224" w:type="dxa"/>
            <w:shd w:val="clear" w:color="auto" w:fill="auto"/>
          </w:tcPr>
          <w:p w14:paraId="4FEE165A" w14:textId="41EFBBF7" w:rsidR="00B14FEF" w:rsidRDefault="00B14FEF" w:rsidP="00CF60A3">
            <w:pPr>
              <w:jc w:val="right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352442</w:t>
            </w:r>
          </w:p>
        </w:tc>
        <w:tc>
          <w:tcPr>
            <w:tcW w:w="2835" w:type="dxa"/>
            <w:shd w:val="clear" w:color="auto" w:fill="auto"/>
          </w:tcPr>
          <w:p w14:paraId="7BDC47B8" w14:textId="250AB9D7" w:rsidR="00B14FEF" w:rsidRDefault="00B14FEF" w:rsidP="00CF60A3">
            <w:pPr>
              <w:jc w:val="right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70488</w:t>
            </w:r>
          </w:p>
        </w:tc>
      </w:tr>
      <w:tr w:rsidR="00B14FEF" w:rsidRPr="005D192A" w14:paraId="7D22EBDB" w14:textId="77777777" w:rsidTr="00E33B45">
        <w:tc>
          <w:tcPr>
            <w:tcW w:w="3765" w:type="dxa"/>
            <w:shd w:val="clear" w:color="auto" w:fill="auto"/>
          </w:tcPr>
          <w:p w14:paraId="64B7104B" w14:textId="688E54B0" w:rsidR="00B14FEF" w:rsidRDefault="00B14FEF" w:rsidP="00CF60A3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Silážny žľab</w:t>
            </w:r>
          </w:p>
        </w:tc>
        <w:tc>
          <w:tcPr>
            <w:tcW w:w="236" w:type="dxa"/>
          </w:tcPr>
          <w:p w14:paraId="5DF8FD90" w14:textId="77777777" w:rsidR="00B14FEF" w:rsidRDefault="00B14FEF" w:rsidP="00CF60A3">
            <w:pPr>
              <w:jc w:val="right"/>
              <w:rPr>
                <w:bCs/>
                <w:sz w:val="21"/>
                <w:szCs w:val="21"/>
              </w:rPr>
            </w:pPr>
          </w:p>
        </w:tc>
        <w:tc>
          <w:tcPr>
            <w:tcW w:w="3224" w:type="dxa"/>
            <w:shd w:val="clear" w:color="auto" w:fill="auto"/>
          </w:tcPr>
          <w:p w14:paraId="342461DE" w14:textId="3753C831" w:rsidR="00B14FEF" w:rsidRDefault="00B14FEF" w:rsidP="00CF60A3">
            <w:pPr>
              <w:jc w:val="right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378169</w:t>
            </w:r>
          </w:p>
        </w:tc>
        <w:tc>
          <w:tcPr>
            <w:tcW w:w="2835" w:type="dxa"/>
            <w:shd w:val="clear" w:color="auto" w:fill="auto"/>
          </w:tcPr>
          <w:p w14:paraId="72CB5258" w14:textId="2433DAFE" w:rsidR="00B14FEF" w:rsidRDefault="00B14FEF" w:rsidP="00CF60A3">
            <w:pPr>
              <w:jc w:val="right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189084</w:t>
            </w:r>
          </w:p>
        </w:tc>
      </w:tr>
      <w:tr w:rsidR="00B14FEF" w:rsidRPr="005D192A" w14:paraId="43B2BA48" w14:textId="77777777" w:rsidTr="00E33B45">
        <w:tc>
          <w:tcPr>
            <w:tcW w:w="3765" w:type="dxa"/>
            <w:shd w:val="clear" w:color="auto" w:fill="auto"/>
          </w:tcPr>
          <w:p w14:paraId="1B5E44D0" w14:textId="707C1C97" w:rsidR="00B14FEF" w:rsidRDefault="00B14FEF" w:rsidP="00E33B45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Fekáln</w:t>
            </w:r>
            <w:r w:rsidR="00E33B45">
              <w:rPr>
                <w:bCs/>
                <w:sz w:val="21"/>
                <w:szCs w:val="21"/>
              </w:rPr>
              <w:t>a</w:t>
            </w:r>
            <w:r>
              <w:rPr>
                <w:bCs/>
                <w:sz w:val="21"/>
                <w:szCs w:val="21"/>
              </w:rPr>
              <w:t xml:space="preserve"> cisterna Aplitec</w:t>
            </w:r>
          </w:p>
        </w:tc>
        <w:tc>
          <w:tcPr>
            <w:tcW w:w="236" w:type="dxa"/>
          </w:tcPr>
          <w:p w14:paraId="0A82B06A" w14:textId="77777777" w:rsidR="00B14FEF" w:rsidRDefault="00B14FEF" w:rsidP="00CF60A3">
            <w:pPr>
              <w:jc w:val="right"/>
              <w:rPr>
                <w:bCs/>
                <w:sz w:val="21"/>
                <w:szCs w:val="21"/>
              </w:rPr>
            </w:pPr>
          </w:p>
        </w:tc>
        <w:tc>
          <w:tcPr>
            <w:tcW w:w="3224" w:type="dxa"/>
            <w:shd w:val="clear" w:color="auto" w:fill="auto"/>
          </w:tcPr>
          <w:p w14:paraId="52B6859C" w14:textId="690BFE19" w:rsidR="00B14FEF" w:rsidRDefault="00B14FEF" w:rsidP="00B14FEF">
            <w:pPr>
              <w:jc w:val="right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5823</w:t>
            </w:r>
          </w:p>
        </w:tc>
        <w:tc>
          <w:tcPr>
            <w:tcW w:w="2835" w:type="dxa"/>
            <w:shd w:val="clear" w:color="auto" w:fill="auto"/>
          </w:tcPr>
          <w:p w14:paraId="3F3086DE" w14:textId="0C20000B" w:rsidR="00B14FEF" w:rsidRDefault="00B14FEF" w:rsidP="00CF60A3">
            <w:pPr>
              <w:jc w:val="right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17911</w:t>
            </w:r>
          </w:p>
        </w:tc>
      </w:tr>
      <w:tr w:rsidR="00B14FEF" w:rsidRPr="005D192A" w14:paraId="58524E2F" w14:textId="77777777" w:rsidTr="00E33B45">
        <w:tc>
          <w:tcPr>
            <w:tcW w:w="3765" w:type="dxa"/>
            <w:shd w:val="clear" w:color="auto" w:fill="auto"/>
          </w:tcPr>
          <w:p w14:paraId="58F38E76" w14:textId="42AE5C3F" w:rsidR="00B14FEF" w:rsidRDefault="00B14FEF" w:rsidP="00CF60A3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Kontajnerový náves JNK</w:t>
            </w:r>
          </w:p>
        </w:tc>
        <w:tc>
          <w:tcPr>
            <w:tcW w:w="236" w:type="dxa"/>
          </w:tcPr>
          <w:p w14:paraId="12AD2AEC" w14:textId="77777777" w:rsidR="00B14FEF" w:rsidRDefault="00B14FEF" w:rsidP="00CF60A3">
            <w:pPr>
              <w:jc w:val="right"/>
              <w:rPr>
                <w:bCs/>
                <w:sz w:val="21"/>
                <w:szCs w:val="21"/>
              </w:rPr>
            </w:pPr>
          </w:p>
        </w:tc>
        <w:tc>
          <w:tcPr>
            <w:tcW w:w="3224" w:type="dxa"/>
            <w:shd w:val="clear" w:color="auto" w:fill="auto"/>
          </w:tcPr>
          <w:p w14:paraId="18546259" w14:textId="6F8A2A35" w:rsidR="00B14FEF" w:rsidRDefault="00B14FEF" w:rsidP="00B14FEF">
            <w:pPr>
              <w:jc w:val="right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18730</w:t>
            </w:r>
          </w:p>
        </w:tc>
        <w:tc>
          <w:tcPr>
            <w:tcW w:w="2835" w:type="dxa"/>
            <w:shd w:val="clear" w:color="auto" w:fill="auto"/>
          </w:tcPr>
          <w:p w14:paraId="784DB629" w14:textId="2282316F" w:rsidR="00B14FEF" w:rsidRDefault="00B14FEF" w:rsidP="00CF60A3">
            <w:pPr>
              <w:jc w:val="right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9365</w:t>
            </w:r>
          </w:p>
        </w:tc>
      </w:tr>
    </w:tbl>
    <w:p w14:paraId="108A132D" w14:textId="77777777" w:rsidR="006D4144" w:rsidRPr="00613EA7" w:rsidRDefault="006D4144" w:rsidP="006D4144">
      <w:pPr>
        <w:rPr>
          <w:bCs/>
          <w:sz w:val="21"/>
          <w:szCs w:val="21"/>
        </w:rPr>
      </w:pPr>
    </w:p>
    <w:p w14:paraId="1C0E4D10" w14:textId="77777777" w:rsidR="006D4144" w:rsidRPr="00613EA7" w:rsidRDefault="006D4144" w:rsidP="006D4144">
      <w:pPr>
        <w:rPr>
          <w:bCs/>
          <w:sz w:val="21"/>
          <w:szCs w:val="21"/>
        </w:rPr>
      </w:pPr>
    </w:p>
    <w:p w14:paraId="6BAF1CA0" w14:textId="77777777" w:rsidR="006D4144" w:rsidRDefault="006D4144" w:rsidP="006D4144">
      <w:pPr>
        <w:rPr>
          <w:bCs/>
          <w:sz w:val="21"/>
          <w:szCs w:val="21"/>
        </w:rPr>
      </w:pPr>
    </w:p>
    <w:p w14:paraId="66614A70" w14:textId="77777777" w:rsidR="006D4144" w:rsidRPr="00340726" w:rsidRDefault="006D4144" w:rsidP="006C0181">
      <w:pPr>
        <w:rPr>
          <w:rFonts w:ascii="Arial Narrow" w:hAnsi="Arial Narrow"/>
          <w:bCs/>
          <w:sz w:val="22"/>
          <w:szCs w:val="22"/>
        </w:rPr>
      </w:pPr>
    </w:p>
    <w:p w14:paraId="1E6B3624" w14:textId="77777777" w:rsidR="00D2013D" w:rsidRPr="00340726" w:rsidRDefault="00D2013D" w:rsidP="003E65A8">
      <w:pPr>
        <w:pStyle w:val="Nadpis2"/>
        <w:numPr>
          <w:ilvl w:val="0"/>
          <w:numId w:val="7"/>
        </w:numPr>
        <w:spacing w:before="0" w:after="0"/>
        <w:jc w:val="both"/>
        <w:rPr>
          <w:rFonts w:ascii="Arial Narrow" w:hAnsi="Arial Narrow"/>
          <w:b w:val="0"/>
          <w:bCs w:val="0"/>
          <w:i w:val="0"/>
          <w:sz w:val="22"/>
          <w:szCs w:val="22"/>
        </w:rPr>
      </w:pPr>
      <w:r w:rsidRPr="00340726">
        <w:rPr>
          <w:rFonts w:ascii="Arial Narrow" w:hAnsi="Arial Narrow"/>
          <w:b w:val="0"/>
          <w:bCs w:val="0"/>
          <w:i w:val="0"/>
          <w:sz w:val="22"/>
          <w:szCs w:val="22"/>
          <w:u w:val="single"/>
        </w:rPr>
        <w:t>Informácie o oprave významných chýb</w:t>
      </w:r>
      <w:r w:rsidRPr="00340726">
        <w:rPr>
          <w:rFonts w:ascii="Arial Narrow" w:hAnsi="Arial Narrow"/>
          <w:b w:val="0"/>
          <w:bCs w:val="0"/>
          <w:i w:val="0"/>
          <w:sz w:val="22"/>
          <w:szCs w:val="22"/>
        </w:rPr>
        <w:t xml:space="preserve"> minulých účtovných období účtovaných v bežnom účtovnom 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</w:t>
      </w:r>
    </w:p>
    <w:p w14:paraId="1208CC10" w14:textId="0A67F65A" w:rsidR="00D2013D" w:rsidRPr="00340726" w:rsidRDefault="00D2013D" w:rsidP="003E65A8">
      <w:pPr>
        <w:pStyle w:val="Nadpis2"/>
        <w:numPr>
          <w:ilvl w:val="0"/>
          <w:numId w:val="0"/>
        </w:numPr>
        <w:spacing w:before="0" w:after="0"/>
        <w:ind w:left="360"/>
        <w:jc w:val="both"/>
        <w:rPr>
          <w:rFonts w:ascii="Arial Narrow" w:hAnsi="Arial Narrow"/>
          <w:b w:val="0"/>
          <w:bCs w:val="0"/>
          <w:i w:val="0"/>
          <w:sz w:val="22"/>
          <w:szCs w:val="22"/>
        </w:rPr>
      </w:pPr>
      <w:r w:rsidRPr="00340726">
        <w:rPr>
          <w:rFonts w:ascii="Arial Narrow" w:hAnsi="Arial Narrow"/>
          <w:b w:val="0"/>
          <w:bCs w:val="0"/>
          <w:i w:val="0"/>
          <w:sz w:val="22"/>
          <w:szCs w:val="22"/>
        </w:rPr>
        <w:t xml:space="preserve"> </w:t>
      </w:r>
      <w:r w:rsidR="00E33B45">
        <w:rPr>
          <w:rFonts w:ascii="Arial Narrow" w:hAnsi="Arial Narrow"/>
          <w:b w:val="0"/>
          <w:bCs w:val="0"/>
          <w:i w:val="0"/>
          <w:sz w:val="22"/>
          <w:szCs w:val="22"/>
        </w:rPr>
        <w:t xml:space="preserve">      </w:t>
      </w:r>
      <w:r w:rsidRPr="00340726">
        <w:rPr>
          <w:rFonts w:ascii="Arial Narrow" w:hAnsi="Arial Narrow"/>
          <w:b w:val="0"/>
          <w:bCs w:val="0"/>
          <w:i w:val="0"/>
          <w:sz w:val="22"/>
          <w:szCs w:val="22"/>
        </w:rPr>
        <w:t>Družstvo neúčtovalo o odloženej daň. záväzku, v roku 2014 bola dodatočne vypočítaná odložená</w:t>
      </w:r>
    </w:p>
    <w:p w14:paraId="76893223" w14:textId="1192F2C0" w:rsidR="00A057C6" w:rsidRPr="00340726" w:rsidRDefault="00E33B45" w:rsidP="003E65A8">
      <w:pPr>
        <w:pStyle w:val="Nadpis2"/>
        <w:numPr>
          <w:ilvl w:val="0"/>
          <w:numId w:val="0"/>
        </w:numPr>
        <w:spacing w:before="0" w:after="0"/>
        <w:ind w:left="360"/>
        <w:jc w:val="both"/>
        <w:rPr>
          <w:rFonts w:ascii="Arial Narrow" w:hAnsi="Arial Narrow"/>
          <w:b w:val="0"/>
          <w:bCs w:val="0"/>
          <w:i w:val="0"/>
          <w:sz w:val="22"/>
          <w:szCs w:val="22"/>
        </w:rPr>
      </w:pPr>
      <w:r>
        <w:rPr>
          <w:rFonts w:ascii="Arial Narrow" w:hAnsi="Arial Narrow"/>
          <w:b w:val="0"/>
          <w:bCs w:val="0"/>
          <w:i w:val="0"/>
          <w:sz w:val="22"/>
          <w:szCs w:val="22"/>
        </w:rPr>
        <w:t xml:space="preserve">       </w:t>
      </w:r>
      <w:r w:rsidR="003E65A8" w:rsidRPr="00340726">
        <w:rPr>
          <w:rFonts w:ascii="Arial Narrow" w:hAnsi="Arial Narrow"/>
          <w:b w:val="0"/>
          <w:bCs w:val="0"/>
          <w:i w:val="0"/>
          <w:sz w:val="22"/>
          <w:szCs w:val="22"/>
        </w:rPr>
        <w:t>d</w:t>
      </w:r>
      <w:r w:rsidR="00D2013D" w:rsidRPr="00340726">
        <w:rPr>
          <w:rFonts w:ascii="Arial Narrow" w:hAnsi="Arial Narrow"/>
          <w:b w:val="0"/>
          <w:bCs w:val="0"/>
          <w:i w:val="0"/>
          <w:sz w:val="22"/>
          <w:szCs w:val="22"/>
        </w:rPr>
        <w:t>aň z dočasných rozdielov medzi účtovnými a daňovými odpism</w:t>
      </w:r>
      <w:r w:rsidR="009A4B4C">
        <w:rPr>
          <w:rFonts w:ascii="Arial Narrow" w:hAnsi="Arial Narrow"/>
          <w:b w:val="0"/>
          <w:bCs w:val="0"/>
          <w:i w:val="0"/>
          <w:sz w:val="22"/>
          <w:szCs w:val="22"/>
        </w:rPr>
        <w:t xml:space="preserve">i </w:t>
      </w:r>
      <w:r w:rsidR="00D2013D" w:rsidRPr="00340726">
        <w:rPr>
          <w:rFonts w:ascii="Arial Narrow" w:hAnsi="Arial Narrow"/>
          <w:b w:val="0"/>
          <w:bCs w:val="0"/>
          <w:i w:val="0"/>
          <w:sz w:val="22"/>
          <w:szCs w:val="22"/>
        </w:rPr>
        <w:t xml:space="preserve"> DHM v hodnote 363493,-€.</w:t>
      </w:r>
    </w:p>
    <w:p w14:paraId="08556EFD" w14:textId="77777777" w:rsidR="000B0E8D" w:rsidRDefault="000B0E8D">
      <w:pPr>
        <w:rPr>
          <w:rFonts w:ascii="Arial Narrow" w:hAnsi="Arial Narrow"/>
          <w:bCs/>
          <w:sz w:val="22"/>
          <w:szCs w:val="22"/>
        </w:rPr>
      </w:pPr>
    </w:p>
    <w:p w14:paraId="4D7764E0" w14:textId="77777777" w:rsidR="00E33B45" w:rsidRDefault="00E33B45">
      <w:pPr>
        <w:rPr>
          <w:rFonts w:ascii="Arial Narrow" w:hAnsi="Arial Narrow"/>
          <w:bCs/>
          <w:sz w:val="22"/>
          <w:szCs w:val="22"/>
        </w:rPr>
      </w:pPr>
    </w:p>
    <w:p w14:paraId="7865B6E5" w14:textId="77777777" w:rsidR="00E33B45" w:rsidRDefault="00E33B45">
      <w:pPr>
        <w:rPr>
          <w:rFonts w:ascii="Arial Narrow" w:hAnsi="Arial Narrow"/>
          <w:bCs/>
          <w:sz w:val="22"/>
          <w:szCs w:val="22"/>
        </w:rPr>
      </w:pPr>
    </w:p>
    <w:p w14:paraId="71266101" w14:textId="77777777" w:rsidR="00E33B45" w:rsidRDefault="00E33B45">
      <w:pPr>
        <w:rPr>
          <w:rFonts w:ascii="Arial Narrow" w:hAnsi="Arial Narrow"/>
          <w:bCs/>
          <w:sz w:val="22"/>
          <w:szCs w:val="22"/>
        </w:rPr>
      </w:pPr>
    </w:p>
    <w:p w14:paraId="68646044" w14:textId="77777777" w:rsidR="00E33B45" w:rsidRDefault="00E33B45">
      <w:pPr>
        <w:rPr>
          <w:rFonts w:ascii="Arial Narrow" w:hAnsi="Arial Narrow"/>
          <w:bCs/>
          <w:sz w:val="22"/>
          <w:szCs w:val="22"/>
        </w:rPr>
      </w:pPr>
    </w:p>
    <w:p w14:paraId="6DCE091C" w14:textId="77777777" w:rsidR="00E33B45" w:rsidRDefault="00E33B45">
      <w:pPr>
        <w:rPr>
          <w:rFonts w:ascii="Arial Narrow" w:hAnsi="Arial Narrow"/>
          <w:bCs/>
          <w:sz w:val="22"/>
          <w:szCs w:val="22"/>
        </w:rPr>
      </w:pPr>
    </w:p>
    <w:p w14:paraId="14407368" w14:textId="77777777" w:rsidR="00E33B45" w:rsidRDefault="00E33B45">
      <w:pPr>
        <w:rPr>
          <w:rFonts w:ascii="Arial Narrow" w:hAnsi="Arial Narrow"/>
          <w:bCs/>
          <w:sz w:val="22"/>
          <w:szCs w:val="22"/>
        </w:rPr>
      </w:pPr>
    </w:p>
    <w:p w14:paraId="0798168E" w14:textId="77777777" w:rsidR="00E33B45" w:rsidRDefault="00E33B45">
      <w:pPr>
        <w:rPr>
          <w:rFonts w:ascii="Arial Narrow" w:hAnsi="Arial Narrow"/>
          <w:bCs/>
          <w:sz w:val="22"/>
          <w:szCs w:val="22"/>
        </w:rPr>
      </w:pPr>
    </w:p>
    <w:p w14:paraId="70A5FAC8" w14:textId="77777777" w:rsidR="00E33B45" w:rsidRDefault="00E33B45">
      <w:pPr>
        <w:rPr>
          <w:rFonts w:ascii="Arial Narrow" w:hAnsi="Arial Narrow"/>
          <w:bCs/>
          <w:sz w:val="22"/>
          <w:szCs w:val="22"/>
        </w:rPr>
      </w:pPr>
    </w:p>
    <w:p w14:paraId="2A92C983" w14:textId="77777777" w:rsidR="00E33B45" w:rsidRDefault="00E33B45">
      <w:pPr>
        <w:rPr>
          <w:rFonts w:ascii="Arial Narrow" w:hAnsi="Arial Narrow"/>
          <w:bCs/>
          <w:sz w:val="22"/>
          <w:szCs w:val="22"/>
        </w:rPr>
      </w:pPr>
    </w:p>
    <w:p w14:paraId="5C496DFF" w14:textId="77777777" w:rsidR="00E33B45" w:rsidRDefault="00E33B45">
      <w:pPr>
        <w:rPr>
          <w:rFonts w:ascii="Arial Narrow" w:hAnsi="Arial Narrow"/>
          <w:bCs/>
          <w:sz w:val="22"/>
          <w:szCs w:val="22"/>
        </w:rPr>
      </w:pPr>
    </w:p>
    <w:p w14:paraId="080DAD73" w14:textId="77777777" w:rsidR="00E33B45" w:rsidRDefault="00E33B45">
      <w:pPr>
        <w:rPr>
          <w:rFonts w:ascii="Arial Narrow" w:hAnsi="Arial Narrow"/>
          <w:bCs/>
          <w:sz w:val="22"/>
          <w:szCs w:val="22"/>
        </w:rPr>
      </w:pPr>
    </w:p>
    <w:p w14:paraId="0FC3D824" w14:textId="77777777" w:rsidR="00E33B45" w:rsidRDefault="00E33B45">
      <w:pPr>
        <w:rPr>
          <w:rFonts w:ascii="Arial Narrow" w:hAnsi="Arial Narrow"/>
          <w:bCs/>
          <w:sz w:val="22"/>
          <w:szCs w:val="22"/>
        </w:rPr>
      </w:pPr>
    </w:p>
    <w:p w14:paraId="67479BDE" w14:textId="77777777" w:rsidR="00E33B45" w:rsidRDefault="00E33B45">
      <w:pPr>
        <w:rPr>
          <w:rFonts w:ascii="Arial Narrow" w:hAnsi="Arial Narrow"/>
          <w:bCs/>
          <w:sz w:val="22"/>
          <w:szCs w:val="22"/>
        </w:rPr>
      </w:pPr>
    </w:p>
    <w:p w14:paraId="413375BB" w14:textId="77777777" w:rsidR="00E33B45" w:rsidRPr="00340726" w:rsidRDefault="00E33B45">
      <w:pPr>
        <w:rPr>
          <w:rFonts w:ascii="Arial Narrow" w:hAnsi="Arial Narrow"/>
          <w:bCs/>
          <w:sz w:val="22"/>
          <w:szCs w:val="22"/>
        </w:rPr>
      </w:pPr>
    </w:p>
    <w:p w14:paraId="508FA691" w14:textId="77777777" w:rsidR="0073601D" w:rsidRPr="003E65A8" w:rsidRDefault="00A927C6" w:rsidP="003E65A8">
      <w:pPr>
        <w:ind w:left="360"/>
        <w:rPr>
          <w:b/>
          <w:bCs/>
          <w:sz w:val="21"/>
          <w:szCs w:val="21"/>
        </w:rPr>
      </w:pPr>
      <w:r w:rsidRPr="00613EA7">
        <w:rPr>
          <w:b/>
          <w:sz w:val="21"/>
          <w:szCs w:val="21"/>
        </w:rPr>
        <w:lastRenderedPageBreak/>
        <w:t>F.(</w:t>
      </w:r>
      <w:r w:rsidR="0073601D" w:rsidRPr="00613EA7">
        <w:rPr>
          <w:b/>
          <w:sz w:val="21"/>
          <w:szCs w:val="21"/>
        </w:rPr>
        <w:t xml:space="preserve">Informácie </w:t>
      </w:r>
      <w:r w:rsidR="00B679F2" w:rsidRPr="00613EA7">
        <w:rPr>
          <w:b/>
          <w:sz w:val="21"/>
          <w:szCs w:val="21"/>
        </w:rPr>
        <w:t>k </w:t>
      </w:r>
      <w:r w:rsidR="0073601D" w:rsidRPr="00613EA7">
        <w:rPr>
          <w:b/>
          <w:sz w:val="21"/>
          <w:szCs w:val="21"/>
        </w:rPr>
        <w:t>údajo</w:t>
      </w:r>
      <w:r w:rsidR="00B679F2" w:rsidRPr="00613EA7">
        <w:rPr>
          <w:b/>
          <w:sz w:val="21"/>
          <w:szCs w:val="21"/>
        </w:rPr>
        <w:t xml:space="preserve">m </w:t>
      </w:r>
      <w:r w:rsidR="0073601D" w:rsidRPr="00613EA7">
        <w:rPr>
          <w:b/>
          <w:sz w:val="21"/>
          <w:szCs w:val="21"/>
        </w:rPr>
        <w:t>vykázaný</w:t>
      </w:r>
      <w:r w:rsidR="00B679F2" w:rsidRPr="00613EA7">
        <w:rPr>
          <w:b/>
          <w:sz w:val="21"/>
          <w:szCs w:val="21"/>
        </w:rPr>
        <w:t xml:space="preserve">m </w:t>
      </w:r>
      <w:r w:rsidR="0073601D" w:rsidRPr="00613EA7">
        <w:rPr>
          <w:b/>
          <w:sz w:val="21"/>
          <w:szCs w:val="21"/>
        </w:rPr>
        <w:t xml:space="preserve"> na strane aktív súvahy </w:t>
      </w:r>
    </w:p>
    <w:p w14:paraId="31F5ED88" w14:textId="77777777" w:rsidR="00CF59CD" w:rsidRPr="00613EA7" w:rsidRDefault="00CF59CD">
      <w:pPr>
        <w:rPr>
          <w:sz w:val="21"/>
          <w:szCs w:val="21"/>
        </w:rPr>
      </w:pPr>
    </w:p>
    <w:p w14:paraId="42A6409D" w14:textId="77777777" w:rsidR="00254A7C" w:rsidRPr="009A4B4C" w:rsidRDefault="00BF550C" w:rsidP="009A4B4C">
      <w:pPr>
        <w:numPr>
          <w:ilvl w:val="0"/>
          <w:numId w:val="9"/>
        </w:numPr>
        <w:rPr>
          <w:sz w:val="21"/>
          <w:szCs w:val="21"/>
        </w:rPr>
      </w:pPr>
      <w:r w:rsidRPr="00613EA7">
        <w:rPr>
          <w:sz w:val="21"/>
          <w:szCs w:val="21"/>
        </w:rPr>
        <w:t>Informácie o dlhodobom nehmotnom majetku</w:t>
      </w:r>
      <w:r w:rsidR="0073601D" w:rsidRPr="00613EA7">
        <w:rPr>
          <w:sz w:val="21"/>
          <w:szCs w:val="21"/>
        </w:rPr>
        <w:t xml:space="preserve"> :  </w:t>
      </w:r>
    </w:p>
    <w:p w14:paraId="7F09A870" w14:textId="6E3857DB" w:rsidR="00254A7C" w:rsidRPr="00613EA7" w:rsidRDefault="00E33B45" w:rsidP="00254A7C">
      <w:pPr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             </w:t>
      </w:r>
      <w:r w:rsidR="00254A7C" w:rsidRPr="00613EA7">
        <w:rPr>
          <w:b/>
          <w:sz w:val="21"/>
          <w:szCs w:val="21"/>
        </w:rPr>
        <w:t>Tabuľka č. 1</w:t>
      </w:r>
    </w:p>
    <w:tbl>
      <w:tblPr>
        <w:tblW w:w="8880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1"/>
        <w:gridCol w:w="1184"/>
        <w:gridCol w:w="780"/>
        <w:gridCol w:w="1160"/>
        <w:gridCol w:w="946"/>
        <w:gridCol w:w="839"/>
        <w:gridCol w:w="1077"/>
        <w:gridCol w:w="1197"/>
        <w:gridCol w:w="843"/>
      </w:tblGrid>
      <w:tr w:rsidR="00254A7C" w:rsidRPr="00340726" w14:paraId="3CCAE453" w14:textId="77777777">
        <w:trPr>
          <w:trHeight w:val="270"/>
          <w:jc w:val="center"/>
        </w:trPr>
        <w:tc>
          <w:tcPr>
            <w:tcW w:w="106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8FD5FC" w14:textId="77777777" w:rsidR="00254A7C" w:rsidRPr="00340726" w:rsidRDefault="00254A7C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Dlhodobý</w:t>
            </w:r>
          </w:p>
        </w:tc>
        <w:tc>
          <w:tcPr>
            <w:tcW w:w="7819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91103C9" w14:textId="77777777" w:rsidR="00254A7C" w:rsidRPr="00340726" w:rsidRDefault="00254A7C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254A7C" w:rsidRPr="00340726" w14:paraId="49B276DF" w14:textId="77777777">
        <w:trPr>
          <w:trHeight w:val="255"/>
          <w:jc w:val="center"/>
        </w:trPr>
        <w:tc>
          <w:tcPr>
            <w:tcW w:w="10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A627BB" w14:textId="77777777" w:rsidR="00254A7C" w:rsidRPr="00340726" w:rsidRDefault="00254A7C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nehmotný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74F1A22" w14:textId="77777777" w:rsidR="00254A7C" w:rsidRPr="00340726" w:rsidRDefault="00254A7C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Aktivované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0AA6518" w14:textId="77777777" w:rsidR="00254A7C" w:rsidRPr="00340726" w:rsidRDefault="00254A7C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Softvér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3F4FBEB" w14:textId="77777777" w:rsidR="00254A7C" w:rsidRPr="00340726" w:rsidRDefault="00254A7C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Oceniteľné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8715B0A" w14:textId="77777777" w:rsidR="00254A7C" w:rsidRPr="00340726" w:rsidRDefault="00254A7C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Goodwill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FBE3B11" w14:textId="77777777" w:rsidR="00254A7C" w:rsidRPr="00340726" w:rsidRDefault="00254A7C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Ostatný 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FECCA00" w14:textId="77777777" w:rsidR="00254A7C" w:rsidRPr="00340726" w:rsidRDefault="00254A7C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Obstará-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A0E3F23" w14:textId="77777777" w:rsidR="00254A7C" w:rsidRPr="00340726" w:rsidRDefault="00254A7C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Poskytnuté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F98F317" w14:textId="77777777" w:rsidR="00254A7C" w:rsidRPr="00340726" w:rsidRDefault="00254A7C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254A7C" w:rsidRPr="00340726" w14:paraId="2D1AF04D" w14:textId="77777777">
        <w:trPr>
          <w:trHeight w:val="255"/>
          <w:jc w:val="center"/>
        </w:trPr>
        <w:tc>
          <w:tcPr>
            <w:tcW w:w="10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8727B8" w14:textId="77777777" w:rsidR="00254A7C" w:rsidRPr="00340726" w:rsidRDefault="00254A7C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majetok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20BAE77" w14:textId="77777777" w:rsidR="00254A7C" w:rsidRPr="00340726" w:rsidRDefault="00254A7C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náklady na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530BEEF" w14:textId="77777777" w:rsidR="00254A7C" w:rsidRPr="00340726" w:rsidRDefault="00254A7C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A19970B" w14:textId="77777777" w:rsidR="00254A7C" w:rsidRPr="00340726" w:rsidRDefault="00254A7C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práva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2C43EAA" w14:textId="77777777" w:rsidR="00254A7C" w:rsidRPr="00340726" w:rsidRDefault="00254A7C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A4C60B" w14:textId="77777777" w:rsidR="00254A7C" w:rsidRPr="00340726" w:rsidRDefault="00254A7C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DNM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4E5603" w14:textId="77777777" w:rsidR="00254A7C" w:rsidRPr="00340726" w:rsidRDefault="00254A7C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vaný DNM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46658B" w14:textId="77777777" w:rsidR="00254A7C" w:rsidRPr="00340726" w:rsidRDefault="00254A7C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preddavky 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CB23EAB" w14:textId="77777777" w:rsidR="00254A7C" w:rsidRPr="00340726" w:rsidRDefault="00254A7C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</w:tr>
      <w:tr w:rsidR="00254A7C" w:rsidRPr="00340726" w14:paraId="35B740FF" w14:textId="77777777">
        <w:trPr>
          <w:trHeight w:val="255"/>
          <w:jc w:val="center"/>
        </w:trPr>
        <w:tc>
          <w:tcPr>
            <w:tcW w:w="10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818D11" w14:textId="77777777" w:rsidR="00254A7C" w:rsidRPr="00340726" w:rsidRDefault="00254A7C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E0DAFDF" w14:textId="77777777" w:rsidR="00254A7C" w:rsidRPr="00340726" w:rsidRDefault="00254A7C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vývoj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20F107" w14:textId="77777777" w:rsidR="00254A7C" w:rsidRPr="00340726" w:rsidRDefault="00254A7C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0CB6C7C" w14:textId="77777777" w:rsidR="00254A7C" w:rsidRPr="00340726" w:rsidRDefault="00254A7C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0DD42C" w14:textId="77777777" w:rsidR="00254A7C" w:rsidRPr="00340726" w:rsidRDefault="00254A7C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8917106" w14:textId="77777777" w:rsidR="00254A7C" w:rsidRPr="00340726" w:rsidRDefault="00254A7C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A9F999" w14:textId="77777777" w:rsidR="00254A7C" w:rsidRPr="00340726" w:rsidRDefault="00254A7C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9D95DB0" w14:textId="77777777" w:rsidR="00254A7C" w:rsidRPr="00340726" w:rsidRDefault="00254A7C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na DNM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2EC1391" w14:textId="77777777" w:rsidR="00254A7C" w:rsidRPr="00340726" w:rsidRDefault="00254A7C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</w:tr>
      <w:tr w:rsidR="00254A7C" w:rsidRPr="00340726" w14:paraId="61444A1D" w14:textId="77777777">
        <w:trPr>
          <w:trHeight w:val="270"/>
          <w:jc w:val="center"/>
        </w:trPr>
        <w:tc>
          <w:tcPr>
            <w:tcW w:w="1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2454DA1" w14:textId="77777777" w:rsidR="00254A7C" w:rsidRPr="00340726" w:rsidRDefault="00254A7C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C005E9" w14:textId="77777777" w:rsidR="00254A7C" w:rsidRPr="00340726" w:rsidRDefault="00254A7C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CAF8F1E" w14:textId="77777777" w:rsidR="00254A7C" w:rsidRPr="00340726" w:rsidRDefault="00254A7C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61232B6" w14:textId="77777777" w:rsidR="00254A7C" w:rsidRPr="00340726" w:rsidRDefault="00254A7C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d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3304E86" w14:textId="77777777" w:rsidR="00254A7C" w:rsidRPr="00340726" w:rsidRDefault="00254A7C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F4165C9" w14:textId="77777777" w:rsidR="00254A7C" w:rsidRPr="00340726" w:rsidRDefault="00254A7C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g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AEABA92" w14:textId="77777777" w:rsidR="00254A7C" w:rsidRPr="00340726" w:rsidRDefault="00254A7C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h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A0431C1" w14:textId="77777777" w:rsidR="00254A7C" w:rsidRPr="00340726" w:rsidRDefault="00254A7C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i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DF5943A" w14:textId="77777777" w:rsidR="00254A7C" w:rsidRPr="00340726" w:rsidRDefault="00254A7C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j</w:t>
            </w:r>
          </w:p>
        </w:tc>
      </w:tr>
      <w:tr w:rsidR="00254A7C" w:rsidRPr="00340726" w14:paraId="7DF50DCF" w14:textId="77777777">
        <w:trPr>
          <w:trHeight w:val="270"/>
          <w:jc w:val="center"/>
        </w:trPr>
        <w:tc>
          <w:tcPr>
            <w:tcW w:w="8880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3DC1A99" w14:textId="77777777" w:rsidR="00254A7C" w:rsidRPr="00340726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254A7C" w:rsidRPr="00340726" w14:paraId="791D028E" w14:textId="77777777">
        <w:trPr>
          <w:trHeight w:val="255"/>
          <w:jc w:val="center"/>
        </w:trPr>
        <w:tc>
          <w:tcPr>
            <w:tcW w:w="10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1FC12D" w14:textId="77777777" w:rsidR="00254A7C" w:rsidRPr="00340726" w:rsidRDefault="00254A7C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Stav na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42A24F" w14:textId="77777777" w:rsidR="00254A7C" w:rsidRPr="00340726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5964B3" w14:textId="77777777" w:rsidR="00254A7C" w:rsidRPr="00340726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79031E" w14:textId="77777777" w:rsidR="00254A7C" w:rsidRPr="00340726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795270" w14:textId="77777777" w:rsidR="00254A7C" w:rsidRPr="00340726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5C89E6" w14:textId="77777777" w:rsidR="00254A7C" w:rsidRPr="00340726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231605" w14:textId="77777777" w:rsidR="00254A7C" w:rsidRPr="00340726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09303" w14:textId="77777777" w:rsidR="00254A7C" w:rsidRPr="00340726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7E4A1B8" w14:textId="77777777" w:rsidR="00254A7C" w:rsidRPr="00340726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54A7C" w:rsidRPr="00110966" w14:paraId="5B8C5A31" w14:textId="77777777">
        <w:trPr>
          <w:trHeight w:val="255"/>
          <w:jc w:val="center"/>
        </w:trPr>
        <w:tc>
          <w:tcPr>
            <w:tcW w:w="10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8F8054F" w14:textId="77777777" w:rsidR="00254A7C" w:rsidRPr="00340726" w:rsidRDefault="00254A7C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začiatku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F08E21" w14:textId="77777777" w:rsidR="00254A7C" w:rsidRPr="00340726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894714" w14:textId="77777777" w:rsidR="00254A7C" w:rsidRPr="001B530B" w:rsidRDefault="00E103E3" w:rsidP="009A4B4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1224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8A1DC" w14:textId="77777777" w:rsidR="00254A7C" w:rsidRPr="001B530B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E6355C" w14:textId="77777777" w:rsidR="00254A7C" w:rsidRPr="001B530B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99EC5B" w14:textId="77777777" w:rsidR="00254A7C" w:rsidRPr="001B530B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0D220B" w14:textId="77777777" w:rsidR="00254A7C" w:rsidRPr="001B530B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DFE8AB" w14:textId="77777777" w:rsidR="00254A7C" w:rsidRPr="001B530B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7EDDEE2" w14:textId="77777777" w:rsidR="00254A7C" w:rsidRPr="001B530B" w:rsidRDefault="00E103E3" w:rsidP="009A4B4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1224</w:t>
            </w:r>
          </w:p>
        </w:tc>
      </w:tr>
      <w:tr w:rsidR="00254A7C" w:rsidRPr="00340726" w14:paraId="68FF0728" w14:textId="77777777">
        <w:trPr>
          <w:trHeight w:val="270"/>
          <w:jc w:val="center"/>
        </w:trPr>
        <w:tc>
          <w:tcPr>
            <w:tcW w:w="10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6CFEB1" w14:textId="77777777" w:rsidR="00254A7C" w:rsidRPr="00340726" w:rsidRDefault="00254A7C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ÚO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738D91" w14:textId="77777777" w:rsidR="00254A7C" w:rsidRPr="00340726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0AAF2B" w14:textId="77777777" w:rsidR="00254A7C" w:rsidRPr="001B530B" w:rsidRDefault="00254A7C" w:rsidP="009A4B4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EEE700" w14:textId="77777777" w:rsidR="00254A7C" w:rsidRPr="001B530B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20D7CC" w14:textId="77777777" w:rsidR="00254A7C" w:rsidRPr="001B530B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037D0E" w14:textId="77777777" w:rsidR="00254A7C" w:rsidRPr="001B530B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E17B06" w14:textId="77777777" w:rsidR="00254A7C" w:rsidRPr="001B530B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394F41" w14:textId="77777777" w:rsidR="00254A7C" w:rsidRPr="001B530B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FA21B52" w14:textId="77777777" w:rsidR="00254A7C" w:rsidRPr="001B530B" w:rsidRDefault="00254A7C" w:rsidP="009A4B4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54A7C" w:rsidRPr="00340726" w14:paraId="0910E58F" w14:textId="77777777">
        <w:trPr>
          <w:trHeight w:val="270"/>
          <w:jc w:val="center"/>
        </w:trPr>
        <w:tc>
          <w:tcPr>
            <w:tcW w:w="10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AC278BA" w14:textId="77777777" w:rsidR="00254A7C" w:rsidRPr="00340726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9E4054" w14:textId="77777777" w:rsidR="00254A7C" w:rsidRPr="00340726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16984E" w14:textId="77777777" w:rsidR="00254A7C" w:rsidRPr="001B530B" w:rsidRDefault="003E65A8" w:rsidP="009A4B4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930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DDAE3F" w14:textId="77777777" w:rsidR="00254A7C" w:rsidRPr="001B530B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726C6C" w14:textId="77777777" w:rsidR="00254A7C" w:rsidRPr="001B530B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B6344B" w14:textId="77777777" w:rsidR="00254A7C" w:rsidRPr="001B530B" w:rsidRDefault="00254A7C" w:rsidP="003E65A8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00D88C" w14:textId="77777777" w:rsidR="00254A7C" w:rsidRPr="001B530B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802848" w14:textId="77777777" w:rsidR="00254A7C" w:rsidRPr="001B530B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2963F8C" w14:textId="77777777" w:rsidR="00254A7C" w:rsidRPr="001B530B" w:rsidRDefault="003E65A8" w:rsidP="009A4B4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930</w:t>
            </w:r>
          </w:p>
        </w:tc>
      </w:tr>
      <w:tr w:rsidR="00254A7C" w:rsidRPr="00340726" w14:paraId="532330D8" w14:textId="77777777">
        <w:trPr>
          <w:trHeight w:val="270"/>
          <w:jc w:val="center"/>
        </w:trPr>
        <w:tc>
          <w:tcPr>
            <w:tcW w:w="1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84350A0" w14:textId="77777777" w:rsidR="00254A7C" w:rsidRPr="00340726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78F45F" w14:textId="77777777" w:rsidR="00254A7C" w:rsidRPr="00340726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43D015" w14:textId="77777777" w:rsidR="00254A7C" w:rsidRPr="001B530B" w:rsidRDefault="00254A7C" w:rsidP="009A4B4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27AF0" w14:textId="77777777" w:rsidR="00254A7C" w:rsidRPr="001B530B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8323B3" w14:textId="77777777" w:rsidR="00254A7C" w:rsidRPr="001B530B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FD740D" w14:textId="77777777" w:rsidR="00254A7C" w:rsidRPr="001B530B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59F176" w14:textId="77777777" w:rsidR="00254A7C" w:rsidRPr="001B530B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1146E" w14:textId="77777777" w:rsidR="00254A7C" w:rsidRPr="001B530B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6C9B4A1" w14:textId="77777777" w:rsidR="00254A7C" w:rsidRPr="001B530B" w:rsidRDefault="00254A7C" w:rsidP="009A4B4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54A7C" w:rsidRPr="00340726" w14:paraId="23CEAC90" w14:textId="77777777">
        <w:trPr>
          <w:trHeight w:val="270"/>
          <w:jc w:val="center"/>
        </w:trPr>
        <w:tc>
          <w:tcPr>
            <w:tcW w:w="1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815BCB1" w14:textId="77777777" w:rsidR="00254A7C" w:rsidRPr="00340726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F48D32" w14:textId="77777777" w:rsidR="00254A7C" w:rsidRPr="00340726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D98829" w14:textId="77777777" w:rsidR="00254A7C" w:rsidRPr="001B530B" w:rsidRDefault="00254A7C" w:rsidP="009A4B4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49744B" w14:textId="77777777" w:rsidR="00254A7C" w:rsidRPr="001B530B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FF5490" w14:textId="77777777" w:rsidR="00254A7C" w:rsidRPr="001B530B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BE0B2" w14:textId="77777777" w:rsidR="00254A7C" w:rsidRPr="001B530B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7D1F9" w14:textId="77777777" w:rsidR="00254A7C" w:rsidRPr="001B530B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CF17F8" w14:textId="77777777" w:rsidR="00254A7C" w:rsidRPr="001B530B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0D76F1E" w14:textId="77777777" w:rsidR="00254A7C" w:rsidRPr="001B530B" w:rsidRDefault="00254A7C" w:rsidP="009A4B4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54A7C" w:rsidRPr="00340726" w14:paraId="7BDEB53D" w14:textId="77777777">
        <w:trPr>
          <w:trHeight w:val="255"/>
          <w:jc w:val="center"/>
        </w:trPr>
        <w:tc>
          <w:tcPr>
            <w:tcW w:w="10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ABEE1E9" w14:textId="77777777" w:rsidR="00254A7C" w:rsidRPr="00340726" w:rsidRDefault="00254A7C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Stav na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ED7A12" w14:textId="77777777" w:rsidR="00254A7C" w:rsidRPr="00340726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70B087" w14:textId="77777777" w:rsidR="00254A7C" w:rsidRPr="001B530B" w:rsidRDefault="00254A7C" w:rsidP="009A4B4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30D00E" w14:textId="77777777" w:rsidR="00254A7C" w:rsidRPr="001B530B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A9EF3" w14:textId="77777777" w:rsidR="00254A7C" w:rsidRPr="001B530B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A09F67" w14:textId="77777777" w:rsidR="00254A7C" w:rsidRPr="001B530B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100510" w14:textId="77777777" w:rsidR="00254A7C" w:rsidRPr="001B530B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9F1E10" w14:textId="77777777" w:rsidR="00254A7C" w:rsidRPr="001B530B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E513157" w14:textId="77777777" w:rsidR="00254A7C" w:rsidRPr="001B530B" w:rsidRDefault="00254A7C" w:rsidP="009A4B4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54A7C" w:rsidRPr="00340726" w14:paraId="41DF6C0B" w14:textId="77777777">
        <w:trPr>
          <w:trHeight w:val="255"/>
          <w:jc w:val="center"/>
        </w:trPr>
        <w:tc>
          <w:tcPr>
            <w:tcW w:w="10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DBCED0" w14:textId="77777777" w:rsidR="00254A7C" w:rsidRPr="00340726" w:rsidRDefault="00254A7C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konci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99B988" w14:textId="77777777" w:rsidR="00254A7C" w:rsidRPr="00340726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6F8A8B" w14:textId="77777777" w:rsidR="00254A7C" w:rsidRPr="001B530B" w:rsidRDefault="003E65A8" w:rsidP="009A4B4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2154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2E550" w14:textId="77777777" w:rsidR="00254A7C" w:rsidRPr="001B530B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C420B5" w14:textId="77777777" w:rsidR="00254A7C" w:rsidRPr="001B530B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276FC8" w14:textId="77777777" w:rsidR="00254A7C" w:rsidRPr="001B530B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F8360F" w14:textId="77777777" w:rsidR="00254A7C" w:rsidRPr="001B530B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3E8E39" w14:textId="77777777" w:rsidR="00254A7C" w:rsidRPr="001B530B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CE32A6D" w14:textId="77777777" w:rsidR="00254A7C" w:rsidRPr="001B530B" w:rsidRDefault="003E65A8" w:rsidP="009A4B4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2154</w:t>
            </w:r>
          </w:p>
        </w:tc>
      </w:tr>
      <w:tr w:rsidR="00254A7C" w:rsidRPr="00340726" w14:paraId="50E75F9D" w14:textId="77777777">
        <w:trPr>
          <w:trHeight w:val="270"/>
          <w:jc w:val="center"/>
        </w:trPr>
        <w:tc>
          <w:tcPr>
            <w:tcW w:w="10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340B0AC" w14:textId="77777777" w:rsidR="00254A7C" w:rsidRPr="00340726" w:rsidRDefault="00254A7C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ÚO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C685AF" w14:textId="77777777" w:rsidR="00254A7C" w:rsidRPr="00340726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036431" w14:textId="77777777" w:rsidR="00254A7C" w:rsidRPr="001B530B" w:rsidRDefault="00254A7C" w:rsidP="009A4B4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276891" w14:textId="77777777" w:rsidR="00254A7C" w:rsidRPr="001B530B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E3686F" w14:textId="77777777" w:rsidR="00254A7C" w:rsidRPr="001B530B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2A2811" w14:textId="77777777" w:rsidR="00254A7C" w:rsidRPr="001B530B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4FE16D" w14:textId="77777777" w:rsidR="00254A7C" w:rsidRPr="001B530B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87F6DA" w14:textId="77777777" w:rsidR="00254A7C" w:rsidRPr="001B530B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615E462" w14:textId="77777777" w:rsidR="00254A7C" w:rsidRPr="001B530B" w:rsidRDefault="00254A7C" w:rsidP="009A4B4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54A7C" w:rsidRPr="00340726" w14:paraId="15C2566E" w14:textId="77777777">
        <w:trPr>
          <w:trHeight w:val="270"/>
          <w:jc w:val="center"/>
        </w:trPr>
        <w:tc>
          <w:tcPr>
            <w:tcW w:w="8880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4BE5F9" w14:textId="77777777" w:rsidR="00254A7C" w:rsidRPr="001B530B" w:rsidRDefault="00254A7C" w:rsidP="009A4B4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54A7C" w:rsidRPr="00340726" w14:paraId="0A4957AC" w14:textId="77777777">
        <w:trPr>
          <w:trHeight w:val="255"/>
          <w:jc w:val="center"/>
        </w:trPr>
        <w:tc>
          <w:tcPr>
            <w:tcW w:w="10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B7A6CB0" w14:textId="77777777" w:rsidR="00254A7C" w:rsidRPr="00340726" w:rsidRDefault="00254A7C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Stav na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A874A8" w14:textId="77777777" w:rsidR="00254A7C" w:rsidRPr="00340726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9006E8" w14:textId="77777777" w:rsidR="00254A7C" w:rsidRPr="001B530B" w:rsidRDefault="00254A7C" w:rsidP="009A4B4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65BCC4" w14:textId="77777777" w:rsidR="00254A7C" w:rsidRPr="001B530B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076473" w14:textId="77777777" w:rsidR="00254A7C" w:rsidRPr="001B530B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A560EC" w14:textId="77777777" w:rsidR="00254A7C" w:rsidRPr="001B530B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843313" w14:textId="77777777" w:rsidR="00254A7C" w:rsidRPr="001B530B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A824C3" w14:textId="77777777" w:rsidR="00254A7C" w:rsidRPr="001B530B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D9723E8" w14:textId="77777777" w:rsidR="00254A7C" w:rsidRPr="001B530B" w:rsidRDefault="00254A7C" w:rsidP="009A4B4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54A7C" w:rsidRPr="00340726" w14:paraId="18BD73C3" w14:textId="77777777">
        <w:trPr>
          <w:trHeight w:val="255"/>
          <w:jc w:val="center"/>
        </w:trPr>
        <w:tc>
          <w:tcPr>
            <w:tcW w:w="10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AB5138A" w14:textId="77777777" w:rsidR="00254A7C" w:rsidRPr="00340726" w:rsidRDefault="00254A7C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začiatku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BB557F" w14:textId="77777777" w:rsidR="00254A7C" w:rsidRPr="00340726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CBC419" w14:textId="77777777" w:rsidR="00254A7C" w:rsidRPr="001B530B" w:rsidRDefault="00E103E3" w:rsidP="009A4B4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1224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2EE08E" w14:textId="77777777" w:rsidR="00254A7C" w:rsidRPr="001B530B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696987" w14:textId="77777777" w:rsidR="00254A7C" w:rsidRPr="001B530B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020D87" w14:textId="77777777" w:rsidR="00254A7C" w:rsidRPr="001B530B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CDB155" w14:textId="77777777" w:rsidR="00254A7C" w:rsidRPr="001B530B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18FA0C" w14:textId="77777777" w:rsidR="00254A7C" w:rsidRPr="001B530B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83D74F9" w14:textId="77777777" w:rsidR="00254A7C" w:rsidRPr="001B530B" w:rsidRDefault="00E103E3" w:rsidP="009A4B4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1224</w:t>
            </w:r>
          </w:p>
        </w:tc>
      </w:tr>
      <w:tr w:rsidR="00254A7C" w:rsidRPr="00340726" w14:paraId="224611D2" w14:textId="77777777">
        <w:trPr>
          <w:trHeight w:val="270"/>
          <w:jc w:val="center"/>
        </w:trPr>
        <w:tc>
          <w:tcPr>
            <w:tcW w:w="10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70ECA9F" w14:textId="77777777" w:rsidR="00254A7C" w:rsidRPr="00340726" w:rsidRDefault="00254A7C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ÚO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7FF3E0" w14:textId="77777777" w:rsidR="00254A7C" w:rsidRPr="00340726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BBC878" w14:textId="77777777" w:rsidR="00254A7C" w:rsidRPr="001B530B" w:rsidRDefault="00254A7C" w:rsidP="009A4B4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06733D" w14:textId="77777777" w:rsidR="00254A7C" w:rsidRPr="001B530B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7FEE96" w14:textId="77777777" w:rsidR="00254A7C" w:rsidRPr="001B530B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F0BB0D" w14:textId="77777777" w:rsidR="00254A7C" w:rsidRPr="001B530B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448AEF" w14:textId="77777777" w:rsidR="00254A7C" w:rsidRPr="001B530B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92C8EB" w14:textId="77777777" w:rsidR="00254A7C" w:rsidRPr="001B530B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B32ADE6" w14:textId="77777777" w:rsidR="00254A7C" w:rsidRPr="001B530B" w:rsidRDefault="00254A7C" w:rsidP="009A4B4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54A7C" w:rsidRPr="00340726" w14:paraId="75E6302B" w14:textId="77777777">
        <w:trPr>
          <w:trHeight w:val="270"/>
          <w:jc w:val="center"/>
        </w:trPr>
        <w:tc>
          <w:tcPr>
            <w:tcW w:w="10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52660C7" w14:textId="77777777" w:rsidR="00254A7C" w:rsidRPr="00340726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5BBB09" w14:textId="77777777" w:rsidR="00254A7C" w:rsidRPr="00340726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33524" w14:textId="77777777" w:rsidR="00254A7C" w:rsidRPr="001B530B" w:rsidRDefault="003E65A8" w:rsidP="009A4B4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157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BA7CFF" w14:textId="77777777" w:rsidR="00254A7C" w:rsidRPr="001B530B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5A1116" w14:textId="77777777" w:rsidR="00254A7C" w:rsidRPr="001B530B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3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4E59A6" w14:textId="77777777" w:rsidR="00254A7C" w:rsidRPr="001B530B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D21B49" w14:textId="77777777" w:rsidR="00254A7C" w:rsidRPr="001B530B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6D7B2A" w14:textId="77777777" w:rsidR="00254A7C" w:rsidRPr="001B530B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81AC436" w14:textId="77777777" w:rsidR="00254A7C" w:rsidRPr="001B530B" w:rsidRDefault="003E65A8" w:rsidP="009A4B4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157</w:t>
            </w:r>
          </w:p>
        </w:tc>
      </w:tr>
      <w:tr w:rsidR="00254A7C" w:rsidRPr="00340726" w14:paraId="195C033E" w14:textId="77777777">
        <w:trPr>
          <w:trHeight w:val="270"/>
          <w:jc w:val="center"/>
        </w:trPr>
        <w:tc>
          <w:tcPr>
            <w:tcW w:w="1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AD2D8AF" w14:textId="77777777" w:rsidR="00254A7C" w:rsidRPr="00340726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CF7D2E" w14:textId="77777777" w:rsidR="00254A7C" w:rsidRPr="00340726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020BC1" w14:textId="77777777" w:rsidR="00254A7C" w:rsidRPr="001B530B" w:rsidRDefault="00254A7C" w:rsidP="009A4B4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89ADDF" w14:textId="77777777" w:rsidR="00254A7C" w:rsidRPr="001B530B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E03E26" w14:textId="77777777" w:rsidR="00254A7C" w:rsidRPr="001B530B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BCEE48" w14:textId="77777777" w:rsidR="00254A7C" w:rsidRPr="001B530B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0DF5A8" w14:textId="77777777" w:rsidR="00254A7C" w:rsidRPr="001B530B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95FC08" w14:textId="77777777" w:rsidR="00254A7C" w:rsidRPr="001B530B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FF29C1D" w14:textId="77777777" w:rsidR="00254A7C" w:rsidRPr="001B530B" w:rsidRDefault="00254A7C" w:rsidP="009A4B4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54A7C" w:rsidRPr="00340726" w14:paraId="3110D58F" w14:textId="77777777">
        <w:trPr>
          <w:trHeight w:val="255"/>
          <w:jc w:val="center"/>
        </w:trPr>
        <w:tc>
          <w:tcPr>
            <w:tcW w:w="10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9F51AFD" w14:textId="77777777" w:rsidR="00254A7C" w:rsidRPr="00340726" w:rsidRDefault="00254A7C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Stav na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196853" w14:textId="77777777" w:rsidR="00254A7C" w:rsidRPr="00340726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C42147" w14:textId="77777777" w:rsidR="00254A7C" w:rsidRPr="001B530B" w:rsidRDefault="00254A7C" w:rsidP="009A4B4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3D7491" w14:textId="77777777" w:rsidR="00254A7C" w:rsidRPr="001B530B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AD94FF" w14:textId="77777777" w:rsidR="00254A7C" w:rsidRPr="001B530B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39EEED" w14:textId="77777777" w:rsidR="00254A7C" w:rsidRPr="001B530B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FD058" w14:textId="77777777" w:rsidR="00254A7C" w:rsidRPr="001B530B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387612" w14:textId="77777777" w:rsidR="00254A7C" w:rsidRPr="001B530B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B16498F" w14:textId="77777777" w:rsidR="00254A7C" w:rsidRPr="001B530B" w:rsidRDefault="00254A7C" w:rsidP="009A4B4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54A7C" w:rsidRPr="00340726" w14:paraId="22F89848" w14:textId="77777777">
        <w:trPr>
          <w:trHeight w:val="255"/>
          <w:jc w:val="center"/>
        </w:trPr>
        <w:tc>
          <w:tcPr>
            <w:tcW w:w="10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DDD9AED" w14:textId="77777777" w:rsidR="00254A7C" w:rsidRPr="00340726" w:rsidRDefault="00254A7C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konci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8D56FA" w14:textId="77777777" w:rsidR="00254A7C" w:rsidRPr="00340726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4EAFC6" w14:textId="77777777" w:rsidR="00254A7C" w:rsidRPr="001B530B" w:rsidRDefault="003E65A8" w:rsidP="009A4B4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1381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BA41E7" w14:textId="77777777" w:rsidR="00254A7C" w:rsidRPr="001B530B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7F283E" w14:textId="77777777" w:rsidR="00254A7C" w:rsidRPr="001B530B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378687" w14:textId="77777777" w:rsidR="00254A7C" w:rsidRPr="001B530B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309EC4" w14:textId="77777777" w:rsidR="00254A7C" w:rsidRPr="001B530B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47A81D" w14:textId="77777777" w:rsidR="00254A7C" w:rsidRPr="001B530B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090B06" w14:textId="77777777" w:rsidR="00254A7C" w:rsidRPr="001B530B" w:rsidRDefault="00E103E3" w:rsidP="009A4B4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1</w:t>
            </w:r>
            <w:r w:rsidR="003E65A8" w:rsidRPr="001B530B">
              <w:rPr>
                <w:rFonts w:ascii="Arial Narrow" w:hAnsi="Arial Narrow"/>
                <w:sz w:val="22"/>
                <w:szCs w:val="22"/>
              </w:rPr>
              <w:t>381</w:t>
            </w:r>
            <w:r w:rsidR="003566A8" w:rsidRPr="001B530B">
              <w:rPr>
                <w:rFonts w:ascii="Arial Narrow" w:hAnsi="Arial Narrow"/>
                <w:sz w:val="22"/>
                <w:szCs w:val="22"/>
              </w:rPr>
              <w:t>773</w:t>
            </w:r>
          </w:p>
        </w:tc>
      </w:tr>
      <w:tr w:rsidR="00254A7C" w:rsidRPr="00340726" w14:paraId="2540A2B7" w14:textId="77777777">
        <w:trPr>
          <w:trHeight w:val="270"/>
          <w:jc w:val="center"/>
        </w:trPr>
        <w:tc>
          <w:tcPr>
            <w:tcW w:w="10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5F6D75A" w14:textId="77777777" w:rsidR="00254A7C" w:rsidRPr="00340726" w:rsidRDefault="00254A7C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ÚO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05F53" w14:textId="77777777" w:rsidR="00254A7C" w:rsidRPr="00340726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45E5DE" w14:textId="77777777" w:rsidR="00254A7C" w:rsidRPr="001B530B" w:rsidRDefault="00254A7C" w:rsidP="009A4B4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905302" w14:textId="77777777" w:rsidR="00254A7C" w:rsidRPr="001B530B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CD5A01" w14:textId="77777777" w:rsidR="00254A7C" w:rsidRPr="001B530B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02AFE1" w14:textId="77777777" w:rsidR="00254A7C" w:rsidRPr="001B530B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222A93" w14:textId="77777777" w:rsidR="00254A7C" w:rsidRPr="001B530B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C80918" w14:textId="77777777" w:rsidR="00254A7C" w:rsidRPr="001B530B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11A055" w14:textId="77777777" w:rsidR="00254A7C" w:rsidRPr="001B530B" w:rsidRDefault="00254A7C" w:rsidP="009A4B4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54A7C" w:rsidRPr="00340726" w14:paraId="44616A89" w14:textId="77777777">
        <w:trPr>
          <w:trHeight w:val="270"/>
          <w:jc w:val="center"/>
        </w:trPr>
        <w:tc>
          <w:tcPr>
            <w:tcW w:w="8880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AF050C" w14:textId="77777777" w:rsidR="00254A7C" w:rsidRPr="00340726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54A7C" w:rsidRPr="00340726" w14:paraId="4724D5B7" w14:textId="77777777">
        <w:trPr>
          <w:trHeight w:val="255"/>
          <w:jc w:val="center"/>
        </w:trPr>
        <w:tc>
          <w:tcPr>
            <w:tcW w:w="10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840E70E" w14:textId="77777777" w:rsidR="00254A7C" w:rsidRPr="00340726" w:rsidRDefault="00254A7C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Stav na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ECE366" w14:textId="77777777" w:rsidR="00254A7C" w:rsidRPr="00340726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DC7554" w14:textId="77777777" w:rsidR="00254A7C" w:rsidRPr="00340726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8DF6FA" w14:textId="77777777" w:rsidR="00254A7C" w:rsidRPr="00340726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489807" w14:textId="77777777" w:rsidR="00254A7C" w:rsidRPr="00340726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FD421F" w14:textId="77777777" w:rsidR="00254A7C" w:rsidRPr="00340726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DE8996" w14:textId="77777777" w:rsidR="00254A7C" w:rsidRPr="00340726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510FAB" w14:textId="77777777" w:rsidR="00254A7C" w:rsidRPr="00340726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4D2D43C" w14:textId="77777777" w:rsidR="00254A7C" w:rsidRPr="00340726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54A7C" w:rsidRPr="00340726" w14:paraId="70AD0C7C" w14:textId="77777777">
        <w:trPr>
          <w:trHeight w:val="255"/>
          <w:jc w:val="center"/>
        </w:trPr>
        <w:tc>
          <w:tcPr>
            <w:tcW w:w="10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B27B81A" w14:textId="77777777" w:rsidR="00254A7C" w:rsidRPr="00340726" w:rsidRDefault="00254A7C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začiatku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EA97D" w14:textId="77777777" w:rsidR="00254A7C" w:rsidRPr="00340726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91DEB" w14:textId="77777777" w:rsidR="00254A7C" w:rsidRPr="00340726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0D7D71" w14:textId="77777777" w:rsidR="00254A7C" w:rsidRPr="00340726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920CF2" w14:textId="77777777" w:rsidR="00254A7C" w:rsidRPr="00340726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07A943" w14:textId="77777777" w:rsidR="00254A7C" w:rsidRPr="00340726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520DE" w14:textId="77777777" w:rsidR="00254A7C" w:rsidRPr="00340726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FAC0F5" w14:textId="77777777" w:rsidR="00254A7C" w:rsidRPr="00340726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EC96ED0" w14:textId="77777777" w:rsidR="00254A7C" w:rsidRPr="00340726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54A7C" w:rsidRPr="00340726" w14:paraId="46D63E14" w14:textId="77777777">
        <w:trPr>
          <w:trHeight w:val="270"/>
          <w:jc w:val="center"/>
        </w:trPr>
        <w:tc>
          <w:tcPr>
            <w:tcW w:w="10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9C4D29B" w14:textId="77777777" w:rsidR="00254A7C" w:rsidRPr="00340726" w:rsidRDefault="00254A7C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ÚO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D04AF7" w14:textId="77777777" w:rsidR="00254A7C" w:rsidRPr="00340726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8CA96" w14:textId="77777777" w:rsidR="00254A7C" w:rsidRPr="00340726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E0A2B3" w14:textId="77777777" w:rsidR="00254A7C" w:rsidRPr="00340726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CE8E6F" w14:textId="77777777" w:rsidR="00254A7C" w:rsidRPr="00340726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3B1743" w14:textId="77777777" w:rsidR="00254A7C" w:rsidRPr="00340726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F81E23" w14:textId="77777777" w:rsidR="00254A7C" w:rsidRPr="00340726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8F26A" w14:textId="77777777" w:rsidR="00254A7C" w:rsidRPr="00340726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768B436" w14:textId="77777777" w:rsidR="00254A7C" w:rsidRPr="00340726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54A7C" w:rsidRPr="00340726" w14:paraId="04CF9BA7" w14:textId="77777777">
        <w:trPr>
          <w:trHeight w:val="270"/>
          <w:jc w:val="center"/>
        </w:trPr>
        <w:tc>
          <w:tcPr>
            <w:tcW w:w="10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4186387" w14:textId="77777777" w:rsidR="00254A7C" w:rsidRPr="00340726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EF8D9" w14:textId="77777777" w:rsidR="00254A7C" w:rsidRPr="00340726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8D8FA0" w14:textId="77777777" w:rsidR="00254A7C" w:rsidRPr="00340726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CBAB16" w14:textId="77777777" w:rsidR="00254A7C" w:rsidRPr="00340726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6F7382" w14:textId="77777777" w:rsidR="00254A7C" w:rsidRPr="00340726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AF40A1" w14:textId="77777777" w:rsidR="00254A7C" w:rsidRPr="00340726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4F4ABC" w14:textId="77777777" w:rsidR="00254A7C" w:rsidRPr="00340726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F2FDDD" w14:textId="77777777" w:rsidR="00254A7C" w:rsidRPr="00340726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B01F2E2" w14:textId="77777777" w:rsidR="00254A7C" w:rsidRPr="00340726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54A7C" w:rsidRPr="00340726" w14:paraId="7DC3452A" w14:textId="77777777">
        <w:trPr>
          <w:trHeight w:val="270"/>
          <w:jc w:val="center"/>
        </w:trPr>
        <w:tc>
          <w:tcPr>
            <w:tcW w:w="1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B92F716" w14:textId="77777777" w:rsidR="00254A7C" w:rsidRPr="00340726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1DE148" w14:textId="77777777" w:rsidR="00254A7C" w:rsidRPr="00340726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585C46" w14:textId="77777777" w:rsidR="00254A7C" w:rsidRPr="00340726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D8D075" w14:textId="77777777" w:rsidR="00254A7C" w:rsidRPr="00340726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C1E8FA" w14:textId="77777777" w:rsidR="00254A7C" w:rsidRPr="00340726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39BCF" w14:textId="77777777" w:rsidR="00254A7C" w:rsidRPr="00340726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4D17A3" w14:textId="77777777" w:rsidR="00254A7C" w:rsidRPr="00340726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908DFA" w14:textId="77777777" w:rsidR="00254A7C" w:rsidRPr="00340726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A3676B" w14:textId="77777777" w:rsidR="00254A7C" w:rsidRPr="00340726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54A7C" w:rsidRPr="00340726" w14:paraId="248E68FF" w14:textId="77777777">
        <w:trPr>
          <w:trHeight w:val="255"/>
          <w:jc w:val="center"/>
        </w:trPr>
        <w:tc>
          <w:tcPr>
            <w:tcW w:w="10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415F88" w14:textId="77777777" w:rsidR="00254A7C" w:rsidRPr="00340726" w:rsidRDefault="00254A7C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Stav na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FAC73D" w14:textId="77777777" w:rsidR="00254A7C" w:rsidRPr="00340726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BA3909" w14:textId="77777777" w:rsidR="00254A7C" w:rsidRPr="00340726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2B1239" w14:textId="77777777" w:rsidR="00254A7C" w:rsidRPr="00340726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66C33E" w14:textId="77777777" w:rsidR="00254A7C" w:rsidRPr="00340726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5CCD48" w14:textId="77777777" w:rsidR="00254A7C" w:rsidRPr="00340726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3C1FFE" w14:textId="77777777" w:rsidR="00254A7C" w:rsidRPr="00340726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A44624" w14:textId="77777777" w:rsidR="00254A7C" w:rsidRPr="00340726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4239816" w14:textId="77777777" w:rsidR="00254A7C" w:rsidRPr="00340726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54A7C" w:rsidRPr="00340726" w14:paraId="2015580E" w14:textId="77777777">
        <w:trPr>
          <w:trHeight w:val="255"/>
          <w:jc w:val="center"/>
        </w:trPr>
        <w:tc>
          <w:tcPr>
            <w:tcW w:w="10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5ED2C9" w14:textId="77777777" w:rsidR="00254A7C" w:rsidRPr="00340726" w:rsidRDefault="00254A7C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konci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C91BD1" w14:textId="77777777" w:rsidR="00254A7C" w:rsidRPr="00340726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3D26FA" w14:textId="77777777" w:rsidR="00254A7C" w:rsidRPr="00340726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0CF6A6" w14:textId="77777777" w:rsidR="00254A7C" w:rsidRPr="00340726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5F1020" w14:textId="77777777" w:rsidR="00254A7C" w:rsidRPr="00340726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FA82F3" w14:textId="77777777" w:rsidR="00254A7C" w:rsidRPr="00340726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7E90A1" w14:textId="77777777" w:rsidR="00254A7C" w:rsidRPr="00340726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7F16C7" w14:textId="77777777" w:rsidR="00254A7C" w:rsidRPr="00340726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B99A32B" w14:textId="77777777" w:rsidR="00254A7C" w:rsidRPr="00340726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54A7C" w:rsidRPr="00340726" w14:paraId="66858A0D" w14:textId="77777777">
        <w:trPr>
          <w:trHeight w:val="270"/>
          <w:jc w:val="center"/>
        </w:trPr>
        <w:tc>
          <w:tcPr>
            <w:tcW w:w="10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DDFC3BC" w14:textId="77777777" w:rsidR="00254A7C" w:rsidRPr="00340726" w:rsidRDefault="00254A7C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ÚO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64FB68" w14:textId="77777777" w:rsidR="00254A7C" w:rsidRPr="00340726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0DA538" w14:textId="77777777" w:rsidR="00254A7C" w:rsidRPr="00340726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88000D" w14:textId="77777777" w:rsidR="00254A7C" w:rsidRPr="00340726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76E117" w14:textId="77777777" w:rsidR="00254A7C" w:rsidRPr="00340726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A61E9F" w14:textId="77777777" w:rsidR="00254A7C" w:rsidRPr="00340726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F1AFD9" w14:textId="77777777" w:rsidR="00254A7C" w:rsidRPr="00340726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F3FBDD" w14:textId="77777777" w:rsidR="00254A7C" w:rsidRPr="00340726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E121392" w14:textId="77777777" w:rsidR="00254A7C" w:rsidRPr="00340726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54A7C" w:rsidRPr="00340726" w14:paraId="2DAB3A4E" w14:textId="77777777">
        <w:trPr>
          <w:trHeight w:val="270"/>
          <w:jc w:val="center"/>
        </w:trPr>
        <w:tc>
          <w:tcPr>
            <w:tcW w:w="8880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0DEF8A" w14:textId="77777777" w:rsidR="00254A7C" w:rsidRPr="00340726" w:rsidRDefault="004C4B75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Zostatková hodnota</w:t>
            </w:r>
          </w:p>
        </w:tc>
      </w:tr>
      <w:tr w:rsidR="00254A7C" w:rsidRPr="00340726" w14:paraId="7EAA6AC8" w14:textId="77777777">
        <w:trPr>
          <w:trHeight w:val="255"/>
          <w:jc w:val="center"/>
        </w:trPr>
        <w:tc>
          <w:tcPr>
            <w:tcW w:w="10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CE88C84" w14:textId="77777777" w:rsidR="00254A7C" w:rsidRPr="00340726" w:rsidRDefault="00254A7C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Stav na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63770D" w14:textId="77777777" w:rsidR="00254A7C" w:rsidRPr="00340726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DAF20F" w14:textId="77777777" w:rsidR="00254A7C" w:rsidRPr="00340726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84F61A" w14:textId="77777777" w:rsidR="00254A7C" w:rsidRPr="00340726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E21651" w14:textId="77777777" w:rsidR="00254A7C" w:rsidRPr="00340726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7EF737" w14:textId="77777777" w:rsidR="00254A7C" w:rsidRPr="00340726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DEF85D" w14:textId="77777777" w:rsidR="00254A7C" w:rsidRPr="00340726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EAB32C" w14:textId="77777777" w:rsidR="00254A7C" w:rsidRPr="00340726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AE858FB" w14:textId="77777777" w:rsidR="00254A7C" w:rsidRPr="00340726" w:rsidRDefault="00254A7C" w:rsidP="002C50F3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54A7C" w:rsidRPr="00340726" w14:paraId="6BD4DB26" w14:textId="77777777">
        <w:trPr>
          <w:trHeight w:val="255"/>
          <w:jc w:val="center"/>
        </w:trPr>
        <w:tc>
          <w:tcPr>
            <w:tcW w:w="10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ACF7430" w14:textId="77777777" w:rsidR="00254A7C" w:rsidRPr="00340726" w:rsidRDefault="00254A7C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začiatku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A94741" w14:textId="77777777" w:rsidR="00254A7C" w:rsidRPr="00340726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F5F29" w14:textId="77777777" w:rsidR="00254A7C" w:rsidRPr="00340726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925381" w14:textId="77777777" w:rsidR="00254A7C" w:rsidRPr="00340726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9A4AC3" w14:textId="77777777" w:rsidR="00254A7C" w:rsidRPr="00340726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330D54" w14:textId="77777777" w:rsidR="00254A7C" w:rsidRPr="00340726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933E56" w14:textId="77777777" w:rsidR="00254A7C" w:rsidRPr="00340726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CB3585" w14:textId="77777777" w:rsidR="00254A7C" w:rsidRPr="00340726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6D105B6" w14:textId="77777777" w:rsidR="00254A7C" w:rsidRPr="00340726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54A7C" w:rsidRPr="00340726" w14:paraId="6B52E7A4" w14:textId="77777777">
        <w:trPr>
          <w:trHeight w:val="270"/>
          <w:jc w:val="center"/>
        </w:trPr>
        <w:tc>
          <w:tcPr>
            <w:tcW w:w="10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FE83E4F" w14:textId="77777777" w:rsidR="00254A7C" w:rsidRPr="00340726" w:rsidRDefault="00254A7C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ÚO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AB4020" w14:textId="77777777" w:rsidR="00254A7C" w:rsidRPr="00340726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C80D41" w14:textId="77777777" w:rsidR="00254A7C" w:rsidRPr="00340726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B13361" w14:textId="77777777" w:rsidR="00254A7C" w:rsidRPr="00340726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0CF5FE" w14:textId="77777777" w:rsidR="00254A7C" w:rsidRPr="00340726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45DE61" w14:textId="77777777" w:rsidR="00254A7C" w:rsidRPr="00340726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70DF32" w14:textId="77777777" w:rsidR="00254A7C" w:rsidRPr="00340726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2F3E3B" w14:textId="77777777" w:rsidR="00254A7C" w:rsidRPr="00340726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C7338B1" w14:textId="77777777" w:rsidR="00254A7C" w:rsidRPr="00340726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54A7C" w:rsidRPr="00340726" w14:paraId="491E1DC5" w14:textId="77777777">
        <w:trPr>
          <w:trHeight w:val="255"/>
          <w:jc w:val="center"/>
        </w:trPr>
        <w:tc>
          <w:tcPr>
            <w:tcW w:w="106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68D7CD5" w14:textId="77777777" w:rsidR="00254A7C" w:rsidRPr="00340726" w:rsidRDefault="00254A7C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Stav na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FAD3C4" w14:textId="77777777" w:rsidR="00254A7C" w:rsidRPr="00340726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9ADE9F" w14:textId="77777777" w:rsidR="00254A7C" w:rsidRPr="001B530B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5B3A20" w14:textId="77777777" w:rsidR="00254A7C" w:rsidRPr="001B530B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D1B897" w14:textId="77777777" w:rsidR="00254A7C" w:rsidRPr="001B530B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A33FF6" w14:textId="77777777" w:rsidR="00254A7C" w:rsidRPr="001B530B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D9A8AB" w14:textId="77777777" w:rsidR="00254A7C" w:rsidRPr="001B530B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287BF8" w14:textId="77777777" w:rsidR="00254A7C" w:rsidRPr="001B530B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D289662" w14:textId="77777777" w:rsidR="00254A7C" w:rsidRPr="001B530B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54A7C" w:rsidRPr="00340726" w14:paraId="638A894D" w14:textId="77777777">
        <w:trPr>
          <w:trHeight w:val="255"/>
          <w:jc w:val="center"/>
        </w:trPr>
        <w:tc>
          <w:tcPr>
            <w:tcW w:w="10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368E543" w14:textId="77777777" w:rsidR="00254A7C" w:rsidRPr="00340726" w:rsidRDefault="00254A7C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konci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2FF4E3" w14:textId="77777777" w:rsidR="00254A7C" w:rsidRPr="00340726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D26F1F" w14:textId="77777777" w:rsidR="00254A7C" w:rsidRPr="001B530B" w:rsidRDefault="003566A8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773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FDDD1D" w14:textId="77777777" w:rsidR="00254A7C" w:rsidRPr="001B530B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188E42" w14:textId="77777777" w:rsidR="00254A7C" w:rsidRPr="001B530B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1642F5" w14:textId="77777777" w:rsidR="00254A7C" w:rsidRPr="001B530B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1387B3" w14:textId="77777777" w:rsidR="00254A7C" w:rsidRPr="001B530B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499793" w14:textId="77777777" w:rsidR="00254A7C" w:rsidRPr="001B530B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48A910" w14:textId="77777777" w:rsidR="00254A7C" w:rsidRPr="001B530B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  <w:r w:rsidR="003566A8" w:rsidRPr="001B530B">
              <w:rPr>
                <w:rFonts w:ascii="Arial Narrow" w:hAnsi="Arial Narrow"/>
                <w:sz w:val="22"/>
                <w:szCs w:val="22"/>
              </w:rPr>
              <w:t>773</w:t>
            </w:r>
          </w:p>
        </w:tc>
      </w:tr>
      <w:tr w:rsidR="00254A7C" w:rsidRPr="00340726" w14:paraId="22229750" w14:textId="77777777">
        <w:trPr>
          <w:trHeight w:val="270"/>
          <w:jc w:val="center"/>
        </w:trPr>
        <w:tc>
          <w:tcPr>
            <w:tcW w:w="1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4C23B8B" w14:textId="77777777" w:rsidR="00254A7C" w:rsidRPr="00340726" w:rsidRDefault="00254A7C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ÚO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7324E7" w14:textId="77777777" w:rsidR="00254A7C" w:rsidRPr="00340726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5B90DA" w14:textId="77777777" w:rsidR="00254A7C" w:rsidRPr="00340726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D0DA5B" w14:textId="77777777" w:rsidR="00254A7C" w:rsidRPr="00340726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55A2E8" w14:textId="77777777" w:rsidR="00254A7C" w:rsidRPr="00340726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5793EC" w14:textId="77777777" w:rsidR="00254A7C" w:rsidRPr="00340726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D27F1B" w14:textId="77777777" w:rsidR="00254A7C" w:rsidRPr="00340726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62F564" w14:textId="77777777" w:rsidR="00254A7C" w:rsidRPr="00340726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36CDB37" w14:textId="77777777" w:rsidR="00254A7C" w:rsidRPr="00340726" w:rsidRDefault="00254A7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241392BC" w14:textId="77777777" w:rsidR="00FB7235" w:rsidRPr="00340726" w:rsidRDefault="00FB7235" w:rsidP="009A4B4C">
      <w:pPr>
        <w:rPr>
          <w:rFonts w:ascii="Arial Narrow" w:hAnsi="Arial Narrow"/>
          <w:sz w:val="22"/>
          <w:szCs w:val="22"/>
        </w:rPr>
      </w:pPr>
    </w:p>
    <w:p w14:paraId="1DF0F264" w14:textId="77777777" w:rsidR="00254A7C" w:rsidRPr="00340726" w:rsidRDefault="00254A7C" w:rsidP="00254A7C">
      <w:pPr>
        <w:jc w:val="both"/>
        <w:rPr>
          <w:rFonts w:ascii="Arial Narrow" w:hAnsi="Arial Narrow"/>
          <w:b/>
          <w:sz w:val="22"/>
          <w:szCs w:val="22"/>
        </w:rPr>
      </w:pPr>
    </w:p>
    <w:p w14:paraId="3F8FB3BB" w14:textId="77777777" w:rsidR="00254A7C" w:rsidRPr="00340726" w:rsidRDefault="00254A7C" w:rsidP="00254A7C">
      <w:pPr>
        <w:jc w:val="both"/>
        <w:rPr>
          <w:rFonts w:ascii="Arial Narrow" w:hAnsi="Arial Narrow"/>
          <w:b/>
          <w:sz w:val="22"/>
          <w:szCs w:val="22"/>
        </w:rPr>
      </w:pPr>
    </w:p>
    <w:p w14:paraId="06EED8C4" w14:textId="77777777" w:rsidR="00A057C6" w:rsidRDefault="00A057C6" w:rsidP="00254A7C">
      <w:pPr>
        <w:jc w:val="both"/>
        <w:rPr>
          <w:rFonts w:ascii="Arial Narrow" w:hAnsi="Arial Narrow"/>
          <w:b/>
          <w:sz w:val="22"/>
          <w:szCs w:val="22"/>
        </w:rPr>
      </w:pPr>
    </w:p>
    <w:p w14:paraId="028F4CFF" w14:textId="77777777" w:rsidR="00E33B45" w:rsidRDefault="00E33B45" w:rsidP="00254A7C">
      <w:pPr>
        <w:jc w:val="both"/>
        <w:rPr>
          <w:rFonts w:ascii="Arial Narrow" w:hAnsi="Arial Narrow"/>
          <w:b/>
          <w:sz w:val="22"/>
          <w:szCs w:val="22"/>
        </w:rPr>
      </w:pPr>
    </w:p>
    <w:p w14:paraId="4E897D6C" w14:textId="77777777" w:rsidR="00E33B45" w:rsidRPr="00340726" w:rsidRDefault="00E33B45" w:rsidP="00254A7C">
      <w:pPr>
        <w:jc w:val="both"/>
        <w:rPr>
          <w:rFonts w:ascii="Arial Narrow" w:hAnsi="Arial Narrow"/>
          <w:b/>
          <w:sz w:val="22"/>
          <w:szCs w:val="22"/>
        </w:rPr>
      </w:pPr>
    </w:p>
    <w:p w14:paraId="13FE83CA" w14:textId="77777777" w:rsidR="00A057C6" w:rsidRPr="00340726" w:rsidRDefault="00A057C6" w:rsidP="00254A7C">
      <w:pPr>
        <w:jc w:val="both"/>
        <w:rPr>
          <w:rFonts w:ascii="Arial Narrow" w:hAnsi="Arial Narrow"/>
          <w:b/>
          <w:sz w:val="22"/>
          <w:szCs w:val="22"/>
        </w:rPr>
      </w:pPr>
    </w:p>
    <w:p w14:paraId="261292C8" w14:textId="77777777" w:rsidR="00254A7C" w:rsidRPr="00340726" w:rsidRDefault="00254A7C" w:rsidP="00254A7C">
      <w:pPr>
        <w:jc w:val="both"/>
        <w:rPr>
          <w:rFonts w:ascii="Arial Narrow" w:hAnsi="Arial Narrow"/>
          <w:b/>
          <w:sz w:val="22"/>
          <w:szCs w:val="22"/>
        </w:rPr>
      </w:pPr>
    </w:p>
    <w:p w14:paraId="3195D78D" w14:textId="0B9D6737" w:rsidR="00E7282C" w:rsidRPr="00340726" w:rsidRDefault="00E7282C" w:rsidP="00E7282C">
      <w:pPr>
        <w:jc w:val="both"/>
        <w:rPr>
          <w:rFonts w:ascii="Arial Narrow" w:hAnsi="Arial Narrow"/>
          <w:b/>
          <w:sz w:val="22"/>
          <w:szCs w:val="22"/>
        </w:rPr>
      </w:pPr>
      <w:r w:rsidRPr="00340726">
        <w:rPr>
          <w:rFonts w:ascii="Arial Narrow" w:hAnsi="Arial Narrow"/>
          <w:b/>
          <w:sz w:val="22"/>
          <w:szCs w:val="22"/>
        </w:rPr>
        <w:lastRenderedPageBreak/>
        <w:t xml:space="preserve">             </w:t>
      </w:r>
      <w:r w:rsidR="00E33B45">
        <w:rPr>
          <w:rFonts w:ascii="Arial Narrow" w:hAnsi="Arial Narrow"/>
          <w:b/>
          <w:sz w:val="22"/>
          <w:szCs w:val="22"/>
        </w:rPr>
        <w:t xml:space="preserve">   </w:t>
      </w:r>
      <w:r w:rsidRPr="00340726">
        <w:rPr>
          <w:rFonts w:ascii="Arial Narrow" w:hAnsi="Arial Narrow"/>
          <w:b/>
          <w:sz w:val="22"/>
          <w:szCs w:val="22"/>
        </w:rPr>
        <w:t xml:space="preserve">  Tabuľka č. 2</w:t>
      </w:r>
    </w:p>
    <w:tbl>
      <w:tblPr>
        <w:tblW w:w="8880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1"/>
        <w:gridCol w:w="1184"/>
        <w:gridCol w:w="780"/>
        <w:gridCol w:w="1160"/>
        <w:gridCol w:w="946"/>
        <w:gridCol w:w="839"/>
        <w:gridCol w:w="1077"/>
        <w:gridCol w:w="1197"/>
        <w:gridCol w:w="642"/>
      </w:tblGrid>
      <w:tr w:rsidR="00E7282C" w:rsidRPr="00340726" w14:paraId="395E14B3" w14:textId="77777777">
        <w:trPr>
          <w:trHeight w:val="270"/>
          <w:jc w:val="center"/>
        </w:trPr>
        <w:tc>
          <w:tcPr>
            <w:tcW w:w="106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7B0E58" w14:textId="77777777" w:rsidR="00E7282C" w:rsidRPr="00340726" w:rsidRDefault="00E7282C" w:rsidP="00343A5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Dlhodobý</w:t>
            </w:r>
          </w:p>
        </w:tc>
        <w:tc>
          <w:tcPr>
            <w:tcW w:w="7819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E222CD" w14:textId="77777777" w:rsidR="00E7282C" w:rsidRPr="00340726" w:rsidRDefault="00E7282C" w:rsidP="00343A5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Bezprostredné predchádzajúce účtovné obdobie</w:t>
            </w:r>
          </w:p>
        </w:tc>
      </w:tr>
      <w:tr w:rsidR="00E7282C" w:rsidRPr="00340726" w14:paraId="626E1548" w14:textId="77777777">
        <w:trPr>
          <w:trHeight w:val="255"/>
          <w:jc w:val="center"/>
        </w:trPr>
        <w:tc>
          <w:tcPr>
            <w:tcW w:w="10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4CE52D" w14:textId="77777777" w:rsidR="00E7282C" w:rsidRPr="00340726" w:rsidRDefault="00E7282C" w:rsidP="00343A5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nehmotný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600DA7F" w14:textId="77777777" w:rsidR="00E7282C" w:rsidRPr="00340726" w:rsidRDefault="00E7282C" w:rsidP="00343A5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Aktivované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CB0A3D" w14:textId="77777777" w:rsidR="00E7282C" w:rsidRPr="00340726" w:rsidRDefault="00E7282C" w:rsidP="00343A5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Softvér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D54804D" w14:textId="77777777" w:rsidR="00E7282C" w:rsidRPr="00340726" w:rsidRDefault="00E7282C" w:rsidP="00343A5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Oceniteľné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DCB0860" w14:textId="77777777" w:rsidR="00E7282C" w:rsidRPr="00340726" w:rsidRDefault="00E7282C" w:rsidP="00343A5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Goodwill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10D3533" w14:textId="77777777" w:rsidR="00E7282C" w:rsidRPr="00340726" w:rsidRDefault="00E7282C" w:rsidP="00343A5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Ostatný 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2BEB5B4" w14:textId="77777777" w:rsidR="00E7282C" w:rsidRPr="00340726" w:rsidRDefault="00E7282C" w:rsidP="00343A5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Obstará-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94D7B80" w14:textId="77777777" w:rsidR="00E7282C" w:rsidRPr="00340726" w:rsidRDefault="00E7282C" w:rsidP="00343A5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Poskytnuté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87D7C9" w14:textId="77777777" w:rsidR="00E7282C" w:rsidRPr="00340726" w:rsidRDefault="00E7282C" w:rsidP="00343A5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E7282C" w:rsidRPr="00340726" w14:paraId="1E594915" w14:textId="77777777">
        <w:trPr>
          <w:trHeight w:val="255"/>
          <w:jc w:val="center"/>
        </w:trPr>
        <w:tc>
          <w:tcPr>
            <w:tcW w:w="10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334E23" w14:textId="77777777" w:rsidR="00E7282C" w:rsidRPr="00340726" w:rsidRDefault="00E7282C" w:rsidP="00343A5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majetok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F496C88" w14:textId="77777777" w:rsidR="00E7282C" w:rsidRPr="00340726" w:rsidRDefault="00E7282C" w:rsidP="00343A5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náklady na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ED572C0" w14:textId="77777777" w:rsidR="00E7282C" w:rsidRPr="00340726" w:rsidRDefault="00E7282C" w:rsidP="00343A5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DA00551" w14:textId="77777777" w:rsidR="00E7282C" w:rsidRPr="00340726" w:rsidRDefault="00E7282C" w:rsidP="00343A5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práva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EF8DEE7" w14:textId="77777777" w:rsidR="00E7282C" w:rsidRPr="00340726" w:rsidRDefault="00E7282C" w:rsidP="00343A5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C8BFBA9" w14:textId="77777777" w:rsidR="00E7282C" w:rsidRPr="00340726" w:rsidRDefault="00E7282C" w:rsidP="00343A5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DNM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4287FE" w14:textId="77777777" w:rsidR="00E7282C" w:rsidRPr="00340726" w:rsidRDefault="00E7282C" w:rsidP="00343A5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vaný DNM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067F005" w14:textId="77777777" w:rsidR="00E7282C" w:rsidRPr="00340726" w:rsidRDefault="00E7282C" w:rsidP="00343A5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preddavky 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6FB3FF" w14:textId="77777777" w:rsidR="00E7282C" w:rsidRPr="00340726" w:rsidRDefault="00E7282C" w:rsidP="00343A5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</w:tr>
      <w:tr w:rsidR="00E7282C" w:rsidRPr="00340726" w14:paraId="7C1AAC3D" w14:textId="77777777">
        <w:trPr>
          <w:trHeight w:val="255"/>
          <w:jc w:val="center"/>
        </w:trPr>
        <w:tc>
          <w:tcPr>
            <w:tcW w:w="10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555F74" w14:textId="77777777" w:rsidR="00E7282C" w:rsidRPr="00340726" w:rsidRDefault="00E7282C" w:rsidP="00343A5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3BC128" w14:textId="77777777" w:rsidR="00E7282C" w:rsidRPr="00340726" w:rsidRDefault="00E7282C" w:rsidP="00343A5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vývoj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F6DD11C" w14:textId="77777777" w:rsidR="00E7282C" w:rsidRPr="00340726" w:rsidRDefault="00E7282C" w:rsidP="00343A5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2FBCDC8" w14:textId="77777777" w:rsidR="00E7282C" w:rsidRPr="00340726" w:rsidRDefault="00E7282C" w:rsidP="00343A5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1232C1" w14:textId="77777777" w:rsidR="00E7282C" w:rsidRPr="00340726" w:rsidRDefault="00E7282C" w:rsidP="00343A5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231CB86" w14:textId="77777777" w:rsidR="00E7282C" w:rsidRPr="00340726" w:rsidRDefault="00E7282C" w:rsidP="00343A5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B599333" w14:textId="77777777" w:rsidR="00E7282C" w:rsidRPr="00340726" w:rsidRDefault="00E7282C" w:rsidP="00343A5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670EE6B" w14:textId="77777777" w:rsidR="00E7282C" w:rsidRPr="00340726" w:rsidRDefault="00E7282C" w:rsidP="00343A5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na DNM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5774839" w14:textId="77777777" w:rsidR="00E7282C" w:rsidRPr="00340726" w:rsidRDefault="00E7282C" w:rsidP="00343A5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</w:tr>
      <w:tr w:rsidR="00E7282C" w:rsidRPr="00340726" w14:paraId="187FB7CF" w14:textId="77777777">
        <w:trPr>
          <w:trHeight w:val="270"/>
          <w:jc w:val="center"/>
        </w:trPr>
        <w:tc>
          <w:tcPr>
            <w:tcW w:w="1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4E91FA" w14:textId="77777777" w:rsidR="00E7282C" w:rsidRPr="00340726" w:rsidRDefault="00E7282C" w:rsidP="00343A5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F42FA5D" w14:textId="77777777" w:rsidR="00E7282C" w:rsidRPr="00340726" w:rsidRDefault="00E7282C" w:rsidP="00343A5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78B93C2" w14:textId="77777777" w:rsidR="00E7282C" w:rsidRPr="00340726" w:rsidRDefault="00E7282C" w:rsidP="00343A5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B04861" w14:textId="77777777" w:rsidR="00E7282C" w:rsidRPr="00340726" w:rsidRDefault="00E7282C" w:rsidP="00343A5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d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D56EFC" w14:textId="77777777" w:rsidR="00E7282C" w:rsidRPr="00340726" w:rsidRDefault="00E7282C" w:rsidP="00343A5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80F606F" w14:textId="77777777" w:rsidR="00E7282C" w:rsidRPr="00340726" w:rsidRDefault="00E7282C" w:rsidP="00343A5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g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0F37214" w14:textId="77777777" w:rsidR="00E7282C" w:rsidRPr="00340726" w:rsidRDefault="00E7282C" w:rsidP="00343A5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h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6C2523" w14:textId="77777777" w:rsidR="00E7282C" w:rsidRPr="00340726" w:rsidRDefault="00E7282C" w:rsidP="00343A5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i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DD96835" w14:textId="77777777" w:rsidR="00E7282C" w:rsidRPr="00340726" w:rsidRDefault="00E7282C" w:rsidP="00343A5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j</w:t>
            </w:r>
          </w:p>
        </w:tc>
      </w:tr>
      <w:tr w:rsidR="00E7282C" w:rsidRPr="00340726" w14:paraId="0B495104" w14:textId="77777777">
        <w:trPr>
          <w:trHeight w:val="270"/>
          <w:jc w:val="center"/>
        </w:trPr>
        <w:tc>
          <w:tcPr>
            <w:tcW w:w="8880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6BB5218" w14:textId="77777777" w:rsidR="00E7282C" w:rsidRPr="00340726" w:rsidRDefault="00E7282C" w:rsidP="00343A5E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1F1547" w:rsidRPr="00110966" w14:paraId="6C19330E" w14:textId="77777777">
        <w:trPr>
          <w:trHeight w:val="255"/>
          <w:jc w:val="center"/>
        </w:trPr>
        <w:tc>
          <w:tcPr>
            <w:tcW w:w="10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6B5C851" w14:textId="77777777" w:rsidR="001F1547" w:rsidRPr="00340726" w:rsidRDefault="001F1547" w:rsidP="001F154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Stav na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D2984D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29A9BF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1224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61F42F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E162DA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9A0C60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D9AE25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FA913E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6A2BC28" w14:textId="77777777" w:rsidR="001F1547" w:rsidRPr="001B530B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1224</w:t>
            </w:r>
          </w:p>
        </w:tc>
      </w:tr>
      <w:tr w:rsidR="001F1547" w:rsidRPr="00340726" w14:paraId="45EB539A" w14:textId="77777777">
        <w:trPr>
          <w:trHeight w:val="255"/>
          <w:jc w:val="center"/>
        </w:trPr>
        <w:tc>
          <w:tcPr>
            <w:tcW w:w="10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DC888D7" w14:textId="77777777" w:rsidR="001F1547" w:rsidRPr="00340726" w:rsidRDefault="001F1547" w:rsidP="001F154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začiatku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36512F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D550F1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8EF15D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CE3F06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54928A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8664F0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DB3CDA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CBA6616" w14:textId="77777777" w:rsidR="001F1547" w:rsidRPr="001B530B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F1547" w:rsidRPr="00340726" w14:paraId="6B13B704" w14:textId="77777777">
        <w:trPr>
          <w:trHeight w:val="270"/>
          <w:jc w:val="center"/>
        </w:trPr>
        <w:tc>
          <w:tcPr>
            <w:tcW w:w="10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FF30D4A" w14:textId="77777777" w:rsidR="001F1547" w:rsidRPr="00340726" w:rsidRDefault="001F1547" w:rsidP="001F154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ÚO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1C19F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DE6C7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0B16FE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7DD8AD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E4CD9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06FF2C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77E278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2380B3A" w14:textId="77777777" w:rsidR="001F1547" w:rsidRPr="001B530B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F1547" w:rsidRPr="00340726" w14:paraId="04DBDADF" w14:textId="77777777">
        <w:trPr>
          <w:trHeight w:val="270"/>
          <w:jc w:val="center"/>
        </w:trPr>
        <w:tc>
          <w:tcPr>
            <w:tcW w:w="10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E60F389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6BBBF1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15D90D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34B304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C4A4D9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F5178A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94C29A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FA7400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040E69C" w14:textId="77777777" w:rsidR="001F1547" w:rsidRPr="001B530B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F1547" w:rsidRPr="00340726" w14:paraId="07EB8AFD" w14:textId="77777777">
        <w:trPr>
          <w:trHeight w:val="270"/>
          <w:jc w:val="center"/>
        </w:trPr>
        <w:tc>
          <w:tcPr>
            <w:tcW w:w="1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1685B95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8E09F2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203FD7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3DDF8D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B60E83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577136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9EF23E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C01541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6FC4B8F" w14:textId="77777777" w:rsidR="001F1547" w:rsidRPr="001B530B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F1547" w:rsidRPr="00340726" w14:paraId="000B4E54" w14:textId="77777777">
        <w:trPr>
          <w:trHeight w:val="270"/>
          <w:jc w:val="center"/>
        </w:trPr>
        <w:tc>
          <w:tcPr>
            <w:tcW w:w="1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23FBDCF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61AD5B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438FA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4A9C25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5522AA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FAAE6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EC1CE8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DEAF1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6CAE04B" w14:textId="77777777" w:rsidR="001F1547" w:rsidRPr="001B530B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F1547" w:rsidRPr="00340726" w14:paraId="311F24EA" w14:textId="77777777">
        <w:trPr>
          <w:trHeight w:val="255"/>
          <w:jc w:val="center"/>
        </w:trPr>
        <w:tc>
          <w:tcPr>
            <w:tcW w:w="10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CC8AD62" w14:textId="77777777" w:rsidR="001F1547" w:rsidRPr="00340726" w:rsidRDefault="001F1547" w:rsidP="001F154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Stav na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B075D4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A52EEB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1224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05AC3D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D62D9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B5EBA2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1D86A9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C3CEF3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2E6F3AE" w14:textId="77777777" w:rsidR="001F1547" w:rsidRPr="001B530B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1224</w:t>
            </w:r>
          </w:p>
        </w:tc>
      </w:tr>
      <w:tr w:rsidR="001F1547" w:rsidRPr="00340726" w14:paraId="650BBFED" w14:textId="77777777">
        <w:trPr>
          <w:trHeight w:val="255"/>
          <w:jc w:val="center"/>
        </w:trPr>
        <w:tc>
          <w:tcPr>
            <w:tcW w:w="10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2D80285" w14:textId="77777777" w:rsidR="001F1547" w:rsidRPr="00340726" w:rsidRDefault="001F1547" w:rsidP="001F154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konci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E5762C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F31EE6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F517C6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9DE5F0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8B0E51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B10301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CD2571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221EFE" w14:textId="77777777" w:rsidR="001F1547" w:rsidRPr="001B530B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F1547" w:rsidRPr="00340726" w14:paraId="3DEC1468" w14:textId="77777777">
        <w:trPr>
          <w:trHeight w:val="270"/>
          <w:jc w:val="center"/>
        </w:trPr>
        <w:tc>
          <w:tcPr>
            <w:tcW w:w="10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ECED625" w14:textId="77777777" w:rsidR="001F1547" w:rsidRPr="00340726" w:rsidRDefault="001F1547" w:rsidP="001F154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ÚO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A0443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82485F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1F29AC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8E780F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A0C9B8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674B65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C43A55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2FEA426" w14:textId="77777777" w:rsidR="001F1547" w:rsidRPr="001B530B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F1547" w:rsidRPr="00340726" w14:paraId="7F6F2AD2" w14:textId="77777777">
        <w:trPr>
          <w:trHeight w:val="270"/>
          <w:jc w:val="center"/>
        </w:trPr>
        <w:tc>
          <w:tcPr>
            <w:tcW w:w="8880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D7A204" w14:textId="77777777" w:rsidR="001F1547" w:rsidRPr="001B530B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1F1547" w:rsidRPr="00340726" w14:paraId="09A61A02" w14:textId="77777777">
        <w:trPr>
          <w:trHeight w:val="255"/>
          <w:jc w:val="center"/>
        </w:trPr>
        <w:tc>
          <w:tcPr>
            <w:tcW w:w="10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6CAC368" w14:textId="77777777" w:rsidR="001F1547" w:rsidRPr="00340726" w:rsidRDefault="001F1547" w:rsidP="001F154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Stav na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B75635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72F889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B56BF9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FBFEE2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6DEC42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0D76BF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13DE7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2008975" w14:textId="77777777" w:rsidR="001F1547" w:rsidRPr="001B530B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F1547" w:rsidRPr="00340726" w14:paraId="01D79326" w14:textId="77777777">
        <w:trPr>
          <w:trHeight w:val="255"/>
          <w:jc w:val="center"/>
        </w:trPr>
        <w:tc>
          <w:tcPr>
            <w:tcW w:w="10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44083A9" w14:textId="77777777" w:rsidR="001F1547" w:rsidRPr="00340726" w:rsidRDefault="001F1547" w:rsidP="001F154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Začiatku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07C86D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A0FC3B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1224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F91603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CE3BDF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DB9820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67F3B9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FDA97F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85C23D5" w14:textId="77777777" w:rsidR="001F1547" w:rsidRPr="001B530B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1224</w:t>
            </w:r>
          </w:p>
        </w:tc>
      </w:tr>
      <w:tr w:rsidR="001F1547" w:rsidRPr="00340726" w14:paraId="6B6075DC" w14:textId="77777777">
        <w:trPr>
          <w:trHeight w:val="270"/>
          <w:jc w:val="center"/>
        </w:trPr>
        <w:tc>
          <w:tcPr>
            <w:tcW w:w="10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634DA84" w14:textId="77777777" w:rsidR="001F1547" w:rsidRPr="00340726" w:rsidRDefault="001F1547" w:rsidP="001F154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ÚO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AFDF41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14C7A3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3B77FB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76A1C3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289DEA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3EFF50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D569B8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458087" w14:textId="77777777" w:rsidR="001F1547" w:rsidRPr="001B530B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F1547" w:rsidRPr="00340726" w14:paraId="6EC89DFC" w14:textId="77777777">
        <w:trPr>
          <w:trHeight w:val="270"/>
          <w:jc w:val="center"/>
        </w:trPr>
        <w:tc>
          <w:tcPr>
            <w:tcW w:w="10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E966950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530D96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3D0024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3B5E50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DF8DC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3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60C294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155326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23B929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3834A5C" w14:textId="77777777" w:rsidR="001F1547" w:rsidRPr="001B530B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F1547" w:rsidRPr="00340726" w14:paraId="305C2837" w14:textId="77777777">
        <w:trPr>
          <w:trHeight w:val="270"/>
          <w:jc w:val="center"/>
        </w:trPr>
        <w:tc>
          <w:tcPr>
            <w:tcW w:w="1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61C256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692566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C90D2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DCAF2A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38C729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3D2EC3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37B186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A254D9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59DC35A" w14:textId="77777777" w:rsidR="001F1547" w:rsidRPr="001B530B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F1547" w:rsidRPr="00340726" w14:paraId="492663F3" w14:textId="77777777">
        <w:trPr>
          <w:trHeight w:val="255"/>
          <w:jc w:val="center"/>
        </w:trPr>
        <w:tc>
          <w:tcPr>
            <w:tcW w:w="10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A7F9B9F" w14:textId="77777777" w:rsidR="001F1547" w:rsidRPr="00340726" w:rsidRDefault="001F1547" w:rsidP="001F154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Stav na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821433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4DE8E1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EBDF6C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E70A59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84E98C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008B62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EFFB2D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83DF9C" w14:textId="77777777" w:rsidR="001F1547" w:rsidRPr="001B530B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F1547" w:rsidRPr="00340726" w14:paraId="5D77FADF" w14:textId="77777777">
        <w:trPr>
          <w:trHeight w:val="255"/>
          <w:jc w:val="center"/>
        </w:trPr>
        <w:tc>
          <w:tcPr>
            <w:tcW w:w="10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0D539EA" w14:textId="77777777" w:rsidR="001F1547" w:rsidRPr="00340726" w:rsidRDefault="001F1547" w:rsidP="001F154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Konci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1BC1A3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E07F2E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1224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7BD004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E80E28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73F32A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47BE8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525177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00C286F" w14:textId="77777777" w:rsidR="001F1547" w:rsidRPr="001B530B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1224</w:t>
            </w:r>
          </w:p>
        </w:tc>
      </w:tr>
      <w:tr w:rsidR="001F1547" w:rsidRPr="00340726" w14:paraId="242E1CF8" w14:textId="77777777">
        <w:trPr>
          <w:trHeight w:val="270"/>
          <w:jc w:val="center"/>
        </w:trPr>
        <w:tc>
          <w:tcPr>
            <w:tcW w:w="10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EE020F7" w14:textId="77777777" w:rsidR="001F1547" w:rsidRPr="00340726" w:rsidRDefault="001F1547" w:rsidP="001F154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ÚO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5D8968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D4747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54493C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8A3F7C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B27D32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79B877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A663C7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B4EAC20" w14:textId="77777777" w:rsidR="001F1547" w:rsidRPr="001B530B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F1547" w:rsidRPr="00340726" w14:paraId="3F09DCDE" w14:textId="77777777">
        <w:trPr>
          <w:trHeight w:val="270"/>
          <w:jc w:val="center"/>
        </w:trPr>
        <w:tc>
          <w:tcPr>
            <w:tcW w:w="8880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1A2BAA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1F1547" w:rsidRPr="00340726" w14:paraId="6402499F" w14:textId="77777777">
        <w:trPr>
          <w:trHeight w:val="255"/>
          <w:jc w:val="center"/>
        </w:trPr>
        <w:tc>
          <w:tcPr>
            <w:tcW w:w="10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86B0EC1" w14:textId="77777777" w:rsidR="001F1547" w:rsidRPr="00340726" w:rsidRDefault="001F1547" w:rsidP="001F154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Stav na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2207B6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8EA5DD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DD379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2687AC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2FAC98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FD3EA0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586043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A719F8A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F1547" w:rsidRPr="00340726" w14:paraId="4FFA23DB" w14:textId="77777777">
        <w:trPr>
          <w:trHeight w:val="255"/>
          <w:jc w:val="center"/>
        </w:trPr>
        <w:tc>
          <w:tcPr>
            <w:tcW w:w="10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6CF4675" w14:textId="77777777" w:rsidR="001F1547" w:rsidRPr="00340726" w:rsidRDefault="001F1547" w:rsidP="001F154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Začiatku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CECD59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A896D0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AE8E57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978535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DE27C9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A90237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C6DAA9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BF67B3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F1547" w:rsidRPr="00340726" w14:paraId="352CB2C8" w14:textId="77777777">
        <w:trPr>
          <w:trHeight w:val="270"/>
          <w:jc w:val="center"/>
        </w:trPr>
        <w:tc>
          <w:tcPr>
            <w:tcW w:w="10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A3E5CA1" w14:textId="77777777" w:rsidR="001F1547" w:rsidRPr="00340726" w:rsidRDefault="001F1547" w:rsidP="001F154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ÚO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745EAF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614360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62B7FA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38E6A2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F4B582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E42234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0106E6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726F83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F1547" w:rsidRPr="00340726" w14:paraId="770F9A7F" w14:textId="77777777">
        <w:trPr>
          <w:trHeight w:val="270"/>
          <w:jc w:val="center"/>
        </w:trPr>
        <w:tc>
          <w:tcPr>
            <w:tcW w:w="10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ED3735B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D3596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FD98ED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E0A958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CD6883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2F57BC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45A197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54CC9D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C3A63B3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F1547" w:rsidRPr="00340726" w14:paraId="6E466503" w14:textId="77777777">
        <w:trPr>
          <w:trHeight w:val="270"/>
          <w:jc w:val="center"/>
        </w:trPr>
        <w:tc>
          <w:tcPr>
            <w:tcW w:w="1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CA6FD7D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5767EC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3A9576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84A9B6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6F566C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536CFC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88F437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D8E69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01D4755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F1547" w:rsidRPr="00340726" w14:paraId="61101F2B" w14:textId="77777777">
        <w:trPr>
          <w:trHeight w:val="255"/>
          <w:jc w:val="center"/>
        </w:trPr>
        <w:tc>
          <w:tcPr>
            <w:tcW w:w="10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D9E1BD4" w14:textId="77777777" w:rsidR="001F1547" w:rsidRPr="00340726" w:rsidRDefault="001F1547" w:rsidP="001F154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Stav na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9E51AE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B06CDC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4CF5EF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3ACA3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2C8C0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5C37ED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DA788F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4FCA4A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F1547" w:rsidRPr="00340726" w14:paraId="7619E278" w14:textId="77777777">
        <w:trPr>
          <w:trHeight w:val="255"/>
          <w:jc w:val="center"/>
        </w:trPr>
        <w:tc>
          <w:tcPr>
            <w:tcW w:w="10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288ADDB" w14:textId="77777777" w:rsidR="001F1547" w:rsidRPr="00340726" w:rsidRDefault="001F1547" w:rsidP="001F154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Konci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82805B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82D5B5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4D78DE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296B8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FCE1EB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73BC61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0E9E11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5D2E14C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F1547" w:rsidRPr="00340726" w14:paraId="75D96916" w14:textId="77777777">
        <w:trPr>
          <w:trHeight w:val="270"/>
          <w:jc w:val="center"/>
        </w:trPr>
        <w:tc>
          <w:tcPr>
            <w:tcW w:w="10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A1208D5" w14:textId="77777777" w:rsidR="001F1547" w:rsidRPr="00340726" w:rsidRDefault="001F1547" w:rsidP="001F154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ÚO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E9BB4F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C376B4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ADA949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444F51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A3A6E6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46A28B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D671EF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4DDA394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F1547" w:rsidRPr="00340726" w14:paraId="3B3E6B65" w14:textId="77777777">
        <w:trPr>
          <w:trHeight w:val="270"/>
          <w:jc w:val="center"/>
        </w:trPr>
        <w:tc>
          <w:tcPr>
            <w:tcW w:w="8880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A168CE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Zostatková hodnota</w:t>
            </w:r>
          </w:p>
        </w:tc>
      </w:tr>
      <w:tr w:rsidR="001F1547" w:rsidRPr="00340726" w14:paraId="1F6D39CA" w14:textId="77777777">
        <w:trPr>
          <w:trHeight w:val="255"/>
          <w:jc w:val="center"/>
        </w:trPr>
        <w:tc>
          <w:tcPr>
            <w:tcW w:w="10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4AAE33F" w14:textId="77777777" w:rsidR="001F1547" w:rsidRPr="00340726" w:rsidRDefault="001F1547" w:rsidP="001F154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Stav na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DCD4C3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DAED64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D20A24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DBE7BD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55FD6C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E8082D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8E8E6C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FAAA8B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F1547" w:rsidRPr="00340726" w14:paraId="5532E3A3" w14:textId="77777777">
        <w:trPr>
          <w:trHeight w:val="255"/>
          <w:jc w:val="center"/>
        </w:trPr>
        <w:tc>
          <w:tcPr>
            <w:tcW w:w="10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C4EC310" w14:textId="77777777" w:rsidR="001F1547" w:rsidRPr="00340726" w:rsidRDefault="001F1547" w:rsidP="001F154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Začiatku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E1DFF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F189AB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3B2A48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D1D8BC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747034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012E71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5F7DB1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265C492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F1547" w:rsidRPr="00340726" w14:paraId="5BC8B133" w14:textId="77777777">
        <w:trPr>
          <w:trHeight w:val="270"/>
          <w:jc w:val="center"/>
        </w:trPr>
        <w:tc>
          <w:tcPr>
            <w:tcW w:w="10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C53D2D0" w14:textId="77777777" w:rsidR="001F1547" w:rsidRPr="00340726" w:rsidRDefault="001F1547" w:rsidP="001F154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ÚO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CB2CEF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87AF94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67AA0B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32357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9F950D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25E267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6B3242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873C13B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F1547" w:rsidRPr="00340726" w14:paraId="7C729F0D" w14:textId="77777777">
        <w:trPr>
          <w:trHeight w:val="255"/>
          <w:jc w:val="center"/>
        </w:trPr>
        <w:tc>
          <w:tcPr>
            <w:tcW w:w="106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42E2C8" w14:textId="77777777" w:rsidR="001F1547" w:rsidRPr="00340726" w:rsidRDefault="001F1547" w:rsidP="001F154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Stav na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02EE5E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7F7293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5B56DB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1FE74D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F9435A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998705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DDB4EA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B7256A4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F1547" w:rsidRPr="00340726" w14:paraId="5CA12ACE" w14:textId="77777777">
        <w:trPr>
          <w:trHeight w:val="255"/>
          <w:jc w:val="center"/>
        </w:trPr>
        <w:tc>
          <w:tcPr>
            <w:tcW w:w="10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44CAEE1" w14:textId="77777777" w:rsidR="001F1547" w:rsidRPr="00340726" w:rsidRDefault="001F1547" w:rsidP="001F154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Konci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DDE301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5A5B1C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65E810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846BB4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24B395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0A10C7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327E3B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218967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F1547" w:rsidRPr="00340726" w14:paraId="2C5A6F7F" w14:textId="77777777">
        <w:trPr>
          <w:trHeight w:val="270"/>
          <w:jc w:val="center"/>
        </w:trPr>
        <w:tc>
          <w:tcPr>
            <w:tcW w:w="1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DF3FA60" w14:textId="77777777" w:rsidR="001F1547" w:rsidRPr="00340726" w:rsidRDefault="001F1547" w:rsidP="001F154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ÚO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D9110A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6F7025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2E082C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FC3376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4F078B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E12987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2E534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1FC878" w14:textId="77777777" w:rsidR="001F1547" w:rsidRPr="00340726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2474350D" w14:textId="77777777" w:rsidR="00E7282C" w:rsidRPr="00340726" w:rsidRDefault="00E7282C" w:rsidP="00E7282C">
      <w:pPr>
        <w:jc w:val="both"/>
        <w:rPr>
          <w:rFonts w:ascii="Arial Narrow" w:hAnsi="Arial Narrow"/>
          <w:b/>
          <w:sz w:val="22"/>
          <w:szCs w:val="22"/>
        </w:rPr>
      </w:pPr>
    </w:p>
    <w:p w14:paraId="19240C5E" w14:textId="77777777" w:rsidR="00E7282C" w:rsidRPr="00340726" w:rsidRDefault="00E7282C" w:rsidP="00E7282C">
      <w:pPr>
        <w:jc w:val="both"/>
        <w:rPr>
          <w:rFonts w:ascii="Arial Narrow" w:hAnsi="Arial Narrow"/>
          <w:b/>
          <w:sz w:val="22"/>
          <w:szCs w:val="22"/>
        </w:rPr>
      </w:pPr>
    </w:p>
    <w:p w14:paraId="16FB210E" w14:textId="77777777" w:rsidR="00E7282C" w:rsidRPr="00340726" w:rsidRDefault="00E7282C" w:rsidP="00E7282C">
      <w:pPr>
        <w:jc w:val="both"/>
        <w:rPr>
          <w:rFonts w:ascii="Arial Narrow" w:hAnsi="Arial Narrow"/>
          <w:b/>
          <w:sz w:val="22"/>
          <w:szCs w:val="22"/>
        </w:rPr>
      </w:pPr>
    </w:p>
    <w:p w14:paraId="3B2FE4B0" w14:textId="77777777" w:rsidR="005E0885" w:rsidRPr="00340726" w:rsidRDefault="005E0885" w:rsidP="005E0885">
      <w:pPr>
        <w:jc w:val="both"/>
        <w:rPr>
          <w:rFonts w:ascii="Arial Narrow" w:hAnsi="Arial Narrow"/>
          <w:b/>
          <w:sz w:val="22"/>
          <w:szCs w:val="22"/>
        </w:rPr>
      </w:pPr>
    </w:p>
    <w:p w14:paraId="3764FC2B" w14:textId="77777777" w:rsidR="005E0885" w:rsidRPr="00340726" w:rsidRDefault="005E0885" w:rsidP="005E0885">
      <w:pPr>
        <w:jc w:val="both"/>
        <w:rPr>
          <w:rFonts w:ascii="Arial Narrow" w:hAnsi="Arial Narrow"/>
          <w:b/>
          <w:sz w:val="22"/>
          <w:szCs w:val="22"/>
        </w:rPr>
      </w:pPr>
    </w:p>
    <w:p w14:paraId="382ADB5B" w14:textId="77777777" w:rsidR="005E0885" w:rsidRPr="00340726" w:rsidRDefault="005E0885" w:rsidP="005E0885">
      <w:pPr>
        <w:jc w:val="both"/>
        <w:rPr>
          <w:rFonts w:ascii="Arial Narrow" w:hAnsi="Arial Narrow"/>
          <w:b/>
          <w:sz w:val="22"/>
          <w:szCs w:val="22"/>
        </w:rPr>
      </w:pPr>
    </w:p>
    <w:p w14:paraId="5F2E14D0" w14:textId="77777777" w:rsidR="00425DEB" w:rsidRDefault="00425DEB" w:rsidP="005E0885">
      <w:pPr>
        <w:jc w:val="both"/>
        <w:rPr>
          <w:rFonts w:ascii="Arial Narrow" w:hAnsi="Arial Narrow"/>
          <w:b/>
          <w:sz w:val="22"/>
          <w:szCs w:val="22"/>
        </w:rPr>
      </w:pPr>
    </w:p>
    <w:p w14:paraId="308D5E55" w14:textId="77777777" w:rsidR="00E33B45" w:rsidRDefault="00E33B45" w:rsidP="005E0885">
      <w:pPr>
        <w:jc w:val="both"/>
        <w:rPr>
          <w:rFonts w:ascii="Arial Narrow" w:hAnsi="Arial Narrow"/>
          <w:b/>
          <w:sz w:val="22"/>
          <w:szCs w:val="22"/>
        </w:rPr>
      </w:pPr>
    </w:p>
    <w:p w14:paraId="3A68A2F1" w14:textId="77777777" w:rsidR="00E33B45" w:rsidRDefault="00E33B45" w:rsidP="005E0885">
      <w:pPr>
        <w:jc w:val="both"/>
        <w:rPr>
          <w:rFonts w:ascii="Arial Narrow" w:hAnsi="Arial Narrow"/>
          <w:b/>
          <w:sz w:val="22"/>
          <w:szCs w:val="22"/>
        </w:rPr>
      </w:pPr>
    </w:p>
    <w:p w14:paraId="5B3FDD01" w14:textId="77777777" w:rsidR="00E33B45" w:rsidRPr="00340726" w:rsidRDefault="00E33B45" w:rsidP="005E0885">
      <w:pPr>
        <w:jc w:val="both"/>
        <w:rPr>
          <w:rFonts w:ascii="Arial Narrow" w:hAnsi="Arial Narrow"/>
          <w:b/>
          <w:sz w:val="22"/>
          <w:szCs w:val="22"/>
        </w:rPr>
      </w:pPr>
    </w:p>
    <w:p w14:paraId="05E158D7" w14:textId="77777777" w:rsidR="005E0885" w:rsidRPr="00340726" w:rsidRDefault="005E0885" w:rsidP="005E0885">
      <w:pPr>
        <w:jc w:val="both"/>
        <w:rPr>
          <w:rFonts w:ascii="Arial Narrow" w:hAnsi="Arial Narrow"/>
          <w:b/>
          <w:sz w:val="22"/>
          <w:szCs w:val="22"/>
        </w:rPr>
      </w:pPr>
    </w:p>
    <w:p w14:paraId="3119EB73" w14:textId="77777777" w:rsidR="004D728E" w:rsidRPr="00340726" w:rsidRDefault="004D728E" w:rsidP="004D728E">
      <w:pPr>
        <w:numPr>
          <w:ilvl w:val="0"/>
          <w:numId w:val="9"/>
        </w:numPr>
        <w:rPr>
          <w:rFonts w:ascii="Arial Narrow" w:hAnsi="Arial Narrow"/>
          <w:sz w:val="22"/>
          <w:szCs w:val="22"/>
        </w:rPr>
      </w:pPr>
      <w:r w:rsidRPr="00340726">
        <w:rPr>
          <w:rFonts w:ascii="Arial Narrow" w:hAnsi="Arial Narrow"/>
          <w:sz w:val="22"/>
          <w:szCs w:val="22"/>
        </w:rPr>
        <w:lastRenderedPageBreak/>
        <w:t>Informácie</w:t>
      </w:r>
      <w:r w:rsidR="005E0885" w:rsidRPr="00340726">
        <w:rPr>
          <w:rFonts w:ascii="Arial Narrow" w:hAnsi="Arial Narrow"/>
          <w:sz w:val="22"/>
          <w:szCs w:val="22"/>
        </w:rPr>
        <w:t xml:space="preserve"> o dlhodobom hmotnom majetku</w:t>
      </w:r>
    </w:p>
    <w:p w14:paraId="4A6A6F39" w14:textId="77777777" w:rsidR="004D728E" w:rsidRPr="00340726" w:rsidRDefault="004D728E" w:rsidP="004D728E">
      <w:pPr>
        <w:rPr>
          <w:rFonts w:ascii="Arial Narrow" w:hAnsi="Arial Narrow"/>
          <w:b/>
          <w:sz w:val="22"/>
          <w:szCs w:val="22"/>
        </w:rPr>
      </w:pPr>
    </w:p>
    <w:p w14:paraId="7039AC61" w14:textId="3C0E46F4" w:rsidR="004D728E" w:rsidRPr="00340726" w:rsidRDefault="00E33B45" w:rsidP="004D728E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            </w:t>
      </w:r>
      <w:r w:rsidR="004D728E" w:rsidRPr="00340726">
        <w:rPr>
          <w:rFonts w:ascii="Arial Narrow" w:hAnsi="Arial Narrow"/>
          <w:b/>
          <w:sz w:val="22"/>
          <w:szCs w:val="22"/>
        </w:rPr>
        <w:t>Tabuľka č. 1</w:t>
      </w:r>
    </w:p>
    <w:tbl>
      <w:tblPr>
        <w:tblW w:w="9104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0"/>
        <w:gridCol w:w="989"/>
        <w:gridCol w:w="975"/>
        <w:gridCol w:w="1281"/>
        <w:gridCol w:w="965"/>
        <w:gridCol w:w="856"/>
        <w:gridCol w:w="1099"/>
        <w:gridCol w:w="1113"/>
        <w:gridCol w:w="984"/>
      </w:tblGrid>
      <w:tr w:rsidR="004D728E" w:rsidRPr="00340726" w14:paraId="0BAF6312" w14:textId="77777777" w:rsidTr="00FB7235">
        <w:trPr>
          <w:trHeight w:val="270"/>
          <w:jc w:val="center"/>
        </w:trPr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96FACC" w14:textId="77777777" w:rsidR="004D728E" w:rsidRPr="00340726" w:rsidRDefault="004D728E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Dlhodobý</w:t>
            </w:r>
          </w:p>
        </w:tc>
        <w:tc>
          <w:tcPr>
            <w:tcW w:w="8044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E20642A" w14:textId="77777777" w:rsidR="004D728E" w:rsidRPr="00340726" w:rsidRDefault="004D728E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4D728E" w:rsidRPr="00340726" w14:paraId="786E7948" w14:textId="77777777" w:rsidTr="00FB7235">
        <w:trPr>
          <w:trHeight w:val="255"/>
          <w:jc w:val="center"/>
        </w:trPr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786BC6" w14:textId="77777777" w:rsidR="004D728E" w:rsidRPr="00340726" w:rsidRDefault="004D728E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hmotný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0CB7AA6" w14:textId="77777777" w:rsidR="004D728E" w:rsidRPr="00340726" w:rsidRDefault="004D728E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92D0579" w14:textId="77777777" w:rsidR="004D728E" w:rsidRPr="00340726" w:rsidRDefault="004D728E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F37E4A0" w14:textId="77777777" w:rsidR="004D728E" w:rsidRPr="00340726" w:rsidRDefault="004D728E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Samostatné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E4A96A9" w14:textId="77777777" w:rsidR="004D728E" w:rsidRPr="00340726" w:rsidRDefault="00881B67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Základné 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E827E46" w14:textId="77777777" w:rsidR="004D728E" w:rsidRPr="00340726" w:rsidRDefault="004D728E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Ostatný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F333C10" w14:textId="77777777" w:rsidR="004D728E" w:rsidRPr="00340726" w:rsidRDefault="004D728E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Obstará-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B941C95" w14:textId="77777777" w:rsidR="004D728E" w:rsidRPr="00340726" w:rsidRDefault="004D728E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Poskytnuté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C197A1C" w14:textId="77777777" w:rsidR="004D728E" w:rsidRPr="00340726" w:rsidRDefault="004D728E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4D728E" w:rsidRPr="00340726" w14:paraId="7527F393" w14:textId="77777777" w:rsidTr="00FB7235">
        <w:trPr>
          <w:trHeight w:val="255"/>
          <w:jc w:val="center"/>
        </w:trPr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2FBBC3" w14:textId="77777777" w:rsidR="004D728E" w:rsidRPr="00340726" w:rsidRDefault="004D728E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majetok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F430460" w14:textId="77777777" w:rsidR="004D728E" w:rsidRPr="00340726" w:rsidRDefault="004D728E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0BBD3B" w14:textId="77777777" w:rsidR="004D728E" w:rsidRPr="00340726" w:rsidRDefault="004D728E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267388E" w14:textId="77777777" w:rsidR="004D728E" w:rsidRPr="00340726" w:rsidRDefault="004D728E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hnuteľné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CF17B4D" w14:textId="77777777" w:rsidR="004D728E" w:rsidRPr="00340726" w:rsidRDefault="00881B67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stádo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713F90A" w14:textId="77777777" w:rsidR="004D728E" w:rsidRPr="00340726" w:rsidRDefault="004D728E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DHM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445B3B9" w14:textId="77777777" w:rsidR="004D728E" w:rsidRPr="00340726" w:rsidRDefault="004D728E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vaný DHM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10C97CC" w14:textId="77777777" w:rsidR="004D728E" w:rsidRPr="00340726" w:rsidRDefault="004D728E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preddavky 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2853EA" w14:textId="77777777" w:rsidR="004D728E" w:rsidRPr="00340726" w:rsidRDefault="004D728E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</w:tr>
      <w:tr w:rsidR="004D728E" w:rsidRPr="00340726" w14:paraId="74B66D69" w14:textId="77777777" w:rsidTr="00FB7235">
        <w:trPr>
          <w:trHeight w:val="255"/>
          <w:jc w:val="center"/>
        </w:trPr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B837C1" w14:textId="77777777" w:rsidR="004D728E" w:rsidRPr="00340726" w:rsidRDefault="004D728E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E3FA992" w14:textId="77777777" w:rsidR="004D728E" w:rsidRPr="00340726" w:rsidRDefault="004D728E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594AAA" w14:textId="77777777" w:rsidR="004D728E" w:rsidRPr="00340726" w:rsidRDefault="004D728E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B9222B7" w14:textId="77777777" w:rsidR="004D728E" w:rsidRPr="00340726" w:rsidRDefault="004D728E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veci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04AA0D8" w14:textId="77777777" w:rsidR="004D728E" w:rsidRPr="00340726" w:rsidRDefault="00881B67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a ťažné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A095A8F" w14:textId="77777777" w:rsidR="004D728E" w:rsidRPr="00340726" w:rsidRDefault="004D728E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3E3DC7E" w14:textId="77777777" w:rsidR="004D728E" w:rsidRPr="00340726" w:rsidRDefault="004D728E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8E9E9E" w14:textId="77777777" w:rsidR="004D728E" w:rsidRPr="00340726" w:rsidRDefault="004D728E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na DHM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568133A" w14:textId="77777777" w:rsidR="004D728E" w:rsidRPr="00340726" w:rsidRDefault="004D728E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</w:tr>
      <w:tr w:rsidR="004D728E" w:rsidRPr="00340726" w14:paraId="1BA3FD81" w14:textId="77777777" w:rsidTr="00FB7235">
        <w:trPr>
          <w:trHeight w:val="255"/>
          <w:jc w:val="center"/>
        </w:trPr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905114" w14:textId="77777777" w:rsidR="004D728E" w:rsidRPr="00340726" w:rsidRDefault="004D728E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833086" w14:textId="77777777" w:rsidR="004D728E" w:rsidRPr="00340726" w:rsidRDefault="004D728E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FE970BA" w14:textId="77777777" w:rsidR="004D728E" w:rsidRPr="00340726" w:rsidRDefault="004D728E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966690" w14:textId="77777777" w:rsidR="004D728E" w:rsidRPr="00340726" w:rsidRDefault="004D728E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a súbory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9E977BC" w14:textId="77777777" w:rsidR="004D728E" w:rsidRPr="00340726" w:rsidRDefault="00881B67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zvieratá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A31D78" w14:textId="77777777" w:rsidR="004D728E" w:rsidRPr="00340726" w:rsidRDefault="004D728E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8AE6AF1" w14:textId="77777777" w:rsidR="004D728E" w:rsidRPr="00340726" w:rsidRDefault="004D728E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649A466" w14:textId="77777777" w:rsidR="004D728E" w:rsidRPr="00340726" w:rsidRDefault="004D728E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234B8D7" w14:textId="77777777" w:rsidR="004D728E" w:rsidRPr="00340726" w:rsidRDefault="004D728E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</w:tr>
      <w:tr w:rsidR="004D728E" w:rsidRPr="00340726" w14:paraId="42C39DA7" w14:textId="77777777" w:rsidTr="00FB7235">
        <w:trPr>
          <w:trHeight w:val="255"/>
          <w:jc w:val="center"/>
        </w:trPr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40F8D4" w14:textId="77777777" w:rsidR="004D728E" w:rsidRPr="00340726" w:rsidRDefault="004D728E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096DB58" w14:textId="77777777" w:rsidR="004D728E" w:rsidRPr="00340726" w:rsidRDefault="004D728E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669A265" w14:textId="77777777" w:rsidR="004D728E" w:rsidRPr="00340726" w:rsidRDefault="004D728E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D87FE51" w14:textId="77777777" w:rsidR="004D728E" w:rsidRPr="00340726" w:rsidRDefault="004D728E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hnuteľných 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5344C8E" w14:textId="77777777" w:rsidR="004D728E" w:rsidRPr="00340726" w:rsidRDefault="004D728E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269C956" w14:textId="77777777" w:rsidR="004D728E" w:rsidRPr="00340726" w:rsidRDefault="004D728E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F5DDBDB" w14:textId="77777777" w:rsidR="004D728E" w:rsidRPr="00340726" w:rsidRDefault="004D728E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EC844E4" w14:textId="77777777" w:rsidR="004D728E" w:rsidRPr="00340726" w:rsidRDefault="004D728E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4079A9F" w14:textId="77777777" w:rsidR="004D728E" w:rsidRPr="00340726" w:rsidRDefault="004D728E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</w:tr>
      <w:tr w:rsidR="004D728E" w:rsidRPr="00340726" w14:paraId="4D97E4D7" w14:textId="77777777" w:rsidTr="00FB7235">
        <w:trPr>
          <w:trHeight w:val="255"/>
          <w:jc w:val="center"/>
        </w:trPr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583EBFA" w14:textId="77777777" w:rsidR="004D728E" w:rsidRPr="00340726" w:rsidRDefault="004D728E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00CDA2" w14:textId="77777777" w:rsidR="004D728E" w:rsidRPr="00340726" w:rsidRDefault="004D728E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6DD8455" w14:textId="77777777" w:rsidR="004D728E" w:rsidRPr="00340726" w:rsidRDefault="004D728E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B2AB1D4" w14:textId="77777777" w:rsidR="004D728E" w:rsidRPr="00340726" w:rsidRDefault="004D728E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vecí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FF50303" w14:textId="77777777" w:rsidR="004D728E" w:rsidRPr="00340726" w:rsidRDefault="004D728E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5813A45" w14:textId="77777777" w:rsidR="004D728E" w:rsidRPr="00340726" w:rsidRDefault="004D728E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9A53B0B" w14:textId="77777777" w:rsidR="004D728E" w:rsidRPr="00340726" w:rsidRDefault="004D728E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2D6BD89" w14:textId="77777777" w:rsidR="004D728E" w:rsidRPr="00340726" w:rsidRDefault="004D728E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331EE83" w14:textId="77777777" w:rsidR="004D728E" w:rsidRPr="00340726" w:rsidRDefault="004D728E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</w:tr>
      <w:tr w:rsidR="004D728E" w:rsidRPr="00340726" w14:paraId="390000A9" w14:textId="77777777" w:rsidTr="00FB7235">
        <w:trPr>
          <w:trHeight w:val="270"/>
          <w:jc w:val="center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732F05C" w14:textId="77777777" w:rsidR="004D728E" w:rsidRPr="00340726" w:rsidRDefault="004D728E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83BD49C" w14:textId="77777777" w:rsidR="004D728E" w:rsidRPr="00340726" w:rsidRDefault="004D728E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A5840B0" w14:textId="77777777" w:rsidR="004D728E" w:rsidRPr="00340726" w:rsidRDefault="004D728E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6B65582" w14:textId="77777777" w:rsidR="004D728E" w:rsidRPr="00340726" w:rsidRDefault="004D728E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d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BFB578F" w14:textId="77777777" w:rsidR="004D728E" w:rsidRPr="00340726" w:rsidRDefault="004D728E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5AE231" w14:textId="77777777" w:rsidR="004D728E" w:rsidRPr="00340726" w:rsidRDefault="004D728E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G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DA43217" w14:textId="77777777" w:rsidR="004D728E" w:rsidRPr="00340726" w:rsidRDefault="004D728E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h</w:t>
            </w: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F22705A" w14:textId="77777777" w:rsidR="004D728E" w:rsidRPr="00340726" w:rsidRDefault="004D728E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i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73CF7ED" w14:textId="77777777" w:rsidR="004D728E" w:rsidRPr="00340726" w:rsidRDefault="004D728E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j</w:t>
            </w:r>
          </w:p>
        </w:tc>
      </w:tr>
      <w:tr w:rsidR="004D728E" w:rsidRPr="00340726" w14:paraId="63434CBC" w14:textId="77777777" w:rsidTr="00FB7235">
        <w:trPr>
          <w:trHeight w:val="270"/>
          <w:jc w:val="center"/>
        </w:trPr>
        <w:tc>
          <w:tcPr>
            <w:tcW w:w="9104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0262AC3" w14:textId="77777777" w:rsidR="004D728E" w:rsidRPr="00340726" w:rsidRDefault="004D728E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4D728E" w:rsidRPr="00340726" w14:paraId="33159876" w14:textId="77777777" w:rsidTr="00FB7235">
        <w:trPr>
          <w:trHeight w:val="255"/>
          <w:jc w:val="center"/>
        </w:trPr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7E3B698" w14:textId="77777777" w:rsidR="004D728E" w:rsidRPr="00340726" w:rsidRDefault="004D728E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0726">
              <w:rPr>
                <w:rFonts w:ascii="Arial Narrow" w:hAnsi="Arial Narrow"/>
                <w:b/>
                <w:bCs/>
                <w:sz w:val="22"/>
                <w:szCs w:val="22"/>
              </w:rPr>
              <w:t>Stav na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E0A714" w14:textId="77777777" w:rsidR="004D728E" w:rsidRPr="00340726" w:rsidRDefault="004D728E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3407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769D81" w14:textId="77777777" w:rsidR="004D728E" w:rsidRPr="00340726" w:rsidRDefault="004D728E" w:rsidP="00AC1F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545A4" w14:textId="77777777" w:rsidR="004D728E" w:rsidRPr="00340726" w:rsidRDefault="004D728E" w:rsidP="00AC1F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CD6E14" w14:textId="77777777" w:rsidR="004D728E" w:rsidRPr="00340726" w:rsidRDefault="004D728E" w:rsidP="00AC1F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04FCBC" w14:textId="77777777" w:rsidR="004D728E" w:rsidRPr="00340726" w:rsidRDefault="004D728E" w:rsidP="00AC1F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60A1B8" w14:textId="77777777" w:rsidR="004D728E" w:rsidRPr="00340726" w:rsidRDefault="004D728E" w:rsidP="00AC1F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28FF7D" w14:textId="77777777" w:rsidR="004D728E" w:rsidRPr="00340726" w:rsidRDefault="004D728E" w:rsidP="00C51ED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1DE2A9D" w14:textId="77777777" w:rsidR="004D728E" w:rsidRPr="00340726" w:rsidRDefault="004D728E" w:rsidP="00AC1F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D728E" w:rsidRPr="001B530B" w14:paraId="3DDDF8CB" w14:textId="77777777" w:rsidTr="00FB7235">
        <w:trPr>
          <w:trHeight w:val="255"/>
          <w:jc w:val="center"/>
        </w:trPr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E86AF06" w14:textId="77777777" w:rsidR="004D728E" w:rsidRPr="001B530B" w:rsidRDefault="004D728E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začiatku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F54FF2" w14:textId="77777777" w:rsidR="004D728E" w:rsidRPr="001B530B" w:rsidRDefault="004D728E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  <w:r w:rsidR="003566A8" w:rsidRPr="001B530B">
              <w:rPr>
                <w:rFonts w:ascii="Arial Narrow" w:hAnsi="Arial Narrow"/>
                <w:sz w:val="22"/>
                <w:szCs w:val="22"/>
              </w:rPr>
              <w:t>114191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08DDCB" w14:textId="77777777" w:rsidR="004D728E" w:rsidRPr="001B530B" w:rsidRDefault="003566A8" w:rsidP="00AC1F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4612108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31775C" w14:textId="77777777" w:rsidR="004D728E" w:rsidRPr="001B530B" w:rsidRDefault="003566A8" w:rsidP="00AC1F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2532218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BCCA41" w14:textId="77777777" w:rsidR="004D728E" w:rsidRPr="001B530B" w:rsidRDefault="003566A8" w:rsidP="00AC1F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321873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A8048A" w14:textId="77777777" w:rsidR="004D728E" w:rsidRPr="001B530B" w:rsidRDefault="004D728E" w:rsidP="00AC1F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C315AC" w14:textId="77777777" w:rsidR="004D728E" w:rsidRPr="001B530B" w:rsidRDefault="004D728E" w:rsidP="00AC1F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2344EB" w14:textId="77777777" w:rsidR="004D728E" w:rsidRPr="001B530B" w:rsidRDefault="004D728E" w:rsidP="00C51ED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017D89E" w14:textId="77777777" w:rsidR="004D728E" w:rsidRPr="001B530B" w:rsidRDefault="003566A8" w:rsidP="00AC1F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7580390</w:t>
            </w:r>
          </w:p>
        </w:tc>
      </w:tr>
      <w:tr w:rsidR="004D728E" w:rsidRPr="001B530B" w14:paraId="4E7CCF1C" w14:textId="77777777" w:rsidTr="00FB7235">
        <w:trPr>
          <w:trHeight w:val="270"/>
          <w:jc w:val="center"/>
        </w:trPr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79E63F5" w14:textId="77777777" w:rsidR="004D728E" w:rsidRPr="001B530B" w:rsidRDefault="004D728E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ÚO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6D6A2B" w14:textId="77777777" w:rsidR="004D728E" w:rsidRPr="001B530B" w:rsidRDefault="004D728E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8EEE5B" w14:textId="77777777" w:rsidR="004D728E" w:rsidRPr="001B530B" w:rsidRDefault="004D728E" w:rsidP="00AC1F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AE0C3" w14:textId="77777777" w:rsidR="004D728E" w:rsidRPr="001B530B" w:rsidRDefault="004D728E" w:rsidP="00AC1F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D9286" w14:textId="77777777" w:rsidR="004D728E" w:rsidRPr="001B530B" w:rsidRDefault="004D728E" w:rsidP="00AC1F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9AF7EB" w14:textId="77777777" w:rsidR="004D728E" w:rsidRPr="001B530B" w:rsidRDefault="004D728E" w:rsidP="00AC1F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25D907" w14:textId="77777777" w:rsidR="004D728E" w:rsidRPr="001B530B" w:rsidRDefault="004D728E" w:rsidP="00AC1F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038F54" w14:textId="77777777" w:rsidR="004D728E" w:rsidRPr="001B530B" w:rsidRDefault="004D728E" w:rsidP="00C51ED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9E3C52" w14:textId="77777777" w:rsidR="004D728E" w:rsidRPr="001B530B" w:rsidRDefault="004D728E" w:rsidP="00AC1F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D728E" w:rsidRPr="001B530B" w14:paraId="458F2F01" w14:textId="77777777" w:rsidTr="00FB7235">
        <w:trPr>
          <w:trHeight w:val="270"/>
          <w:jc w:val="center"/>
        </w:trPr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5223D4A" w14:textId="77777777" w:rsidR="004D728E" w:rsidRPr="001B530B" w:rsidRDefault="004D728E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960ABD" w14:textId="77777777" w:rsidR="004D728E" w:rsidRPr="001B530B" w:rsidRDefault="003566A8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413158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26B9BE" w14:textId="77777777" w:rsidR="004D728E" w:rsidRPr="001B530B" w:rsidRDefault="003566A8" w:rsidP="00AC1F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378169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B099FF" w14:textId="77777777" w:rsidR="004D728E" w:rsidRPr="001B530B" w:rsidRDefault="003566A8" w:rsidP="00AC1F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967430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109BBC" w14:textId="77777777" w:rsidR="004D728E" w:rsidRPr="001B530B" w:rsidRDefault="003566A8" w:rsidP="00AC1F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289162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335BCD" w14:textId="77777777" w:rsidR="004D728E" w:rsidRPr="001B530B" w:rsidRDefault="004D728E" w:rsidP="00AC1F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55C5E1" w14:textId="77777777" w:rsidR="004D728E" w:rsidRPr="001B530B" w:rsidRDefault="003566A8" w:rsidP="00AC1F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999337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950CB3" w14:textId="77777777" w:rsidR="004D728E" w:rsidRPr="001B530B" w:rsidRDefault="004D728E" w:rsidP="00C51ED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914FF33" w14:textId="77777777" w:rsidR="004D728E" w:rsidRPr="001B530B" w:rsidRDefault="003566A8" w:rsidP="00AC1F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3047256</w:t>
            </w:r>
          </w:p>
        </w:tc>
      </w:tr>
      <w:tr w:rsidR="004D728E" w:rsidRPr="001B530B" w14:paraId="230D47B9" w14:textId="77777777" w:rsidTr="00FB7235">
        <w:trPr>
          <w:trHeight w:val="270"/>
          <w:jc w:val="center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0B0D49" w14:textId="77777777" w:rsidR="004D728E" w:rsidRPr="001B530B" w:rsidRDefault="004D728E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096DC8" w14:textId="77777777" w:rsidR="004D728E" w:rsidRPr="001B530B" w:rsidRDefault="003566A8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75191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C55757" w14:textId="77777777" w:rsidR="004D728E" w:rsidRPr="001B530B" w:rsidRDefault="003566A8" w:rsidP="003566A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407425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B47B98" w14:textId="77777777" w:rsidR="004D728E" w:rsidRPr="001B530B" w:rsidRDefault="003566A8" w:rsidP="00AC1F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751401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F67200" w14:textId="77777777" w:rsidR="004D728E" w:rsidRPr="001B530B" w:rsidRDefault="003566A8" w:rsidP="00AC1F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381380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80468A" w14:textId="77777777" w:rsidR="004D728E" w:rsidRPr="001B530B" w:rsidRDefault="004D728E" w:rsidP="00AC1F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1EDC1F" w14:textId="77777777" w:rsidR="004D728E" w:rsidRPr="001B530B" w:rsidRDefault="004D728E" w:rsidP="00AC1F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EF6FBF" w14:textId="77777777" w:rsidR="004D728E" w:rsidRPr="001B530B" w:rsidRDefault="004D728E" w:rsidP="00C51ED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29ED991" w14:textId="77777777" w:rsidR="004D728E" w:rsidRPr="001B530B" w:rsidRDefault="003566A8" w:rsidP="00A057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1615397</w:t>
            </w:r>
          </w:p>
        </w:tc>
      </w:tr>
      <w:tr w:rsidR="004D728E" w:rsidRPr="001B530B" w14:paraId="229DA425" w14:textId="77777777" w:rsidTr="00FB7235">
        <w:trPr>
          <w:trHeight w:val="270"/>
          <w:jc w:val="center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F8558F4" w14:textId="77777777" w:rsidR="004D728E" w:rsidRPr="001B530B" w:rsidRDefault="004D728E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B263D4" w14:textId="77777777" w:rsidR="004D728E" w:rsidRPr="001B530B" w:rsidRDefault="004D728E" w:rsidP="00C51ED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AC9807" w14:textId="77777777" w:rsidR="004D728E" w:rsidRPr="001B530B" w:rsidRDefault="004D728E" w:rsidP="00AC1F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51207C" w14:textId="77777777" w:rsidR="004D728E" w:rsidRPr="001B530B" w:rsidRDefault="004D728E" w:rsidP="00AC1F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57E3A7" w14:textId="77777777" w:rsidR="004D728E" w:rsidRPr="001B530B" w:rsidRDefault="004D728E" w:rsidP="00AC1F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C556C3" w14:textId="77777777" w:rsidR="004D728E" w:rsidRPr="001B530B" w:rsidRDefault="004D728E" w:rsidP="00AC1F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2931" w14:textId="77777777" w:rsidR="004D728E" w:rsidRPr="001B530B" w:rsidRDefault="003566A8" w:rsidP="00AC1F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889162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9F190A" w14:textId="77777777" w:rsidR="004D728E" w:rsidRPr="001B530B" w:rsidRDefault="004D728E" w:rsidP="00C51ED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905F1D" w14:textId="77777777" w:rsidR="004D728E" w:rsidRPr="001B530B" w:rsidRDefault="003566A8" w:rsidP="00AC1F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889162</w:t>
            </w:r>
          </w:p>
        </w:tc>
      </w:tr>
      <w:tr w:rsidR="004D728E" w:rsidRPr="001B530B" w14:paraId="5B5DB7AB" w14:textId="77777777" w:rsidTr="00FB7235">
        <w:trPr>
          <w:trHeight w:val="255"/>
          <w:jc w:val="center"/>
        </w:trPr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4AED34B" w14:textId="77777777" w:rsidR="004D728E" w:rsidRPr="001B530B" w:rsidRDefault="004D728E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Stav na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ECB266" w14:textId="77777777" w:rsidR="004D728E" w:rsidRPr="001B530B" w:rsidRDefault="004D728E" w:rsidP="00C51ED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84B7D7" w14:textId="77777777" w:rsidR="004D728E" w:rsidRPr="001B530B" w:rsidRDefault="004D728E" w:rsidP="00AC1F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8D8334" w14:textId="77777777" w:rsidR="004D728E" w:rsidRPr="001B530B" w:rsidRDefault="004D728E" w:rsidP="00AC1F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EF4266" w14:textId="77777777" w:rsidR="004D728E" w:rsidRPr="001B530B" w:rsidRDefault="004D728E" w:rsidP="00AC1F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D31B18" w14:textId="77777777" w:rsidR="004D728E" w:rsidRPr="001B530B" w:rsidRDefault="004D728E" w:rsidP="00AC1F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C351F7" w14:textId="77777777" w:rsidR="004D728E" w:rsidRPr="001B530B" w:rsidRDefault="004D728E" w:rsidP="00AC1F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2C604D" w14:textId="77777777" w:rsidR="004D728E" w:rsidRPr="001B530B" w:rsidRDefault="004D728E" w:rsidP="00C51ED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4772F48" w14:textId="77777777" w:rsidR="004D728E" w:rsidRPr="001B530B" w:rsidRDefault="004D728E" w:rsidP="00AC1F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D728E" w:rsidRPr="001B530B" w14:paraId="25EAAF0E" w14:textId="77777777" w:rsidTr="00FB7235">
        <w:trPr>
          <w:trHeight w:val="255"/>
          <w:jc w:val="center"/>
        </w:trPr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55C0525" w14:textId="77777777" w:rsidR="004D728E" w:rsidRPr="001B530B" w:rsidRDefault="004D728E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konci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3E371B" w14:textId="77777777" w:rsidR="004D728E" w:rsidRPr="001B530B" w:rsidRDefault="00363526" w:rsidP="00A846E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452158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D4D868" w14:textId="77777777" w:rsidR="004D728E" w:rsidRPr="001B530B" w:rsidRDefault="00363526" w:rsidP="00A846E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4582852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7EE033" w14:textId="77777777" w:rsidR="004D728E" w:rsidRPr="001B530B" w:rsidRDefault="00363526" w:rsidP="00A846E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2748247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6BFD3C" w14:textId="77777777" w:rsidR="004D728E" w:rsidRPr="001B530B" w:rsidRDefault="00363526" w:rsidP="00A846E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229655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DED89D" w14:textId="77777777" w:rsidR="004D728E" w:rsidRPr="001B530B" w:rsidRDefault="004D728E" w:rsidP="00A846E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28D594" w14:textId="77777777" w:rsidR="004D728E" w:rsidRPr="001B530B" w:rsidRDefault="00363526" w:rsidP="00A846E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110175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9660BD" w14:textId="77777777" w:rsidR="004D728E" w:rsidRPr="001B530B" w:rsidRDefault="004D728E" w:rsidP="00A846E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70A0190" w14:textId="77777777" w:rsidR="004D728E" w:rsidRPr="001B530B" w:rsidRDefault="00363526" w:rsidP="00A846E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8123087</w:t>
            </w:r>
          </w:p>
        </w:tc>
      </w:tr>
      <w:tr w:rsidR="004D728E" w:rsidRPr="001B530B" w14:paraId="3FE4ECD4" w14:textId="77777777" w:rsidTr="00FB7235">
        <w:trPr>
          <w:trHeight w:val="270"/>
          <w:jc w:val="center"/>
        </w:trPr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74A7956" w14:textId="77777777" w:rsidR="004D728E" w:rsidRPr="001B530B" w:rsidRDefault="004D728E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ÚO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1DBC7F" w14:textId="77777777" w:rsidR="004D728E" w:rsidRPr="001B530B" w:rsidRDefault="004D728E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D52F52" w14:textId="77777777" w:rsidR="004D728E" w:rsidRPr="001B530B" w:rsidRDefault="004D728E" w:rsidP="00AC1F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855F29" w14:textId="77777777" w:rsidR="004D728E" w:rsidRPr="001B530B" w:rsidRDefault="004D728E" w:rsidP="00AC1F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A0AA32" w14:textId="77777777" w:rsidR="004D728E" w:rsidRPr="001B530B" w:rsidRDefault="004D728E" w:rsidP="00AC1F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AE1534" w14:textId="77777777" w:rsidR="004D728E" w:rsidRPr="001B530B" w:rsidRDefault="004D728E" w:rsidP="00AC1F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707250" w14:textId="77777777" w:rsidR="004D728E" w:rsidRPr="001B530B" w:rsidRDefault="004D728E" w:rsidP="00C51ED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DE3BCE" w14:textId="77777777" w:rsidR="004D728E" w:rsidRPr="001B530B" w:rsidRDefault="004D728E" w:rsidP="00C51ED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DA93862" w14:textId="77777777" w:rsidR="004D728E" w:rsidRPr="001B530B" w:rsidRDefault="004D728E" w:rsidP="00AC1F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D728E" w:rsidRPr="001B530B" w14:paraId="5D17DAFA" w14:textId="77777777" w:rsidTr="00FB7235">
        <w:trPr>
          <w:trHeight w:val="270"/>
          <w:jc w:val="center"/>
        </w:trPr>
        <w:tc>
          <w:tcPr>
            <w:tcW w:w="9104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C5E6A11" w14:textId="77777777" w:rsidR="004D728E" w:rsidRPr="001B530B" w:rsidRDefault="00AC1F32" w:rsidP="00AC1F32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4D728E" w:rsidRPr="001B530B" w14:paraId="7418B49C" w14:textId="77777777" w:rsidTr="00FB7235">
        <w:trPr>
          <w:trHeight w:val="255"/>
          <w:jc w:val="center"/>
        </w:trPr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3889A0" w14:textId="77777777" w:rsidR="004D728E" w:rsidRPr="001B530B" w:rsidRDefault="004D728E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Stav na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04B30A" w14:textId="77777777" w:rsidR="004D728E" w:rsidRPr="001B530B" w:rsidRDefault="004D728E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55607A" w14:textId="77777777" w:rsidR="004D728E" w:rsidRPr="001B530B" w:rsidRDefault="004D728E" w:rsidP="00AC1F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62D3A2" w14:textId="77777777" w:rsidR="004D728E" w:rsidRPr="001B530B" w:rsidRDefault="004D728E" w:rsidP="00AC1F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5DA0E2" w14:textId="77777777" w:rsidR="004D728E" w:rsidRPr="001B530B" w:rsidRDefault="004D728E" w:rsidP="00AC1F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F1BCF7" w14:textId="77777777" w:rsidR="004D728E" w:rsidRPr="001B530B" w:rsidRDefault="004D728E" w:rsidP="00AC1F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EB38C9" w14:textId="77777777" w:rsidR="004D728E" w:rsidRPr="001B530B" w:rsidRDefault="004D728E" w:rsidP="00C51ED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EE1D75" w14:textId="77777777" w:rsidR="004D728E" w:rsidRPr="001B530B" w:rsidRDefault="004D728E" w:rsidP="00C51ED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3ECF250" w14:textId="77777777" w:rsidR="004D728E" w:rsidRPr="001B530B" w:rsidRDefault="004D728E" w:rsidP="00AC1F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D728E" w:rsidRPr="001B530B" w14:paraId="02F7E1D7" w14:textId="77777777" w:rsidTr="00FB7235">
        <w:trPr>
          <w:trHeight w:val="255"/>
          <w:jc w:val="center"/>
        </w:trPr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2D5C4CC" w14:textId="77777777" w:rsidR="004D728E" w:rsidRPr="001B530B" w:rsidRDefault="004D728E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začiatku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EBB754" w14:textId="77777777" w:rsidR="004D728E" w:rsidRPr="001B530B" w:rsidRDefault="004D728E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E4D6AD" w14:textId="77777777" w:rsidR="004D728E" w:rsidRPr="001B530B" w:rsidRDefault="00363526" w:rsidP="00AC1F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2538692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0C776D" w14:textId="77777777" w:rsidR="004D728E" w:rsidRPr="001B530B" w:rsidRDefault="00363526" w:rsidP="00AC1F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1649076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4E5C80" w14:textId="77777777" w:rsidR="004D728E" w:rsidRPr="001B530B" w:rsidRDefault="00363526" w:rsidP="00AC1F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149586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3F746B" w14:textId="77777777" w:rsidR="004D728E" w:rsidRPr="001B530B" w:rsidRDefault="004D728E" w:rsidP="00AC1F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61DF25" w14:textId="77777777" w:rsidR="004D728E" w:rsidRPr="001B530B" w:rsidRDefault="004D728E" w:rsidP="00C51ED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BA8A14" w14:textId="77777777" w:rsidR="004D728E" w:rsidRPr="001B530B" w:rsidRDefault="004D728E" w:rsidP="00C51ED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F4FC9A8" w14:textId="77777777" w:rsidR="004D728E" w:rsidRPr="001B530B" w:rsidRDefault="00363526" w:rsidP="00AC1F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4337354</w:t>
            </w:r>
          </w:p>
        </w:tc>
      </w:tr>
      <w:tr w:rsidR="004D728E" w:rsidRPr="001B530B" w14:paraId="0A35C79D" w14:textId="77777777" w:rsidTr="00FB7235">
        <w:trPr>
          <w:trHeight w:val="270"/>
          <w:jc w:val="center"/>
        </w:trPr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A9FAFBC" w14:textId="77777777" w:rsidR="004D728E" w:rsidRPr="001B530B" w:rsidRDefault="004D728E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ÚO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25B173" w14:textId="77777777" w:rsidR="004D728E" w:rsidRPr="001B530B" w:rsidRDefault="004D728E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158289" w14:textId="77777777" w:rsidR="004D728E" w:rsidRPr="001B530B" w:rsidRDefault="004D728E" w:rsidP="00AC1F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3DA1FA" w14:textId="77777777" w:rsidR="004D728E" w:rsidRPr="001B530B" w:rsidRDefault="004D728E" w:rsidP="00AC1F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7BD65A" w14:textId="77777777" w:rsidR="004D728E" w:rsidRPr="001B530B" w:rsidRDefault="004D728E" w:rsidP="00AC1F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DB0F10" w14:textId="77777777" w:rsidR="004D728E" w:rsidRPr="001B530B" w:rsidRDefault="004D728E" w:rsidP="00AC1F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DDC6E3" w14:textId="77777777" w:rsidR="004D728E" w:rsidRPr="001B530B" w:rsidRDefault="004D728E" w:rsidP="00C51ED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239F6C" w14:textId="77777777" w:rsidR="004D728E" w:rsidRPr="001B530B" w:rsidRDefault="004D728E" w:rsidP="00C51ED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2A7CB79" w14:textId="77777777" w:rsidR="004D728E" w:rsidRPr="001B530B" w:rsidRDefault="004D728E" w:rsidP="00AC1F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D728E" w:rsidRPr="001B530B" w14:paraId="796EC04C" w14:textId="77777777" w:rsidTr="00FB7235">
        <w:trPr>
          <w:trHeight w:val="285"/>
          <w:jc w:val="center"/>
        </w:trPr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C377FAB" w14:textId="77777777" w:rsidR="004D728E" w:rsidRPr="001B530B" w:rsidRDefault="004D728E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298E5A" w14:textId="77777777" w:rsidR="004D728E" w:rsidRPr="001B530B" w:rsidRDefault="004D728E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46D442" w14:textId="77777777" w:rsidR="004D728E" w:rsidRPr="001B530B" w:rsidRDefault="00363526" w:rsidP="00AC1F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106101</w:t>
            </w:r>
          </w:p>
        </w:tc>
        <w:tc>
          <w:tcPr>
            <w:tcW w:w="12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49BF57" w14:textId="77777777" w:rsidR="004D728E" w:rsidRPr="001B530B" w:rsidRDefault="00363526" w:rsidP="00AC1F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397951</w:t>
            </w:r>
          </w:p>
        </w:tc>
        <w:tc>
          <w:tcPr>
            <w:tcW w:w="9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3E64DD" w14:textId="77777777" w:rsidR="004D728E" w:rsidRPr="001B530B" w:rsidRDefault="00363526" w:rsidP="00AC1F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278946</w:t>
            </w:r>
          </w:p>
        </w:tc>
        <w:tc>
          <w:tcPr>
            <w:tcW w:w="8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B06095" w14:textId="77777777" w:rsidR="004D728E" w:rsidRPr="001B530B" w:rsidRDefault="004D728E" w:rsidP="00AC1F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5F5FD" w14:textId="77777777" w:rsidR="004D728E" w:rsidRPr="001B530B" w:rsidRDefault="004D728E" w:rsidP="00C51ED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6ADE27" w14:textId="77777777" w:rsidR="004D728E" w:rsidRPr="001B530B" w:rsidRDefault="004D728E" w:rsidP="00C51ED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0D93FBC" w14:textId="77777777" w:rsidR="004D728E" w:rsidRPr="001B530B" w:rsidRDefault="00363526" w:rsidP="00AC1F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782998</w:t>
            </w:r>
          </w:p>
        </w:tc>
      </w:tr>
      <w:tr w:rsidR="004D728E" w:rsidRPr="001B530B" w14:paraId="0B8DDCD9" w14:textId="77777777" w:rsidTr="00FB7235">
        <w:trPr>
          <w:trHeight w:val="270"/>
          <w:jc w:val="center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8D41BDF" w14:textId="77777777" w:rsidR="004D728E" w:rsidRPr="001B530B" w:rsidRDefault="004D728E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3E0204" w14:textId="77777777" w:rsidR="004D728E" w:rsidRPr="001B530B" w:rsidRDefault="004D728E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E042A6" w14:textId="77777777" w:rsidR="004D728E" w:rsidRPr="001B530B" w:rsidRDefault="00363526" w:rsidP="00AC1F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29256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69A310" w14:textId="77777777" w:rsidR="004D728E" w:rsidRPr="001B530B" w:rsidRDefault="00363526" w:rsidP="00AC1F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45086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A15E99" w14:textId="77777777" w:rsidR="004D728E" w:rsidRPr="001B530B" w:rsidRDefault="00363526" w:rsidP="00AC1F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381380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B6FFDB" w14:textId="77777777" w:rsidR="004D728E" w:rsidRPr="001B530B" w:rsidRDefault="004D728E" w:rsidP="00AC1F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823A2B" w14:textId="77777777" w:rsidR="004D728E" w:rsidRPr="001B530B" w:rsidRDefault="004D728E" w:rsidP="00C51ED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FE53A5" w14:textId="77777777" w:rsidR="004D728E" w:rsidRPr="001B530B" w:rsidRDefault="004D728E" w:rsidP="00C51ED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FDBBA7B" w14:textId="77777777" w:rsidR="004D728E" w:rsidRPr="001B530B" w:rsidRDefault="00363526" w:rsidP="00AC1F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455722</w:t>
            </w:r>
          </w:p>
        </w:tc>
      </w:tr>
      <w:tr w:rsidR="004D728E" w:rsidRPr="001B530B" w14:paraId="0906E4FE" w14:textId="77777777" w:rsidTr="00FB7235">
        <w:trPr>
          <w:trHeight w:val="255"/>
          <w:jc w:val="center"/>
        </w:trPr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5E3457" w14:textId="77777777" w:rsidR="004D728E" w:rsidRPr="001B530B" w:rsidRDefault="004D728E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Stav na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0AE0B3" w14:textId="77777777" w:rsidR="004D728E" w:rsidRPr="001B530B" w:rsidRDefault="004D728E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5AE681" w14:textId="77777777" w:rsidR="004D728E" w:rsidRPr="001B530B" w:rsidRDefault="004D728E" w:rsidP="00AC1F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49B48A" w14:textId="77777777" w:rsidR="004D728E" w:rsidRPr="001B530B" w:rsidRDefault="004D728E" w:rsidP="00AC1F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9FC52A" w14:textId="77777777" w:rsidR="004D728E" w:rsidRPr="001B530B" w:rsidRDefault="004D728E" w:rsidP="00AC1F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5B841F" w14:textId="77777777" w:rsidR="004D728E" w:rsidRPr="001B530B" w:rsidRDefault="004D728E" w:rsidP="00AC1F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E86503" w14:textId="77777777" w:rsidR="004D728E" w:rsidRPr="001B530B" w:rsidRDefault="004D728E" w:rsidP="00C51ED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8166F" w14:textId="77777777" w:rsidR="004D728E" w:rsidRPr="001B530B" w:rsidRDefault="004D728E" w:rsidP="00C51ED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2015AD9" w14:textId="77777777" w:rsidR="004D728E" w:rsidRPr="001B530B" w:rsidRDefault="004D728E" w:rsidP="00AC1F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D728E" w:rsidRPr="001B530B" w14:paraId="0F0477E8" w14:textId="77777777" w:rsidTr="00420D71">
        <w:trPr>
          <w:trHeight w:val="265"/>
          <w:jc w:val="center"/>
        </w:trPr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88B938E" w14:textId="77777777" w:rsidR="004D728E" w:rsidRPr="001B530B" w:rsidRDefault="004D728E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konci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A890A8" w14:textId="77777777" w:rsidR="004D728E" w:rsidRPr="001B530B" w:rsidRDefault="004D728E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C26508" w14:textId="77777777" w:rsidR="004D728E" w:rsidRPr="001B530B" w:rsidRDefault="004D728E" w:rsidP="00C51ED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AAC23D" w14:textId="77777777" w:rsidR="004D728E" w:rsidRPr="001B530B" w:rsidRDefault="004D728E" w:rsidP="00C51ED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EA924E" w14:textId="77777777" w:rsidR="004D728E" w:rsidRPr="001B530B" w:rsidRDefault="004D728E" w:rsidP="00C51ED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FB5C6D" w14:textId="77777777" w:rsidR="004D728E" w:rsidRPr="001B530B" w:rsidRDefault="004D728E" w:rsidP="00C51ED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5B43D" w14:textId="77777777" w:rsidR="004D728E" w:rsidRPr="001B530B" w:rsidRDefault="004D728E" w:rsidP="00C51ED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B05E8D" w14:textId="77777777" w:rsidR="004D728E" w:rsidRPr="001B530B" w:rsidRDefault="004D728E" w:rsidP="00C51ED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628319F" w14:textId="77777777" w:rsidR="004D728E" w:rsidRPr="001B530B" w:rsidRDefault="004D728E" w:rsidP="00C51ED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D728E" w:rsidRPr="001B530B" w14:paraId="6C7780B0" w14:textId="77777777" w:rsidTr="00FB7235">
        <w:trPr>
          <w:trHeight w:val="270"/>
          <w:jc w:val="center"/>
        </w:trPr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978BC46" w14:textId="77777777" w:rsidR="004D728E" w:rsidRPr="001B530B" w:rsidRDefault="004D728E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ÚO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DB9DB9" w14:textId="77777777" w:rsidR="004D728E" w:rsidRPr="001B530B" w:rsidRDefault="004D728E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3EA94E" w14:textId="77777777" w:rsidR="004D728E" w:rsidRPr="001B530B" w:rsidRDefault="004D728E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  <w:r w:rsidR="00363526" w:rsidRPr="001B530B">
              <w:rPr>
                <w:rFonts w:ascii="Arial Narrow" w:hAnsi="Arial Narrow"/>
                <w:sz w:val="22"/>
                <w:szCs w:val="22"/>
              </w:rPr>
              <w:t>2615537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F21324" w14:textId="77777777" w:rsidR="004D728E" w:rsidRPr="001B530B" w:rsidRDefault="00363526" w:rsidP="00A846E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2001940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D52504" w14:textId="77777777" w:rsidR="004D728E" w:rsidRPr="001B530B" w:rsidRDefault="004D728E" w:rsidP="00A846E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  <w:r w:rsidR="00A846E8" w:rsidRPr="001B530B">
              <w:rPr>
                <w:rFonts w:ascii="Arial Narrow" w:hAnsi="Arial Narrow"/>
                <w:sz w:val="22"/>
                <w:szCs w:val="22"/>
              </w:rPr>
              <w:t>47152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F9FB98" w14:textId="77777777" w:rsidR="004D728E" w:rsidRPr="001B530B" w:rsidRDefault="004D728E" w:rsidP="00A846E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35DAB2" w14:textId="77777777" w:rsidR="004D728E" w:rsidRPr="001B530B" w:rsidRDefault="004D728E" w:rsidP="00A846E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13CEC3" w14:textId="77777777" w:rsidR="004D728E" w:rsidRPr="001B530B" w:rsidRDefault="004D728E" w:rsidP="00A846E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EFB821" w14:textId="77777777" w:rsidR="004D728E" w:rsidRPr="001B530B" w:rsidRDefault="00363526" w:rsidP="00A846E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4664629</w:t>
            </w:r>
            <w:r w:rsidR="004D728E"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D728E" w:rsidRPr="001B530B" w14:paraId="2F562BE7" w14:textId="77777777" w:rsidTr="00FB7235">
        <w:trPr>
          <w:trHeight w:val="270"/>
          <w:jc w:val="center"/>
        </w:trPr>
        <w:tc>
          <w:tcPr>
            <w:tcW w:w="9104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F90C158" w14:textId="77777777" w:rsidR="004D728E" w:rsidRPr="001B530B" w:rsidRDefault="004D728E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4D728E" w:rsidRPr="001B530B" w14:paraId="7B5B574E" w14:textId="77777777" w:rsidTr="00FB7235">
        <w:trPr>
          <w:trHeight w:val="255"/>
          <w:jc w:val="center"/>
        </w:trPr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7DF1C14" w14:textId="77777777" w:rsidR="004D728E" w:rsidRPr="001B530B" w:rsidRDefault="004D728E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Stav na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4F8F7" w14:textId="77777777" w:rsidR="004D728E" w:rsidRPr="001B530B" w:rsidRDefault="004D728E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10036F" w14:textId="77777777" w:rsidR="004D728E" w:rsidRPr="001B530B" w:rsidRDefault="004D728E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607BC9" w14:textId="77777777" w:rsidR="004D728E" w:rsidRPr="001B530B" w:rsidRDefault="004D728E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79AC48" w14:textId="77777777" w:rsidR="004D728E" w:rsidRPr="001B530B" w:rsidRDefault="004D728E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D30CF7" w14:textId="77777777" w:rsidR="004D728E" w:rsidRPr="001B530B" w:rsidRDefault="004D728E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A52C28" w14:textId="77777777" w:rsidR="004D728E" w:rsidRPr="001B530B" w:rsidRDefault="004D728E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9BDEDC" w14:textId="77777777" w:rsidR="004D728E" w:rsidRPr="001B530B" w:rsidRDefault="004D728E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5C18014" w14:textId="77777777" w:rsidR="004D728E" w:rsidRPr="001B530B" w:rsidRDefault="004D728E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D728E" w:rsidRPr="001B530B" w14:paraId="4F822591" w14:textId="77777777" w:rsidTr="00FB7235">
        <w:trPr>
          <w:trHeight w:val="255"/>
          <w:jc w:val="center"/>
        </w:trPr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A313595" w14:textId="77777777" w:rsidR="004D728E" w:rsidRPr="001B530B" w:rsidRDefault="004D728E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začiatku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E184D9" w14:textId="77777777" w:rsidR="004D728E" w:rsidRPr="001B530B" w:rsidRDefault="004D728E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B24C15" w14:textId="77777777" w:rsidR="004D728E" w:rsidRPr="001B530B" w:rsidRDefault="004D728E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1D6D8A" w14:textId="77777777" w:rsidR="004D728E" w:rsidRPr="001B530B" w:rsidRDefault="004D728E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00B8C" w14:textId="77777777" w:rsidR="004D728E" w:rsidRPr="001B530B" w:rsidRDefault="004D728E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C7BE1C" w14:textId="77777777" w:rsidR="004D728E" w:rsidRPr="001B530B" w:rsidRDefault="004D728E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D514F0" w14:textId="77777777" w:rsidR="004D728E" w:rsidRPr="001B530B" w:rsidRDefault="004D728E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90E9B7" w14:textId="77777777" w:rsidR="004D728E" w:rsidRPr="001B530B" w:rsidRDefault="004D728E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16309F8" w14:textId="77777777" w:rsidR="004D728E" w:rsidRPr="001B530B" w:rsidRDefault="004D728E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D728E" w:rsidRPr="001B530B" w14:paraId="140F4E09" w14:textId="77777777" w:rsidTr="00FB7235">
        <w:trPr>
          <w:trHeight w:val="270"/>
          <w:jc w:val="center"/>
        </w:trPr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E8078A" w14:textId="77777777" w:rsidR="004D728E" w:rsidRPr="001B530B" w:rsidRDefault="004D728E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ÚO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761299" w14:textId="77777777" w:rsidR="004D728E" w:rsidRPr="001B530B" w:rsidRDefault="004D728E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B44CC6" w14:textId="77777777" w:rsidR="004D728E" w:rsidRPr="001B530B" w:rsidRDefault="004D728E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F235ED" w14:textId="77777777" w:rsidR="004D728E" w:rsidRPr="001B530B" w:rsidRDefault="004D728E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0B9173" w14:textId="77777777" w:rsidR="004D728E" w:rsidRPr="001B530B" w:rsidRDefault="004D728E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D7C624" w14:textId="77777777" w:rsidR="004D728E" w:rsidRPr="001B530B" w:rsidRDefault="004D728E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D912FE" w14:textId="77777777" w:rsidR="004D728E" w:rsidRPr="001B530B" w:rsidRDefault="004D728E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BA71CA" w14:textId="77777777" w:rsidR="004D728E" w:rsidRPr="001B530B" w:rsidRDefault="004D728E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7AC3238" w14:textId="77777777" w:rsidR="004D728E" w:rsidRPr="001B530B" w:rsidRDefault="004D728E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D728E" w:rsidRPr="001B530B" w14:paraId="2907B5DD" w14:textId="77777777" w:rsidTr="00FB7235">
        <w:trPr>
          <w:trHeight w:val="270"/>
          <w:jc w:val="center"/>
        </w:trPr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A3171E2" w14:textId="77777777" w:rsidR="004D728E" w:rsidRPr="001B530B" w:rsidRDefault="004D728E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EAB0EF" w14:textId="77777777" w:rsidR="004D728E" w:rsidRPr="001B530B" w:rsidRDefault="004D728E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92A5C0" w14:textId="77777777" w:rsidR="004D728E" w:rsidRPr="001B530B" w:rsidRDefault="004D728E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EDAA4A" w14:textId="77777777" w:rsidR="004D728E" w:rsidRPr="001B530B" w:rsidRDefault="004D728E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AAB62B" w14:textId="77777777" w:rsidR="004D728E" w:rsidRPr="001B530B" w:rsidRDefault="004D728E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1B6EED" w14:textId="77777777" w:rsidR="004D728E" w:rsidRPr="001B530B" w:rsidRDefault="004D728E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7B7C1A" w14:textId="77777777" w:rsidR="004D728E" w:rsidRPr="001B530B" w:rsidRDefault="004D728E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54AA9E" w14:textId="77777777" w:rsidR="004D728E" w:rsidRPr="001B530B" w:rsidRDefault="004D728E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1223994" w14:textId="77777777" w:rsidR="004D728E" w:rsidRPr="001B530B" w:rsidRDefault="004D728E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D728E" w:rsidRPr="001B530B" w14:paraId="09D17CDD" w14:textId="77777777" w:rsidTr="00FB7235">
        <w:trPr>
          <w:trHeight w:val="270"/>
          <w:jc w:val="center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7D8A39F" w14:textId="77777777" w:rsidR="004D728E" w:rsidRPr="001B530B" w:rsidRDefault="004D728E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9D76A" w14:textId="77777777" w:rsidR="004D728E" w:rsidRPr="001B530B" w:rsidRDefault="004D728E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9D061" w14:textId="77777777" w:rsidR="004D728E" w:rsidRPr="001B530B" w:rsidRDefault="004D728E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DBEF08" w14:textId="77777777" w:rsidR="004D728E" w:rsidRPr="001B530B" w:rsidRDefault="004D728E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6DDEEC" w14:textId="77777777" w:rsidR="004D728E" w:rsidRPr="001B530B" w:rsidRDefault="004D728E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0DD57B" w14:textId="77777777" w:rsidR="004D728E" w:rsidRPr="001B530B" w:rsidRDefault="004D728E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C3B00A" w14:textId="77777777" w:rsidR="004D728E" w:rsidRPr="001B530B" w:rsidRDefault="004D728E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5601B" w14:textId="77777777" w:rsidR="004D728E" w:rsidRPr="001B530B" w:rsidRDefault="004D728E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5849193" w14:textId="77777777" w:rsidR="004D728E" w:rsidRPr="001B530B" w:rsidRDefault="004D728E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D728E" w:rsidRPr="001B530B" w14:paraId="0DE2D2D8" w14:textId="77777777" w:rsidTr="00FB7235">
        <w:trPr>
          <w:trHeight w:val="255"/>
          <w:jc w:val="center"/>
        </w:trPr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4AFD033" w14:textId="77777777" w:rsidR="004D728E" w:rsidRPr="001B530B" w:rsidRDefault="004D728E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Stav na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30AEC" w14:textId="77777777" w:rsidR="004D728E" w:rsidRPr="001B530B" w:rsidRDefault="004D728E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56C3C4" w14:textId="77777777" w:rsidR="004D728E" w:rsidRPr="001B530B" w:rsidRDefault="004D728E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A133B6" w14:textId="77777777" w:rsidR="004D728E" w:rsidRPr="001B530B" w:rsidRDefault="004D728E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498A1C" w14:textId="77777777" w:rsidR="004D728E" w:rsidRPr="001B530B" w:rsidRDefault="004D728E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442878" w14:textId="77777777" w:rsidR="004D728E" w:rsidRPr="001B530B" w:rsidRDefault="004D728E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D14455" w14:textId="77777777" w:rsidR="004D728E" w:rsidRPr="001B530B" w:rsidRDefault="004D728E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374852" w14:textId="77777777" w:rsidR="004D728E" w:rsidRPr="001B530B" w:rsidRDefault="004D728E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FDE4AA7" w14:textId="77777777" w:rsidR="004D728E" w:rsidRPr="001B530B" w:rsidRDefault="004D728E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D728E" w:rsidRPr="001B530B" w14:paraId="41816824" w14:textId="77777777" w:rsidTr="00FB7235">
        <w:trPr>
          <w:trHeight w:val="255"/>
          <w:jc w:val="center"/>
        </w:trPr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1BF6AC8" w14:textId="77777777" w:rsidR="004D728E" w:rsidRPr="001B530B" w:rsidRDefault="004D728E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konci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704AFB" w14:textId="77777777" w:rsidR="004D728E" w:rsidRPr="001B530B" w:rsidRDefault="004D728E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F94E3B" w14:textId="77777777" w:rsidR="004D728E" w:rsidRPr="001B530B" w:rsidRDefault="004D728E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3B1F7A" w14:textId="77777777" w:rsidR="004D728E" w:rsidRPr="001B530B" w:rsidRDefault="004D728E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335055" w14:textId="77777777" w:rsidR="004D728E" w:rsidRPr="001B530B" w:rsidRDefault="004D728E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9D8B86" w14:textId="77777777" w:rsidR="004D728E" w:rsidRPr="001B530B" w:rsidRDefault="004D728E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FE4175" w14:textId="77777777" w:rsidR="004D728E" w:rsidRPr="001B530B" w:rsidRDefault="004D728E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222508" w14:textId="77777777" w:rsidR="004D728E" w:rsidRPr="001B530B" w:rsidRDefault="004D728E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9F39AAA" w14:textId="77777777" w:rsidR="004D728E" w:rsidRPr="001B530B" w:rsidRDefault="004D728E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D728E" w:rsidRPr="001B530B" w14:paraId="3FA0F9D4" w14:textId="77777777" w:rsidTr="00FB7235">
        <w:trPr>
          <w:trHeight w:val="270"/>
          <w:jc w:val="center"/>
        </w:trPr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C84F4A3" w14:textId="77777777" w:rsidR="004D728E" w:rsidRPr="001B530B" w:rsidRDefault="004D728E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ÚO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A9D699" w14:textId="77777777" w:rsidR="004D728E" w:rsidRPr="001B530B" w:rsidRDefault="004D728E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9A8D11" w14:textId="77777777" w:rsidR="004D728E" w:rsidRPr="001B530B" w:rsidRDefault="004D728E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2284B7" w14:textId="77777777" w:rsidR="004D728E" w:rsidRPr="001B530B" w:rsidRDefault="004D728E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4A3B84" w14:textId="77777777" w:rsidR="004D728E" w:rsidRPr="001B530B" w:rsidRDefault="004D728E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DA2B64" w14:textId="77777777" w:rsidR="004D728E" w:rsidRPr="001B530B" w:rsidRDefault="004D728E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BF7FA9" w14:textId="77777777" w:rsidR="004D728E" w:rsidRPr="001B530B" w:rsidRDefault="004D728E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913230" w14:textId="77777777" w:rsidR="004D728E" w:rsidRPr="001B530B" w:rsidRDefault="004D728E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C3F3355" w14:textId="77777777" w:rsidR="004D728E" w:rsidRPr="001B530B" w:rsidRDefault="004D728E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D728E" w:rsidRPr="001B530B" w14:paraId="2CCD98B7" w14:textId="77777777" w:rsidTr="00FB7235">
        <w:trPr>
          <w:trHeight w:val="270"/>
          <w:jc w:val="center"/>
        </w:trPr>
        <w:tc>
          <w:tcPr>
            <w:tcW w:w="9104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D9D0B77" w14:textId="77777777" w:rsidR="004D728E" w:rsidRPr="001B530B" w:rsidRDefault="004D728E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Zostatková hodnota</w:t>
            </w:r>
          </w:p>
        </w:tc>
      </w:tr>
      <w:tr w:rsidR="004D728E" w:rsidRPr="001B530B" w14:paraId="0DC0AF79" w14:textId="77777777" w:rsidTr="00363526">
        <w:trPr>
          <w:trHeight w:val="301"/>
          <w:jc w:val="center"/>
        </w:trPr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6687F11" w14:textId="77777777" w:rsidR="004D728E" w:rsidRPr="001B530B" w:rsidRDefault="004D728E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Stav na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DFA02B" w14:textId="77777777" w:rsidR="004D728E" w:rsidRPr="001B530B" w:rsidRDefault="004D728E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10682B" w14:textId="77777777" w:rsidR="004D728E" w:rsidRPr="001B530B" w:rsidRDefault="004D728E" w:rsidP="00AC1F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78E53C" w14:textId="77777777" w:rsidR="004D728E" w:rsidRPr="001B530B" w:rsidRDefault="004D728E" w:rsidP="00AC1F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FED756" w14:textId="77777777" w:rsidR="004D728E" w:rsidRPr="001B530B" w:rsidRDefault="004D728E" w:rsidP="00AC1F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97BBFB" w14:textId="77777777" w:rsidR="004D728E" w:rsidRPr="001B530B" w:rsidRDefault="004D728E" w:rsidP="00AC1F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37FCC" w14:textId="77777777" w:rsidR="004D728E" w:rsidRPr="001B530B" w:rsidRDefault="004D728E" w:rsidP="00AC1F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1A995D" w14:textId="77777777" w:rsidR="004D728E" w:rsidRPr="001B530B" w:rsidRDefault="004D728E" w:rsidP="00AC1F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C7A5FF9" w14:textId="77777777" w:rsidR="004D728E" w:rsidRPr="001B530B" w:rsidRDefault="004D728E" w:rsidP="00AC1F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D728E" w:rsidRPr="001B530B" w14:paraId="0F1A9831" w14:textId="77777777" w:rsidTr="00FB7235">
        <w:trPr>
          <w:trHeight w:val="255"/>
          <w:jc w:val="center"/>
        </w:trPr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4186A88" w14:textId="77777777" w:rsidR="004D728E" w:rsidRPr="001B530B" w:rsidRDefault="004D728E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začiatku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BBB860" w14:textId="77777777" w:rsidR="004D728E" w:rsidRPr="001B530B" w:rsidRDefault="004D728E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  <w:r w:rsidR="00363526" w:rsidRPr="001B530B">
              <w:rPr>
                <w:rFonts w:ascii="Arial Narrow" w:hAnsi="Arial Narrow"/>
                <w:sz w:val="22"/>
                <w:szCs w:val="22"/>
              </w:rPr>
              <w:t>114191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9D13F6" w14:textId="77777777" w:rsidR="004D728E" w:rsidRPr="001B530B" w:rsidRDefault="00363526" w:rsidP="00AC1F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2073416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3C373" w14:textId="77777777" w:rsidR="004D728E" w:rsidRPr="001B530B" w:rsidRDefault="00363526" w:rsidP="00AC1F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883142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3DC8A6" w14:textId="77777777" w:rsidR="004D728E" w:rsidRPr="001B530B" w:rsidRDefault="00363526" w:rsidP="00AC1F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172287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477926" w14:textId="77777777" w:rsidR="004D728E" w:rsidRPr="001B530B" w:rsidRDefault="004D728E" w:rsidP="00AC1F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FF6F69" w14:textId="77777777" w:rsidR="004D728E" w:rsidRPr="001B530B" w:rsidRDefault="004D728E" w:rsidP="00372DA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61E95B" w14:textId="77777777" w:rsidR="004D728E" w:rsidRPr="001B530B" w:rsidRDefault="004D728E" w:rsidP="00AC1F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3423C93" w14:textId="77777777" w:rsidR="004D728E" w:rsidRPr="001B530B" w:rsidRDefault="00363526" w:rsidP="00AC1F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3243036</w:t>
            </w:r>
          </w:p>
        </w:tc>
      </w:tr>
      <w:tr w:rsidR="004D728E" w:rsidRPr="001B530B" w14:paraId="0461BFD8" w14:textId="77777777" w:rsidTr="00FB7235">
        <w:trPr>
          <w:trHeight w:val="270"/>
          <w:jc w:val="center"/>
        </w:trPr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A4D398A" w14:textId="77777777" w:rsidR="004D728E" w:rsidRPr="001B530B" w:rsidRDefault="004D728E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ÚO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A51D47" w14:textId="77777777" w:rsidR="004D728E" w:rsidRPr="001B530B" w:rsidRDefault="004D728E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6104D6" w14:textId="77777777" w:rsidR="004D728E" w:rsidRPr="001B530B" w:rsidRDefault="004D728E" w:rsidP="00AC1F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0349A2" w14:textId="77777777" w:rsidR="004D728E" w:rsidRPr="001B530B" w:rsidRDefault="004D728E" w:rsidP="00AC1F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2C6EB1" w14:textId="77777777" w:rsidR="004D728E" w:rsidRPr="001B530B" w:rsidRDefault="004D728E" w:rsidP="00AC1F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9F67E7" w14:textId="77777777" w:rsidR="004D728E" w:rsidRPr="001B530B" w:rsidRDefault="004D728E" w:rsidP="00AC1F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61C1A3" w14:textId="77777777" w:rsidR="004D728E" w:rsidRPr="001B530B" w:rsidRDefault="004D728E" w:rsidP="00AC1F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4E774F" w14:textId="77777777" w:rsidR="004D728E" w:rsidRPr="001B530B" w:rsidRDefault="004D728E" w:rsidP="00AC1F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43FD86" w14:textId="77777777" w:rsidR="004D728E" w:rsidRPr="001B530B" w:rsidRDefault="004D728E" w:rsidP="00AC1F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D728E" w:rsidRPr="001B530B" w14:paraId="2EEE1173" w14:textId="77777777" w:rsidTr="00C34F70">
        <w:trPr>
          <w:trHeight w:val="78"/>
          <w:jc w:val="center"/>
        </w:trPr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50983DB" w14:textId="77777777" w:rsidR="004D728E" w:rsidRPr="001B530B" w:rsidRDefault="004D728E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Stav na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143FDA" w14:textId="77777777" w:rsidR="004D728E" w:rsidRPr="001B530B" w:rsidRDefault="004D728E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E25920" w14:textId="77777777" w:rsidR="004D728E" w:rsidRPr="001B530B" w:rsidRDefault="004D728E" w:rsidP="00AC1F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81ECAE" w14:textId="77777777" w:rsidR="004D728E" w:rsidRPr="001B530B" w:rsidRDefault="004D728E" w:rsidP="00AC1F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6190B3" w14:textId="77777777" w:rsidR="004D728E" w:rsidRPr="001B530B" w:rsidRDefault="004D728E" w:rsidP="00AC1F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F8F36E" w14:textId="77777777" w:rsidR="004D728E" w:rsidRPr="001B530B" w:rsidRDefault="004D728E" w:rsidP="00AC1F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9F729D" w14:textId="77777777" w:rsidR="004D728E" w:rsidRPr="001B530B" w:rsidRDefault="004D728E" w:rsidP="00AC1F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FCDEF5" w14:textId="77777777" w:rsidR="004D728E" w:rsidRPr="001B530B" w:rsidRDefault="004D728E" w:rsidP="00AC1F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A022264" w14:textId="77777777" w:rsidR="004D728E" w:rsidRPr="001B530B" w:rsidRDefault="004D728E" w:rsidP="00AC1F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D728E" w:rsidRPr="001B530B" w14:paraId="7BB247A3" w14:textId="77777777" w:rsidTr="00FB7235">
        <w:trPr>
          <w:trHeight w:val="255"/>
          <w:jc w:val="center"/>
        </w:trPr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202850" w14:textId="77777777" w:rsidR="004D728E" w:rsidRPr="001B530B" w:rsidRDefault="004D728E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konci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B78677" w14:textId="77777777" w:rsidR="004D728E" w:rsidRPr="001B530B" w:rsidRDefault="004D728E" w:rsidP="00A846E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  <w:r w:rsidR="00363526" w:rsidRPr="001B530B">
              <w:rPr>
                <w:rFonts w:ascii="Arial Narrow" w:hAnsi="Arial Narrow"/>
                <w:sz w:val="22"/>
                <w:szCs w:val="22"/>
              </w:rPr>
              <w:t>452158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E5161" w14:textId="77777777" w:rsidR="004D728E" w:rsidRPr="001B530B" w:rsidRDefault="00363526" w:rsidP="00A846E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1967315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74E163" w14:textId="77777777" w:rsidR="004D728E" w:rsidRPr="001B530B" w:rsidRDefault="00363526" w:rsidP="00C34F70">
            <w:pPr>
              <w:jc w:val="right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B530B">
              <w:rPr>
                <w:rFonts w:ascii="Arial Narrow" w:hAnsi="Arial Narrow"/>
                <w:color w:val="000000" w:themeColor="text1"/>
                <w:sz w:val="22"/>
                <w:szCs w:val="22"/>
              </w:rPr>
              <w:t>74630</w:t>
            </w:r>
            <w:r w:rsidR="00C34F70" w:rsidRPr="001B530B">
              <w:rPr>
                <w:rFonts w:ascii="Arial Narrow" w:hAnsi="Arial Narrow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F76310" w14:textId="77777777" w:rsidR="004D728E" w:rsidRPr="001B530B" w:rsidRDefault="00363526" w:rsidP="00A846E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182503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A03D51" w14:textId="77777777" w:rsidR="004D728E" w:rsidRPr="001B530B" w:rsidRDefault="004D728E" w:rsidP="00A846E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5D4AD4" w14:textId="77777777" w:rsidR="004D728E" w:rsidRPr="001B530B" w:rsidRDefault="00363526" w:rsidP="00A846E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110175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0C9157" w14:textId="77777777" w:rsidR="004D728E" w:rsidRPr="001B530B" w:rsidRDefault="004D728E" w:rsidP="00A846E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73086DA" w14:textId="77777777" w:rsidR="004D728E" w:rsidRPr="001B530B" w:rsidRDefault="00363526" w:rsidP="00A846E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3458457</w:t>
            </w:r>
          </w:p>
        </w:tc>
      </w:tr>
      <w:tr w:rsidR="004D728E" w:rsidRPr="001B530B" w14:paraId="7DE11B14" w14:textId="77777777" w:rsidTr="00FB7235">
        <w:trPr>
          <w:trHeight w:val="270"/>
          <w:jc w:val="center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1732E62" w14:textId="77777777" w:rsidR="004D728E" w:rsidRPr="001B530B" w:rsidRDefault="004D728E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ÚO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C703F3" w14:textId="77777777" w:rsidR="004D728E" w:rsidRPr="001B530B" w:rsidRDefault="004D728E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F4A68" w14:textId="77777777" w:rsidR="004D728E" w:rsidRPr="001B530B" w:rsidRDefault="004D728E" w:rsidP="00C51ED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0667E0" w14:textId="77777777" w:rsidR="004D728E" w:rsidRPr="001B530B" w:rsidRDefault="004D728E" w:rsidP="00C51ED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CBCC07" w14:textId="77777777" w:rsidR="004D728E" w:rsidRPr="001B530B" w:rsidRDefault="004D728E" w:rsidP="00C51ED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5EDF3D" w14:textId="77777777" w:rsidR="004D728E" w:rsidRPr="001B530B" w:rsidRDefault="004D728E" w:rsidP="00C51ED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A717EE" w14:textId="77777777" w:rsidR="004D728E" w:rsidRPr="001B530B" w:rsidRDefault="004D728E" w:rsidP="00C51ED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4DDE1B" w14:textId="77777777" w:rsidR="004D728E" w:rsidRPr="001B530B" w:rsidRDefault="004D728E" w:rsidP="00C51ED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44E60B6" w14:textId="77777777" w:rsidR="004D728E" w:rsidRPr="001B530B" w:rsidRDefault="004D728E" w:rsidP="00C51ED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3FD8BCEF" w14:textId="77777777" w:rsidR="00FB7235" w:rsidRPr="001B530B" w:rsidRDefault="00FB7235" w:rsidP="00FB7235">
      <w:pPr>
        <w:rPr>
          <w:rFonts w:ascii="Arial Narrow" w:hAnsi="Arial Narrow"/>
          <w:sz w:val="22"/>
          <w:szCs w:val="22"/>
        </w:rPr>
      </w:pPr>
    </w:p>
    <w:p w14:paraId="78D5019A" w14:textId="77777777" w:rsidR="00FB7235" w:rsidRPr="001B530B" w:rsidRDefault="00FB7235" w:rsidP="00FB7235">
      <w:pPr>
        <w:ind w:left="720"/>
        <w:rPr>
          <w:rFonts w:ascii="Arial Narrow" w:hAnsi="Arial Narrow"/>
          <w:sz w:val="22"/>
          <w:szCs w:val="22"/>
        </w:rPr>
      </w:pPr>
    </w:p>
    <w:p w14:paraId="1EAB568D" w14:textId="77777777" w:rsidR="004D728E" w:rsidRPr="001B530B" w:rsidRDefault="004D728E" w:rsidP="004D728E">
      <w:pPr>
        <w:rPr>
          <w:rFonts w:ascii="Arial Narrow" w:hAnsi="Arial Narrow"/>
          <w:b/>
          <w:sz w:val="22"/>
          <w:szCs w:val="22"/>
        </w:rPr>
      </w:pPr>
    </w:p>
    <w:p w14:paraId="2E241E63" w14:textId="77777777" w:rsidR="004D728E" w:rsidRPr="001B530B" w:rsidRDefault="004D728E" w:rsidP="004D728E">
      <w:pPr>
        <w:rPr>
          <w:rFonts w:ascii="Arial Narrow" w:hAnsi="Arial Narrow"/>
          <w:sz w:val="22"/>
          <w:szCs w:val="22"/>
        </w:rPr>
      </w:pPr>
    </w:p>
    <w:p w14:paraId="3AAE9A86" w14:textId="77777777" w:rsidR="004D728E" w:rsidRPr="001B530B" w:rsidRDefault="004D728E" w:rsidP="004D728E">
      <w:pPr>
        <w:rPr>
          <w:rFonts w:ascii="Arial Narrow" w:hAnsi="Arial Narrow"/>
          <w:sz w:val="22"/>
          <w:szCs w:val="22"/>
        </w:rPr>
      </w:pPr>
    </w:p>
    <w:p w14:paraId="576AE95C" w14:textId="77777777" w:rsidR="004D728E" w:rsidRPr="001B530B" w:rsidRDefault="004D728E" w:rsidP="004D728E">
      <w:pPr>
        <w:rPr>
          <w:rFonts w:ascii="Arial Narrow" w:hAnsi="Arial Narrow"/>
          <w:sz w:val="22"/>
          <w:szCs w:val="22"/>
        </w:rPr>
      </w:pPr>
    </w:p>
    <w:p w14:paraId="3B8750BA" w14:textId="77777777" w:rsidR="00425DEB" w:rsidRPr="001B530B" w:rsidRDefault="00425DEB" w:rsidP="004D728E">
      <w:pPr>
        <w:rPr>
          <w:rFonts w:ascii="Arial Narrow" w:hAnsi="Arial Narrow"/>
          <w:sz w:val="22"/>
          <w:szCs w:val="22"/>
        </w:rPr>
      </w:pPr>
    </w:p>
    <w:p w14:paraId="5130D566" w14:textId="77777777" w:rsidR="00363526" w:rsidRPr="001B530B" w:rsidRDefault="00363526" w:rsidP="00AC1F32">
      <w:pPr>
        <w:rPr>
          <w:rFonts w:ascii="Arial Narrow" w:hAnsi="Arial Narrow"/>
          <w:b/>
          <w:sz w:val="22"/>
          <w:szCs w:val="22"/>
        </w:rPr>
      </w:pPr>
    </w:p>
    <w:p w14:paraId="59777E1F" w14:textId="77777777" w:rsidR="00363526" w:rsidRPr="001B530B" w:rsidRDefault="00363526" w:rsidP="00363526">
      <w:pPr>
        <w:rPr>
          <w:rFonts w:ascii="Arial Narrow" w:hAnsi="Arial Narrow"/>
          <w:b/>
          <w:sz w:val="22"/>
          <w:szCs w:val="22"/>
        </w:rPr>
      </w:pPr>
      <w:r w:rsidRPr="001B530B">
        <w:rPr>
          <w:rFonts w:ascii="Arial Narrow" w:hAnsi="Arial Narrow"/>
          <w:b/>
          <w:sz w:val="22"/>
          <w:szCs w:val="22"/>
        </w:rPr>
        <w:t>Tabuľka č. 2</w:t>
      </w:r>
    </w:p>
    <w:tbl>
      <w:tblPr>
        <w:tblW w:w="9104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0"/>
        <w:gridCol w:w="989"/>
        <w:gridCol w:w="975"/>
        <w:gridCol w:w="1281"/>
        <w:gridCol w:w="965"/>
        <w:gridCol w:w="856"/>
        <w:gridCol w:w="1099"/>
        <w:gridCol w:w="1113"/>
        <w:gridCol w:w="984"/>
      </w:tblGrid>
      <w:tr w:rsidR="00363526" w:rsidRPr="001B530B" w14:paraId="68589775" w14:textId="77777777" w:rsidTr="00AC78CD">
        <w:trPr>
          <w:trHeight w:val="270"/>
          <w:jc w:val="center"/>
        </w:trPr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2E63D2" w14:textId="77777777" w:rsidR="00363526" w:rsidRPr="001B530B" w:rsidRDefault="00363526" w:rsidP="00AC78C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Dlhodobý</w:t>
            </w:r>
          </w:p>
        </w:tc>
        <w:tc>
          <w:tcPr>
            <w:tcW w:w="8044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B85319" w14:textId="77777777" w:rsidR="00363526" w:rsidRPr="001B530B" w:rsidRDefault="00363526" w:rsidP="00363526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</w:t>
            </w:r>
          </w:p>
        </w:tc>
      </w:tr>
      <w:tr w:rsidR="00363526" w:rsidRPr="001B530B" w14:paraId="57A8CE2A" w14:textId="77777777" w:rsidTr="00AC78CD">
        <w:trPr>
          <w:trHeight w:val="255"/>
          <w:jc w:val="center"/>
        </w:trPr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B7583E" w14:textId="77777777" w:rsidR="00363526" w:rsidRPr="001B530B" w:rsidRDefault="00363526" w:rsidP="00AC78C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hmotný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9C11C36" w14:textId="77777777" w:rsidR="00363526" w:rsidRPr="001B530B" w:rsidRDefault="00363526" w:rsidP="00AC78C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642DB8" w14:textId="77777777" w:rsidR="00363526" w:rsidRPr="001B530B" w:rsidRDefault="00363526" w:rsidP="00AC78C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3AA71D" w14:textId="77777777" w:rsidR="00363526" w:rsidRPr="001B530B" w:rsidRDefault="00363526" w:rsidP="00AC78C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Samostatné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B29D103" w14:textId="77777777" w:rsidR="00363526" w:rsidRPr="001B530B" w:rsidRDefault="00363526" w:rsidP="00AC78C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Základné 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444146" w14:textId="77777777" w:rsidR="00363526" w:rsidRPr="001B530B" w:rsidRDefault="00363526" w:rsidP="00AC78C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Ostatný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B88E476" w14:textId="77777777" w:rsidR="00363526" w:rsidRPr="001B530B" w:rsidRDefault="00363526" w:rsidP="00AC78C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Obstará-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B14808" w14:textId="77777777" w:rsidR="00363526" w:rsidRPr="001B530B" w:rsidRDefault="00363526" w:rsidP="00AC78C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Poskytnuté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525011E" w14:textId="77777777" w:rsidR="00363526" w:rsidRPr="001B530B" w:rsidRDefault="00363526" w:rsidP="00AC78C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363526" w:rsidRPr="001B530B" w14:paraId="78EAC3EE" w14:textId="77777777" w:rsidTr="00AC78CD">
        <w:trPr>
          <w:trHeight w:val="255"/>
          <w:jc w:val="center"/>
        </w:trPr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F9FB2D" w14:textId="77777777" w:rsidR="00363526" w:rsidRPr="001B530B" w:rsidRDefault="00363526" w:rsidP="00AC78C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majetok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E259F9F" w14:textId="77777777" w:rsidR="00363526" w:rsidRPr="001B530B" w:rsidRDefault="00363526" w:rsidP="00AC78C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4699266" w14:textId="77777777" w:rsidR="00363526" w:rsidRPr="001B530B" w:rsidRDefault="00363526" w:rsidP="00AC78C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122125E" w14:textId="77777777" w:rsidR="00363526" w:rsidRPr="001B530B" w:rsidRDefault="00363526" w:rsidP="00AC78C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hnuteľné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3278CA6" w14:textId="77777777" w:rsidR="00363526" w:rsidRPr="001B530B" w:rsidRDefault="00363526" w:rsidP="00AC78C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stádo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F4B7061" w14:textId="77777777" w:rsidR="00363526" w:rsidRPr="001B530B" w:rsidRDefault="00363526" w:rsidP="00AC78C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DHM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C231C4B" w14:textId="77777777" w:rsidR="00363526" w:rsidRPr="001B530B" w:rsidRDefault="00363526" w:rsidP="00AC78C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vaný DHM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A014807" w14:textId="77777777" w:rsidR="00363526" w:rsidRPr="001B530B" w:rsidRDefault="00363526" w:rsidP="00AC78C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preddavky 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352C22" w14:textId="77777777" w:rsidR="00363526" w:rsidRPr="001B530B" w:rsidRDefault="00363526" w:rsidP="00AC78C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</w:tr>
      <w:tr w:rsidR="00363526" w:rsidRPr="001B530B" w14:paraId="32F5943F" w14:textId="77777777" w:rsidTr="00AC78CD">
        <w:trPr>
          <w:trHeight w:val="255"/>
          <w:jc w:val="center"/>
        </w:trPr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6B6869" w14:textId="77777777" w:rsidR="00363526" w:rsidRPr="001B530B" w:rsidRDefault="00363526" w:rsidP="00AC78C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0917429" w14:textId="77777777" w:rsidR="00363526" w:rsidRPr="001B530B" w:rsidRDefault="00363526" w:rsidP="00AC78C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72237F1" w14:textId="77777777" w:rsidR="00363526" w:rsidRPr="001B530B" w:rsidRDefault="00363526" w:rsidP="00AC78C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6C8D386" w14:textId="77777777" w:rsidR="00363526" w:rsidRPr="001B530B" w:rsidRDefault="00363526" w:rsidP="00AC78C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veci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1676D49" w14:textId="77777777" w:rsidR="00363526" w:rsidRPr="001B530B" w:rsidRDefault="00363526" w:rsidP="00AC78C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a ťažné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D8466F" w14:textId="77777777" w:rsidR="00363526" w:rsidRPr="001B530B" w:rsidRDefault="00363526" w:rsidP="00AC78C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F130403" w14:textId="77777777" w:rsidR="00363526" w:rsidRPr="001B530B" w:rsidRDefault="00363526" w:rsidP="00AC78C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8DD250" w14:textId="77777777" w:rsidR="00363526" w:rsidRPr="001B530B" w:rsidRDefault="00363526" w:rsidP="00AC78C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na DHM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CA1E35" w14:textId="77777777" w:rsidR="00363526" w:rsidRPr="001B530B" w:rsidRDefault="00363526" w:rsidP="00AC78C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</w:tr>
      <w:tr w:rsidR="00363526" w:rsidRPr="001B530B" w14:paraId="4F9E9A78" w14:textId="77777777" w:rsidTr="00AC78CD">
        <w:trPr>
          <w:trHeight w:val="255"/>
          <w:jc w:val="center"/>
        </w:trPr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45092F" w14:textId="77777777" w:rsidR="00363526" w:rsidRPr="001B530B" w:rsidRDefault="00363526" w:rsidP="00AC78C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D7E10CF" w14:textId="77777777" w:rsidR="00363526" w:rsidRPr="001B530B" w:rsidRDefault="00363526" w:rsidP="00AC78C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857D300" w14:textId="77777777" w:rsidR="00363526" w:rsidRPr="001B530B" w:rsidRDefault="00363526" w:rsidP="00AC78C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C46A64F" w14:textId="77777777" w:rsidR="00363526" w:rsidRPr="001B530B" w:rsidRDefault="00363526" w:rsidP="00AC78C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a súbory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66C91E" w14:textId="77777777" w:rsidR="00363526" w:rsidRPr="001B530B" w:rsidRDefault="00363526" w:rsidP="00AC78C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zvieratá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B3E4204" w14:textId="77777777" w:rsidR="00363526" w:rsidRPr="001B530B" w:rsidRDefault="00363526" w:rsidP="00AC78C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E775D2E" w14:textId="77777777" w:rsidR="00363526" w:rsidRPr="001B530B" w:rsidRDefault="00363526" w:rsidP="00AC78C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43EA3BA" w14:textId="77777777" w:rsidR="00363526" w:rsidRPr="001B530B" w:rsidRDefault="00363526" w:rsidP="00AC78C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21BCD45" w14:textId="77777777" w:rsidR="00363526" w:rsidRPr="001B530B" w:rsidRDefault="00363526" w:rsidP="00AC78C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</w:tr>
      <w:tr w:rsidR="00363526" w:rsidRPr="001B530B" w14:paraId="2AF967A9" w14:textId="77777777" w:rsidTr="00AC78CD">
        <w:trPr>
          <w:trHeight w:val="255"/>
          <w:jc w:val="center"/>
        </w:trPr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98D599" w14:textId="77777777" w:rsidR="00363526" w:rsidRPr="001B530B" w:rsidRDefault="00363526" w:rsidP="00AC78C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C47068F" w14:textId="77777777" w:rsidR="00363526" w:rsidRPr="001B530B" w:rsidRDefault="00363526" w:rsidP="00AC78C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D3435D" w14:textId="77777777" w:rsidR="00363526" w:rsidRPr="001B530B" w:rsidRDefault="00363526" w:rsidP="00AC78C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2CC0F18" w14:textId="77777777" w:rsidR="00363526" w:rsidRPr="001B530B" w:rsidRDefault="00363526" w:rsidP="00AC78C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hnuteľných 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96BCA0F" w14:textId="77777777" w:rsidR="00363526" w:rsidRPr="001B530B" w:rsidRDefault="00363526" w:rsidP="00AC78C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338015" w14:textId="77777777" w:rsidR="00363526" w:rsidRPr="001B530B" w:rsidRDefault="00363526" w:rsidP="00AC78C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C58F48" w14:textId="77777777" w:rsidR="00363526" w:rsidRPr="001B530B" w:rsidRDefault="00363526" w:rsidP="00AC78C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F167520" w14:textId="77777777" w:rsidR="00363526" w:rsidRPr="001B530B" w:rsidRDefault="00363526" w:rsidP="00AC78C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B9840C3" w14:textId="77777777" w:rsidR="00363526" w:rsidRPr="001B530B" w:rsidRDefault="00363526" w:rsidP="00AC78C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</w:tr>
      <w:tr w:rsidR="00363526" w:rsidRPr="001B530B" w14:paraId="7FDAB7EB" w14:textId="77777777" w:rsidTr="00AC78CD">
        <w:trPr>
          <w:trHeight w:val="255"/>
          <w:jc w:val="center"/>
        </w:trPr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0A8AAC" w14:textId="77777777" w:rsidR="00363526" w:rsidRPr="001B530B" w:rsidRDefault="00363526" w:rsidP="00AC78C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876BEE0" w14:textId="77777777" w:rsidR="00363526" w:rsidRPr="001B530B" w:rsidRDefault="00363526" w:rsidP="00AC78C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E8581C6" w14:textId="77777777" w:rsidR="00363526" w:rsidRPr="001B530B" w:rsidRDefault="00363526" w:rsidP="00AC78C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2D06012" w14:textId="77777777" w:rsidR="00363526" w:rsidRPr="001B530B" w:rsidRDefault="00363526" w:rsidP="00AC78C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vecí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F0275E5" w14:textId="77777777" w:rsidR="00363526" w:rsidRPr="001B530B" w:rsidRDefault="00363526" w:rsidP="00AC78C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C71A67D" w14:textId="77777777" w:rsidR="00363526" w:rsidRPr="001B530B" w:rsidRDefault="00363526" w:rsidP="00AC78C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F0CCA27" w14:textId="77777777" w:rsidR="00363526" w:rsidRPr="001B530B" w:rsidRDefault="00363526" w:rsidP="00AC78C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8B3EB3F" w14:textId="77777777" w:rsidR="00363526" w:rsidRPr="001B530B" w:rsidRDefault="00363526" w:rsidP="00AC78C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954A8C1" w14:textId="77777777" w:rsidR="00363526" w:rsidRPr="001B530B" w:rsidRDefault="00363526" w:rsidP="00AC78C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</w:tr>
      <w:tr w:rsidR="00363526" w:rsidRPr="001B530B" w14:paraId="2EC8281C" w14:textId="77777777" w:rsidTr="00AC78CD">
        <w:trPr>
          <w:trHeight w:val="270"/>
          <w:jc w:val="center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CEC157" w14:textId="77777777" w:rsidR="00363526" w:rsidRPr="001B530B" w:rsidRDefault="00363526" w:rsidP="00AC78C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ADBC99A" w14:textId="77777777" w:rsidR="00363526" w:rsidRPr="001B530B" w:rsidRDefault="00363526" w:rsidP="00AC78C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CD1C5C1" w14:textId="77777777" w:rsidR="00363526" w:rsidRPr="001B530B" w:rsidRDefault="00363526" w:rsidP="00AC78C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9C486C" w14:textId="77777777" w:rsidR="00363526" w:rsidRPr="001B530B" w:rsidRDefault="00363526" w:rsidP="00AC78C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d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492F967" w14:textId="77777777" w:rsidR="00363526" w:rsidRPr="001B530B" w:rsidRDefault="00363526" w:rsidP="00AC78C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76B7AB" w14:textId="77777777" w:rsidR="00363526" w:rsidRPr="001B530B" w:rsidRDefault="00363526" w:rsidP="00AC78C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G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670C708" w14:textId="77777777" w:rsidR="00363526" w:rsidRPr="001B530B" w:rsidRDefault="00363526" w:rsidP="00AC78C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h</w:t>
            </w: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F904251" w14:textId="77777777" w:rsidR="00363526" w:rsidRPr="001B530B" w:rsidRDefault="00363526" w:rsidP="00AC78C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i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C4CF10B" w14:textId="77777777" w:rsidR="00363526" w:rsidRPr="001B530B" w:rsidRDefault="00363526" w:rsidP="00AC78C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j</w:t>
            </w:r>
          </w:p>
        </w:tc>
      </w:tr>
      <w:tr w:rsidR="00363526" w:rsidRPr="001B530B" w14:paraId="502C0EF8" w14:textId="77777777" w:rsidTr="00AC78CD">
        <w:trPr>
          <w:trHeight w:val="270"/>
          <w:jc w:val="center"/>
        </w:trPr>
        <w:tc>
          <w:tcPr>
            <w:tcW w:w="9104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FB7906A" w14:textId="77777777" w:rsidR="00363526" w:rsidRPr="001B530B" w:rsidRDefault="00363526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363526" w:rsidRPr="001B530B" w14:paraId="4C906B98" w14:textId="77777777" w:rsidTr="00AC78CD">
        <w:trPr>
          <w:trHeight w:val="255"/>
          <w:jc w:val="center"/>
        </w:trPr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5471F7A" w14:textId="77777777" w:rsidR="00363526" w:rsidRPr="001B530B" w:rsidRDefault="00363526" w:rsidP="00AC78C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Stav na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8F6DED" w14:textId="77777777" w:rsidR="00363526" w:rsidRPr="001B530B" w:rsidRDefault="00363526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78F870" w14:textId="77777777" w:rsidR="00363526" w:rsidRPr="001B530B" w:rsidRDefault="00363526" w:rsidP="00AC78C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DFA446" w14:textId="77777777" w:rsidR="00363526" w:rsidRPr="001B530B" w:rsidRDefault="00363526" w:rsidP="00AC78C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ADE520" w14:textId="77777777" w:rsidR="00363526" w:rsidRPr="001B530B" w:rsidRDefault="00363526" w:rsidP="00AC78C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3BD257" w14:textId="77777777" w:rsidR="00363526" w:rsidRPr="001B530B" w:rsidRDefault="00363526" w:rsidP="00AC78C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014C04" w14:textId="77777777" w:rsidR="00363526" w:rsidRPr="001B530B" w:rsidRDefault="00363526" w:rsidP="00AC78C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CE0B65" w14:textId="77777777" w:rsidR="00363526" w:rsidRPr="001B530B" w:rsidRDefault="00363526" w:rsidP="00AC78C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D9808A4" w14:textId="77777777" w:rsidR="00363526" w:rsidRPr="001B530B" w:rsidRDefault="00363526" w:rsidP="00AC78C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63526" w:rsidRPr="001B530B" w14:paraId="70AD9B17" w14:textId="77777777" w:rsidTr="00AC78CD">
        <w:trPr>
          <w:trHeight w:val="255"/>
          <w:jc w:val="center"/>
        </w:trPr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B7C9556" w14:textId="77777777" w:rsidR="00363526" w:rsidRPr="001B530B" w:rsidRDefault="00363526" w:rsidP="00AC78C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začiatku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79EC64" w14:textId="77777777" w:rsidR="00363526" w:rsidRPr="001B530B" w:rsidRDefault="00363526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6EA49A" w14:textId="77777777" w:rsidR="00363526" w:rsidRPr="001B530B" w:rsidRDefault="00363526" w:rsidP="00AC78C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4540585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AD6D7A" w14:textId="77777777" w:rsidR="00363526" w:rsidRPr="001B530B" w:rsidRDefault="00363526" w:rsidP="00AC78C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2490029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4DD0BD" w14:textId="77777777" w:rsidR="00363526" w:rsidRPr="001B530B" w:rsidRDefault="00363526" w:rsidP="00AC78C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353095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4DC053" w14:textId="77777777" w:rsidR="00363526" w:rsidRPr="001B530B" w:rsidRDefault="00363526" w:rsidP="00AC78C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25709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D7E593" w14:textId="77777777" w:rsidR="00363526" w:rsidRPr="001B530B" w:rsidRDefault="00363526" w:rsidP="00AC78C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58008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8F25CB" w14:textId="77777777" w:rsidR="00363526" w:rsidRPr="001B530B" w:rsidRDefault="00363526" w:rsidP="00AC78C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0A9E471" w14:textId="77777777" w:rsidR="00363526" w:rsidRPr="001B530B" w:rsidRDefault="00363526" w:rsidP="00AC78C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7467426</w:t>
            </w:r>
          </w:p>
        </w:tc>
      </w:tr>
      <w:tr w:rsidR="00363526" w:rsidRPr="001B530B" w14:paraId="78A13DE4" w14:textId="77777777" w:rsidTr="00AC78CD">
        <w:trPr>
          <w:trHeight w:val="270"/>
          <w:jc w:val="center"/>
        </w:trPr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F23AB9A" w14:textId="77777777" w:rsidR="00363526" w:rsidRPr="001B530B" w:rsidRDefault="00363526" w:rsidP="00AC78C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ÚO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7B22AA" w14:textId="77777777" w:rsidR="00363526" w:rsidRPr="001B530B" w:rsidRDefault="00363526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EDA6ED" w14:textId="77777777" w:rsidR="00363526" w:rsidRPr="001B530B" w:rsidRDefault="00363526" w:rsidP="00AC78C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29C3C4" w14:textId="77777777" w:rsidR="00363526" w:rsidRPr="001B530B" w:rsidRDefault="00363526" w:rsidP="00AC78C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47FEBB" w14:textId="77777777" w:rsidR="00363526" w:rsidRPr="001B530B" w:rsidRDefault="00363526" w:rsidP="00AC78C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04458A" w14:textId="77777777" w:rsidR="00363526" w:rsidRPr="001B530B" w:rsidRDefault="00363526" w:rsidP="00AC78C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ECB7D8" w14:textId="77777777" w:rsidR="00363526" w:rsidRPr="001B530B" w:rsidRDefault="00363526" w:rsidP="00AC78C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5A4ED" w14:textId="77777777" w:rsidR="00363526" w:rsidRPr="001B530B" w:rsidRDefault="00363526" w:rsidP="00AC78C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CA4C834" w14:textId="77777777" w:rsidR="00363526" w:rsidRPr="001B530B" w:rsidRDefault="00363526" w:rsidP="00AC78C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63526" w:rsidRPr="001B530B" w14:paraId="5CF26D51" w14:textId="77777777" w:rsidTr="00AC78CD">
        <w:trPr>
          <w:trHeight w:val="270"/>
          <w:jc w:val="center"/>
        </w:trPr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D04D36" w14:textId="77777777" w:rsidR="00363526" w:rsidRPr="001B530B" w:rsidRDefault="00363526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2EF459" w14:textId="77777777" w:rsidR="00363526" w:rsidRPr="001B530B" w:rsidRDefault="00363526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114191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0CB1B" w14:textId="77777777" w:rsidR="00363526" w:rsidRPr="001B530B" w:rsidRDefault="00363526" w:rsidP="00AC78C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73121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5C9D4E" w14:textId="77777777" w:rsidR="00363526" w:rsidRPr="001B530B" w:rsidRDefault="00363526" w:rsidP="00AC78C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61989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0B92A7" w14:textId="77777777" w:rsidR="00363526" w:rsidRPr="001B530B" w:rsidRDefault="00363526" w:rsidP="00AC78C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150022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05D7ED" w14:textId="77777777" w:rsidR="00363526" w:rsidRPr="001B530B" w:rsidRDefault="00363526" w:rsidP="00AC78C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881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396EF9" w14:textId="77777777" w:rsidR="00363526" w:rsidRPr="001B530B" w:rsidRDefault="00363526" w:rsidP="00AC78C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472418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63120F" w14:textId="77777777" w:rsidR="00363526" w:rsidRPr="001B530B" w:rsidRDefault="00363526" w:rsidP="00AC78C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9B8ADDB" w14:textId="77777777" w:rsidR="00363526" w:rsidRPr="001B530B" w:rsidRDefault="00363526" w:rsidP="00AC78C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872622</w:t>
            </w:r>
          </w:p>
        </w:tc>
      </w:tr>
      <w:tr w:rsidR="00363526" w:rsidRPr="001B530B" w14:paraId="19D30386" w14:textId="77777777" w:rsidTr="00AC78CD">
        <w:trPr>
          <w:trHeight w:val="270"/>
          <w:jc w:val="center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B58B68F" w14:textId="77777777" w:rsidR="00363526" w:rsidRPr="001B530B" w:rsidRDefault="00363526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6068A2" w14:textId="77777777" w:rsidR="00363526" w:rsidRPr="001B530B" w:rsidRDefault="00363526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9B0325" w14:textId="77777777" w:rsidR="00363526" w:rsidRPr="001B530B" w:rsidRDefault="00363526" w:rsidP="00AC78C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1599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D45251" w14:textId="77777777" w:rsidR="00363526" w:rsidRPr="001B530B" w:rsidRDefault="00363526" w:rsidP="00AC78C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19800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66F040" w14:textId="77777777" w:rsidR="00363526" w:rsidRPr="001B530B" w:rsidRDefault="00363526" w:rsidP="00AC78C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181245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1BA6C9" w14:textId="77777777" w:rsidR="00363526" w:rsidRPr="001B530B" w:rsidRDefault="00363526" w:rsidP="00AC78C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DA3734" w14:textId="77777777" w:rsidR="00363526" w:rsidRPr="001B530B" w:rsidRDefault="00363526" w:rsidP="00AC78C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530426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84729F" w14:textId="77777777" w:rsidR="00363526" w:rsidRPr="001B530B" w:rsidRDefault="00363526" w:rsidP="00AC78C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42E2876" w14:textId="77777777" w:rsidR="00363526" w:rsidRPr="001B530B" w:rsidRDefault="00363526" w:rsidP="00AC78C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733070</w:t>
            </w:r>
          </w:p>
        </w:tc>
      </w:tr>
      <w:tr w:rsidR="00363526" w:rsidRPr="001B530B" w14:paraId="120A4584" w14:textId="77777777" w:rsidTr="00AC78CD">
        <w:trPr>
          <w:trHeight w:val="270"/>
          <w:jc w:val="center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F3AD830" w14:textId="77777777" w:rsidR="00363526" w:rsidRPr="001B530B" w:rsidRDefault="00363526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47F3C" w14:textId="77777777" w:rsidR="00363526" w:rsidRPr="001B530B" w:rsidRDefault="00363526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11D373" w14:textId="77777777" w:rsidR="00363526" w:rsidRPr="001B530B" w:rsidRDefault="00363526" w:rsidP="00AC78C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E9B485" w14:textId="77777777" w:rsidR="00363526" w:rsidRPr="001B530B" w:rsidRDefault="00363526" w:rsidP="00AC78C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BF5909" w14:textId="77777777" w:rsidR="00363526" w:rsidRPr="001B530B" w:rsidRDefault="00363526" w:rsidP="00AC78C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C79EE2" w14:textId="77777777" w:rsidR="00363526" w:rsidRPr="001B530B" w:rsidRDefault="00363526" w:rsidP="00AC78C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26590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274487" w14:textId="77777777" w:rsidR="00363526" w:rsidRPr="001B530B" w:rsidRDefault="00363526" w:rsidP="00AC78C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7CD5C6" w14:textId="77777777" w:rsidR="00363526" w:rsidRPr="001B530B" w:rsidRDefault="00363526" w:rsidP="00AC78C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821C188" w14:textId="77777777" w:rsidR="00363526" w:rsidRPr="001B530B" w:rsidRDefault="00363526" w:rsidP="00AC78C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26590</w:t>
            </w:r>
          </w:p>
        </w:tc>
      </w:tr>
      <w:tr w:rsidR="00363526" w:rsidRPr="001B530B" w14:paraId="3E3A6E16" w14:textId="77777777" w:rsidTr="00AC78CD">
        <w:trPr>
          <w:trHeight w:val="255"/>
          <w:jc w:val="center"/>
        </w:trPr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F199AE4" w14:textId="77777777" w:rsidR="00363526" w:rsidRPr="001B530B" w:rsidRDefault="00363526" w:rsidP="00AC78C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Stav na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57F0AD" w14:textId="77777777" w:rsidR="00363526" w:rsidRPr="001B530B" w:rsidRDefault="00363526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B8DA24" w14:textId="77777777" w:rsidR="00363526" w:rsidRPr="001B530B" w:rsidRDefault="00363526" w:rsidP="00AC78C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9560E3" w14:textId="77777777" w:rsidR="00363526" w:rsidRPr="001B530B" w:rsidRDefault="00363526" w:rsidP="00AC78C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B294B7" w14:textId="77777777" w:rsidR="00363526" w:rsidRPr="001B530B" w:rsidRDefault="00363526" w:rsidP="00AC78C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002FC9" w14:textId="77777777" w:rsidR="00363526" w:rsidRPr="001B530B" w:rsidRDefault="00363526" w:rsidP="00AC78C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35FCDF" w14:textId="77777777" w:rsidR="00363526" w:rsidRPr="001B530B" w:rsidRDefault="00363526" w:rsidP="00AC78C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32E276" w14:textId="77777777" w:rsidR="00363526" w:rsidRPr="001B530B" w:rsidRDefault="00363526" w:rsidP="00AC78C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C268EA1" w14:textId="77777777" w:rsidR="00363526" w:rsidRPr="001B530B" w:rsidRDefault="00363526" w:rsidP="00AC78C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63526" w:rsidRPr="001B530B" w14:paraId="3CDE557C" w14:textId="77777777" w:rsidTr="00AC78CD">
        <w:trPr>
          <w:trHeight w:val="255"/>
          <w:jc w:val="center"/>
        </w:trPr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29E134A" w14:textId="77777777" w:rsidR="00363526" w:rsidRPr="001B530B" w:rsidRDefault="00363526" w:rsidP="00AC78C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konci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56DACB" w14:textId="77777777" w:rsidR="00363526" w:rsidRPr="001B530B" w:rsidRDefault="00363526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114191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148093" w14:textId="77777777" w:rsidR="00363526" w:rsidRPr="001B530B" w:rsidRDefault="00363526" w:rsidP="00AC78C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4612107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577A5" w14:textId="77777777" w:rsidR="00363526" w:rsidRPr="001B530B" w:rsidRDefault="00363526" w:rsidP="00AC78C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2532218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1BD287" w14:textId="77777777" w:rsidR="00363526" w:rsidRPr="001B530B" w:rsidRDefault="00363526" w:rsidP="00AC78C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321872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6859DE" w14:textId="77777777" w:rsidR="00363526" w:rsidRPr="001B530B" w:rsidRDefault="00363526" w:rsidP="00AC78C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4C3E71" w14:textId="77777777" w:rsidR="00363526" w:rsidRPr="001B530B" w:rsidRDefault="00363526" w:rsidP="00AC78C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042FA5" w14:textId="77777777" w:rsidR="00363526" w:rsidRPr="001B530B" w:rsidRDefault="00363526" w:rsidP="00AC78C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9A4A86D" w14:textId="77777777" w:rsidR="00363526" w:rsidRPr="001B530B" w:rsidRDefault="00363526" w:rsidP="00AC78C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7580388</w:t>
            </w:r>
          </w:p>
        </w:tc>
      </w:tr>
      <w:tr w:rsidR="00363526" w:rsidRPr="001B530B" w14:paraId="10FD3D7D" w14:textId="77777777" w:rsidTr="00AC78CD">
        <w:trPr>
          <w:trHeight w:val="270"/>
          <w:jc w:val="center"/>
        </w:trPr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8824180" w14:textId="77777777" w:rsidR="00363526" w:rsidRPr="001B530B" w:rsidRDefault="00363526" w:rsidP="00AC78C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ÚO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17A1F7" w14:textId="77777777" w:rsidR="00363526" w:rsidRPr="001B530B" w:rsidRDefault="00363526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D7219" w14:textId="77777777" w:rsidR="00363526" w:rsidRPr="001B530B" w:rsidRDefault="00363526" w:rsidP="00AC78C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FEFC2D" w14:textId="77777777" w:rsidR="00363526" w:rsidRPr="001B530B" w:rsidRDefault="00363526" w:rsidP="00AC78C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1D350B" w14:textId="77777777" w:rsidR="00363526" w:rsidRPr="001B530B" w:rsidRDefault="00363526" w:rsidP="00AC78C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88DA02" w14:textId="77777777" w:rsidR="00363526" w:rsidRPr="001B530B" w:rsidRDefault="00363526" w:rsidP="00AC78C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20780A" w14:textId="77777777" w:rsidR="00363526" w:rsidRPr="001B530B" w:rsidRDefault="00363526" w:rsidP="00AC78C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A9CE1B" w14:textId="77777777" w:rsidR="00363526" w:rsidRPr="001B530B" w:rsidRDefault="00363526" w:rsidP="00AC78C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F54BDAC" w14:textId="77777777" w:rsidR="00363526" w:rsidRPr="001B530B" w:rsidRDefault="00363526" w:rsidP="00AC78C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63526" w:rsidRPr="001B530B" w14:paraId="704D0B50" w14:textId="77777777" w:rsidTr="00AC78CD">
        <w:trPr>
          <w:trHeight w:val="270"/>
          <w:jc w:val="center"/>
        </w:trPr>
        <w:tc>
          <w:tcPr>
            <w:tcW w:w="9104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E2C9B42" w14:textId="77777777" w:rsidR="00363526" w:rsidRPr="001B530B" w:rsidRDefault="00363526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363526" w:rsidRPr="001B530B" w14:paraId="2963274A" w14:textId="77777777" w:rsidTr="00AC78CD">
        <w:trPr>
          <w:trHeight w:val="255"/>
          <w:jc w:val="center"/>
        </w:trPr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6B8022F" w14:textId="77777777" w:rsidR="00363526" w:rsidRPr="001B530B" w:rsidRDefault="00363526" w:rsidP="00AC78C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Stav na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38A44E" w14:textId="77777777" w:rsidR="00363526" w:rsidRPr="001B530B" w:rsidRDefault="00363526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043F5E" w14:textId="77777777" w:rsidR="00363526" w:rsidRPr="001B530B" w:rsidRDefault="00363526" w:rsidP="00AC78C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FFDCE1" w14:textId="77777777" w:rsidR="00363526" w:rsidRPr="001B530B" w:rsidRDefault="00363526" w:rsidP="00AC78C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C97484" w14:textId="77777777" w:rsidR="00363526" w:rsidRPr="001B530B" w:rsidRDefault="00363526" w:rsidP="00AC78C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879816" w14:textId="77777777" w:rsidR="00363526" w:rsidRPr="001B530B" w:rsidRDefault="00363526" w:rsidP="00AC78C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E25D4E" w14:textId="77777777" w:rsidR="00363526" w:rsidRPr="001B530B" w:rsidRDefault="00363526" w:rsidP="00AC78C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2266F4" w14:textId="77777777" w:rsidR="00363526" w:rsidRPr="001B530B" w:rsidRDefault="00363526" w:rsidP="00AC78C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FD494F4" w14:textId="77777777" w:rsidR="00363526" w:rsidRPr="001B530B" w:rsidRDefault="00363526" w:rsidP="00AC78C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63526" w:rsidRPr="001B530B" w14:paraId="169CFE9B" w14:textId="77777777" w:rsidTr="00AC78CD">
        <w:trPr>
          <w:trHeight w:val="255"/>
          <w:jc w:val="center"/>
        </w:trPr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BE702C5" w14:textId="77777777" w:rsidR="00363526" w:rsidRPr="001B530B" w:rsidRDefault="00363526" w:rsidP="00AC78C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začiatku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6224F2" w14:textId="77777777" w:rsidR="00363526" w:rsidRPr="001B530B" w:rsidRDefault="00363526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302889" w14:textId="77777777" w:rsidR="00363526" w:rsidRPr="001B530B" w:rsidRDefault="00363526" w:rsidP="00AC78C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2435855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8FFAB1" w14:textId="77777777" w:rsidR="00363526" w:rsidRPr="001B530B" w:rsidRDefault="00363526" w:rsidP="00AC78C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1401776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9139EF" w14:textId="77777777" w:rsidR="00363526" w:rsidRPr="001B530B" w:rsidRDefault="00363526" w:rsidP="00AC78C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165382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68534D" w14:textId="77777777" w:rsidR="00363526" w:rsidRPr="001B530B" w:rsidRDefault="00363526" w:rsidP="00AC78C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21112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083C5" w14:textId="77777777" w:rsidR="00363526" w:rsidRPr="001B530B" w:rsidRDefault="00363526" w:rsidP="00AC78C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DBEB65" w14:textId="77777777" w:rsidR="00363526" w:rsidRPr="001B530B" w:rsidRDefault="00363526" w:rsidP="00AC78C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9E23877" w14:textId="77777777" w:rsidR="00363526" w:rsidRPr="001B530B" w:rsidRDefault="00363526" w:rsidP="00AC78C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4024125</w:t>
            </w:r>
          </w:p>
        </w:tc>
      </w:tr>
      <w:tr w:rsidR="00363526" w:rsidRPr="001B530B" w14:paraId="7C204C49" w14:textId="77777777" w:rsidTr="00AC78CD">
        <w:trPr>
          <w:trHeight w:val="270"/>
          <w:jc w:val="center"/>
        </w:trPr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FE03DD4" w14:textId="77777777" w:rsidR="00363526" w:rsidRPr="001B530B" w:rsidRDefault="00363526" w:rsidP="00AC78C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ÚO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B0A65C" w14:textId="77777777" w:rsidR="00363526" w:rsidRPr="001B530B" w:rsidRDefault="00363526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EB080A" w14:textId="77777777" w:rsidR="00363526" w:rsidRPr="001B530B" w:rsidRDefault="00363526" w:rsidP="00AC78C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A041C5" w14:textId="77777777" w:rsidR="00363526" w:rsidRPr="001B530B" w:rsidRDefault="00363526" w:rsidP="00AC78C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08101E" w14:textId="77777777" w:rsidR="00363526" w:rsidRPr="001B530B" w:rsidRDefault="00363526" w:rsidP="00AC78C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5EF198" w14:textId="77777777" w:rsidR="00363526" w:rsidRPr="001B530B" w:rsidRDefault="00363526" w:rsidP="00AC78C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670B83" w14:textId="77777777" w:rsidR="00363526" w:rsidRPr="001B530B" w:rsidRDefault="00363526" w:rsidP="00AC78C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31A2BD" w14:textId="77777777" w:rsidR="00363526" w:rsidRPr="001B530B" w:rsidRDefault="00363526" w:rsidP="00AC78C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3D1A22" w14:textId="77777777" w:rsidR="00363526" w:rsidRPr="001B530B" w:rsidRDefault="00363526" w:rsidP="00AC78C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63526" w:rsidRPr="001B530B" w14:paraId="58AD8C88" w14:textId="77777777" w:rsidTr="00AC78CD">
        <w:trPr>
          <w:trHeight w:val="285"/>
          <w:jc w:val="center"/>
        </w:trPr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1B86B9" w14:textId="77777777" w:rsidR="00363526" w:rsidRPr="001B530B" w:rsidRDefault="00363526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0C714E" w14:textId="77777777" w:rsidR="00363526" w:rsidRPr="001B530B" w:rsidRDefault="00363526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6367D2" w14:textId="77777777" w:rsidR="00363526" w:rsidRPr="001B530B" w:rsidRDefault="00363526" w:rsidP="00AC78C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103036</w:t>
            </w:r>
          </w:p>
        </w:tc>
        <w:tc>
          <w:tcPr>
            <w:tcW w:w="12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92BCC1" w14:textId="77777777" w:rsidR="00363526" w:rsidRPr="001B530B" w:rsidRDefault="00363526" w:rsidP="00AC78C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260100</w:t>
            </w:r>
          </w:p>
        </w:tc>
        <w:tc>
          <w:tcPr>
            <w:tcW w:w="9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6018C5" w14:textId="77777777" w:rsidR="00363526" w:rsidRPr="001B530B" w:rsidRDefault="00363526" w:rsidP="00AC78C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165449</w:t>
            </w:r>
          </w:p>
        </w:tc>
        <w:tc>
          <w:tcPr>
            <w:tcW w:w="8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A3238B" w14:textId="77777777" w:rsidR="00363526" w:rsidRPr="001B530B" w:rsidRDefault="00363526" w:rsidP="00AC78C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924</w:t>
            </w:r>
          </w:p>
        </w:tc>
        <w:tc>
          <w:tcPr>
            <w:tcW w:w="10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976D81" w14:textId="77777777" w:rsidR="00363526" w:rsidRPr="001B530B" w:rsidRDefault="00363526" w:rsidP="00AC78C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50B7D1" w14:textId="77777777" w:rsidR="00363526" w:rsidRPr="001B530B" w:rsidRDefault="00363526" w:rsidP="00AC78C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EA8B17A" w14:textId="77777777" w:rsidR="00363526" w:rsidRPr="001B530B" w:rsidRDefault="00363526" w:rsidP="00AC78C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529509</w:t>
            </w:r>
          </w:p>
        </w:tc>
      </w:tr>
      <w:tr w:rsidR="00363526" w:rsidRPr="001B530B" w14:paraId="44644E6D" w14:textId="77777777" w:rsidTr="00AC78CD">
        <w:trPr>
          <w:trHeight w:val="270"/>
          <w:jc w:val="center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4F516F3" w14:textId="77777777" w:rsidR="00363526" w:rsidRPr="001B530B" w:rsidRDefault="00363526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7E1E14" w14:textId="77777777" w:rsidR="00363526" w:rsidRPr="001B530B" w:rsidRDefault="00363526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4A8C7" w14:textId="77777777" w:rsidR="00363526" w:rsidRPr="001B530B" w:rsidRDefault="00363526" w:rsidP="00AC78C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199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DBA705" w14:textId="77777777" w:rsidR="00363526" w:rsidRPr="001B530B" w:rsidRDefault="00363526" w:rsidP="00AC78C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12800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A344A8" w14:textId="77777777" w:rsidR="00363526" w:rsidRPr="001B530B" w:rsidRDefault="00363526" w:rsidP="00AC78C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181245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8DB2B3" w14:textId="77777777" w:rsidR="00363526" w:rsidRPr="001B530B" w:rsidRDefault="00363526" w:rsidP="00AC78C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22036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0D7CC8" w14:textId="77777777" w:rsidR="00363526" w:rsidRPr="001B530B" w:rsidRDefault="00363526" w:rsidP="00AC78C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78D2F5" w14:textId="77777777" w:rsidR="00363526" w:rsidRPr="001B530B" w:rsidRDefault="00363526" w:rsidP="00AC78C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C41D3BA" w14:textId="77777777" w:rsidR="00363526" w:rsidRPr="001B530B" w:rsidRDefault="00363526" w:rsidP="00AC78C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216280</w:t>
            </w:r>
          </w:p>
        </w:tc>
      </w:tr>
      <w:tr w:rsidR="00363526" w:rsidRPr="001B530B" w14:paraId="3E870F6E" w14:textId="77777777" w:rsidTr="00AC78CD">
        <w:trPr>
          <w:trHeight w:val="255"/>
          <w:jc w:val="center"/>
        </w:trPr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7218CDA" w14:textId="77777777" w:rsidR="00363526" w:rsidRPr="001B530B" w:rsidRDefault="00363526" w:rsidP="00AC78C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Stav na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257E8E" w14:textId="77777777" w:rsidR="00363526" w:rsidRPr="001B530B" w:rsidRDefault="00363526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74F4FC" w14:textId="77777777" w:rsidR="00363526" w:rsidRPr="001B530B" w:rsidRDefault="00363526" w:rsidP="00AC78C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E75ADD" w14:textId="77777777" w:rsidR="00363526" w:rsidRPr="001B530B" w:rsidRDefault="00363526" w:rsidP="00AC78C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598AB" w14:textId="77777777" w:rsidR="00363526" w:rsidRPr="001B530B" w:rsidRDefault="00363526" w:rsidP="00AC78C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0E9D6E" w14:textId="77777777" w:rsidR="00363526" w:rsidRPr="001B530B" w:rsidRDefault="00363526" w:rsidP="00AC78C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BA5F7A" w14:textId="77777777" w:rsidR="00363526" w:rsidRPr="001B530B" w:rsidRDefault="00363526" w:rsidP="00AC78C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ED8EFC" w14:textId="77777777" w:rsidR="00363526" w:rsidRPr="001B530B" w:rsidRDefault="00363526" w:rsidP="00AC78C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2930DD8" w14:textId="77777777" w:rsidR="00363526" w:rsidRPr="001B530B" w:rsidRDefault="00363526" w:rsidP="00AC78C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63526" w:rsidRPr="001B530B" w14:paraId="679405B5" w14:textId="77777777" w:rsidTr="00AC78CD">
        <w:trPr>
          <w:trHeight w:val="255"/>
          <w:jc w:val="center"/>
        </w:trPr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E67C161" w14:textId="77777777" w:rsidR="00363526" w:rsidRPr="001B530B" w:rsidRDefault="00363526" w:rsidP="00AC78C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konci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729EF2" w14:textId="77777777" w:rsidR="00363526" w:rsidRPr="001B530B" w:rsidRDefault="00363526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489BA8" w14:textId="77777777" w:rsidR="00363526" w:rsidRPr="001B530B" w:rsidRDefault="00363526" w:rsidP="00A846E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2538692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884B88" w14:textId="77777777" w:rsidR="00363526" w:rsidRPr="001B530B" w:rsidRDefault="00363526" w:rsidP="00A846E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1649076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C66F88" w14:textId="77777777" w:rsidR="00363526" w:rsidRPr="001B530B" w:rsidRDefault="00363526" w:rsidP="00A846E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149586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B1870E" w14:textId="77777777" w:rsidR="00363526" w:rsidRPr="001B530B" w:rsidRDefault="00363526" w:rsidP="00A846E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96E4F9" w14:textId="77777777" w:rsidR="00363526" w:rsidRPr="001B530B" w:rsidRDefault="00363526" w:rsidP="00A846E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DB09D6" w14:textId="77777777" w:rsidR="00363526" w:rsidRPr="001B530B" w:rsidRDefault="00363526" w:rsidP="00A846E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515275E" w14:textId="77777777" w:rsidR="00363526" w:rsidRPr="001B530B" w:rsidRDefault="00363526" w:rsidP="00A846E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4337354</w:t>
            </w:r>
          </w:p>
        </w:tc>
      </w:tr>
      <w:tr w:rsidR="00363526" w:rsidRPr="001B530B" w14:paraId="5C1BAFA5" w14:textId="77777777" w:rsidTr="00AC78CD">
        <w:trPr>
          <w:trHeight w:val="270"/>
          <w:jc w:val="center"/>
        </w:trPr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4ABD250" w14:textId="77777777" w:rsidR="00363526" w:rsidRPr="001B530B" w:rsidRDefault="00363526" w:rsidP="00AC78C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ÚO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B00D92" w14:textId="77777777" w:rsidR="00363526" w:rsidRPr="001B530B" w:rsidRDefault="00363526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0570F6" w14:textId="77777777" w:rsidR="00363526" w:rsidRPr="001B530B" w:rsidRDefault="00363526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CB3575" w14:textId="77777777" w:rsidR="00363526" w:rsidRPr="001B530B" w:rsidRDefault="00363526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CE83CD" w14:textId="77777777" w:rsidR="00363526" w:rsidRPr="001B530B" w:rsidRDefault="00363526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A32616" w14:textId="77777777" w:rsidR="00363526" w:rsidRPr="001B530B" w:rsidRDefault="00363526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F8EB4A" w14:textId="77777777" w:rsidR="00363526" w:rsidRPr="001B530B" w:rsidRDefault="00363526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6752CB" w14:textId="77777777" w:rsidR="00363526" w:rsidRPr="001B530B" w:rsidRDefault="00363526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CE01894" w14:textId="77777777" w:rsidR="00363526" w:rsidRPr="001B530B" w:rsidRDefault="00363526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63526" w:rsidRPr="001B530B" w14:paraId="5F2251DC" w14:textId="77777777" w:rsidTr="00AC78CD">
        <w:trPr>
          <w:trHeight w:val="270"/>
          <w:jc w:val="center"/>
        </w:trPr>
        <w:tc>
          <w:tcPr>
            <w:tcW w:w="9104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D2E2A87" w14:textId="77777777" w:rsidR="00363526" w:rsidRPr="001B530B" w:rsidRDefault="00363526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363526" w:rsidRPr="001B530B" w14:paraId="5BF12832" w14:textId="77777777" w:rsidTr="00AC78CD">
        <w:trPr>
          <w:trHeight w:val="255"/>
          <w:jc w:val="center"/>
        </w:trPr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2AB5670" w14:textId="77777777" w:rsidR="00363526" w:rsidRPr="001B530B" w:rsidRDefault="00363526" w:rsidP="00AC78C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Stav na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1FE7A5" w14:textId="77777777" w:rsidR="00363526" w:rsidRPr="001B530B" w:rsidRDefault="00363526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06806D" w14:textId="77777777" w:rsidR="00363526" w:rsidRPr="001B530B" w:rsidRDefault="00363526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79CD7B" w14:textId="77777777" w:rsidR="00363526" w:rsidRPr="001B530B" w:rsidRDefault="00363526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CCD980" w14:textId="77777777" w:rsidR="00363526" w:rsidRPr="001B530B" w:rsidRDefault="00363526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C0D9F7" w14:textId="77777777" w:rsidR="00363526" w:rsidRPr="001B530B" w:rsidRDefault="00363526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76CA19" w14:textId="77777777" w:rsidR="00363526" w:rsidRPr="001B530B" w:rsidRDefault="00363526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33F41A" w14:textId="77777777" w:rsidR="00363526" w:rsidRPr="001B530B" w:rsidRDefault="00363526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A286D2C" w14:textId="77777777" w:rsidR="00363526" w:rsidRPr="001B530B" w:rsidRDefault="00363526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63526" w:rsidRPr="001B530B" w14:paraId="28B22EA9" w14:textId="77777777" w:rsidTr="00AC78CD">
        <w:trPr>
          <w:trHeight w:val="255"/>
          <w:jc w:val="center"/>
        </w:trPr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D9FDFA1" w14:textId="77777777" w:rsidR="00363526" w:rsidRPr="001B530B" w:rsidRDefault="00363526" w:rsidP="00AC78C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začiatku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52F8AF" w14:textId="77777777" w:rsidR="00363526" w:rsidRPr="001B530B" w:rsidRDefault="00363526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1B1934" w14:textId="77777777" w:rsidR="00363526" w:rsidRPr="001B530B" w:rsidRDefault="00363526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A2D29B" w14:textId="77777777" w:rsidR="00363526" w:rsidRPr="001B530B" w:rsidRDefault="00363526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7661AB" w14:textId="77777777" w:rsidR="00363526" w:rsidRPr="001B530B" w:rsidRDefault="00363526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8DC366" w14:textId="77777777" w:rsidR="00363526" w:rsidRPr="001B530B" w:rsidRDefault="00363526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8DF792" w14:textId="77777777" w:rsidR="00363526" w:rsidRPr="001B530B" w:rsidRDefault="00363526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5F7BDF" w14:textId="77777777" w:rsidR="00363526" w:rsidRPr="001B530B" w:rsidRDefault="00363526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A200024" w14:textId="77777777" w:rsidR="00363526" w:rsidRPr="001B530B" w:rsidRDefault="00363526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63526" w:rsidRPr="001B530B" w14:paraId="39484893" w14:textId="77777777" w:rsidTr="00AC78CD">
        <w:trPr>
          <w:trHeight w:val="270"/>
          <w:jc w:val="center"/>
        </w:trPr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6B4CB1B" w14:textId="77777777" w:rsidR="00363526" w:rsidRPr="001B530B" w:rsidRDefault="00363526" w:rsidP="00AC78C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ÚO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0B01C" w14:textId="77777777" w:rsidR="00363526" w:rsidRPr="001B530B" w:rsidRDefault="00363526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D11230" w14:textId="77777777" w:rsidR="00363526" w:rsidRPr="001B530B" w:rsidRDefault="00363526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B3AA8E" w14:textId="77777777" w:rsidR="00363526" w:rsidRPr="001B530B" w:rsidRDefault="00363526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A2F1D1" w14:textId="77777777" w:rsidR="00363526" w:rsidRPr="001B530B" w:rsidRDefault="00363526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238571" w14:textId="77777777" w:rsidR="00363526" w:rsidRPr="001B530B" w:rsidRDefault="00363526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30178" w14:textId="77777777" w:rsidR="00363526" w:rsidRPr="001B530B" w:rsidRDefault="00363526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C0729" w14:textId="77777777" w:rsidR="00363526" w:rsidRPr="001B530B" w:rsidRDefault="00363526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4B6AAE" w14:textId="77777777" w:rsidR="00363526" w:rsidRPr="001B530B" w:rsidRDefault="00363526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63526" w:rsidRPr="001B530B" w14:paraId="4229986A" w14:textId="77777777" w:rsidTr="00AC78CD">
        <w:trPr>
          <w:trHeight w:val="270"/>
          <w:jc w:val="center"/>
        </w:trPr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51509CE" w14:textId="77777777" w:rsidR="00363526" w:rsidRPr="001B530B" w:rsidRDefault="00363526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25F044" w14:textId="77777777" w:rsidR="00363526" w:rsidRPr="001B530B" w:rsidRDefault="00363526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7F1EAB" w14:textId="77777777" w:rsidR="00363526" w:rsidRPr="001B530B" w:rsidRDefault="00363526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C86848" w14:textId="77777777" w:rsidR="00363526" w:rsidRPr="001B530B" w:rsidRDefault="00363526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5543AF" w14:textId="77777777" w:rsidR="00363526" w:rsidRPr="001B530B" w:rsidRDefault="00363526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126CE3" w14:textId="77777777" w:rsidR="00363526" w:rsidRPr="001B530B" w:rsidRDefault="00363526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E811E9" w14:textId="77777777" w:rsidR="00363526" w:rsidRPr="001B530B" w:rsidRDefault="00363526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04027F" w14:textId="77777777" w:rsidR="00363526" w:rsidRPr="001B530B" w:rsidRDefault="00363526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4E0765C" w14:textId="77777777" w:rsidR="00363526" w:rsidRPr="001B530B" w:rsidRDefault="00363526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63526" w:rsidRPr="001B530B" w14:paraId="4964C11B" w14:textId="77777777" w:rsidTr="00AC78CD">
        <w:trPr>
          <w:trHeight w:val="270"/>
          <w:jc w:val="center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0C8F10D" w14:textId="77777777" w:rsidR="00363526" w:rsidRPr="001B530B" w:rsidRDefault="00363526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D451B2" w14:textId="77777777" w:rsidR="00363526" w:rsidRPr="001B530B" w:rsidRDefault="00363526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4EE890" w14:textId="77777777" w:rsidR="00363526" w:rsidRPr="001B530B" w:rsidRDefault="00363526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3CC06A" w14:textId="77777777" w:rsidR="00363526" w:rsidRPr="001B530B" w:rsidRDefault="00363526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E961F" w14:textId="77777777" w:rsidR="00363526" w:rsidRPr="001B530B" w:rsidRDefault="00363526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C20783" w14:textId="77777777" w:rsidR="00363526" w:rsidRPr="001B530B" w:rsidRDefault="00363526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A72E25" w14:textId="77777777" w:rsidR="00363526" w:rsidRPr="001B530B" w:rsidRDefault="00363526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A1F72B" w14:textId="77777777" w:rsidR="00363526" w:rsidRPr="001B530B" w:rsidRDefault="00363526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493E92A" w14:textId="77777777" w:rsidR="00363526" w:rsidRPr="001B530B" w:rsidRDefault="00363526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63526" w:rsidRPr="001B530B" w14:paraId="20963181" w14:textId="77777777" w:rsidTr="00AC78CD">
        <w:trPr>
          <w:trHeight w:val="255"/>
          <w:jc w:val="center"/>
        </w:trPr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9510246" w14:textId="77777777" w:rsidR="00363526" w:rsidRPr="001B530B" w:rsidRDefault="00363526" w:rsidP="00AC78C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Stav na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D10C9F" w14:textId="77777777" w:rsidR="00363526" w:rsidRPr="001B530B" w:rsidRDefault="00363526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DE1DC2" w14:textId="77777777" w:rsidR="00363526" w:rsidRPr="001B530B" w:rsidRDefault="00363526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2867D5" w14:textId="77777777" w:rsidR="00363526" w:rsidRPr="001B530B" w:rsidRDefault="00363526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240D61" w14:textId="77777777" w:rsidR="00363526" w:rsidRPr="001B530B" w:rsidRDefault="00363526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220226" w14:textId="77777777" w:rsidR="00363526" w:rsidRPr="001B530B" w:rsidRDefault="00363526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969AF" w14:textId="77777777" w:rsidR="00363526" w:rsidRPr="001B530B" w:rsidRDefault="00363526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183E67" w14:textId="77777777" w:rsidR="00363526" w:rsidRPr="001B530B" w:rsidRDefault="00363526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01F01D5" w14:textId="77777777" w:rsidR="00363526" w:rsidRPr="001B530B" w:rsidRDefault="00363526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63526" w:rsidRPr="001B530B" w14:paraId="5629B943" w14:textId="77777777" w:rsidTr="00AC78CD">
        <w:trPr>
          <w:trHeight w:val="255"/>
          <w:jc w:val="center"/>
        </w:trPr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CF5F5A2" w14:textId="77777777" w:rsidR="00363526" w:rsidRPr="001B530B" w:rsidRDefault="00363526" w:rsidP="00AC78C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konci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DD248A" w14:textId="77777777" w:rsidR="00363526" w:rsidRPr="001B530B" w:rsidRDefault="00363526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CF900F" w14:textId="77777777" w:rsidR="00363526" w:rsidRPr="001B530B" w:rsidRDefault="00363526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D665B2" w14:textId="77777777" w:rsidR="00363526" w:rsidRPr="001B530B" w:rsidRDefault="00363526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0813C2" w14:textId="77777777" w:rsidR="00363526" w:rsidRPr="001B530B" w:rsidRDefault="00363526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EAFF39" w14:textId="77777777" w:rsidR="00363526" w:rsidRPr="001B530B" w:rsidRDefault="00363526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E1063" w14:textId="77777777" w:rsidR="00363526" w:rsidRPr="001B530B" w:rsidRDefault="00363526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D78846" w14:textId="77777777" w:rsidR="00363526" w:rsidRPr="001B530B" w:rsidRDefault="00363526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793A4E5" w14:textId="77777777" w:rsidR="00363526" w:rsidRPr="001B530B" w:rsidRDefault="00363526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63526" w:rsidRPr="001B530B" w14:paraId="45D2D4D4" w14:textId="77777777" w:rsidTr="00AC78CD">
        <w:trPr>
          <w:trHeight w:val="270"/>
          <w:jc w:val="center"/>
        </w:trPr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9B5118A" w14:textId="77777777" w:rsidR="00363526" w:rsidRPr="001B530B" w:rsidRDefault="00363526" w:rsidP="00AC78C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ÚO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6E9893" w14:textId="77777777" w:rsidR="00363526" w:rsidRPr="001B530B" w:rsidRDefault="00363526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E01724" w14:textId="77777777" w:rsidR="00363526" w:rsidRPr="001B530B" w:rsidRDefault="00363526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E4B4D0" w14:textId="77777777" w:rsidR="00363526" w:rsidRPr="001B530B" w:rsidRDefault="00363526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98FC3" w14:textId="77777777" w:rsidR="00363526" w:rsidRPr="001B530B" w:rsidRDefault="00363526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0D23F4" w14:textId="77777777" w:rsidR="00363526" w:rsidRPr="001B530B" w:rsidRDefault="00363526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2901A2" w14:textId="77777777" w:rsidR="00363526" w:rsidRPr="001B530B" w:rsidRDefault="00363526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309451" w14:textId="77777777" w:rsidR="00363526" w:rsidRPr="001B530B" w:rsidRDefault="00363526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4B6D9EB" w14:textId="77777777" w:rsidR="00363526" w:rsidRPr="001B530B" w:rsidRDefault="00363526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63526" w:rsidRPr="001B530B" w14:paraId="3CDB34A4" w14:textId="77777777" w:rsidTr="00AC78CD">
        <w:trPr>
          <w:trHeight w:val="270"/>
          <w:jc w:val="center"/>
        </w:trPr>
        <w:tc>
          <w:tcPr>
            <w:tcW w:w="9104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43B954B" w14:textId="77777777" w:rsidR="00363526" w:rsidRPr="001B530B" w:rsidRDefault="00363526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Zostatková hodnota</w:t>
            </w:r>
          </w:p>
        </w:tc>
      </w:tr>
      <w:tr w:rsidR="00363526" w:rsidRPr="001B530B" w14:paraId="29D0CA2A" w14:textId="77777777" w:rsidTr="00AC78CD">
        <w:trPr>
          <w:trHeight w:val="255"/>
          <w:jc w:val="center"/>
        </w:trPr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07F3B9D" w14:textId="77777777" w:rsidR="00363526" w:rsidRPr="001B530B" w:rsidRDefault="00363526" w:rsidP="00AC78C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Stav na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1ECD2D" w14:textId="77777777" w:rsidR="00363526" w:rsidRPr="001B530B" w:rsidRDefault="00363526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B21AB3" w14:textId="77777777" w:rsidR="00363526" w:rsidRPr="001B530B" w:rsidRDefault="00363526" w:rsidP="00AC78C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B73FD5" w14:textId="77777777" w:rsidR="00363526" w:rsidRPr="001B530B" w:rsidRDefault="00363526" w:rsidP="00AC78C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18C37D" w14:textId="77777777" w:rsidR="00363526" w:rsidRPr="001B530B" w:rsidRDefault="00363526" w:rsidP="00AC78C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108F05" w14:textId="77777777" w:rsidR="00363526" w:rsidRPr="001B530B" w:rsidRDefault="00363526" w:rsidP="00AC78C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4B68EB" w14:textId="77777777" w:rsidR="00363526" w:rsidRPr="001B530B" w:rsidRDefault="00363526" w:rsidP="00AC78C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04B864" w14:textId="77777777" w:rsidR="00363526" w:rsidRPr="001B530B" w:rsidRDefault="00363526" w:rsidP="00AC78C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722B6F0" w14:textId="77777777" w:rsidR="00363526" w:rsidRPr="001B530B" w:rsidRDefault="00363526" w:rsidP="00AC78C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63526" w:rsidRPr="001B530B" w14:paraId="6CB1EAAF" w14:textId="77777777" w:rsidTr="00AC78CD">
        <w:trPr>
          <w:trHeight w:val="255"/>
          <w:jc w:val="center"/>
        </w:trPr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9E870D8" w14:textId="77777777" w:rsidR="00363526" w:rsidRPr="001B530B" w:rsidRDefault="00363526" w:rsidP="00AC78C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začiatku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3DE229" w14:textId="77777777" w:rsidR="00363526" w:rsidRPr="001B530B" w:rsidRDefault="00363526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1A3AF9" w14:textId="77777777" w:rsidR="00363526" w:rsidRPr="001B530B" w:rsidRDefault="00363526" w:rsidP="00AC78C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2104730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555ADE" w14:textId="77777777" w:rsidR="00363526" w:rsidRPr="001B530B" w:rsidRDefault="00363526" w:rsidP="00AC78C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1088253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8BCC85" w14:textId="77777777" w:rsidR="00363526" w:rsidRPr="001B530B" w:rsidRDefault="00363526" w:rsidP="00AC78C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187713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31C3F0" w14:textId="77777777" w:rsidR="00363526" w:rsidRPr="001B530B" w:rsidRDefault="00363526" w:rsidP="00AC78C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4597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369BD1" w14:textId="77777777" w:rsidR="00363526" w:rsidRPr="001B530B" w:rsidRDefault="00363526" w:rsidP="00AC78C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58008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045B4C" w14:textId="77777777" w:rsidR="00363526" w:rsidRPr="001B530B" w:rsidRDefault="00363526" w:rsidP="00AC78C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62F3931" w14:textId="77777777" w:rsidR="00363526" w:rsidRPr="001B530B" w:rsidRDefault="00363526" w:rsidP="00AC78C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3443301</w:t>
            </w:r>
          </w:p>
        </w:tc>
      </w:tr>
      <w:tr w:rsidR="00363526" w:rsidRPr="001B530B" w14:paraId="69913C43" w14:textId="77777777" w:rsidTr="00AC78CD">
        <w:trPr>
          <w:trHeight w:val="270"/>
          <w:jc w:val="center"/>
        </w:trPr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852C45" w14:textId="77777777" w:rsidR="00363526" w:rsidRPr="001B530B" w:rsidRDefault="00363526" w:rsidP="00AC78C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ÚO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000DBD" w14:textId="77777777" w:rsidR="00363526" w:rsidRPr="001B530B" w:rsidRDefault="00363526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BC7C0" w14:textId="77777777" w:rsidR="00363526" w:rsidRPr="001B530B" w:rsidRDefault="00363526" w:rsidP="00AC78C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CB1004" w14:textId="77777777" w:rsidR="00363526" w:rsidRPr="001B530B" w:rsidRDefault="00363526" w:rsidP="00AC78C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32440A" w14:textId="77777777" w:rsidR="00363526" w:rsidRPr="001B530B" w:rsidRDefault="00363526" w:rsidP="00AC78C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69249F" w14:textId="77777777" w:rsidR="00363526" w:rsidRPr="001B530B" w:rsidRDefault="00363526" w:rsidP="00AC78C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AEE4AA" w14:textId="77777777" w:rsidR="00363526" w:rsidRPr="001B530B" w:rsidRDefault="00363526" w:rsidP="00AC78C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87462B" w14:textId="77777777" w:rsidR="00363526" w:rsidRPr="001B530B" w:rsidRDefault="00363526" w:rsidP="00AC78C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D9BB590" w14:textId="77777777" w:rsidR="00363526" w:rsidRPr="001B530B" w:rsidRDefault="00363526" w:rsidP="00AC78C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63526" w:rsidRPr="001B530B" w14:paraId="25393EA7" w14:textId="77777777" w:rsidTr="00AC78CD">
        <w:trPr>
          <w:trHeight w:val="255"/>
          <w:jc w:val="center"/>
        </w:trPr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3C1C636" w14:textId="77777777" w:rsidR="00363526" w:rsidRPr="001B530B" w:rsidRDefault="00363526" w:rsidP="00AC78C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Stav na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DDC05D" w14:textId="77777777" w:rsidR="00363526" w:rsidRPr="001B530B" w:rsidRDefault="00363526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972D9" w14:textId="77777777" w:rsidR="00363526" w:rsidRPr="001B530B" w:rsidRDefault="00363526" w:rsidP="00AC78C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27B81C" w14:textId="77777777" w:rsidR="00363526" w:rsidRPr="001B530B" w:rsidRDefault="00363526" w:rsidP="00AC78C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CEFCBD" w14:textId="77777777" w:rsidR="00363526" w:rsidRPr="001B530B" w:rsidRDefault="00363526" w:rsidP="00AC78C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C2AE16" w14:textId="77777777" w:rsidR="00363526" w:rsidRPr="001B530B" w:rsidRDefault="00363526" w:rsidP="00AC78C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9D4A25" w14:textId="77777777" w:rsidR="00363526" w:rsidRPr="001B530B" w:rsidRDefault="00363526" w:rsidP="00AC78C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326A93" w14:textId="77777777" w:rsidR="00363526" w:rsidRPr="001B530B" w:rsidRDefault="00363526" w:rsidP="00AC78C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2F4A12" w14:textId="77777777" w:rsidR="00363526" w:rsidRPr="001B530B" w:rsidRDefault="00363526" w:rsidP="00AC78C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63526" w:rsidRPr="001B530B" w14:paraId="62E073FB" w14:textId="77777777" w:rsidTr="00AC78CD">
        <w:trPr>
          <w:trHeight w:val="255"/>
          <w:jc w:val="center"/>
        </w:trPr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025434B" w14:textId="77777777" w:rsidR="00363526" w:rsidRPr="001B530B" w:rsidRDefault="00363526" w:rsidP="00AC78C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konci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9357AE" w14:textId="77777777" w:rsidR="00363526" w:rsidRPr="001B530B" w:rsidRDefault="00363526" w:rsidP="00A846E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114191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979A55" w14:textId="77777777" w:rsidR="00363526" w:rsidRPr="001B530B" w:rsidRDefault="00363526" w:rsidP="00A846E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2073415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088CD7" w14:textId="77777777" w:rsidR="00363526" w:rsidRPr="001B530B" w:rsidRDefault="00363526" w:rsidP="00A846E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883142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0FE568" w14:textId="77777777" w:rsidR="00363526" w:rsidRPr="001B530B" w:rsidRDefault="00363526" w:rsidP="00A846E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172286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E07D54" w14:textId="77777777" w:rsidR="00363526" w:rsidRPr="001B530B" w:rsidRDefault="00363526" w:rsidP="00A846E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34E25A" w14:textId="77777777" w:rsidR="00363526" w:rsidRPr="001B530B" w:rsidRDefault="00363526" w:rsidP="00A846E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DC45AD" w14:textId="77777777" w:rsidR="00363526" w:rsidRPr="001B530B" w:rsidRDefault="00363526" w:rsidP="00A846E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69D36A" w14:textId="77777777" w:rsidR="00363526" w:rsidRPr="001B530B" w:rsidRDefault="00363526" w:rsidP="00A846E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3243034</w:t>
            </w:r>
          </w:p>
        </w:tc>
      </w:tr>
      <w:tr w:rsidR="00363526" w:rsidRPr="001B530B" w14:paraId="4BBEF79C" w14:textId="77777777" w:rsidTr="00AC78CD">
        <w:trPr>
          <w:trHeight w:val="270"/>
          <w:jc w:val="center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7CE424B" w14:textId="77777777" w:rsidR="00363526" w:rsidRPr="001B530B" w:rsidRDefault="00363526" w:rsidP="00AC78C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ÚO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D2167B" w14:textId="77777777" w:rsidR="00363526" w:rsidRPr="001B530B" w:rsidRDefault="00363526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B54159" w14:textId="77777777" w:rsidR="00363526" w:rsidRPr="001B530B" w:rsidRDefault="00363526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98FD46" w14:textId="77777777" w:rsidR="00363526" w:rsidRPr="001B530B" w:rsidRDefault="00363526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394FB5" w14:textId="77777777" w:rsidR="00363526" w:rsidRPr="001B530B" w:rsidRDefault="00363526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B38E18" w14:textId="77777777" w:rsidR="00363526" w:rsidRPr="001B530B" w:rsidRDefault="00363526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5F2987" w14:textId="77777777" w:rsidR="00363526" w:rsidRPr="001B530B" w:rsidRDefault="00363526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C8EEB7" w14:textId="77777777" w:rsidR="00363526" w:rsidRPr="001B530B" w:rsidRDefault="00363526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87AD80A" w14:textId="77777777" w:rsidR="00363526" w:rsidRPr="001B530B" w:rsidRDefault="00363526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782DFECD" w14:textId="77777777" w:rsidR="00363526" w:rsidRPr="001B530B" w:rsidRDefault="00363526" w:rsidP="00AC1F32">
      <w:pPr>
        <w:rPr>
          <w:rFonts w:ascii="Arial Narrow" w:hAnsi="Arial Narrow"/>
          <w:b/>
          <w:sz w:val="22"/>
          <w:szCs w:val="22"/>
        </w:rPr>
      </w:pPr>
    </w:p>
    <w:p w14:paraId="1794E43A" w14:textId="77777777" w:rsidR="00425DEB" w:rsidRPr="001B530B" w:rsidRDefault="00425DEB">
      <w:pPr>
        <w:rPr>
          <w:rFonts w:ascii="Arial Narrow" w:hAnsi="Arial Narrow"/>
          <w:sz w:val="22"/>
          <w:szCs w:val="22"/>
        </w:rPr>
      </w:pPr>
    </w:p>
    <w:p w14:paraId="46045252" w14:textId="77777777" w:rsidR="00FB7235" w:rsidRPr="001B530B" w:rsidRDefault="00FB7235" w:rsidP="00FB7235">
      <w:pPr>
        <w:ind w:left="720"/>
        <w:rPr>
          <w:rFonts w:ascii="Arial Narrow" w:hAnsi="Arial Narrow"/>
          <w:sz w:val="22"/>
          <w:szCs w:val="22"/>
        </w:rPr>
      </w:pPr>
    </w:p>
    <w:p w14:paraId="2ED6F80B" w14:textId="77777777" w:rsidR="00425DEB" w:rsidRPr="001B530B" w:rsidRDefault="00425DEB">
      <w:pPr>
        <w:rPr>
          <w:rFonts w:ascii="Arial Narrow" w:hAnsi="Arial Narrow"/>
          <w:sz w:val="22"/>
          <w:szCs w:val="22"/>
        </w:rPr>
      </w:pPr>
    </w:p>
    <w:p w14:paraId="07F69930" w14:textId="77777777" w:rsidR="00CF59CD" w:rsidRPr="001B530B" w:rsidRDefault="00CF59CD">
      <w:pPr>
        <w:rPr>
          <w:rFonts w:ascii="Arial Narrow" w:hAnsi="Arial Narrow"/>
          <w:sz w:val="22"/>
          <w:szCs w:val="22"/>
        </w:rPr>
      </w:pPr>
    </w:p>
    <w:p w14:paraId="1A5F7C17" w14:textId="77777777" w:rsidR="00CB62B7" w:rsidRPr="001B530B" w:rsidRDefault="00CB62B7" w:rsidP="00CB62B7">
      <w:pPr>
        <w:ind w:left="720"/>
        <w:rPr>
          <w:rFonts w:ascii="Arial Narrow" w:hAnsi="Arial Narrow"/>
          <w:sz w:val="22"/>
          <w:szCs w:val="22"/>
        </w:rPr>
      </w:pPr>
      <w:r w:rsidRPr="001B530B">
        <w:rPr>
          <w:rFonts w:ascii="Arial Narrow" w:hAnsi="Arial Narrow"/>
          <w:sz w:val="22"/>
          <w:szCs w:val="22"/>
        </w:rPr>
        <w:t xml:space="preserve">b.)  </w:t>
      </w:r>
      <w:r w:rsidRPr="001B530B">
        <w:rPr>
          <w:rFonts w:ascii="Arial Narrow" w:hAnsi="Arial Narrow"/>
          <w:sz w:val="22"/>
          <w:szCs w:val="22"/>
          <w:u w:val="single"/>
        </w:rPr>
        <w:t>Spôsob a výška poistenia dlhodobého  majetku</w:t>
      </w:r>
      <w:r w:rsidRPr="001B530B">
        <w:rPr>
          <w:rFonts w:ascii="Arial Narrow" w:hAnsi="Arial Narrow"/>
          <w:sz w:val="22"/>
          <w:szCs w:val="22"/>
        </w:rPr>
        <w:t xml:space="preserve"> : </w:t>
      </w:r>
      <w:r w:rsidRPr="001B530B">
        <w:rPr>
          <w:rFonts w:ascii="Arial Narrow" w:hAnsi="Arial Narrow"/>
          <w:sz w:val="22"/>
          <w:szCs w:val="22"/>
        </w:rPr>
        <w:br/>
      </w:r>
    </w:p>
    <w:tbl>
      <w:tblPr>
        <w:tblW w:w="0" w:type="auto"/>
        <w:tblInd w:w="9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32"/>
        <w:gridCol w:w="1816"/>
        <w:gridCol w:w="2776"/>
      </w:tblGrid>
      <w:tr w:rsidR="00CB62B7" w:rsidRPr="001B530B" w14:paraId="74CC626F" w14:textId="77777777" w:rsidTr="00DE2416">
        <w:tc>
          <w:tcPr>
            <w:tcW w:w="4232" w:type="dxa"/>
            <w:shd w:val="clear" w:color="auto" w:fill="auto"/>
          </w:tcPr>
          <w:p w14:paraId="5C2833EE" w14:textId="77777777" w:rsidR="00CB62B7" w:rsidRPr="001B530B" w:rsidRDefault="00CB62B7" w:rsidP="00F77DB9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sz w:val="22"/>
                <w:szCs w:val="22"/>
              </w:rPr>
              <w:t>Poistený majetok :</w:t>
            </w:r>
          </w:p>
        </w:tc>
        <w:tc>
          <w:tcPr>
            <w:tcW w:w="1816" w:type="dxa"/>
            <w:shd w:val="clear" w:color="auto" w:fill="auto"/>
          </w:tcPr>
          <w:p w14:paraId="0D5D066F" w14:textId="77777777" w:rsidR="00CB62B7" w:rsidRPr="001B530B" w:rsidRDefault="00CB62B7" w:rsidP="00F77DB9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sz w:val="22"/>
                <w:szCs w:val="22"/>
              </w:rPr>
              <w:t xml:space="preserve">    Poistná suma </w:t>
            </w:r>
          </w:p>
        </w:tc>
        <w:tc>
          <w:tcPr>
            <w:tcW w:w="2776" w:type="dxa"/>
            <w:shd w:val="clear" w:color="auto" w:fill="auto"/>
          </w:tcPr>
          <w:p w14:paraId="44CC830D" w14:textId="77777777" w:rsidR="00CB62B7" w:rsidRPr="001B530B" w:rsidRDefault="00CB62B7" w:rsidP="00F77DB9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sz w:val="22"/>
                <w:szCs w:val="22"/>
              </w:rPr>
              <w:t xml:space="preserve">          Platnosť zmluvy:</w:t>
            </w:r>
          </w:p>
        </w:tc>
      </w:tr>
      <w:tr w:rsidR="00CB62B7" w:rsidRPr="001B530B" w14:paraId="7C1A529D" w14:textId="77777777" w:rsidTr="00DE2416">
        <w:tc>
          <w:tcPr>
            <w:tcW w:w="4232" w:type="dxa"/>
            <w:shd w:val="clear" w:color="auto" w:fill="auto"/>
          </w:tcPr>
          <w:p w14:paraId="5FE93EEC" w14:textId="77777777" w:rsidR="00CB62B7" w:rsidRPr="001B530B" w:rsidRDefault="00CB62B7" w:rsidP="00F77DB9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Majetok PO-budovy    Allianz SP</w:t>
            </w:r>
          </w:p>
        </w:tc>
        <w:tc>
          <w:tcPr>
            <w:tcW w:w="1816" w:type="dxa"/>
            <w:shd w:val="clear" w:color="auto" w:fill="auto"/>
          </w:tcPr>
          <w:p w14:paraId="121FD4A8" w14:textId="77777777" w:rsidR="00CB62B7" w:rsidRPr="001B530B" w:rsidRDefault="00FD4640" w:rsidP="005D192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1518497</w:t>
            </w:r>
          </w:p>
        </w:tc>
        <w:tc>
          <w:tcPr>
            <w:tcW w:w="2776" w:type="dxa"/>
            <w:shd w:val="clear" w:color="auto" w:fill="auto"/>
          </w:tcPr>
          <w:p w14:paraId="6A2DDA3D" w14:textId="77777777" w:rsidR="00CB62B7" w:rsidRPr="001B530B" w:rsidRDefault="00CB62B7" w:rsidP="00DE2416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01.07.201</w:t>
            </w:r>
            <w:r w:rsidR="00DE2416" w:rsidRPr="001B530B">
              <w:rPr>
                <w:rFonts w:ascii="Arial Narrow" w:hAnsi="Arial Narrow"/>
                <w:sz w:val="22"/>
                <w:szCs w:val="22"/>
              </w:rPr>
              <w:t>4</w:t>
            </w:r>
            <w:r w:rsidRPr="001B530B">
              <w:rPr>
                <w:rFonts w:ascii="Arial Narrow" w:hAnsi="Arial Narrow"/>
                <w:sz w:val="22"/>
                <w:szCs w:val="22"/>
              </w:rPr>
              <w:t>-30.06.201</w:t>
            </w:r>
            <w:r w:rsidR="00DE2416" w:rsidRPr="001B530B">
              <w:rPr>
                <w:rFonts w:ascii="Arial Narrow" w:hAnsi="Arial Narrow"/>
                <w:sz w:val="22"/>
                <w:szCs w:val="22"/>
              </w:rPr>
              <w:t>5</w:t>
            </w:r>
          </w:p>
        </w:tc>
      </w:tr>
      <w:tr w:rsidR="00CB62B7" w:rsidRPr="001B530B" w14:paraId="714A2B52" w14:textId="77777777" w:rsidTr="00DE2416">
        <w:tc>
          <w:tcPr>
            <w:tcW w:w="4232" w:type="dxa"/>
            <w:shd w:val="clear" w:color="auto" w:fill="auto"/>
          </w:tcPr>
          <w:p w14:paraId="18E045ED" w14:textId="77777777" w:rsidR="00CB62B7" w:rsidRPr="001B530B" w:rsidRDefault="00CB62B7" w:rsidP="00F77DB9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 xml:space="preserve">Motor. vozidlá  PzP  </w:t>
            </w:r>
            <w:r w:rsidR="00E566EF" w:rsidRPr="001B530B">
              <w:rPr>
                <w:rFonts w:ascii="Arial Narrow" w:hAnsi="Arial Narrow"/>
                <w:sz w:val="22"/>
                <w:szCs w:val="22"/>
              </w:rPr>
              <w:t>-</w:t>
            </w:r>
            <w:r w:rsidRPr="001B530B">
              <w:rPr>
                <w:rFonts w:ascii="Arial Narrow" w:hAnsi="Arial Narrow"/>
                <w:sz w:val="22"/>
                <w:szCs w:val="22"/>
              </w:rPr>
              <w:t xml:space="preserve"> Komunálna  p.</w:t>
            </w:r>
          </w:p>
        </w:tc>
        <w:tc>
          <w:tcPr>
            <w:tcW w:w="1816" w:type="dxa"/>
            <w:shd w:val="clear" w:color="auto" w:fill="auto"/>
          </w:tcPr>
          <w:p w14:paraId="6EE7565C" w14:textId="77777777" w:rsidR="00CB62B7" w:rsidRPr="001B530B" w:rsidRDefault="00FD4640" w:rsidP="005D192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618702</w:t>
            </w:r>
          </w:p>
        </w:tc>
        <w:tc>
          <w:tcPr>
            <w:tcW w:w="2776" w:type="dxa"/>
            <w:shd w:val="clear" w:color="auto" w:fill="auto"/>
          </w:tcPr>
          <w:p w14:paraId="3BE8E947" w14:textId="77777777" w:rsidR="00CB62B7" w:rsidRPr="001B530B" w:rsidRDefault="00CB62B7" w:rsidP="00DE2416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31.12.201</w:t>
            </w:r>
            <w:r w:rsidR="00DE2416" w:rsidRPr="001B530B">
              <w:rPr>
                <w:rFonts w:ascii="Arial Narrow" w:hAnsi="Arial Narrow"/>
                <w:sz w:val="22"/>
                <w:szCs w:val="22"/>
              </w:rPr>
              <w:t>4</w:t>
            </w:r>
            <w:r w:rsidRPr="001B530B">
              <w:rPr>
                <w:rFonts w:ascii="Arial Narrow" w:hAnsi="Arial Narrow"/>
                <w:sz w:val="22"/>
                <w:szCs w:val="22"/>
              </w:rPr>
              <w:t>-30.12.201</w:t>
            </w:r>
            <w:r w:rsidR="00DE2416" w:rsidRPr="001B530B">
              <w:rPr>
                <w:rFonts w:ascii="Arial Narrow" w:hAnsi="Arial Narrow"/>
                <w:sz w:val="22"/>
                <w:szCs w:val="22"/>
              </w:rPr>
              <w:t>5</w:t>
            </w:r>
          </w:p>
        </w:tc>
      </w:tr>
      <w:tr w:rsidR="00E566EF" w:rsidRPr="001B530B" w14:paraId="24782DB1" w14:textId="77777777" w:rsidTr="00DE2416">
        <w:tc>
          <w:tcPr>
            <w:tcW w:w="4232" w:type="dxa"/>
            <w:shd w:val="clear" w:color="auto" w:fill="auto"/>
          </w:tcPr>
          <w:p w14:paraId="456CE386" w14:textId="77777777" w:rsidR="00E566EF" w:rsidRPr="001B530B" w:rsidRDefault="00E566EF" w:rsidP="00F77DB9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Kombajn Cl.Lexion – Komunálna p.</w:t>
            </w:r>
          </w:p>
        </w:tc>
        <w:tc>
          <w:tcPr>
            <w:tcW w:w="1816" w:type="dxa"/>
            <w:shd w:val="clear" w:color="auto" w:fill="auto"/>
          </w:tcPr>
          <w:p w14:paraId="7D615388" w14:textId="77777777" w:rsidR="00E566EF" w:rsidRPr="001B530B" w:rsidRDefault="00FD4640" w:rsidP="005D192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101667</w:t>
            </w:r>
          </w:p>
        </w:tc>
        <w:tc>
          <w:tcPr>
            <w:tcW w:w="2776" w:type="dxa"/>
            <w:shd w:val="clear" w:color="auto" w:fill="auto"/>
          </w:tcPr>
          <w:p w14:paraId="19CE9007" w14:textId="77777777" w:rsidR="00E566EF" w:rsidRPr="001B530B" w:rsidRDefault="00ED4EFC" w:rsidP="00DE2416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15.07.201</w:t>
            </w:r>
            <w:r w:rsidR="00DE2416" w:rsidRPr="001B530B">
              <w:rPr>
                <w:rFonts w:ascii="Arial Narrow" w:hAnsi="Arial Narrow"/>
                <w:sz w:val="22"/>
                <w:szCs w:val="22"/>
              </w:rPr>
              <w:t>4</w:t>
            </w:r>
            <w:r w:rsidRPr="001B530B">
              <w:rPr>
                <w:rFonts w:ascii="Arial Narrow" w:hAnsi="Arial Narrow"/>
                <w:sz w:val="22"/>
                <w:szCs w:val="22"/>
              </w:rPr>
              <w:t>-14.07.201</w:t>
            </w:r>
            <w:r w:rsidR="00DE2416" w:rsidRPr="001B530B">
              <w:rPr>
                <w:rFonts w:ascii="Arial Narrow" w:hAnsi="Arial Narrow"/>
                <w:sz w:val="22"/>
                <w:szCs w:val="22"/>
              </w:rPr>
              <w:t>5</w:t>
            </w:r>
          </w:p>
        </w:tc>
      </w:tr>
    </w:tbl>
    <w:p w14:paraId="317DAE47" w14:textId="77777777" w:rsidR="00CB62B7" w:rsidRPr="001B530B" w:rsidRDefault="00CB62B7">
      <w:pPr>
        <w:rPr>
          <w:rFonts w:ascii="Arial Narrow" w:hAnsi="Arial Narrow"/>
          <w:sz w:val="22"/>
          <w:szCs w:val="22"/>
        </w:rPr>
      </w:pPr>
    </w:p>
    <w:p w14:paraId="3D939E81" w14:textId="77777777" w:rsidR="0061558F" w:rsidRPr="001B530B" w:rsidRDefault="0061558F" w:rsidP="0061558F">
      <w:pPr>
        <w:numPr>
          <w:ilvl w:val="0"/>
          <w:numId w:val="9"/>
        </w:numPr>
        <w:rPr>
          <w:rFonts w:ascii="Arial Narrow" w:hAnsi="Arial Narrow"/>
          <w:sz w:val="22"/>
          <w:szCs w:val="22"/>
        </w:rPr>
      </w:pPr>
      <w:r w:rsidRPr="001B530B">
        <w:rPr>
          <w:rFonts w:ascii="Arial Narrow" w:hAnsi="Arial Narrow"/>
          <w:sz w:val="22"/>
          <w:szCs w:val="22"/>
        </w:rPr>
        <w:t>Informácie</w:t>
      </w:r>
      <w:r w:rsidR="00A00D38" w:rsidRPr="001B530B">
        <w:rPr>
          <w:rFonts w:ascii="Arial Narrow" w:hAnsi="Arial Narrow"/>
          <w:sz w:val="22"/>
          <w:szCs w:val="22"/>
        </w:rPr>
        <w:t xml:space="preserve"> o dlhodobom </w:t>
      </w:r>
      <w:r w:rsidR="0073601D" w:rsidRPr="001B530B">
        <w:rPr>
          <w:rFonts w:ascii="Arial Narrow" w:hAnsi="Arial Narrow"/>
          <w:sz w:val="22"/>
          <w:szCs w:val="22"/>
        </w:rPr>
        <w:t xml:space="preserve"> hmotn</w:t>
      </w:r>
      <w:r w:rsidR="00A00D38" w:rsidRPr="001B530B">
        <w:rPr>
          <w:rFonts w:ascii="Arial Narrow" w:hAnsi="Arial Narrow"/>
          <w:sz w:val="22"/>
          <w:szCs w:val="22"/>
        </w:rPr>
        <w:t>om</w:t>
      </w:r>
      <w:r w:rsidR="0073601D" w:rsidRPr="001B530B">
        <w:rPr>
          <w:rFonts w:ascii="Arial Narrow" w:hAnsi="Arial Narrow"/>
          <w:sz w:val="22"/>
          <w:szCs w:val="22"/>
        </w:rPr>
        <w:t xml:space="preserve"> majetk</w:t>
      </w:r>
      <w:r w:rsidR="00A00D38" w:rsidRPr="001B530B">
        <w:rPr>
          <w:rFonts w:ascii="Arial Narrow" w:hAnsi="Arial Narrow"/>
          <w:sz w:val="22"/>
          <w:szCs w:val="22"/>
        </w:rPr>
        <w:t>u</w:t>
      </w:r>
      <w:r w:rsidR="0073601D" w:rsidRPr="001B530B">
        <w:rPr>
          <w:rFonts w:ascii="Arial Narrow" w:hAnsi="Arial Narrow"/>
          <w:sz w:val="22"/>
          <w:szCs w:val="22"/>
        </w:rPr>
        <w:t xml:space="preserve">, na ktorý je zriadené záložné právo </w:t>
      </w:r>
      <w:r w:rsidR="00A00D38" w:rsidRPr="001B530B">
        <w:rPr>
          <w:rFonts w:ascii="Arial Narrow" w:hAnsi="Arial Narrow"/>
          <w:sz w:val="22"/>
          <w:szCs w:val="22"/>
        </w:rPr>
        <w:t>alebo</w:t>
      </w:r>
      <w:r w:rsidR="0073601D" w:rsidRPr="001B530B">
        <w:rPr>
          <w:rFonts w:ascii="Arial Narrow" w:hAnsi="Arial Narrow"/>
          <w:sz w:val="22"/>
          <w:szCs w:val="22"/>
        </w:rPr>
        <w:t xml:space="preserve"> pri ktorom má účtovná jednotka obmedzené právo s ním nakladať</w:t>
      </w:r>
      <w:r w:rsidRPr="001B530B">
        <w:rPr>
          <w:rFonts w:ascii="Arial Narrow" w:hAnsi="Arial Narrow"/>
          <w:sz w:val="22"/>
          <w:szCs w:val="22"/>
        </w:rPr>
        <w:t>:</w:t>
      </w:r>
    </w:p>
    <w:p w14:paraId="633483FE" w14:textId="77777777" w:rsidR="0061558F" w:rsidRPr="001B530B" w:rsidRDefault="0061558F" w:rsidP="0061558F">
      <w:pPr>
        <w:rPr>
          <w:rFonts w:ascii="Arial Narrow" w:hAnsi="Arial Narrow"/>
          <w:b/>
          <w:sz w:val="22"/>
          <w:szCs w:val="22"/>
        </w:rPr>
      </w:pPr>
    </w:p>
    <w:tbl>
      <w:tblPr>
        <w:tblW w:w="8880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7"/>
        <w:gridCol w:w="191"/>
        <w:gridCol w:w="191"/>
        <w:gridCol w:w="191"/>
        <w:gridCol w:w="191"/>
        <w:gridCol w:w="995"/>
        <w:gridCol w:w="995"/>
        <w:gridCol w:w="995"/>
        <w:gridCol w:w="995"/>
      </w:tblGrid>
      <w:tr w:rsidR="0061558F" w:rsidRPr="001B530B" w14:paraId="7B42E60C" w14:textId="77777777">
        <w:trPr>
          <w:trHeight w:val="270"/>
          <w:jc w:val="center"/>
        </w:trPr>
        <w:tc>
          <w:tcPr>
            <w:tcW w:w="4900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0B88BE6" w14:textId="77777777" w:rsidR="0061558F" w:rsidRPr="001B530B" w:rsidRDefault="0061558F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3980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2DBF495" w14:textId="77777777" w:rsidR="0061558F" w:rsidRPr="001B530B" w:rsidRDefault="0061558F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Hodnota za bežné účtovné obdobie</w:t>
            </w:r>
          </w:p>
        </w:tc>
      </w:tr>
      <w:tr w:rsidR="0061558F" w:rsidRPr="001B530B" w14:paraId="041A558D" w14:textId="77777777">
        <w:trPr>
          <w:trHeight w:val="270"/>
          <w:jc w:val="center"/>
        </w:trPr>
        <w:tc>
          <w:tcPr>
            <w:tcW w:w="4900" w:type="dxa"/>
            <w:gridSpan w:val="5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080462E" w14:textId="77777777" w:rsidR="0061558F" w:rsidRPr="001B530B" w:rsidRDefault="0061558F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980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113B3C" w14:textId="77777777" w:rsidR="0061558F" w:rsidRPr="001B530B" w:rsidRDefault="0061558F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61558F" w:rsidRPr="001B530B" w14:paraId="13E7432C" w14:textId="77777777">
        <w:trPr>
          <w:trHeight w:val="255"/>
          <w:jc w:val="center"/>
        </w:trPr>
        <w:tc>
          <w:tcPr>
            <w:tcW w:w="4547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</w:tcPr>
          <w:p w14:paraId="0150B328" w14:textId="77777777" w:rsidR="0061558F" w:rsidRPr="001B530B" w:rsidRDefault="0061558F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 xml:space="preserve">Dlhodobý hmotný majetok, na ktorý je zriadené </w:t>
            </w:r>
          </w:p>
        </w:tc>
        <w:tc>
          <w:tcPr>
            <w:tcW w:w="8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FF5AA19" w14:textId="77777777" w:rsidR="0061558F" w:rsidRPr="001B530B" w:rsidRDefault="0061558F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E8B4D22" w14:textId="77777777" w:rsidR="0061558F" w:rsidRPr="001B530B" w:rsidRDefault="0061558F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11B04B5" w14:textId="77777777" w:rsidR="0061558F" w:rsidRPr="001B530B" w:rsidRDefault="0061558F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9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4904C67" w14:textId="77777777" w:rsidR="0061558F" w:rsidRPr="001B530B" w:rsidRDefault="0061558F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CFCB2E" w14:textId="77777777" w:rsidR="0061558F" w:rsidRPr="001B530B" w:rsidRDefault="0061558F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B293A8" w14:textId="77777777" w:rsidR="0061558F" w:rsidRPr="001B530B" w:rsidRDefault="00DE2416" w:rsidP="0061558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590043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D755BF" w14:textId="77777777" w:rsidR="0061558F" w:rsidRPr="001B530B" w:rsidRDefault="0061558F" w:rsidP="0061558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D013F53" w14:textId="77777777" w:rsidR="0061558F" w:rsidRPr="001B530B" w:rsidRDefault="0061558F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61558F" w:rsidRPr="001B530B" w14:paraId="09E8FAEC" w14:textId="77777777">
        <w:trPr>
          <w:trHeight w:val="270"/>
          <w:jc w:val="center"/>
        </w:trPr>
        <w:tc>
          <w:tcPr>
            <w:tcW w:w="4900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A08B7AB" w14:textId="77777777" w:rsidR="0061558F" w:rsidRPr="001B530B" w:rsidRDefault="0061558F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záložne právo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B7AD5F1" w14:textId="77777777" w:rsidR="0061558F" w:rsidRPr="001B530B" w:rsidRDefault="0061558F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26E4895" w14:textId="77777777" w:rsidR="0061558F" w:rsidRPr="001B530B" w:rsidRDefault="0061558F" w:rsidP="0061558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7BE34149" w14:textId="77777777" w:rsidR="0061558F" w:rsidRPr="001B530B" w:rsidRDefault="0061558F" w:rsidP="0061558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84C8075" w14:textId="77777777" w:rsidR="0061558F" w:rsidRPr="001B530B" w:rsidRDefault="0061558F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61558F" w:rsidRPr="001B530B" w14:paraId="40826F1F" w14:textId="77777777">
        <w:trPr>
          <w:trHeight w:val="255"/>
          <w:jc w:val="center"/>
        </w:trPr>
        <w:tc>
          <w:tcPr>
            <w:tcW w:w="4547" w:type="dxa"/>
            <w:tcBorders>
              <w:top w:val="single" w:sz="8" w:space="0" w:color="auto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</w:tcPr>
          <w:p w14:paraId="49EEF139" w14:textId="77777777" w:rsidR="0061558F" w:rsidRPr="001B530B" w:rsidRDefault="0061558F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 xml:space="preserve">Dlhodobý hmotný majetok, pri ktorom má účtovná </w:t>
            </w:r>
          </w:p>
        </w:tc>
        <w:tc>
          <w:tcPr>
            <w:tcW w:w="88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bottom"/>
          </w:tcPr>
          <w:p w14:paraId="6EA8E81A" w14:textId="77777777" w:rsidR="0061558F" w:rsidRPr="001B530B" w:rsidRDefault="0061558F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8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bottom"/>
          </w:tcPr>
          <w:p w14:paraId="60DD29D3" w14:textId="77777777" w:rsidR="0061558F" w:rsidRPr="001B530B" w:rsidRDefault="0061558F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8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bottom"/>
          </w:tcPr>
          <w:p w14:paraId="1F9A7193" w14:textId="77777777" w:rsidR="0061558F" w:rsidRPr="001B530B" w:rsidRDefault="0061558F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9" w:type="dxa"/>
            <w:tcBorders>
              <w:top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303D9CA" w14:textId="77777777" w:rsidR="0061558F" w:rsidRPr="001B530B" w:rsidRDefault="0061558F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C6D580" w14:textId="77777777" w:rsidR="0061558F" w:rsidRPr="001B530B" w:rsidRDefault="0061558F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F97567" w14:textId="77777777" w:rsidR="0061558F" w:rsidRPr="001B530B" w:rsidRDefault="00DE2416" w:rsidP="0061558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590043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19E276" w14:textId="77777777" w:rsidR="0061558F" w:rsidRPr="001B530B" w:rsidRDefault="0061558F" w:rsidP="0061558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4118E06" w14:textId="77777777" w:rsidR="0061558F" w:rsidRPr="001B530B" w:rsidRDefault="0061558F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61558F" w:rsidRPr="001B530B" w14:paraId="1B31F27B" w14:textId="77777777">
        <w:trPr>
          <w:trHeight w:val="270"/>
          <w:jc w:val="center"/>
        </w:trPr>
        <w:tc>
          <w:tcPr>
            <w:tcW w:w="4900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6EDC429" w14:textId="77777777" w:rsidR="0061558F" w:rsidRPr="001B530B" w:rsidRDefault="0061558F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jednotka obmedzené právo s ním nakladať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A8B592C" w14:textId="77777777" w:rsidR="0061558F" w:rsidRPr="001B530B" w:rsidRDefault="0061558F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EE8C59F" w14:textId="77777777" w:rsidR="0061558F" w:rsidRPr="001B530B" w:rsidRDefault="0061558F" w:rsidP="0061558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2F26065" w14:textId="77777777" w:rsidR="0061558F" w:rsidRPr="001B530B" w:rsidRDefault="0061558F" w:rsidP="0061558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68D14B" w14:textId="77777777" w:rsidR="0061558F" w:rsidRPr="001B530B" w:rsidRDefault="0061558F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6630100E" w14:textId="77777777" w:rsidR="0061558F" w:rsidRPr="001B530B" w:rsidRDefault="0061558F" w:rsidP="0061558F">
      <w:pPr>
        <w:ind w:left="360"/>
        <w:rPr>
          <w:rFonts w:ascii="Arial Narrow" w:hAnsi="Arial Narrow"/>
          <w:sz w:val="22"/>
          <w:szCs w:val="22"/>
        </w:rPr>
      </w:pPr>
    </w:p>
    <w:p w14:paraId="5CE4CBD7" w14:textId="77777777" w:rsidR="0061558F" w:rsidRPr="001B530B" w:rsidRDefault="0061558F" w:rsidP="00CF59CD">
      <w:pPr>
        <w:rPr>
          <w:sz w:val="21"/>
          <w:szCs w:val="21"/>
        </w:rPr>
      </w:pPr>
    </w:p>
    <w:p w14:paraId="506CE061" w14:textId="77777777" w:rsidR="0073601D" w:rsidRPr="001B530B" w:rsidRDefault="0073601D" w:rsidP="00AF0E11">
      <w:pPr>
        <w:numPr>
          <w:ilvl w:val="0"/>
          <w:numId w:val="9"/>
        </w:numPr>
        <w:jc w:val="both"/>
        <w:rPr>
          <w:sz w:val="21"/>
          <w:szCs w:val="21"/>
        </w:rPr>
      </w:pPr>
      <w:r w:rsidRPr="001B530B">
        <w:rPr>
          <w:sz w:val="21"/>
          <w:szCs w:val="21"/>
        </w:rPr>
        <w:t xml:space="preserve">Dlhodobý majetok, pri ktorom vlastnícke právo nadobudol veriteľ zmluvou </w:t>
      </w:r>
      <w:r w:rsidR="00AF0E11" w:rsidRPr="001B530B">
        <w:rPr>
          <w:sz w:val="21"/>
          <w:szCs w:val="21"/>
        </w:rPr>
        <w:t>o</w:t>
      </w:r>
      <w:r w:rsidRPr="001B530B">
        <w:rPr>
          <w:sz w:val="21"/>
          <w:szCs w:val="21"/>
        </w:rPr>
        <w:t xml:space="preserve"> zabezpečovacom prevode práve, ale ktorý užíva účtovná jednotka na základe zmluvy o výpožičke : </w:t>
      </w:r>
    </w:p>
    <w:p w14:paraId="7BE8CAF1" w14:textId="77777777" w:rsidR="0073601D" w:rsidRPr="001B530B" w:rsidRDefault="00E92498" w:rsidP="00E92498">
      <w:pPr>
        <w:ind w:left="720"/>
        <w:jc w:val="both"/>
        <w:rPr>
          <w:sz w:val="21"/>
          <w:szCs w:val="21"/>
        </w:rPr>
      </w:pPr>
      <w:r w:rsidRPr="001B530B">
        <w:rPr>
          <w:sz w:val="21"/>
          <w:szCs w:val="21"/>
        </w:rPr>
        <w:t>Družstvo nemá dlhodobý majetok, pri ktorom vlastnícke právo nadobudol verite</w:t>
      </w:r>
      <w:r w:rsidR="006115E1" w:rsidRPr="001B530B">
        <w:rPr>
          <w:sz w:val="21"/>
          <w:szCs w:val="21"/>
        </w:rPr>
        <w:t>ľ</w:t>
      </w:r>
      <w:r w:rsidRPr="001B530B">
        <w:rPr>
          <w:sz w:val="21"/>
          <w:szCs w:val="21"/>
        </w:rPr>
        <w:t xml:space="preserve"> zmluvou o zabezpečovacom prevode práva, ale ktorý užíva účtovná jednotka na základe zml</w:t>
      </w:r>
      <w:r w:rsidR="006115E1" w:rsidRPr="001B530B">
        <w:rPr>
          <w:sz w:val="21"/>
          <w:szCs w:val="21"/>
        </w:rPr>
        <w:t>u</w:t>
      </w:r>
      <w:r w:rsidRPr="001B530B">
        <w:rPr>
          <w:sz w:val="21"/>
          <w:szCs w:val="21"/>
        </w:rPr>
        <w:t>v</w:t>
      </w:r>
      <w:r w:rsidR="006115E1" w:rsidRPr="001B530B">
        <w:rPr>
          <w:sz w:val="21"/>
          <w:szCs w:val="21"/>
        </w:rPr>
        <w:t>y</w:t>
      </w:r>
      <w:r w:rsidRPr="001B530B">
        <w:rPr>
          <w:sz w:val="21"/>
          <w:szCs w:val="21"/>
        </w:rPr>
        <w:t xml:space="preserve"> o výpožičk</w:t>
      </w:r>
      <w:r w:rsidR="00746E32" w:rsidRPr="001B530B">
        <w:rPr>
          <w:sz w:val="21"/>
          <w:szCs w:val="21"/>
        </w:rPr>
        <w:t>e</w:t>
      </w:r>
      <w:r w:rsidRPr="001B530B">
        <w:rPr>
          <w:sz w:val="21"/>
          <w:szCs w:val="21"/>
        </w:rPr>
        <w:t xml:space="preserve">. </w:t>
      </w:r>
    </w:p>
    <w:p w14:paraId="2CBE7A5C" w14:textId="77777777" w:rsidR="0073601D" w:rsidRPr="001B530B" w:rsidRDefault="0073601D">
      <w:pPr>
        <w:jc w:val="both"/>
        <w:rPr>
          <w:sz w:val="21"/>
          <w:szCs w:val="21"/>
        </w:rPr>
      </w:pPr>
    </w:p>
    <w:p w14:paraId="2268EA2C" w14:textId="77777777" w:rsidR="0073601D" w:rsidRPr="001B530B" w:rsidRDefault="0073601D" w:rsidP="00AF0E11">
      <w:pPr>
        <w:numPr>
          <w:ilvl w:val="0"/>
          <w:numId w:val="9"/>
        </w:numPr>
        <w:jc w:val="both"/>
        <w:rPr>
          <w:sz w:val="21"/>
          <w:szCs w:val="21"/>
        </w:rPr>
      </w:pPr>
      <w:r w:rsidRPr="001B530B">
        <w:rPr>
          <w:sz w:val="21"/>
          <w:szCs w:val="21"/>
        </w:rPr>
        <w:t>Nadobudnutý dlhodobý nehnuteľný majetok alebo prevedený dlhodobý nehnuteľný majetok, pri ktorom nebolo vlastnícke právo zapísané vkladom do katastra nehnuteľností do dňa, ku ktorému sa zostavuje účtovná</w:t>
      </w:r>
      <w:r w:rsidR="00195EAE" w:rsidRPr="001B530B">
        <w:rPr>
          <w:sz w:val="21"/>
          <w:szCs w:val="21"/>
        </w:rPr>
        <w:t xml:space="preserve"> z</w:t>
      </w:r>
      <w:r w:rsidRPr="001B530B">
        <w:rPr>
          <w:sz w:val="21"/>
          <w:szCs w:val="21"/>
        </w:rPr>
        <w:t xml:space="preserve">ávierka, pričom účtovná jednotka tento majetok užíva : </w:t>
      </w:r>
    </w:p>
    <w:p w14:paraId="2DEC7027" w14:textId="77777777" w:rsidR="0073601D" w:rsidRPr="001B530B" w:rsidRDefault="00746E32" w:rsidP="00746E32">
      <w:pPr>
        <w:ind w:left="720"/>
        <w:jc w:val="both"/>
        <w:rPr>
          <w:sz w:val="21"/>
          <w:szCs w:val="21"/>
        </w:rPr>
      </w:pPr>
      <w:r w:rsidRPr="001B530B">
        <w:rPr>
          <w:sz w:val="21"/>
          <w:szCs w:val="21"/>
        </w:rPr>
        <w:t>Družstvo nemá dlhodobý majetok pri ktorom nebolo vlastnícke právo zapísané</w:t>
      </w:r>
    </w:p>
    <w:p w14:paraId="62975DA9" w14:textId="77777777" w:rsidR="00746E32" w:rsidRPr="00613EA7" w:rsidRDefault="00746E32" w:rsidP="00746E32">
      <w:pPr>
        <w:ind w:left="720"/>
        <w:jc w:val="both"/>
        <w:rPr>
          <w:sz w:val="21"/>
          <w:szCs w:val="21"/>
        </w:rPr>
      </w:pPr>
      <w:r w:rsidRPr="001B530B">
        <w:rPr>
          <w:sz w:val="21"/>
          <w:szCs w:val="21"/>
        </w:rPr>
        <w:t>do katastra nehnute</w:t>
      </w:r>
      <w:r w:rsidR="009A4B4C" w:rsidRPr="001B530B">
        <w:rPr>
          <w:sz w:val="21"/>
          <w:szCs w:val="21"/>
        </w:rPr>
        <w:t>ľ</w:t>
      </w:r>
      <w:r w:rsidRPr="001B530B">
        <w:rPr>
          <w:sz w:val="21"/>
          <w:szCs w:val="21"/>
        </w:rPr>
        <w:t>nost</w:t>
      </w:r>
      <w:r w:rsidR="009A4B4C" w:rsidRPr="001B530B">
        <w:rPr>
          <w:sz w:val="21"/>
          <w:szCs w:val="21"/>
        </w:rPr>
        <w:t>i</w:t>
      </w:r>
      <w:r w:rsidRPr="001B530B">
        <w:rPr>
          <w:sz w:val="21"/>
          <w:szCs w:val="21"/>
        </w:rPr>
        <w:t>.</w:t>
      </w:r>
    </w:p>
    <w:p w14:paraId="63F0FFE6" w14:textId="77777777" w:rsidR="0073601D" w:rsidRPr="00613EA7" w:rsidRDefault="0073601D">
      <w:pPr>
        <w:jc w:val="both"/>
        <w:rPr>
          <w:sz w:val="21"/>
          <w:szCs w:val="21"/>
        </w:rPr>
      </w:pPr>
    </w:p>
    <w:p w14:paraId="2F95FCC9" w14:textId="77777777" w:rsidR="0073601D" w:rsidRPr="00613EA7" w:rsidRDefault="00F40776" w:rsidP="00F40776">
      <w:pPr>
        <w:ind w:left="360"/>
        <w:jc w:val="both"/>
        <w:rPr>
          <w:sz w:val="21"/>
          <w:szCs w:val="21"/>
        </w:rPr>
      </w:pPr>
      <w:r w:rsidRPr="00613EA7">
        <w:rPr>
          <w:sz w:val="21"/>
          <w:szCs w:val="21"/>
        </w:rPr>
        <w:t>f)</w:t>
      </w:r>
      <w:r w:rsidR="0073601D" w:rsidRPr="00613EA7">
        <w:rPr>
          <w:sz w:val="21"/>
          <w:szCs w:val="21"/>
        </w:rPr>
        <w:t xml:space="preserve">Goodwill a spôsob výpočtu jeho hodnoty : </w:t>
      </w:r>
    </w:p>
    <w:p w14:paraId="280F89E1" w14:textId="77777777" w:rsidR="0073601D" w:rsidRPr="00613EA7" w:rsidRDefault="0073601D">
      <w:pPr>
        <w:ind w:left="720"/>
        <w:jc w:val="both"/>
        <w:rPr>
          <w:sz w:val="21"/>
          <w:szCs w:val="21"/>
        </w:rPr>
      </w:pPr>
      <w:r w:rsidRPr="00613EA7">
        <w:rPr>
          <w:sz w:val="21"/>
          <w:szCs w:val="21"/>
        </w:rPr>
        <w:t>Družstvo v súlade s opatrením neúčtovalo v goodwile.</w:t>
      </w:r>
    </w:p>
    <w:p w14:paraId="772954ED" w14:textId="77777777" w:rsidR="0073601D" w:rsidRPr="00613EA7" w:rsidRDefault="0073601D">
      <w:pPr>
        <w:jc w:val="both"/>
        <w:rPr>
          <w:sz w:val="21"/>
          <w:szCs w:val="21"/>
        </w:rPr>
      </w:pPr>
    </w:p>
    <w:p w14:paraId="07AC0049" w14:textId="77777777" w:rsidR="00195EAE" w:rsidRPr="00613EA7" w:rsidRDefault="00FA3F5E" w:rsidP="00FA3F5E">
      <w:pPr>
        <w:ind w:left="360"/>
        <w:jc w:val="both"/>
        <w:rPr>
          <w:sz w:val="21"/>
          <w:szCs w:val="21"/>
        </w:rPr>
      </w:pPr>
      <w:r w:rsidRPr="00613EA7">
        <w:rPr>
          <w:sz w:val="21"/>
          <w:szCs w:val="21"/>
        </w:rPr>
        <w:t xml:space="preserve">g)  </w:t>
      </w:r>
      <w:r w:rsidR="00F40776" w:rsidRPr="00613EA7">
        <w:rPr>
          <w:sz w:val="21"/>
          <w:szCs w:val="21"/>
        </w:rPr>
        <w:t>Prehľad o položkách účtovaných na účte 097- opravná</w:t>
      </w:r>
      <w:r w:rsidR="0073601D" w:rsidRPr="00613EA7">
        <w:rPr>
          <w:sz w:val="21"/>
          <w:szCs w:val="21"/>
        </w:rPr>
        <w:t xml:space="preserve"> položk</w:t>
      </w:r>
      <w:r w:rsidR="00F40776" w:rsidRPr="00613EA7">
        <w:rPr>
          <w:sz w:val="21"/>
          <w:szCs w:val="21"/>
        </w:rPr>
        <w:t>a</w:t>
      </w:r>
    </w:p>
    <w:p w14:paraId="1C238F30" w14:textId="77777777" w:rsidR="00E33B45" w:rsidRDefault="00E33B45" w:rsidP="00E33B45">
      <w:pPr>
        <w:ind w:left="36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      </w:t>
      </w:r>
      <w:r w:rsidR="0073601D" w:rsidRPr="00613EA7">
        <w:rPr>
          <w:sz w:val="21"/>
          <w:szCs w:val="21"/>
        </w:rPr>
        <w:t xml:space="preserve">k nadobudnutému majetku  : </w:t>
      </w:r>
    </w:p>
    <w:p w14:paraId="790CA807" w14:textId="6E1F04EB" w:rsidR="00CB62B7" w:rsidRPr="00613EA7" w:rsidRDefault="00E33B45" w:rsidP="00E33B45">
      <w:pPr>
        <w:ind w:left="36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      </w:t>
      </w:r>
      <w:r w:rsidR="0073601D" w:rsidRPr="00613EA7">
        <w:rPr>
          <w:sz w:val="21"/>
          <w:szCs w:val="21"/>
        </w:rPr>
        <w:t>Družstvo</w:t>
      </w:r>
      <w:r w:rsidR="00746E32" w:rsidRPr="00613EA7">
        <w:rPr>
          <w:sz w:val="21"/>
          <w:szCs w:val="21"/>
        </w:rPr>
        <w:t xml:space="preserve"> neúčtovalo v súlade s opatrením </w:t>
      </w:r>
      <w:r w:rsidR="0073601D" w:rsidRPr="00613EA7">
        <w:rPr>
          <w:sz w:val="21"/>
          <w:szCs w:val="21"/>
        </w:rPr>
        <w:t xml:space="preserve">o opravnej </w:t>
      </w:r>
      <w:r w:rsidR="00CB62B7" w:rsidRPr="00613EA7">
        <w:rPr>
          <w:sz w:val="21"/>
          <w:szCs w:val="21"/>
        </w:rPr>
        <w:t>položke k nadobudnutému majetku.</w:t>
      </w:r>
    </w:p>
    <w:p w14:paraId="7597078E" w14:textId="77777777" w:rsidR="00FA3F5E" w:rsidRPr="00613EA7" w:rsidRDefault="00FA3F5E" w:rsidP="00FA3F5E">
      <w:pPr>
        <w:ind w:left="360"/>
        <w:jc w:val="both"/>
        <w:rPr>
          <w:sz w:val="21"/>
          <w:szCs w:val="21"/>
        </w:rPr>
      </w:pPr>
    </w:p>
    <w:p w14:paraId="3E09CBE5" w14:textId="77777777" w:rsidR="00FA3F5E" w:rsidRPr="00613EA7" w:rsidRDefault="00FA3F5E" w:rsidP="00FA3F5E">
      <w:pPr>
        <w:ind w:left="360"/>
        <w:jc w:val="both"/>
        <w:rPr>
          <w:sz w:val="21"/>
          <w:szCs w:val="21"/>
        </w:rPr>
      </w:pPr>
    </w:p>
    <w:p w14:paraId="18DFED08" w14:textId="77777777" w:rsidR="00195EAE" w:rsidRPr="00613EA7" w:rsidRDefault="00FA3F5E" w:rsidP="00FA3F5E">
      <w:pPr>
        <w:ind w:left="360"/>
        <w:jc w:val="both"/>
        <w:rPr>
          <w:sz w:val="21"/>
          <w:szCs w:val="21"/>
        </w:rPr>
      </w:pPr>
      <w:r w:rsidRPr="00613EA7">
        <w:rPr>
          <w:sz w:val="21"/>
          <w:szCs w:val="21"/>
        </w:rPr>
        <w:t xml:space="preserve">h) </w:t>
      </w:r>
      <w:r w:rsidR="0073601D" w:rsidRPr="00613EA7">
        <w:rPr>
          <w:sz w:val="21"/>
          <w:szCs w:val="21"/>
        </w:rPr>
        <w:t xml:space="preserve">Informácie o výskumnej a vývojovej činnosti účtovnej jednotky za </w:t>
      </w:r>
    </w:p>
    <w:p w14:paraId="61950167" w14:textId="370CABB9" w:rsidR="00FB7235" w:rsidRPr="00613EA7" w:rsidRDefault="00E33B45" w:rsidP="00DE2416">
      <w:pPr>
        <w:ind w:left="36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    </w:t>
      </w:r>
      <w:r w:rsidR="0073601D" w:rsidRPr="00613EA7">
        <w:rPr>
          <w:sz w:val="21"/>
          <w:szCs w:val="21"/>
        </w:rPr>
        <w:t xml:space="preserve">bežné účtovné obdobie : </w:t>
      </w:r>
    </w:p>
    <w:p w14:paraId="2C63C0C8" w14:textId="77777777" w:rsidR="0073601D" w:rsidRPr="00613EA7" w:rsidRDefault="0073601D">
      <w:pPr>
        <w:numPr>
          <w:ilvl w:val="0"/>
          <w:numId w:val="10"/>
        </w:numPr>
        <w:jc w:val="both"/>
        <w:rPr>
          <w:sz w:val="21"/>
          <w:szCs w:val="21"/>
        </w:rPr>
      </w:pPr>
      <w:r w:rsidRPr="00613EA7">
        <w:rPr>
          <w:sz w:val="21"/>
          <w:szCs w:val="21"/>
        </w:rPr>
        <w:t xml:space="preserve">náklady na výskum vynaložené v bežnom účtovnom období : </w:t>
      </w:r>
    </w:p>
    <w:p w14:paraId="09E795DF" w14:textId="77777777" w:rsidR="0073601D" w:rsidRPr="00613EA7" w:rsidRDefault="0073601D">
      <w:pPr>
        <w:numPr>
          <w:ilvl w:val="0"/>
          <w:numId w:val="10"/>
        </w:numPr>
        <w:jc w:val="both"/>
        <w:rPr>
          <w:sz w:val="21"/>
          <w:szCs w:val="21"/>
        </w:rPr>
      </w:pPr>
      <w:r w:rsidRPr="00613EA7">
        <w:rPr>
          <w:sz w:val="21"/>
          <w:szCs w:val="21"/>
        </w:rPr>
        <w:t xml:space="preserve">neaktivované náklady na vývoj vynaložené v bežnom účtovnom období : </w:t>
      </w:r>
    </w:p>
    <w:p w14:paraId="146D3DFE" w14:textId="77777777" w:rsidR="0073601D" w:rsidRPr="00613EA7" w:rsidRDefault="0073601D">
      <w:pPr>
        <w:numPr>
          <w:ilvl w:val="0"/>
          <w:numId w:val="10"/>
        </w:numPr>
        <w:jc w:val="both"/>
        <w:rPr>
          <w:sz w:val="21"/>
          <w:szCs w:val="21"/>
        </w:rPr>
      </w:pPr>
      <w:r w:rsidRPr="00613EA7">
        <w:rPr>
          <w:sz w:val="21"/>
          <w:szCs w:val="21"/>
        </w:rPr>
        <w:t xml:space="preserve">aktivované náklady na vývoj vynaložené v bežnom účtovnom období : </w:t>
      </w:r>
    </w:p>
    <w:p w14:paraId="3DEFF2AB" w14:textId="77777777" w:rsidR="00FA3F5E" w:rsidRDefault="00746E32" w:rsidP="00FB7235">
      <w:pPr>
        <w:ind w:left="720"/>
        <w:jc w:val="both"/>
        <w:rPr>
          <w:sz w:val="21"/>
          <w:szCs w:val="21"/>
        </w:rPr>
      </w:pPr>
      <w:r w:rsidRPr="00613EA7">
        <w:rPr>
          <w:sz w:val="21"/>
          <w:szCs w:val="21"/>
        </w:rPr>
        <w:t>Družstvo nevynaložilo v účtovnom období náklady na výskum a vývoj.</w:t>
      </w:r>
    </w:p>
    <w:p w14:paraId="7C24B7E3" w14:textId="77777777" w:rsidR="00E33B45" w:rsidRPr="00613EA7" w:rsidRDefault="00E33B45" w:rsidP="00FB7235">
      <w:pPr>
        <w:ind w:left="720"/>
        <w:jc w:val="both"/>
        <w:rPr>
          <w:sz w:val="21"/>
          <w:szCs w:val="21"/>
        </w:rPr>
      </w:pPr>
    </w:p>
    <w:p w14:paraId="393D6935" w14:textId="135AD493" w:rsidR="0073601D" w:rsidRPr="00613EA7" w:rsidRDefault="00785CBD" w:rsidP="00F40776">
      <w:pPr>
        <w:ind w:left="360"/>
        <w:jc w:val="both"/>
        <w:rPr>
          <w:sz w:val="21"/>
          <w:szCs w:val="21"/>
          <w:u w:val="single"/>
        </w:rPr>
      </w:pPr>
      <w:r>
        <w:rPr>
          <w:sz w:val="21"/>
          <w:szCs w:val="21"/>
        </w:rPr>
        <w:t xml:space="preserve">      </w:t>
      </w:r>
      <w:r w:rsidR="00F40776" w:rsidRPr="00613EA7">
        <w:rPr>
          <w:sz w:val="21"/>
          <w:szCs w:val="21"/>
        </w:rPr>
        <w:t>i) Š</w:t>
      </w:r>
      <w:r w:rsidR="0073601D" w:rsidRPr="00613EA7">
        <w:rPr>
          <w:sz w:val="21"/>
          <w:szCs w:val="21"/>
        </w:rPr>
        <w:t>truktúra</w:t>
      </w:r>
      <w:r w:rsidR="00E8461E">
        <w:rPr>
          <w:sz w:val="21"/>
          <w:szCs w:val="21"/>
        </w:rPr>
        <w:t xml:space="preserve"> </w:t>
      </w:r>
      <w:r w:rsidR="0073601D" w:rsidRPr="00613EA7">
        <w:rPr>
          <w:sz w:val="21"/>
          <w:szCs w:val="21"/>
        </w:rPr>
        <w:t xml:space="preserve">dlhodobého finančného majetku </w:t>
      </w:r>
      <w:r w:rsidR="00F40776" w:rsidRPr="00613EA7">
        <w:rPr>
          <w:sz w:val="21"/>
          <w:szCs w:val="21"/>
        </w:rPr>
        <w:t>podľa položiek súvahy</w:t>
      </w:r>
      <w:r w:rsidR="0073601D" w:rsidRPr="00613EA7">
        <w:rPr>
          <w:sz w:val="21"/>
          <w:szCs w:val="21"/>
          <w:u w:val="single"/>
        </w:rPr>
        <w:t xml:space="preserve"> : </w:t>
      </w:r>
    </w:p>
    <w:p w14:paraId="03F9DCFD" w14:textId="3F2285A7" w:rsidR="00FA3F5E" w:rsidRDefault="00E33B45" w:rsidP="00425DEB">
      <w:pPr>
        <w:ind w:left="72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  </w:t>
      </w:r>
      <w:r w:rsidR="00746E32" w:rsidRPr="00613EA7">
        <w:rPr>
          <w:sz w:val="21"/>
          <w:szCs w:val="21"/>
        </w:rPr>
        <w:t>Družstvo nemá dlhodobý finančný majetok a nevykonáva podstatný vplyv v ovládanej osobe.</w:t>
      </w:r>
    </w:p>
    <w:p w14:paraId="27AF7DF2" w14:textId="77777777" w:rsidR="00E33B45" w:rsidRPr="00613EA7" w:rsidRDefault="00E33B45" w:rsidP="00425DEB">
      <w:pPr>
        <w:ind w:left="720"/>
        <w:jc w:val="both"/>
        <w:rPr>
          <w:sz w:val="21"/>
          <w:szCs w:val="21"/>
        </w:rPr>
      </w:pPr>
    </w:p>
    <w:p w14:paraId="239F9B5F" w14:textId="2A6E1D47" w:rsidR="0073601D" w:rsidRPr="00613EA7" w:rsidRDefault="00E8461E" w:rsidP="00FB7235">
      <w:pPr>
        <w:jc w:val="both"/>
        <w:rPr>
          <w:sz w:val="21"/>
          <w:szCs w:val="21"/>
        </w:rPr>
      </w:pPr>
      <w:r>
        <w:rPr>
          <w:sz w:val="21"/>
          <w:szCs w:val="21"/>
        </w:rPr>
        <w:t xml:space="preserve">      </w:t>
      </w:r>
      <w:r w:rsidR="00785CBD">
        <w:rPr>
          <w:sz w:val="21"/>
          <w:szCs w:val="21"/>
        </w:rPr>
        <w:t xml:space="preserve">      </w:t>
      </w:r>
      <w:r w:rsidR="00F40776" w:rsidRPr="00613EA7">
        <w:rPr>
          <w:sz w:val="21"/>
          <w:szCs w:val="21"/>
        </w:rPr>
        <w:t>j)</w:t>
      </w:r>
      <w:r w:rsidR="00E33B45">
        <w:rPr>
          <w:sz w:val="21"/>
          <w:szCs w:val="21"/>
        </w:rPr>
        <w:t xml:space="preserve"> </w:t>
      </w:r>
      <w:r w:rsidR="0073601D" w:rsidRPr="00613EA7">
        <w:rPr>
          <w:sz w:val="21"/>
          <w:szCs w:val="21"/>
        </w:rPr>
        <w:t xml:space="preserve">Obstarávacia cena zložiek dlhodobého finančného majetku </w:t>
      </w:r>
    </w:p>
    <w:p w14:paraId="3D184D99" w14:textId="5D65FCD1" w:rsidR="0073601D" w:rsidRDefault="00E33B45" w:rsidP="00FB7235">
      <w:pPr>
        <w:ind w:left="720"/>
        <w:rPr>
          <w:sz w:val="21"/>
          <w:szCs w:val="21"/>
        </w:rPr>
      </w:pPr>
      <w:r>
        <w:rPr>
          <w:sz w:val="21"/>
          <w:szCs w:val="21"/>
        </w:rPr>
        <w:t xml:space="preserve">   </w:t>
      </w:r>
      <w:r w:rsidR="00746E32" w:rsidRPr="00613EA7">
        <w:rPr>
          <w:sz w:val="21"/>
          <w:szCs w:val="21"/>
        </w:rPr>
        <w:t xml:space="preserve">Družstvo nemá dlhodobý finančný majetok. </w:t>
      </w:r>
    </w:p>
    <w:p w14:paraId="127F77C5" w14:textId="77777777" w:rsidR="00E33B45" w:rsidRPr="00613EA7" w:rsidRDefault="00E33B45" w:rsidP="00FB7235">
      <w:pPr>
        <w:ind w:left="720"/>
        <w:rPr>
          <w:sz w:val="21"/>
          <w:szCs w:val="21"/>
        </w:rPr>
      </w:pPr>
    </w:p>
    <w:p w14:paraId="6865C85C" w14:textId="2CA0B777" w:rsidR="0073601D" w:rsidRPr="00613EA7" w:rsidRDefault="00785CBD" w:rsidP="00F40776">
      <w:pPr>
        <w:ind w:left="36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     </w:t>
      </w:r>
      <w:r w:rsidR="00F40776" w:rsidRPr="00613EA7">
        <w:rPr>
          <w:sz w:val="21"/>
          <w:szCs w:val="21"/>
        </w:rPr>
        <w:t>k)</w:t>
      </w:r>
      <w:r w:rsidR="00E33B45">
        <w:rPr>
          <w:sz w:val="21"/>
          <w:szCs w:val="21"/>
        </w:rPr>
        <w:t xml:space="preserve"> </w:t>
      </w:r>
      <w:r w:rsidR="0073601D" w:rsidRPr="00613EA7">
        <w:rPr>
          <w:sz w:val="21"/>
          <w:szCs w:val="21"/>
        </w:rPr>
        <w:t xml:space="preserve">Zmeny v jednotlivých položkách dlhodobého finančného majetku </w:t>
      </w:r>
    </w:p>
    <w:p w14:paraId="23C47333" w14:textId="2CAB2C65" w:rsidR="00FA3F5E" w:rsidRDefault="00E33B45" w:rsidP="00FB7235">
      <w:pPr>
        <w:ind w:left="720"/>
        <w:rPr>
          <w:sz w:val="21"/>
          <w:szCs w:val="21"/>
        </w:rPr>
      </w:pPr>
      <w:r>
        <w:rPr>
          <w:sz w:val="21"/>
          <w:szCs w:val="21"/>
        </w:rPr>
        <w:t xml:space="preserve">   </w:t>
      </w:r>
      <w:r w:rsidR="00E63D68" w:rsidRPr="00613EA7">
        <w:rPr>
          <w:sz w:val="21"/>
          <w:szCs w:val="21"/>
        </w:rPr>
        <w:t>Družstvo nemá dlhodobý finančný majetok.</w:t>
      </w:r>
    </w:p>
    <w:p w14:paraId="42843615" w14:textId="77777777" w:rsidR="006160D1" w:rsidRDefault="006160D1" w:rsidP="00FB7235">
      <w:pPr>
        <w:ind w:left="720"/>
        <w:rPr>
          <w:sz w:val="21"/>
          <w:szCs w:val="21"/>
        </w:rPr>
      </w:pPr>
    </w:p>
    <w:p w14:paraId="651B9333" w14:textId="77777777" w:rsidR="006160D1" w:rsidRDefault="006160D1" w:rsidP="00FB7235">
      <w:pPr>
        <w:ind w:left="720"/>
        <w:rPr>
          <w:sz w:val="21"/>
          <w:szCs w:val="21"/>
        </w:rPr>
      </w:pPr>
    </w:p>
    <w:p w14:paraId="6DEB07FB" w14:textId="77777777" w:rsidR="006160D1" w:rsidRDefault="006160D1" w:rsidP="00FB7235">
      <w:pPr>
        <w:ind w:left="720"/>
        <w:rPr>
          <w:sz w:val="21"/>
          <w:szCs w:val="21"/>
        </w:rPr>
      </w:pPr>
    </w:p>
    <w:p w14:paraId="6C9E1D12" w14:textId="77777777" w:rsidR="006160D1" w:rsidRPr="00613EA7" w:rsidRDefault="006160D1" w:rsidP="00FB7235">
      <w:pPr>
        <w:ind w:left="720"/>
        <w:rPr>
          <w:sz w:val="21"/>
          <w:szCs w:val="21"/>
        </w:rPr>
      </w:pPr>
    </w:p>
    <w:p w14:paraId="08CE232B" w14:textId="6A3DF839" w:rsidR="00DE2416" w:rsidRPr="006160D1" w:rsidRDefault="00F40776" w:rsidP="006160D1">
      <w:pPr>
        <w:ind w:left="360"/>
        <w:jc w:val="both"/>
        <w:rPr>
          <w:sz w:val="21"/>
          <w:szCs w:val="21"/>
          <w:u w:val="single"/>
        </w:rPr>
      </w:pPr>
      <w:r w:rsidRPr="00613EA7">
        <w:rPr>
          <w:sz w:val="21"/>
          <w:szCs w:val="21"/>
        </w:rPr>
        <w:t>l)</w:t>
      </w:r>
      <w:r w:rsidR="00785CBD">
        <w:rPr>
          <w:sz w:val="21"/>
          <w:szCs w:val="21"/>
        </w:rPr>
        <w:t xml:space="preserve"> </w:t>
      </w:r>
      <w:r w:rsidR="0073601D" w:rsidRPr="00613EA7">
        <w:rPr>
          <w:sz w:val="21"/>
          <w:szCs w:val="21"/>
        </w:rPr>
        <w:t>Opravné položky k</w:t>
      </w:r>
      <w:r w:rsidR="00B36693" w:rsidRPr="00613EA7">
        <w:rPr>
          <w:sz w:val="21"/>
          <w:szCs w:val="21"/>
        </w:rPr>
        <w:t> </w:t>
      </w:r>
      <w:r w:rsidR="0073601D" w:rsidRPr="00613EA7">
        <w:rPr>
          <w:sz w:val="21"/>
          <w:szCs w:val="21"/>
        </w:rPr>
        <w:t>zásob</w:t>
      </w:r>
      <w:r w:rsidR="00B36693" w:rsidRPr="00613EA7">
        <w:rPr>
          <w:sz w:val="21"/>
          <w:szCs w:val="21"/>
        </w:rPr>
        <w:t>ám podľa položiek súvahy</w:t>
      </w:r>
    </w:p>
    <w:p w14:paraId="6727E430" w14:textId="77777777" w:rsidR="006160D1" w:rsidRPr="002716CB" w:rsidRDefault="006160D1" w:rsidP="006160D1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38"/>
        <w:gridCol w:w="1641"/>
        <w:gridCol w:w="1157"/>
        <w:gridCol w:w="1984"/>
        <w:gridCol w:w="1830"/>
        <w:gridCol w:w="1392"/>
      </w:tblGrid>
      <w:tr w:rsidR="006160D1" w:rsidRPr="002716CB" w14:paraId="76B4E5FC" w14:textId="77777777" w:rsidTr="00AC78CD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69EECA" w14:textId="77777777" w:rsidR="006160D1" w:rsidRPr="00246C6C" w:rsidRDefault="006160D1" w:rsidP="00AC78CD">
            <w:pPr>
              <w:pStyle w:val="TopHeader"/>
            </w:pPr>
            <w:r w:rsidRPr="00246C6C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FA7DB1" w14:textId="77777777" w:rsidR="006160D1" w:rsidRPr="00246C6C" w:rsidRDefault="006160D1" w:rsidP="00AC78CD">
            <w:pPr>
              <w:pStyle w:val="TopHeader"/>
            </w:pPr>
            <w:r w:rsidRPr="00246C6C">
              <w:t>Bežné účtovné obdobie</w:t>
            </w:r>
          </w:p>
        </w:tc>
      </w:tr>
      <w:tr w:rsidR="006160D1" w:rsidRPr="002716CB" w14:paraId="7DA87464" w14:textId="77777777" w:rsidTr="00AC78CD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E7F859" w14:textId="77777777" w:rsidR="006160D1" w:rsidRPr="002716CB" w:rsidRDefault="006160D1" w:rsidP="00AC78CD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2F354B" w14:textId="77777777" w:rsidR="006160D1" w:rsidRPr="002716CB" w:rsidRDefault="006160D1" w:rsidP="00AC78CD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1C3240" w14:textId="77777777" w:rsidR="006160D1" w:rsidRPr="002716CB" w:rsidRDefault="006160D1" w:rsidP="00AC78CD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 </w:t>
            </w:r>
          </w:p>
          <w:p w14:paraId="3CC076F9" w14:textId="77777777" w:rsidR="006160D1" w:rsidRPr="002716CB" w:rsidRDefault="006160D1" w:rsidP="00AC78CD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OP</w:t>
            </w:r>
          </w:p>
          <w:p w14:paraId="3EA1115D" w14:textId="77777777" w:rsidR="006160D1" w:rsidRPr="002716CB" w:rsidRDefault="006160D1" w:rsidP="00AC78CD">
            <w:pPr>
              <w:pStyle w:val="TopHeader"/>
              <w:rPr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23EDA2" w14:textId="77777777" w:rsidR="006160D1" w:rsidRPr="002716CB" w:rsidRDefault="006160D1" w:rsidP="00AC78CD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603951" w14:textId="77777777" w:rsidR="006160D1" w:rsidRPr="002716CB" w:rsidRDefault="006160D1" w:rsidP="00AC78CD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Zúčtovanie OP z dôvodu vyradenia majetku </w:t>
            </w:r>
            <w:r w:rsidRPr="002716CB">
              <w:rPr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5383AD9E" w14:textId="77777777" w:rsidR="006160D1" w:rsidRPr="002716CB" w:rsidRDefault="006160D1" w:rsidP="00AC78CD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 na konci účtovného obdobia</w:t>
            </w:r>
          </w:p>
        </w:tc>
      </w:tr>
      <w:tr w:rsidR="006160D1" w:rsidRPr="002716CB" w14:paraId="18184686" w14:textId="77777777" w:rsidTr="00AC78CD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86130B" w14:textId="77777777" w:rsidR="006160D1" w:rsidRPr="002716CB" w:rsidRDefault="006160D1" w:rsidP="00AC78C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956A6F" w14:textId="77777777" w:rsidR="006160D1" w:rsidRPr="002716CB" w:rsidRDefault="006160D1" w:rsidP="00AC78CD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20EB34" w14:textId="77777777" w:rsidR="006160D1" w:rsidRPr="002716CB" w:rsidRDefault="006160D1" w:rsidP="00AC78CD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EC23A6" w14:textId="77777777" w:rsidR="006160D1" w:rsidRPr="002716CB" w:rsidRDefault="006160D1" w:rsidP="00AC78CD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207796" w14:textId="77777777" w:rsidR="006160D1" w:rsidRPr="002716CB" w:rsidRDefault="006160D1" w:rsidP="00AC78CD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89EFE" w14:textId="77777777" w:rsidR="006160D1" w:rsidRPr="002716CB" w:rsidRDefault="006160D1" w:rsidP="00AC78CD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6160D1" w:rsidRPr="002716CB" w14:paraId="06F21400" w14:textId="77777777" w:rsidTr="00AC78CD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14:paraId="76564AC2" w14:textId="77777777" w:rsidR="006160D1" w:rsidRPr="002716CB" w:rsidRDefault="006160D1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677EEAA3" w14:textId="77777777" w:rsidR="006160D1" w:rsidRPr="002716CB" w:rsidRDefault="006160D1" w:rsidP="00AC78C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0AFC5A4A" w14:textId="77777777" w:rsidR="006160D1" w:rsidRPr="002716CB" w:rsidRDefault="006160D1" w:rsidP="00AC78C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0E209204" w14:textId="77777777" w:rsidR="006160D1" w:rsidRPr="002716CB" w:rsidRDefault="006160D1" w:rsidP="00AC78C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14:paraId="128E61B9" w14:textId="77777777" w:rsidR="006160D1" w:rsidRPr="002716CB" w:rsidRDefault="006160D1" w:rsidP="00AC78C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14:paraId="7B47A782" w14:textId="77777777" w:rsidR="006160D1" w:rsidRPr="002716CB" w:rsidRDefault="006160D1" w:rsidP="00AC78C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160D1" w:rsidRPr="002716CB" w14:paraId="2CCA9A43" w14:textId="77777777" w:rsidTr="00AC78C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FF5FB86" w14:textId="77777777" w:rsidR="006160D1" w:rsidRPr="002716CB" w:rsidRDefault="006160D1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Nedokončená výroba a</w:t>
            </w:r>
          </w:p>
          <w:p w14:paraId="6ABF0E02" w14:textId="77777777" w:rsidR="006160D1" w:rsidRPr="002716CB" w:rsidRDefault="006160D1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E8943C2" w14:textId="77777777" w:rsidR="006160D1" w:rsidRPr="001B530B" w:rsidRDefault="006160D1" w:rsidP="009A4B4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44049</w:t>
            </w:r>
          </w:p>
        </w:tc>
        <w:tc>
          <w:tcPr>
            <w:tcW w:w="992" w:type="dxa"/>
            <w:vAlign w:val="center"/>
          </w:tcPr>
          <w:p w14:paraId="32F94BEF" w14:textId="77777777" w:rsidR="006160D1" w:rsidRPr="001B530B" w:rsidRDefault="006160D1" w:rsidP="00AC78C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0E2DD3A" w14:textId="77777777" w:rsidR="006160D1" w:rsidRPr="001B530B" w:rsidRDefault="006160D1" w:rsidP="009A4B4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44049</w:t>
            </w:r>
          </w:p>
        </w:tc>
        <w:tc>
          <w:tcPr>
            <w:tcW w:w="1569" w:type="dxa"/>
            <w:vAlign w:val="center"/>
          </w:tcPr>
          <w:p w14:paraId="3A4DC5E6" w14:textId="77777777" w:rsidR="006160D1" w:rsidRPr="002716CB" w:rsidRDefault="006160D1" w:rsidP="00AC78C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4ADDB80" w14:textId="77777777" w:rsidR="006160D1" w:rsidRPr="002716CB" w:rsidRDefault="006160D1" w:rsidP="00AC78C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160D1" w:rsidRPr="002716CB" w14:paraId="1877D87E" w14:textId="77777777" w:rsidTr="00AC78C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38CD13B" w14:textId="77777777" w:rsidR="006160D1" w:rsidRPr="002716CB" w:rsidRDefault="006160D1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C43BCEA" w14:textId="77777777" w:rsidR="006160D1" w:rsidRPr="001B530B" w:rsidRDefault="006160D1" w:rsidP="009A4B4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103966</w:t>
            </w:r>
          </w:p>
        </w:tc>
        <w:tc>
          <w:tcPr>
            <w:tcW w:w="992" w:type="dxa"/>
            <w:vAlign w:val="center"/>
          </w:tcPr>
          <w:p w14:paraId="4DB36035" w14:textId="77777777" w:rsidR="006160D1" w:rsidRPr="001B530B" w:rsidRDefault="006160D1" w:rsidP="00AC78C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57EAD30" w14:textId="77777777" w:rsidR="006160D1" w:rsidRPr="001B530B" w:rsidRDefault="006160D1" w:rsidP="009A4B4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103966</w:t>
            </w:r>
          </w:p>
        </w:tc>
        <w:tc>
          <w:tcPr>
            <w:tcW w:w="1569" w:type="dxa"/>
            <w:vAlign w:val="center"/>
          </w:tcPr>
          <w:p w14:paraId="17C705C6" w14:textId="77777777" w:rsidR="006160D1" w:rsidRPr="002716CB" w:rsidRDefault="006160D1" w:rsidP="00AC78C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9352FCE" w14:textId="77777777" w:rsidR="006160D1" w:rsidRPr="002716CB" w:rsidRDefault="006160D1" w:rsidP="00AC78C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160D1" w:rsidRPr="002716CB" w14:paraId="05E317A8" w14:textId="77777777" w:rsidTr="00AC78CD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B90768" w14:textId="77777777" w:rsidR="006160D1" w:rsidRPr="002716CB" w:rsidRDefault="006160D1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D5DEC01" w14:textId="77777777" w:rsidR="006160D1" w:rsidRPr="001B530B" w:rsidRDefault="006160D1" w:rsidP="009A4B4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733F0A8" w14:textId="77777777" w:rsidR="006160D1" w:rsidRPr="001B530B" w:rsidRDefault="006160D1" w:rsidP="00AC78C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EA40E1C" w14:textId="77777777" w:rsidR="006160D1" w:rsidRPr="001B530B" w:rsidRDefault="006160D1" w:rsidP="009A4B4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6BE210A" w14:textId="77777777" w:rsidR="006160D1" w:rsidRPr="002716CB" w:rsidRDefault="006160D1" w:rsidP="00AC78C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7064072" w14:textId="77777777" w:rsidR="006160D1" w:rsidRPr="002716CB" w:rsidRDefault="006160D1" w:rsidP="00AC78C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160D1" w:rsidRPr="002716CB" w14:paraId="2BA004B3" w14:textId="77777777" w:rsidTr="00AC78CD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40F2B05" w14:textId="77777777" w:rsidR="006160D1" w:rsidRPr="002716CB" w:rsidRDefault="006160D1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4F2585B" w14:textId="77777777" w:rsidR="006160D1" w:rsidRPr="001B530B" w:rsidRDefault="006160D1" w:rsidP="009A4B4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0344025" w14:textId="77777777" w:rsidR="006160D1" w:rsidRPr="001B530B" w:rsidRDefault="006160D1" w:rsidP="00AC78C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F8DC845" w14:textId="77777777" w:rsidR="006160D1" w:rsidRPr="001B530B" w:rsidRDefault="006160D1" w:rsidP="009A4B4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D48F070" w14:textId="77777777" w:rsidR="006160D1" w:rsidRPr="002716CB" w:rsidRDefault="006160D1" w:rsidP="00AC78C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23CA558" w14:textId="77777777" w:rsidR="006160D1" w:rsidRPr="002716CB" w:rsidRDefault="006160D1" w:rsidP="00AC78C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160D1" w:rsidRPr="002716CB" w14:paraId="0F0ACB3D" w14:textId="77777777" w:rsidTr="00AC78C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4E117CD" w14:textId="77777777" w:rsidR="006160D1" w:rsidRPr="002716CB" w:rsidRDefault="006160D1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A5AE5F8" w14:textId="77777777" w:rsidR="006160D1" w:rsidRPr="001B530B" w:rsidRDefault="006160D1" w:rsidP="009A4B4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C353468" w14:textId="77777777" w:rsidR="006160D1" w:rsidRPr="001B530B" w:rsidRDefault="006160D1" w:rsidP="00AC78C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0286767" w14:textId="77777777" w:rsidR="006160D1" w:rsidRPr="001B530B" w:rsidRDefault="006160D1" w:rsidP="009A4B4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913AA4B" w14:textId="77777777" w:rsidR="006160D1" w:rsidRPr="002716CB" w:rsidRDefault="006160D1" w:rsidP="00AC78C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278CADA" w14:textId="77777777" w:rsidR="006160D1" w:rsidRPr="002716CB" w:rsidRDefault="006160D1" w:rsidP="00AC78C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160D1" w:rsidRPr="002716CB" w14:paraId="24359DE1" w14:textId="77777777" w:rsidTr="00AC78C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C23A5EC" w14:textId="77777777" w:rsidR="006160D1" w:rsidRPr="002716CB" w:rsidRDefault="006160D1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EA12280" w14:textId="77777777" w:rsidR="006160D1" w:rsidRPr="001B530B" w:rsidRDefault="006160D1" w:rsidP="009A4B4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6B58B8D" w14:textId="77777777" w:rsidR="006160D1" w:rsidRPr="001B530B" w:rsidRDefault="006160D1" w:rsidP="00AC78C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DB76E38" w14:textId="77777777" w:rsidR="006160D1" w:rsidRPr="001B530B" w:rsidRDefault="006160D1" w:rsidP="009A4B4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10C5DEB" w14:textId="77777777" w:rsidR="006160D1" w:rsidRPr="002716CB" w:rsidRDefault="006160D1" w:rsidP="00AC78C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27BD8B6" w14:textId="77777777" w:rsidR="006160D1" w:rsidRPr="002716CB" w:rsidRDefault="006160D1" w:rsidP="00AC78C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160D1" w:rsidRPr="002716CB" w14:paraId="3D909C6E" w14:textId="77777777" w:rsidTr="00AC78CD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F67976" w14:textId="77777777" w:rsidR="006160D1" w:rsidRPr="002716CB" w:rsidRDefault="006160D1" w:rsidP="00AC78C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9E6A9A" w14:textId="77777777" w:rsidR="006160D1" w:rsidRPr="001B530B" w:rsidRDefault="006160D1" w:rsidP="009A4B4C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sz w:val="22"/>
                <w:szCs w:val="22"/>
              </w:rPr>
              <w:t>148015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96C5B68" w14:textId="77777777" w:rsidR="006160D1" w:rsidRPr="001B530B" w:rsidRDefault="006160D1" w:rsidP="00AC78CD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CFB66DE" w14:textId="77777777" w:rsidR="006160D1" w:rsidRPr="001B530B" w:rsidRDefault="006160D1" w:rsidP="009A4B4C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sz w:val="22"/>
                <w:szCs w:val="22"/>
              </w:rPr>
              <w:t>148015</w:t>
            </w: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3A6346F" w14:textId="77777777" w:rsidR="006160D1" w:rsidRPr="002716CB" w:rsidRDefault="006160D1" w:rsidP="00AC78CD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A363B5F" w14:textId="77777777" w:rsidR="006160D1" w:rsidRPr="002716CB" w:rsidRDefault="006160D1" w:rsidP="00AC78CD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6FCDF788" w14:textId="77777777" w:rsidR="006160D1" w:rsidRDefault="006160D1" w:rsidP="001F1547">
      <w:pPr>
        <w:rPr>
          <w:sz w:val="21"/>
          <w:szCs w:val="21"/>
        </w:rPr>
      </w:pPr>
    </w:p>
    <w:p w14:paraId="4B9E18DD" w14:textId="77777777" w:rsidR="00DE2416" w:rsidRPr="00613EA7" w:rsidRDefault="00DE2416" w:rsidP="001F1547">
      <w:pPr>
        <w:rPr>
          <w:sz w:val="21"/>
          <w:szCs w:val="21"/>
        </w:rPr>
      </w:pPr>
    </w:p>
    <w:p w14:paraId="0B2CA4E3" w14:textId="77777777" w:rsidR="0073601D" w:rsidRPr="00613EA7" w:rsidRDefault="00B36693" w:rsidP="00B36693">
      <w:pPr>
        <w:ind w:left="360"/>
        <w:rPr>
          <w:sz w:val="21"/>
          <w:szCs w:val="21"/>
        </w:rPr>
      </w:pPr>
      <w:r w:rsidRPr="00613EA7">
        <w:rPr>
          <w:sz w:val="21"/>
          <w:szCs w:val="21"/>
        </w:rPr>
        <w:t>m) Prehľad o zásobách, na ktoré je zriadené záložné právo alebo pri ktorých má</w:t>
      </w:r>
    </w:p>
    <w:p w14:paraId="4ABE60B2" w14:textId="77777777" w:rsidR="00B36693" w:rsidRDefault="00B36693" w:rsidP="00B36693">
      <w:pPr>
        <w:ind w:left="360"/>
        <w:rPr>
          <w:sz w:val="21"/>
          <w:szCs w:val="21"/>
        </w:rPr>
      </w:pPr>
      <w:r w:rsidRPr="00613EA7">
        <w:rPr>
          <w:sz w:val="21"/>
          <w:szCs w:val="21"/>
        </w:rPr>
        <w:t xml:space="preserve">     účtovná jednotka obmedzené právo s nimi nakladať</w:t>
      </w:r>
      <w:r w:rsidR="006160D1">
        <w:rPr>
          <w:sz w:val="21"/>
          <w:szCs w:val="21"/>
        </w:rPr>
        <w:t xml:space="preserve"> :</w:t>
      </w:r>
    </w:p>
    <w:p w14:paraId="04906A67" w14:textId="77777777" w:rsidR="00DE2416" w:rsidRDefault="00AF0E11" w:rsidP="00B36693">
      <w:pPr>
        <w:ind w:left="360"/>
        <w:rPr>
          <w:sz w:val="21"/>
          <w:szCs w:val="21"/>
        </w:rPr>
      </w:pPr>
      <w:r>
        <w:rPr>
          <w:sz w:val="21"/>
          <w:szCs w:val="21"/>
        </w:rPr>
        <w:t xml:space="preserve">     Družstvo </w:t>
      </w:r>
      <w:r w:rsidR="00DE2416">
        <w:rPr>
          <w:sz w:val="21"/>
          <w:szCs w:val="21"/>
        </w:rPr>
        <w:t xml:space="preserve"> má </w:t>
      </w:r>
      <w:r>
        <w:rPr>
          <w:sz w:val="21"/>
          <w:szCs w:val="21"/>
        </w:rPr>
        <w:t xml:space="preserve">zriadené záložné právo na </w:t>
      </w:r>
      <w:r w:rsidR="00DE2416">
        <w:rPr>
          <w:sz w:val="21"/>
          <w:szCs w:val="21"/>
        </w:rPr>
        <w:t xml:space="preserve"> kukuricu krmnú v hodnote </w:t>
      </w:r>
      <w:r w:rsidR="00A846E8">
        <w:rPr>
          <w:sz w:val="21"/>
          <w:szCs w:val="21"/>
        </w:rPr>
        <w:t>653200</w:t>
      </w:r>
      <w:r w:rsidR="00DE2416">
        <w:rPr>
          <w:sz w:val="21"/>
          <w:szCs w:val="21"/>
        </w:rPr>
        <w:t xml:space="preserve"> €</w:t>
      </w:r>
    </w:p>
    <w:p w14:paraId="334EADD0" w14:textId="77777777" w:rsidR="00A846E8" w:rsidRDefault="00DE2416" w:rsidP="00B36693">
      <w:pPr>
        <w:ind w:left="360"/>
        <w:rPr>
          <w:sz w:val="21"/>
          <w:szCs w:val="21"/>
        </w:rPr>
      </w:pPr>
      <w:r>
        <w:rPr>
          <w:sz w:val="21"/>
          <w:szCs w:val="21"/>
        </w:rPr>
        <w:t xml:space="preserve">     v prospech Unicredit Bank Slovakia and Czech republic</w:t>
      </w:r>
      <w:r w:rsidR="003C11C1">
        <w:rPr>
          <w:sz w:val="21"/>
          <w:szCs w:val="21"/>
        </w:rPr>
        <w:t xml:space="preserve"> </w:t>
      </w:r>
      <w:r w:rsidR="00A846E8">
        <w:rPr>
          <w:sz w:val="21"/>
          <w:szCs w:val="21"/>
        </w:rPr>
        <w:t>a.s. pobočka Prešov</w:t>
      </w:r>
      <w:r>
        <w:rPr>
          <w:sz w:val="21"/>
          <w:szCs w:val="21"/>
        </w:rPr>
        <w:t xml:space="preserve"> formou </w:t>
      </w:r>
    </w:p>
    <w:p w14:paraId="6C6EC779" w14:textId="77777777" w:rsidR="00AF0E11" w:rsidRPr="00613EA7" w:rsidRDefault="00DE2416" w:rsidP="00B36693">
      <w:pPr>
        <w:ind w:left="360"/>
        <w:rPr>
          <w:sz w:val="21"/>
          <w:szCs w:val="21"/>
        </w:rPr>
      </w:pPr>
      <w:r>
        <w:rPr>
          <w:sz w:val="21"/>
          <w:szCs w:val="21"/>
        </w:rPr>
        <w:t>tovarových záložných listov.</w:t>
      </w:r>
    </w:p>
    <w:p w14:paraId="70E74EA9" w14:textId="77777777" w:rsidR="001F1236" w:rsidRPr="00613EA7" w:rsidRDefault="001F1236" w:rsidP="00610C37">
      <w:pPr>
        <w:rPr>
          <w:sz w:val="21"/>
          <w:szCs w:val="21"/>
        </w:rPr>
      </w:pPr>
    </w:p>
    <w:p w14:paraId="74C1A433" w14:textId="77777777" w:rsidR="0073601D" w:rsidRPr="00613EA7" w:rsidRDefault="00B36693" w:rsidP="00B36693">
      <w:pPr>
        <w:ind w:left="360"/>
        <w:jc w:val="both"/>
        <w:rPr>
          <w:sz w:val="21"/>
          <w:szCs w:val="21"/>
        </w:rPr>
      </w:pPr>
      <w:r w:rsidRPr="00613EA7">
        <w:rPr>
          <w:sz w:val="21"/>
          <w:szCs w:val="21"/>
        </w:rPr>
        <w:t>n)</w:t>
      </w:r>
      <w:r w:rsidR="0073601D" w:rsidRPr="00613EA7">
        <w:rPr>
          <w:sz w:val="21"/>
          <w:szCs w:val="21"/>
        </w:rPr>
        <w:t xml:space="preserve">Údaje o zákazkovej výrobe </w:t>
      </w:r>
    </w:p>
    <w:p w14:paraId="43C52DA4" w14:textId="77777777" w:rsidR="00ED4EFC" w:rsidRPr="00610C37" w:rsidRDefault="001F1236" w:rsidP="00E7282C">
      <w:pPr>
        <w:ind w:left="720"/>
        <w:rPr>
          <w:sz w:val="20"/>
          <w:szCs w:val="20"/>
        </w:rPr>
      </w:pPr>
      <w:r w:rsidRPr="00610C37">
        <w:rPr>
          <w:sz w:val="20"/>
          <w:szCs w:val="20"/>
        </w:rPr>
        <w:t>Družstvo nevykonáva zákazkovú výrobu.</w:t>
      </w:r>
    </w:p>
    <w:p w14:paraId="7E74C2D1" w14:textId="77777777" w:rsidR="00FA3F5E" w:rsidRPr="00613EA7" w:rsidRDefault="00FA3F5E" w:rsidP="004B269D">
      <w:pPr>
        <w:pStyle w:val="Zkladntext1"/>
        <w:rPr>
          <w:rFonts w:ascii="Arial" w:hAnsi="Arial" w:cs="Arial"/>
          <w:sz w:val="21"/>
          <w:szCs w:val="21"/>
          <w:lang w:val="sk-SK"/>
        </w:rPr>
      </w:pPr>
    </w:p>
    <w:p w14:paraId="6062CEC0" w14:textId="77777777" w:rsidR="0073601D" w:rsidRPr="00613EA7" w:rsidRDefault="0073601D" w:rsidP="004B269D">
      <w:pPr>
        <w:pStyle w:val="Zkladntext1"/>
        <w:rPr>
          <w:sz w:val="21"/>
          <w:szCs w:val="21"/>
          <w:lang w:val="sk-SK"/>
        </w:rPr>
      </w:pPr>
      <w:r w:rsidRPr="00613EA7">
        <w:rPr>
          <w:rFonts w:ascii="Arial" w:hAnsi="Arial" w:cs="Arial"/>
          <w:sz w:val="21"/>
          <w:szCs w:val="21"/>
          <w:lang w:val="sk-SK"/>
        </w:rPr>
        <w:t>o</w:t>
      </w:r>
      <w:r w:rsidR="004B269D" w:rsidRPr="00613EA7">
        <w:rPr>
          <w:rFonts w:ascii="Arial" w:hAnsi="Arial" w:cs="Arial"/>
          <w:sz w:val="21"/>
          <w:szCs w:val="21"/>
          <w:lang w:val="sk-SK"/>
        </w:rPr>
        <w:t xml:space="preserve">) </w:t>
      </w:r>
      <w:r w:rsidR="00195EAE" w:rsidRPr="00613EA7">
        <w:rPr>
          <w:rFonts w:ascii="Arial" w:hAnsi="Arial" w:cs="Arial"/>
          <w:sz w:val="21"/>
          <w:szCs w:val="21"/>
          <w:lang w:val="sk-SK"/>
        </w:rPr>
        <w:t xml:space="preserve"> I</w:t>
      </w:r>
      <w:r w:rsidR="0061558F" w:rsidRPr="00613EA7">
        <w:rPr>
          <w:rFonts w:ascii="Arial" w:hAnsi="Arial" w:cs="Arial"/>
          <w:sz w:val="21"/>
          <w:szCs w:val="21"/>
          <w:lang w:val="sk-SK"/>
        </w:rPr>
        <w:t>nformácie o vývoji opravnej položky k pohľadávkam</w:t>
      </w:r>
    </w:p>
    <w:p w14:paraId="49A27B49" w14:textId="77777777" w:rsidR="005E0885" w:rsidRPr="00613EA7" w:rsidRDefault="005E0885" w:rsidP="005E0885">
      <w:pPr>
        <w:rPr>
          <w:b/>
          <w:sz w:val="21"/>
          <w:szCs w:val="21"/>
        </w:rPr>
      </w:pPr>
    </w:p>
    <w:tbl>
      <w:tblPr>
        <w:tblW w:w="10820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80"/>
        <w:gridCol w:w="1993"/>
        <w:gridCol w:w="1101"/>
        <w:gridCol w:w="1676"/>
        <w:gridCol w:w="1512"/>
        <w:gridCol w:w="1758"/>
      </w:tblGrid>
      <w:tr w:rsidR="005E0885" w:rsidRPr="00786C1D" w14:paraId="2C544F09" w14:textId="77777777">
        <w:trPr>
          <w:trHeight w:val="270"/>
          <w:jc w:val="center"/>
        </w:trPr>
        <w:tc>
          <w:tcPr>
            <w:tcW w:w="278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6069B2" w14:textId="77777777" w:rsidR="005E0885" w:rsidRPr="00786C1D" w:rsidRDefault="005E0885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86C1D">
              <w:rPr>
                <w:rFonts w:ascii="Arial Narrow" w:hAnsi="Arial Narrow"/>
                <w:b/>
                <w:bCs/>
                <w:sz w:val="22"/>
                <w:szCs w:val="22"/>
              </w:rPr>
              <w:t>Pohľadávky</w:t>
            </w:r>
          </w:p>
        </w:tc>
        <w:tc>
          <w:tcPr>
            <w:tcW w:w="8040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2C3CB20" w14:textId="77777777" w:rsidR="005E0885" w:rsidRPr="00786C1D" w:rsidRDefault="005E0885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86C1D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5E0885" w:rsidRPr="00786C1D" w14:paraId="497C3096" w14:textId="77777777">
        <w:trPr>
          <w:trHeight w:val="270"/>
          <w:jc w:val="center"/>
        </w:trPr>
        <w:tc>
          <w:tcPr>
            <w:tcW w:w="27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68DFE4" w14:textId="77777777" w:rsidR="005E0885" w:rsidRPr="00786C1D" w:rsidRDefault="005E0885" w:rsidP="00C51E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86C1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621396" w14:textId="77777777" w:rsidR="005E0885" w:rsidRPr="00786C1D" w:rsidRDefault="005E0885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86C1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Stav OP na 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96083B" w14:textId="77777777" w:rsidR="005E0885" w:rsidRPr="00786C1D" w:rsidRDefault="005E0885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86C1D">
              <w:rPr>
                <w:rFonts w:ascii="Arial Narrow" w:hAnsi="Arial Narrow"/>
                <w:b/>
                <w:bCs/>
                <w:sz w:val="22"/>
                <w:szCs w:val="22"/>
              </w:rPr>
              <w:t>Tvorba OP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C695C1" w14:textId="77777777" w:rsidR="005E0885" w:rsidRPr="00786C1D" w:rsidRDefault="005E0885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86C1D">
              <w:rPr>
                <w:rFonts w:ascii="Arial Narrow" w:hAnsi="Arial Narrow"/>
                <w:b/>
                <w:bCs/>
                <w:sz w:val="22"/>
                <w:szCs w:val="22"/>
              </w:rPr>
              <w:t>Zúčtovanie OP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6BCA2D" w14:textId="77777777" w:rsidR="005E0885" w:rsidRPr="00786C1D" w:rsidRDefault="005E0885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86C1D">
              <w:rPr>
                <w:rFonts w:ascii="Arial Narrow" w:hAnsi="Arial Narrow"/>
                <w:b/>
                <w:bCs/>
                <w:sz w:val="22"/>
                <w:szCs w:val="22"/>
              </w:rPr>
              <w:t>Zúčtovanie OP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93821FA" w14:textId="77777777" w:rsidR="005E0885" w:rsidRPr="00786C1D" w:rsidRDefault="005E0885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86C1D">
              <w:rPr>
                <w:rFonts w:ascii="Arial Narrow" w:hAnsi="Arial Narrow"/>
                <w:b/>
                <w:bCs/>
                <w:sz w:val="22"/>
                <w:szCs w:val="22"/>
              </w:rPr>
              <w:t>Stav OP na konci</w:t>
            </w:r>
          </w:p>
        </w:tc>
      </w:tr>
      <w:tr w:rsidR="005E0885" w:rsidRPr="00786C1D" w14:paraId="5EDD5CD8" w14:textId="77777777">
        <w:trPr>
          <w:trHeight w:val="255"/>
          <w:jc w:val="center"/>
        </w:trPr>
        <w:tc>
          <w:tcPr>
            <w:tcW w:w="27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60D03F" w14:textId="77777777" w:rsidR="005E0885" w:rsidRPr="00786C1D" w:rsidRDefault="005E0885" w:rsidP="00C51E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86C1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21CDFC" w14:textId="77777777" w:rsidR="005E0885" w:rsidRPr="00786C1D" w:rsidRDefault="005E0885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86C1D">
              <w:rPr>
                <w:rFonts w:ascii="Arial Narrow" w:hAnsi="Arial Narrow"/>
                <w:b/>
                <w:bCs/>
                <w:sz w:val="22"/>
                <w:szCs w:val="22"/>
              </w:rPr>
              <w:t>začiatku účtovného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E8393A" w14:textId="77777777" w:rsidR="005E0885" w:rsidRPr="00786C1D" w:rsidRDefault="005E0885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86C1D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E8497F" w14:textId="77777777" w:rsidR="005E0885" w:rsidRPr="00786C1D" w:rsidRDefault="005E0885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86C1D">
              <w:rPr>
                <w:rFonts w:ascii="Arial Narrow" w:hAnsi="Arial Narrow"/>
                <w:b/>
                <w:bCs/>
                <w:sz w:val="22"/>
                <w:szCs w:val="22"/>
              </w:rPr>
              <w:t>z dôvodu zániku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588EC4" w14:textId="77777777" w:rsidR="005E0885" w:rsidRPr="00786C1D" w:rsidRDefault="005E0885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86C1D">
              <w:rPr>
                <w:rFonts w:ascii="Arial Narrow" w:hAnsi="Arial Narrow"/>
                <w:b/>
                <w:bCs/>
                <w:sz w:val="22"/>
                <w:szCs w:val="22"/>
              </w:rPr>
              <w:t>z dôvodu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169B1F8" w14:textId="77777777" w:rsidR="005E0885" w:rsidRPr="00786C1D" w:rsidRDefault="005E0885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86C1D">
              <w:rPr>
                <w:rFonts w:ascii="Arial Narrow" w:hAnsi="Arial Narrow"/>
                <w:b/>
                <w:bCs/>
                <w:sz w:val="22"/>
                <w:szCs w:val="22"/>
              </w:rPr>
              <w:t>účtovného</w:t>
            </w:r>
          </w:p>
        </w:tc>
      </w:tr>
      <w:tr w:rsidR="005E0885" w:rsidRPr="00786C1D" w14:paraId="4B4DF8C9" w14:textId="77777777">
        <w:trPr>
          <w:trHeight w:val="270"/>
          <w:jc w:val="center"/>
        </w:trPr>
        <w:tc>
          <w:tcPr>
            <w:tcW w:w="27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3FBDEE" w14:textId="77777777" w:rsidR="005E0885" w:rsidRPr="00786C1D" w:rsidRDefault="005E0885" w:rsidP="00C51E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86C1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665024" w14:textId="77777777" w:rsidR="005E0885" w:rsidRPr="00786C1D" w:rsidRDefault="008511F4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86C1D">
              <w:rPr>
                <w:rFonts w:ascii="Arial Narrow" w:hAnsi="Arial Narrow"/>
                <w:b/>
                <w:bCs/>
                <w:sz w:val="22"/>
                <w:szCs w:val="22"/>
              </w:rPr>
              <w:t>O</w:t>
            </w:r>
            <w:r w:rsidR="005E0885" w:rsidRPr="00786C1D">
              <w:rPr>
                <w:rFonts w:ascii="Arial Narrow" w:hAnsi="Arial Narrow"/>
                <w:b/>
                <w:bCs/>
                <w:sz w:val="22"/>
                <w:szCs w:val="22"/>
              </w:rPr>
              <w:t>bdobia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1D5883" w14:textId="77777777" w:rsidR="005E0885" w:rsidRPr="00786C1D" w:rsidRDefault="005E0885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86C1D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D94E7D" w14:textId="77777777" w:rsidR="005E0885" w:rsidRPr="00786C1D" w:rsidRDefault="005E0885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86C1D">
              <w:rPr>
                <w:rFonts w:ascii="Arial Narrow" w:hAnsi="Arial Narrow"/>
                <w:b/>
                <w:bCs/>
                <w:sz w:val="22"/>
                <w:szCs w:val="22"/>
              </w:rPr>
              <w:t>opodstatnosti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4F464" w14:textId="77777777" w:rsidR="005E0885" w:rsidRPr="00786C1D" w:rsidRDefault="005E0885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86C1D">
              <w:rPr>
                <w:rFonts w:ascii="Arial Narrow" w:hAnsi="Arial Narrow"/>
                <w:b/>
                <w:bCs/>
                <w:sz w:val="22"/>
                <w:szCs w:val="22"/>
              </w:rPr>
              <w:t>vyradenia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3407825" w14:textId="77777777" w:rsidR="005E0885" w:rsidRPr="00786C1D" w:rsidRDefault="005E0885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86C1D">
              <w:rPr>
                <w:rFonts w:ascii="Arial Narrow" w:hAnsi="Arial Narrow"/>
                <w:b/>
                <w:bCs/>
                <w:sz w:val="22"/>
                <w:szCs w:val="22"/>
              </w:rPr>
              <w:t>obdobia</w:t>
            </w:r>
          </w:p>
        </w:tc>
      </w:tr>
      <w:tr w:rsidR="005E0885" w:rsidRPr="00786C1D" w14:paraId="2CD864AB" w14:textId="77777777">
        <w:trPr>
          <w:trHeight w:val="255"/>
          <w:jc w:val="center"/>
        </w:trPr>
        <w:tc>
          <w:tcPr>
            <w:tcW w:w="27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E0C97" w14:textId="77777777" w:rsidR="005E0885" w:rsidRPr="00786C1D" w:rsidRDefault="005E0885" w:rsidP="00C51E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86C1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45C0F8" w14:textId="77777777" w:rsidR="005E0885" w:rsidRPr="00786C1D" w:rsidRDefault="005E0885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86C1D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08A1D8" w14:textId="77777777" w:rsidR="005E0885" w:rsidRPr="00786C1D" w:rsidRDefault="005E0885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86C1D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359456" w14:textId="77777777" w:rsidR="005E0885" w:rsidRPr="00786C1D" w:rsidRDefault="005E0885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86C1D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88A246" w14:textId="77777777" w:rsidR="005E0885" w:rsidRPr="00786C1D" w:rsidRDefault="005E0885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86C1D">
              <w:rPr>
                <w:rFonts w:ascii="Arial Narrow" w:hAnsi="Arial Narrow"/>
                <w:b/>
                <w:bCs/>
                <w:sz w:val="22"/>
                <w:szCs w:val="22"/>
              </w:rPr>
              <w:t>majetku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1C63B2A" w14:textId="77777777" w:rsidR="005E0885" w:rsidRPr="00786C1D" w:rsidRDefault="005E0885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86C1D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</w:tr>
      <w:tr w:rsidR="005E0885" w:rsidRPr="00786C1D" w14:paraId="273A2AB5" w14:textId="77777777">
        <w:trPr>
          <w:trHeight w:val="270"/>
          <w:jc w:val="center"/>
        </w:trPr>
        <w:tc>
          <w:tcPr>
            <w:tcW w:w="27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9AC6A0" w14:textId="77777777" w:rsidR="005E0885" w:rsidRPr="00786C1D" w:rsidRDefault="005E0885" w:rsidP="00C51E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86C1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C28BB7" w14:textId="77777777" w:rsidR="005E0885" w:rsidRPr="00786C1D" w:rsidRDefault="005E0885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86C1D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76D00A" w14:textId="77777777" w:rsidR="005E0885" w:rsidRPr="00786C1D" w:rsidRDefault="005E0885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86C1D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7B9F8" w14:textId="77777777" w:rsidR="005E0885" w:rsidRPr="00786C1D" w:rsidRDefault="005E0885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86C1D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462A9F" w14:textId="77777777" w:rsidR="005E0885" w:rsidRPr="00786C1D" w:rsidRDefault="005E0885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86C1D">
              <w:rPr>
                <w:rFonts w:ascii="Arial Narrow" w:hAnsi="Arial Narrow"/>
                <w:b/>
                <w:bCs/>
                <w:sz w:val="22"/>
                <w:szCs w:val="22"/>
              </w:rPr>
              <w:t>z účtovníctva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DE0A32" w14:textId="77777777" w:rsidR="005E0885" w:rsidRPr="00786C1D" w:rsidRDefault="005E0885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86C1D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</w:tr>
      <w:tr w:rsidR="005E0885" w:rsidRPr="00786C1D" w14:paraId="33861EDD" w14:textId="77777777">
        <w:trPr>
          <w:trHeight w:val="255"/>
          <w:jc w:val="center"/>
        </w:trPr>
        <w:tc>
          <w:tcPr>
            <w:tcW w:w="2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85360B" w14:textId="77777777" w:rsidR="005E0885" w:rsidRPr="00786C1D" w:rsidRDefault="00FA3F5E" w:rsidP="00C51E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86C1D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75175" w14:textId="77777777" w:rsidR="005E0885" w:rsidRPr="00786C1D" w:rsidRDefault="008511F4" w:rsidP="00C51E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86C1D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7CF34F" w14:textId="77777777" w:rsidR="005E0885" w:rsidRPr="00786C1D" w:rsidRDefault="005E0885" w:rsidP="00C51E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86C1D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8EF6A4" w14:textId="77777777" w:rsidR="005E0885" w:rsidRPr="00786C1D" w:rsidRDefault="005E0885" w:rsidP="00C51E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86C1D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98BC5B" w14:textId="77777777" w:rsidR="005E0885" w:rsidRPr="00786C1D" w:rsidRDefault="005E0885" w:rsidP="00C51E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86C1D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37ED38B" w14:textId="77777777" w:rsidR="005E0885" w:rsidRPr="00786C1D" w:rsidRDefault="005E0885" w:rsidP="00C51E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86C1D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5E0885" w:rsidRPr="00786C1D" w14:paraId="4FC6A483" w14:textId="77777777">
        <w:trPr>
          <w:trHeight w:val="255"/>
          <w:jc w:val="center"/>
        </w:trPr>
        <w:tc>
          <w:tcPr>
            <w:tcW w:w="27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5AD3EF" w14:textId="77777777" w:rsidR="005E0885" w:rsidRPr="00786C1D" w:rsidRDefault="005E0885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786C1D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FA3F5E" w:rsidRPr="00786C1D">
              <w:rPr>
                <w:rFonts w:ascii="Arial Narrow" w:hAnsi="Arial Narrow"/>
                <w:sz w:val="22"/>
                <w:szCs w:val="22"/>
              </w:rPr>
              <w:t> </w:t>
            </w:r>
            <w:r w:rsidRPr="00786C1D">
              <w:rPr>
                <w:rFonts w:ascii="Arial Narrow" w:hAnsi="Arial Narrow"/>
                <w:sz w:val="22"/>
                <w:szCs w:val="22"/>
              </w:rPr>
              <w:t>obchodného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8154E3" w14:textId="77777777" w:rsidR="005E0885" w:rsidRPr="00786C1D" w:rsidRDefault="005E0885" w:rsidP="009A4B4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252DE" w14:textId="77777777" w:rsidR="005E0885" w:rsidRPr="00786C1D" w:rsidRDefault="005E0885" w:rsidP="003A4D6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51F6A6" w14:textId="77777777" w:rsidR="005E0885" w:rsidRPr="00786C1D" w:rsidRDefault="005E0885" w:rsidP="009A4B4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701CA3" w14:textId="77777777" w:rsidR="005E0885" w:rsidRPr="00786C1D" w:rsidRDefault="005E0885" w:rsidP="003A4D6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F078D5B" w14:textId="77777777" w:rsidR="005E0885" w:rsidRPr="00786C1D" w:rsidRDefault="005E0885" w:rsidP="003A4D6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F1547" w:rsidRPr="00786C1D" w14:paraId="7A301CDA" w14:textId="77777777">
        <w:trPr>
          <w:trHeight w:val="255"/>
          <w:jc w:val="center"/>
        </w:trPr>
        <w:tc>
          <w:tcPr>
            <w:tcW w:w="2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A2283C" w14:textId="77777777" w:rsidR="001F1547" w:rsidRPr="00786C1D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786C1D">
              <w:rPr>
                <w:rFonts w:ascii="Arial Narrow" w:hAnsi="Arial Narrow"/>
                <w:sz w:val="22"/>
                <w:szCs w:val="22"/>
              </w:rPr>
              <w:t>Styku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EE35D3" w14:textId="77777777" w:rsidR="001F1547" w:rsidRPr="001B530B" w:rsidRDefault="001F1547" w:rsidP="00C34F7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269</w:t>
            </w:r>
            <w:r w:rsidR="00C34F70" w:rsidRPr="001B530B">
              <w:rPr>
                <w:rFonts w:ascii="Arial Narrow" w:hAnsi="Arial Narrow"/>
                <w:sz w:val="22"/>
                <w:szCs w:val="22"/>
              </w:rPr>
              <w:t>70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3CA0D" w14:textId="77777777" w:rsidR="001F1547" w:rsidRPr="001B530B" w:rsidRDefault="001F1547" w:rsidP="001F154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BB2BDD" w14:textId="3EB8F9D5" w:rsidR="001F1547" w:rsidRPr="001B530B" w:rsidRDefault="006160D1" w:rsidP="00E33B4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879</w:t>
            </w:r>
            <w:r w:rsidR="00E33B45" w:rsidRPr="001B530B">
              <w:rPr>
                <w:rFonts w:ascii="Arial Narrow" w:hAnsi="Arial Narrow"/>
                <w:sz w:val="22"/>
                <w:szCs w:val="22"/>
              </w:rPr>
              <w:t>7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8EA0A5" w14:textId="77777777" w:rsidR="001F1547" w:rsidRPr="001B530B" w:rsidRDefault="001F1547" w:rsidP="001F154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7B58806" w14:textId="77777777" w:rsidR="001F1547" w:rsidRPr="001B530B" w:rsidRDefault="007E09A6" w:rsidP="009A4B4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18 173</w:t>
            </w:r>
          </w:p>
        </w:tc>
      </w:tr>
      <w:tr w:rsidR="001F1547" w:rsidRPr="00786C1D" w14:paraId="24039E2F" w14:textId="77777777">
        <w:trPr>
          <w:trHeight w:val="255"/>
          <w:jc w:val="center"/>
        </w:trPr>
        <w:tc>
          <w:tcPr>
            <w:tcW w:w="27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CFCCC3" w14:textId="77777777" w:rsidR="001F1547" w:rsidRPr="00786C1D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786C1D">
              <w:rPr>
                <w:rFonts w:ascii="Arial Narrow" w:hAnsi="Arial Narrow"/>
                <w:sz w:val="22"/>
                <w:szCs w:val="22"/>
              </w:rPr>
              <w:t>Pohľadávky voči dcérskej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EF082B" w14:textId="77777777" w:rsidR="001F1547" w:rsidRPr="001B530B" w:rsidRDefault="001F1547" w:rsidP="009A4B4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191D5C" w14:textId="77777777" w:rsidR="001F1547" w:rsidRPr="001B530B" w:rsidRDefault="001F1547" w:rsidP="001F154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880DB1" w14:textId="77777777" w:rsidR="001F1547" w:rsidRPr="001B530B" w:rsidRDefault="001F1547" w:rsidP="009A4B4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820CC7" w14:textId="77777777" w:rsidR="001F1547" w:rsidRPr="001B530B" w:rsidRDefault="001F1547" w:rsidP="001F154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5310116" w14:textId="77777777" w:rsidR="001F1547" w:rsidRPr="001B530B" w:rsidRDefault="001F1547" w:rsidP="009A4B4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F1547" w:rsidRPr="00786C1D" w14:paraId="707330CF" w14:textId="77777777">
        <w:trPr>
          <w:trHeight w:val="255"/>
          <w:jc w:val="center"/>
        </w:trPr>
        <w:tc>
          <w:tcPr>
            <w:tcW w:w="27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D827D9" w14:textId="77777777" w:rsidR="001F1547" w:rsidRPr="00786C1D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786C1D">
              <w:rPr>
                <w:rFonts w:ascii="Arial Narrow" w:hAnsi="Arial Narrow"/>
                <w:sz w:val="22"/>
                <w:szCs w:val="22"/>
              </w:rPr>
              <w:t>účtovnej jednotke a materskej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D8135" w14:textId="77777777" w:rsidR="001F1547" w:rsidRPr="001B530B" w:rsidRDefault="001F1547" w:rsidP="009A4B4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D28BC5" w14:textId="77777777" w:rsidR="001F1547" w:rsidRPr="001B530B" w:rsidRDefault="001F1547" w:rsidP="001F154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48E347" w14:textId="77777777" w:rsidR="001F1547" w:rsidRPr="001B530B" w:rsidRDefault="001F1547" w:rsidP="009A4B4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43E50D" w14:textId="77777777" w:rsidR="001F1547" w:rsidRPr="001B530B" w:rsidRDefault="001F1547" w:rsidP="001F154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BB6D76C" w14:textId="77777777" w:rsidR="001F1547" w:rsidRPr="001B530B" w:rsidRDefault="001F1547" w:rsidP="009A4B4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F1547" w:rsidRPr="00786C1D" w14:paraId="086CD4F8" w14:textId="77777777">
        <w:trPr>
          <w:trHeight w:val="270"/>
          <w:jc w:val="center"/>
        </w:trPr>
        <w:tc>
          <w:tcPr>
            <w:tcW w:w="2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46898" w14:textId="77777777" w:rsidR="001F1547" w:rsidRPr="00786C1D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786C1D">
              <w:rPr>
                <w:rFonts w:ascii="Arial Narrow" w:hAnsi="Arial Narrow"/>
                <w:sz w:val="22"/>
                <w:szCs w:val="22"/>
              </w:rPr>
              <w:t>účtovnej jednotke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CD3835" w14:textId="77777777" w:rsidR="001F1547" w:rsidRPr="001B530B" w:rsidRDefault="001F1547" w:rsidP="009A4B4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F20A71" w14:textId="77777777" w:rsidR="001F1547" w:rsidRPr="001B530B" w:rsidRDefault="001F1547" w:rsidP="001F154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876BEF" w14:textId="77777777" w:rsidR="001F1547" w:rsidRPr="001B530B" w:rsidRDefault="001F1547" w:rsidP="009A4B4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4BCB0" w14:textId="77777777" w:rsidR="001F1547" w:rsidRPr="001B530B" w:rsidRDefault="001F1547" w:rsidP="001F154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207985C" w14:textId="77777777" w:rsidR="001F1547" w:rsidRPr="001B530B" w:rsidRDefault="001F1547" w:rsidP="009A4B4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F1547" w:rsidRPr="00786C1D" w14:paraId="5DE8D91A" w14:textId="77777777">
        <w:trPr>
          <w:trHeight w:val="270"/>
          <w:jc w:val="center"/>
        </w:trPr>
        <w:tc>
          <w:tcPr>
            <w:tcW w:w="27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32F5E0" w14:textId="77777777" w:rsidR="001F1547" w:rsidRPr="00786C1D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786C1D">
              <w:rPr>
                <w:rFonts w:ascii="Arial Narrow" w:hAnsi="Arial Narrow"/>
                <w:sz w:val="22"/>
                <w:szCs w:val="22"/>
              </w:rPr>
              <w:t>Ostatné pohľadávky v rámci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0F6CAB" w14:textId="77777777" w:rsidR="001F1547" w:rsidRPr="001B530B" w:rsidRDefault="001F1547" w:rsidP="009A4B4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88AE0" w14:textId="77777777" w:rsidR="001F1547" w:rsidRPr="001B530B" w:rsidRDefault="001F1547" w:rsidP="001F154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849A66" w14:textId="77777777" w:rsidR="001F1547" w:rsidRPr="001B530B" w:rsidRDefault="001F1547" w:rsidP="009A4B4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2431E4" w14:textId="77777777" w:rsidR="001F1547" w:rsidRPr="001B530B" w:rsidRDefault="001F1547" w:rsidP="001F154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B9AD4F6" w14:textId="77777777" w:rsidR="001F1547" w:rsidRPr="001B530B" w:rsidRDefault="001F1547" w:rsidP="009A4B4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F1547" w:rsidRPr="00786C1D" w14:paraId="7807B845" w14:textId="77777777">
        <w:trPr>
          <w:trHeight w:val="270"/>
          <w:jc w:val="center"/>
        </w:trPr>
        <w:tc>
          <w:tcPr>
            <w:tcW w:w="2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DD9E53" w14:textId="77777777" w:rsidR="001F1547" w:rsidRPr="00786C1D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786C1D">
              <w:rPr>
                <w:rFonts w:ascii="Arial Narrow" w:hAnsi="Arial Narrow"/>
                <w:sz w:val="22"/>
                <w:szCs w:val="22"/>
              </w:rPr>
              <w:t>konsolidovaného celku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0FB4DC" w14:textId="77777777" w:rsidR="001F1547" w:rsidRPr="001B530B" w:rsidRDefault="001F1547" w:rsidP="009A4B4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9A4C89" w14:textId="77777777" w:rsidR="001F1547" w:rsidRPr="001B530B" w:rsidRDefault="001F1547" w:rsidP="001F154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72446" w14:textId="77777777" w:rsidR="001F1547" w:rsidRPr="001B530B" w:rsidRDefault="001F1547" w:rsidP="009A4B4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B7589D" w14:textId="77777777" w:rsidR="001F1547" w:rsidRPr="001B530B" w:rsidRDefault="001F1547" w:rsidP="001F154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1CF47F1" w14:textId="77777777" w:rsidR="001F1547" w:rsidRPr="001B530B" w:rsidRDefault="001F1547" w:rsidP="009A4B4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F1547" w:rsidRPr="00786C1D" w14:paraId="00B20DE7" w14:textId="77777777">
        <w:trPr>
          <w:trHeight w:val="255"/>
          <w:jc w:val="center"/>
        </w:trPr>
        <w:tc>
          <w:tcPr>
            <w:tcW w:w="27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353975" w14:textId="77777777" w:rsidR="001F1547" w:rsidRPr="00786C1D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786C1D">
              <w:rPr>
                <w:rFonts w:ascii="Arial Narrow" w:hAnsi="Arial Narrow"/>
                <w:sz w:val="22"/>
                <w:szCs w:val="22"/>
              </w:rPr>
              <w:t>Pohľadávky voči spoločníkom,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A2A3A" w14:textId="77777777" w:rsidR="001F1547" w:rsidRPr="001B530B" w:rsidRDefault="001F1547" w:rsidP="009A4B4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62BC0C" w14:textId="77777777" w:rsidR="001F1547" w:rsidRPr="001B530B" w:rsidRDefault="001F1547" w:rsidP="001F154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D5156B" w14:textId="77777777" w:rsidR="001F1547" w:rsidRPr="001B530B" w:rsidRDefault="001F1547" w:rsidP="009A4B4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A3636B" w14:textId="77777777" w:rsidR="001F1547" w:rsidRPr="001B530B" w:rsidRDefault="001F1547" w:rsidP="001F154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F29C686" w14:textId="77777777" w:rsidR="001F1547" w:rsidRPr="001B530B" w:rsidRDefault="001F1547" w:rsidP="009A4B4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F1547" w:rsidRPr="00786C1D" w14:paraId="00B8AB69" w14:textId="77777777">
        <w:trPr>
          <w:trHeight w:val="255"/>
          <w:jc w:val="center"/>
        </w:trPr>
        <w:tc>
          <w:tcPr>
            <w:tcW w:w="2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CBF6E9" w14:textId="77777777" w:rsidR="001F1547" w:rsidRPr="00786C1D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786C1D">
              <w:rPr>
                <w:rFonts w:ascii="Arial Narrow" w:hAnsi="Arial Narrow"/>
                <w:sz w:val="22"/>
                <w:szCs w:val="22"/>
              </w:rPr>
              <w:t>Členom a združeniu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CC37FE" w14:textId="77777777" w:rsidR="001F1547" w:rsidRPr="001B530B" w:rsidRDefault="001F1547" w:rsidP="009A4B4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8CC711" w14:textId="77777777" w:rsidR="001F1547" w:rsidRPr="001B530B" w:rsidRDefault="001F1547" w:rsidP="001F154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BDAF12" w14:textId="77777777" w:rsidR="001F1547" w:rsidRPr="001B530B" w:rsidRDefault="001F1547" w:rsidP="009A4B4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F1FB7D" w14:textId="77777777" w:rsidR="001F1547" w:rsidRPr="001B530B" w:rsidRDefault="001F1547" w:rsidP="001F154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D49BBDC" w14:textId="77777777" w:rsidR="001F1547" w:rsidRPr="001B530B" w:rsidRDefault="001F1547" w:rsidP="009A4B4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F1547" w:rsidRPr="00786C1D" w14:paraId="6EC71E83" w14:textId="77777777">
        <w:trPr>
          <w:trHeight w:val="270"/>
          <w:jc w:val="center"/>
        </w:trPr>
        <w:tc>
          <w:tcPr>
            <w:tcW w:w="2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48F5F" w14:textId="77777777" w:rsidR="001F1547" w:rsidRPr="00786C1D" w:rsidRDefault="001F1547" w:rsidP="001F1547">
            <w:pPr>
              <w:rPr>
                <w:rFonts w:ascii="Arial Narrow" w:hAnsi="Arial Narrow"/>
                <w:sz w:val="22"/>
                <w:szCs w:val="22"/>
              </w:rPr>
            </w:pPr>
            <w:r w:rsidRPr="00786C1D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4CFA25" w14:textId="77777777" w:rsidR="001F1547" w:rsidRPr="001B530B" w:rsidRDefault="001F1547" w:rsidP="009A4B4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251917" w14:textId="77777777" w:rsidR="001F1547" w:rsidRPr="001B530B" w:rsidRDefault="001F1547" w:rsidP="001F154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02AF2" w14:textId="77777777" w:rsidR="001F1547" w:rsidRPr="001B530B" w:rsidRDefault="001F1547" w:rsidP="001F154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BC6A79" w14:textId="77777777" w:rsidR="001F1547" w:rsidRPr="001B530B" w:rsidRDefault="001F1547" w:rsidP="001F154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64D4E71" w14:textId="77777777" w:rsidR="001F1547" w:rsidRPr="001B530B" w:rsidRDefault="001F1547" w:rsidP="009A4B4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F1547" w:rsidRPr="00786C1D" w14:paraId="29E5F467" w14:textId="77777777">
        <w:trPr>
          <w:trHeight w:val="270"/>
          <w:jc w:val="center"/>
        </w:trPr>
        <w:tc>
          <w:tcPr>
            <w:tcW w:w="27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EA8325" w14:textId="77777777" w:rsidR="001F1547" w:rsidRPr="00786C1D" w:rsidRDefault="001F1547" w:rsidP="001F154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86C1D">
              <w:rPr>
                <w:rFonts w:ascii="Arial Narrow" w:hAnsi="Arial Narrow"/>
                <w:b/>
                <w:bCs/>
                <w:sz w:val="22"/>
                <w:szCs w:val="22"/>
              </w:rPr>
              <w:t>Pohľadávky spolu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B61083" w14:textId="77777777" w:rsidR="001F1547" w:rsidRPr="001B530B" w:rsidRDefault="001F1547" w:rsidP="00C34F7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2697</w:t>
            </w:r>
            <w:r w:rsidR="00C34F70" w:rsidRPr="001B530B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A444E9" w14:textId="77777777" w:rsidR="001F1547" w:rsidRPr="001B530B" w:rsidRDefault="001F1547" w:rsidP="001F154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F477E3" w14:textId="359608CB" w:rsidR="001F1547" w:rsidRPr="001B530B" w:rsidRDefault="006160D1" w:rsidP="00E33B4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879</w:t>
            </w:r>
            <w:r w:rsidR="00E33B45" w:rsidRPr="001B530B">
              <w:rPr>
                <w:rFonts w:ascii="Arial Narrow" w:hAnsi="Arial Narrow"/>
                <w:sz w:val="22"/>
                <w:szCs w:val="22"/>
              </w:rPr>
              <w:t>7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A7FFC1" w14:textId="77777777" w:rsidR="001F1547" w:rsidRPr="001B530B" w:rsidRDefault="001F1547" w:rsidP="001F154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20B631C" w14:textId="5E3CB19E" w:rsidR="001F1547" w:rsidRPr="001B530B" w:rsidRDefault="006160D1" w:rsidP="00E33B4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1817</w:t>
            </w:r>
            <w:r w:rsidR="00E33B45" w:rsidRPr="001B530B"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1F1547" w:rsidRPr="00786C1D" w14:paraId="7E1D0409" w14:textId="77777777">
        <w:trPr>
          <w:trHeight w:val="270"/>
          <w:jc w:val="center"/>
        </w:trPr>
        <w:tc>
          <w:tcPr>
            <w:tcW w:w="27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DDD4FA" w14:textId="77777777" w:rsidR="001F1547" w:rsidRPr="00786C1D" w:rsidRDefault="001F1547" w:rsidP="001F154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40788C" w14:textId="77777777" w:rsidR="001F1547" w:rsidRPr="001B530B" w:rsidRDefault="001F1547" w:rsidP="009A4B4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5D8B44" w14:textId="77777777" w:rsidR="001F1547" w:rsidRPr="001B530B" w:rsidRDefault="001F1547" w:rsidP="001F154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B4ABEE" w14:textId="77777777" w:rsidR="001F1547" w:rsidRPr="001B530B" w:rsidRDefault="001F1547" w:rsidP="009A4B4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34CFF6" w14:textId="77777777" w:rsidR="001F1547" w:rsidRPr="001B530B" w:rsidRDefault="001F1547" w:rsidP="001F154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01AC5A4" w14:textId="77777777" w:rsidR="001F1547" w:rsidRPr="001B530B" w:rsidRDefault="001F1547" w:rsidP="009A4B4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3A30B6D8" w14:textId="77777777" w:rsidR="003A4D63" w:rsidRPr="00786C1D" w:rsidRDefault="003A4D63">
      <w:pPr>
        <w:rPr>
          <w:rFonts w:ascii="Arial Narrow" w:hAnsi="Arial Narrow"/>
          <w:sz w:val="22"/>
          <w:szCs w:val="22"/>
        </w:rPr>
      </w:pPr>
    </w:p>
    <w:p w14:paraId="79E353C2" w14:textId="77777777" w:rsidR="003A4D63" w:rsidRPr="00786C1D" w:rsidRDefault="003A4D63">
      <w:pPr>
        <w:rPr>
          <w:rFonts w:ascii="Arial Narrow" w:hAnsi="Arial Narrow"/>
          <w:sz w:val="22"/>
          <w:szCs w:val="22"/>
        </w:rPr>
      </w:pPr>
    </w:p>
    <w:p w14:paraId="21112AC5" w14:textId="77777777" w:rsidR="005E0885" w:rsidRPr="00613EA7" w:rsidRDefault="00414D6E" w:rsidP="00FA3F5E">
      <w:pPr>
        <w:ind w:left="360"/>
        <w:jc w:val="both"/>
        <w:rPr>
          <w:sz w:val="21"/>
          <w:szCs w:val="21"/>
          <w:u w:val="single"/>
        </w:rPr>
      </w:pPr>
      <w:r w:rsidRPr="00613EA7">
        <w:rPr>
          <w:sz w:val="21"/>
          <w:szCs w:val="21"/>
        </w:rPr>
        <w:t>s</w:t>
      </w:r>
      <w:r w:rsidR="0073601D" w:rsidRPr="00613EA7">
        <w:rPr>
          <w:sz w:val="21"/>
          <w:szCs w:val="21"/>
        </w:rPr>
        <w:t xml:space="preserve">) </w:t>
      </w:r>
      <w:r w:rsidR="00195EAE" w:rsidRPr="00613EA7">
        <w:rPr>
          <w:sz w:val="21"/>
          <w:szCs w:val="21"/>
        </w:rPr>
        <w:t>I</w:t>
      </w:r>
      <w:r w:rsidRPr="00613EA7">
        <w:rPr>
          <w:sz w:val="21"/>
          <w:szCs w:val="21"/>
        </w:rPr>
        <w:t>nformácie o vekovej štruktúre pohľadávok</w:t>
      </w:r>
    </w:p>
    <w:tbl>
      <w:tblPr>
        <w:tblW w:w="486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4"/>
        <w:gridCol w:w="2357"/>
        <w:gridCol w:w="2357"/>
        <w:gridCol w:w="2364"/>
      </w:tblGrid>
      <w:tr w:rsidR="00300AE9" w:rsidRPr="002716CB" w14:paraId="3B7020B6" w14:textId="77777777" w:rsidTr="00300AE9">
        <w:trPr>
          <w:jc w:val="center"/>
        </w:trPr>
        <w:tc>
          <w:tcPr>
            <w:tcW w:w="345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A2939F" w14:textId="77777777" w:rsidR="00300AE9" w:rsidRPr="00B47D3C" w:rsidRDefault="00300AE9" w:rsidP="00AC78CD">
            <w:pPr>
              <w:pStyle w:val="TopHeader"/>
            </w:pPr>
            <w:r w:rsidRPr="00B47D3C">
              <w:t>Názov položky</w:t>
            </w:r>
          </w:p>
        </w:tc>
        <w:tc>
          <w:tcPr>
            <w:tcW w:w="24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05FC40" w14:textId="77777777" w:rsidR="00300AE9" w:rsidRPr="00B47D3C" w:rsidRDefault="00300AE9" w:rsidP="00AC78CD">
            <w:pPr>
              <w:pStyle w:val="TopHeader"/>
            </w:pPr>
            <w:r w:rsidRPr="00B47D3C">
              <w:t>V lehote splatnosti</w:t>
            </w:r>
          </w:p>
        </w:tc>
        <w:tc>
          <w:tcPr>
            <w:tcW w:w="24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AAF3A7" w14:textId="77777777" w:rsidR="00300AE9" w:rsidRPr="00B47D3C" w:rsidRDefault="00300AE9" w:rsidP="00AC78CD">
            <w:pPr>
              <w:pStyle w:val="TopHeader"/>
            </w:pPr>
            <w:r w:rsidRPr="00B47D3C">
              <w:t>Po lehote splatnosti</w:t>
            </w:r>
          </w:p>
        </w:tc>
        <w:tc>
          <w:tcPr>
            <w:tcW w:w="24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4351FD53" w14:textId="77777777" w:rsidR="00300AE9" w:rsidRPr="00B47D3C" w:rsidRDefault="00300AE9" w:rsidP="00AC78CD">
            <w:pPr>
              <w:pStyle w:val="TopHeader"/>
            </w:pPr>
            <w:r w:rsidRPr="00B47D3C">
              <w:t>Pohľadávky spolu</w:t>
            </w:r>
          </w:p>
        </w:tc>
      </w:tr>
      <w:tr w:rsidR="00300AE9" w:rsidRPr="002716CB" w14:paraId="6ED9ED0E" w14:textId="77777777" w:rsidTr="00300AE9">
        <w:trPr>
          <w:trHeight w:hRule="exact" w:val="227"/>
          <w:jc w:val="center"/>
        </w:trPr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A3AB80" w14:textId="77777777" w:rsidR="00300AE9" w:rsidRPr="002716CB" w:rsidRDefault="00300AE9" w:rsidP="00AC78C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F72EFB" w14:textId="77777777" w:rsidR="00300AE9" w:rsidRPr="002716CB" w:rsidRDefault="00300AE9" w:rsidP="00AC78CD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D23915" w14:textId="77777777" w:rsidR="00300AE9" w:rsidRPr="002716CB" w:rsidRDefault="00300AE9" w:rsidP="00AC78CD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4DC08" w14:textId="77777777" w:rsidR="00300AE9" w:rsidRPr="002716CB" w:rsidRDefault="00300AE9" w:rsidP="00AC78CD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</w:tr>
      <w:tr w:rsidR="00300AE9" w:rsidRPr="002716CB" w14:paraId="6A36570B" w14:textId="77777777" w:rsidTr="00300AE9">
        <w:trPr>
          <w:trHeight w:val="454"/>
          <w:jc w:val="center"/>
        </w:trPr>
        <w:tc>
          <w:tcPr>
            <w:tcW w:w="10691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14:paraId="39681D3C" w14:textId="77777777" w:rsidR="00300AE9" w:rsidRPr="002716CB" w:rsidRDefault="00300AE9" w:rsidP="00AC78C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pohľadávky</w:t>
            </w:r>
          </w:p>
        </w:tc>
      </w:tr>
      <w:tr w:rsidR="00300AE9" w:rsidRPr="002716CB" w14:paraId="7F53ABE1" w14:textId="77777777" w:rsidTr="00300AE9">
        <w:trPr>
          <w:trHeight w:hRule="exact" w:val="567"/>
          <w:jc w:val="center"/>
        </w:trPr>
        <w:tc>
          <w:tcPr>
            <w:tcW w:w="3452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B62F71" w14:textId="77777777" w:rsidR="00300AE9" w:rsidRPr="002716CB" w:rsidRDefault="00300AE9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41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46D1DA" w14:textId="77777777" w:rsidR="00300AE9" w:rsidRPr="002716CB" w:rsidRDefault="00300AE9" w:rsidP="00AC78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12" w:space="0" w:color="auto"/>
            </w:tcBorders>
            <w:vAlign w:val="center"/>
          </w:tcPr>
          <w:p w14:paraId="08ED5CD5" w14:textId="77777777" w:rsidR="00300AE9" w:rsidRPr="002716CB" w:rsidRDefault="00300AE9" w:rsidP="00AC78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12" w:space="0" w:color="auto"/>
            </w:tcBorders>
            <w:vAlign w:val="center"/>
          </w:tcPr>
          <w:p w14:paraId="150F198B" w14:textId="77777777" w:rsidR="00300AE9" w:rsidRPr="002716CB" w:rsidRDefault="00300AE9" w:rsidP="00AC78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00AE9" w:rsidRPr="002716CB" w14:paraId="5A13761B" w14:textId="77777777" w:rsidTr="00300AE9">
        <w:trPr>
          <w:jc w:val="center"/>
        </w:trPr>
        <w:tc>
          <w:tcPr>
            <w:tcW w:w="3452" w:type="dxa"/>
            <w:tcBorders>
              <w:right w:val="single" w:sz="12" w:space="0" w:color="auto"/>
            </w:tcBorders>
            <w:vAlign w:val="center"/>
            <w:hideMark/>
          </w:tcPr>
          <w:p w14:paraId="47F5D465" w14:textId="77777777" w:rsidR="00300AE9" w:rsidRPr="002716CB" w:rsidRDefault="00300AE9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 MÚJ</w:t>
            </w:r>
          </w:p>
        </w:tc>
        <w:tc>
          <w:tcPr>
            <w:tcW w:w="2413" w:type="dxa"/>
            <w:tcBorders>
              <w:left w:val="single" w:sz="12" w:space="0" w:color="auto"/>
            </w:tcBorders>
            <w:vAlign w:val="center"/>
          </w:tcPr>
          <w:p w14:paraId="3CE1F1B2" w14:textId="77777777" w:rsidR="00300AE9" w:rsidRPr="002716CB" w:rsidRDefault="00300AE9" w:rsidP="00AC78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413" w:type="dxa"/>
            <w:vAlign w:val="center"/>
          </w:tcPr>
          <w:p w14:paraId="43020CAF" w14:textId="77777777" w:rsidR="00300AE9" w:rsidRPr="002716CB" w:rsidRDefault="00300AE9" w:rsidP="00AC78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413" w:type="dxa"/>
            <w:vAlign w:val="center"/>
          </w:tcPr>
          <w:p w14:paraId="40AD794E" w14:textId="77777777" w:rsidR="00300AE9" w:rsidRPr="002716CB" w:rsidRDefault="00300AE9" w:rsidP="00AC78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00AE9" w:rsidRPr="002716CB" w14:paraId="380E1DFC" w14:textId="77777777" w:rsidTr="00300AE9">
        <w:trPr>
          <w:jc w:val="center"/>
        </w:trPr>
        <w:tc>
          <w:tcPr>
            <w:tcW w:w="3452" w:type="dxa"/>
            <w:tcBorders>
              <w:right w:val="single" w:sz="12" w:space="0" w:color="auto"/>
            </w:tcBorders>
            <w:vAlign w:val="center"/>
            <w:hideMark/>
          </w:tcPr>
          <w:p w14:paraId="37A6E2AB" w14:textId="77777777" w:rsidR="00300AE9" w:rsidRPr="002716CB" w:rsidRDefault="00300AE9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413" w:type="dxa"/>
            <w:tcBorders>
              <w:left w:val="single" w:sz="12" w:space="0" w:color="auto"/>
            </w:tcBorders>
            <w:vAlign w:val="center"/>
          </w:tcPr>
          <w:p w14:paraId="18529370" w14:textId="77777777" w:rsidR="00300AE9" w:rsidRPr="002716CB" w:rsidRDefault="00300AE9" w:rsidP="00AC78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413" w:type="dxa"/>
            <w:vAlign w:val="center"/>
          </w:tcPr>
          <w:p w14:paraId="32EEF6F2" w14:textId="77777777" w:rsidR="00300AE9" w:rsidRPr="002716CB" w:rsidRDefault="00300AE9" w:rsidP="00AC78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413" w:type="dxa"/>
            <w:vAlign w:val="center"/>
          </w:tcPr>
          <w:p w14:paraId="148471CA" w14:textId="77777777" w:rsidR="00300AE9" w:rsidRPr="002716CB" w:rsidRDefault="00300AE9" w:rsidP="00AC78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00AE9" w:rsidRPr="002716CB" w14:paraId="76CD198C" w14:textId="77777777" w:rsidTr="00300AE9">
        <w:trPr>
          <w:jc w:val="center"/>
        </w:trPr>
        <w:tc>
          <w:tcPr>
            <w:tcW w:w="345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A130F4" w14:textId="77777777" w:rsidR="00300AE9" w:rsidRPr="002716CB" w:rsidRDefault="00300AE9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241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2DFC368" w14:textId="77777777" w:rsidR="00300AE9" w:rsidRPr="002716CB" w:rsidRDefault="00300AE9" w:rsidP="00AC78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413" w:type="dxa"/>
            <w:tcBorders>
              <w:bottom w:val="single" w:sz="6" w:space="0" w:color="auto"/>
            </w:tcBorders>
            <w:vAlign w:val="center"/>
          </w:tcPr>
          <w:p w14:paraId="2D581A30" w14:textId="77777777" w:rsidR="00300AE9" w:rsidRPr="002716CB" w:rsidRDefault="00300AE9" w:rsidP="00AC78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413" w:type="dxa"/>
            <w:tcBorders>
              <w:bottom w:val="single" w:sz="6" w:space="0" w:color="auto"/>
            </w:tcBorders>
            <w:vAlign w:val="center"/>
          </w:tcPr>
          <w:p w14:paraId="27F18020" w14:textId="77777777" w:rsidR="00300AE9" w:rsidRPr="002716CB" w:rsidRDefault="00300AE9" w:rsidP="00AC78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00AE9" w:rsidRPr="002716CB" w14:paraId="3A75CA41" w14:textId="77777777" w:rsidTr="00300AE9">
        <w:trPr>
          <w:trHeight w:hRule="exact" w:val="397"/>
          <w:jc w:val="center"/>
        </w:trPr>
        <w:tc>
          <w:tcPr>
            <w:tcW w:w="345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55A0C77" w14:textId="77777777" w:rsidR="00300AE9" w:rsidRPr="002716CB" w:rsidRDefault="00300AE9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41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A9D0DC4" w14:textId="77777777" w:rsidR="00300AE9" w:rsidRPr="002716CB" w:rsidRDefault="00300AE9" w:rsidP="00AC78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6" w:space="0" w:color="auto"/>
            </w:tcBorders>
            <w:vAlign w:val="center"/>
          </w:tcPr>
          <w:p w14:paraId="5625FE8E" w14:textId="77777777" w:rsidR="00300AE9" w:rsidRPr="002716CB" w:rsidRDefault="00300AE9" w:rsidP="00AC78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6" w:space="0" w:color="auto"/>
            </w:tcBorders>
            <w:vAlign w:val="center"/>
          </w:tcPr>
          <w:p w14:paraId="0AA36C13" w14:textId="77777777" w:rsidR="00300AE9" w:rsidRPr="002716CB" w:rsidRDefault="00300AE9" w:rsidP="00AC78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00AE9" w:rsidRPr="002716CB" w14:paraId="60783B77" w14:textId="77777777" w:rsidTr="00300AE9">
        <w:trPr>
          <w:trHeight w:hRule="exact" w:val="397"/>
          <w:jc w:val="center"/>
        </w:trPr>
        <w:tc>
          <w:tcPr>
            <w:tcW w:w="345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CDFAD" w14:textId="77777777" w:rsidR="00300AE9" w:rsidRPr="002716CB" w:rsidRDefault="00300AE9" w:rsidP="00AC78C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41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7DD54D" w14:textId="77777777" w:rsidR="00300AE9" w:rsidRPr="002716CB" w:rsidRDefault="00300AE9" w:rsidP="00AC78C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413" w:type="dxa"/>
            <w:tcBorders>
              <w:bottom w:val="single" w:sz="12" w:space="0" w:color="auto"/>
            </w:tcBorders>
            <w:vAlign w:val="center"/>
          </w:tcPr>
          <w:p w14:paraId="056CC291" w14:textId="77777777" w:rsidR="00300AE9" w:rsidRPr="002716CB" w:rsidRDefault="00300AE9" w:rsidP="00AC78C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413" w:type="dxa"/>
            <w:tcBorders>
              <w:bottom w:val="single" w:sz="12" w:space="0" w:color="auto"/>
            </w:tcBorders>
            <w:vAlign w:val="center"/>
          </w:tcPr>
          <w:p w14:paraId="3870F51D" w14:textId="77777777" w:rsidR="00300AE9" w:rsidRPr="002716CB" w:rsidRDefault="00300AE9" w:rsidP="00AC78C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300AE9" w:rsidRPr="002716CB" w14:paraId="0C776F72" w14:textId="77777777" w:rsidTr="00300AE9">
        <w:trPr>
          <w:trHeight w:val="329"/>
          <w:jc w:val="center"/>
        </w:trPr>
        <w:tc>
          <w:tcPr>
            <w:tcW w:w="10691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F8E2D93" w14:textId="77777777" w:rsidR="00300AE9" w:rsidRPr="002716CB" w:rsidRDefault="00300AE9" w:rsidP="00AC78C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Krátkodobé pohľadávky</w:t>
            </w:r>
          </w:p>
        </w:tc>
      </w:tr>
      <w:tr w:rsidR="00300AE9" w:rsidRPr="001B530B" w14:paraId="1CE4CF59" w14:textId="77777777" w:rsidTr="00300AE9">
        <w:trPr>
          <w:trHeight w:val="340"/>
          <w:jc w:val="center"/>
        </w:trPr>
        <w:tc>
          <w:tcPr>
            <w:tcW w:w="3452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FB1273" w14:textId="77777777" w:rsidR="00300AE9" w:rsidRPr="001B530B" w:rsidRDefault="00300AE9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41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FF9BCC" w14:textId="77777777" w:rsidR="00300AE9" w:rsidRPr="001B530B" w:rsidRDefault="006C2E9E" w:rsidP="00A846E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10081</w:t>
            </w:r>
            <w:r w:rsidR="00A846E8" w:rsidRPr="001B530B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413" w:type="dxa"/>
            <w:tcBorders>
              <w:top w:val="single" w:sz="12" w:space="0" w:color="auto"/>
            </w:tcBorders>
            <w:vAlign w:val="center"/>
          </w:tcPr>
          <w:p w14:paraId="3708A8AB" w14:textId="77777777" w:rsidR="00300AE9" w:rsidRPr="001B530B" w:rsidRDefault="006C2E9E" w:rsidP="00AC78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54719</w:t>
            </w:r>
          </w:p>
        </w:tc>
        <w:tc>
          <w:tcPr>
            <w:tcW w:w="2413" w:type="dxa"/>
            <w:tcBorders>
              <w:top w:val="single" w:sz="12" w:space="0" w:color="auto"/>
            </w:tcBorders>
            <w:vAlign w:val="center"/>
          </w:tcPr>
          <w:p w14:paraId="623B6D81" w14:textId="77777777" w:rsidR="00300AE9" w:rsidRPr="001B530B" w:rsidRDefault="00EA3C91" w:rsidP="00A846E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1555</w:t>
            </w:r>
            <w:r w:rsidR="00A846E8" w:rsidRPr="001B530B">
              <w:rPr>
                <w:rFonts w:ascii="Arial Narrow" w:hAnsi="Arial Narrow"/>
                <w:sz w:val="22"/>
                <w:szCs w:val="22"/>
              </w:rPr>
              <w:t>29</w:t>
            </w:r>
          </w:p>
        </w:tc>
      </w:tr>
      <w:tr w:rsidR="00300AE9" w:rsidRPr="001B530B" w14:paraId="68E7AF2D" w14:textId="77777777" w:rsidTr="00300AE9">
        <w:trPr>
          <w:jc w:val="center"/>
        </w:trPr>
        <w:tc>
          <w:tcPr>
            <w:tcW w:w="3452" w:type="dxa"/>
            <w:tcBorders>
              <w:right w:val="single" w:sz="12" w:space="0" w:color="auto"/>
            </w:tcBorders>
            <w:vAlign w:val="center"/>
            <w:hideMark/>
          </w:tcPr>
          <w:p w14:paraId="10F348E0" w14:textId="77777777" w:rsidR="00300AE9" w:rsidRPr="001B530B" w:rsidRDefault="00300AE9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Pohľadávky voči DÚJ a MÚJ</w:t>
            </w:r>
          </w:p>
        </w:tc>
        <w:tc>
          <w:tcPr>
            <w:tcW w:w="2413" w:type="dxa"/>
            <w:tcBorders>
              <w:left w:val="single" w:sz="12" w:space="0" w:color="auto"/>
            </w:tcBorders>
            <w:vAlign w:val="center"/>
          </w:tcPr>
          <w:p w14:paraId="603F6E0C" w14:textId="77777777" w:rsidR="00300AE9" w:rsidRPr="001B530B" w:rsidRDefault="00300AE9" w:rsidP="00AC78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413" w:type="dxa"/>
            <w:vAlign w:val="center"/>
          </w:tcPr>
          <w:p w14:paraId="7C6DB6CB" w14:textId="77777777" w:rsidR="00300AE9" w:rsidRPr="001B530B" w:rsidRDefault="00300AE9" w:rsidP="00AC78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413" w:type="dxa"/>
            <w:vAlign w:val="center"/>
          </w:tcPr>
          <w:p w14:paraId="180A944B" w14:textId="77777777" w:rsidR="00300AE9" w:rsidRPr="001B530B" w:rsidRDefault="00300AE9" w:rsidP="00AC78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00AE9" w:rsidRPr="001B530B" w14:paraId="05C4C934" w14:textId="77777777" w:rsidTr="00300AE9">
        <w:trPr>
          <w:jc w:val="center"/>
        </w:trPr>
        <w:tc>
          <w:tcPr>
            <w:tcW w:w="3452" w:type="dxa"/>
            <w:tcBorders>
              <w:right w:val="single" w:sz="12" w:space="0" w:color="auto"/>
            </w:tcBorders>
            <w:vAlign w:val="center"/>
            <w:hideMark/>
          </w:tcPr>
          <w:p w14:paraId="1B383874" w14:textId="77777777" w:rsidR="00300AE9" w:rsidRPr="001B530B" w:rsidRDefault="00300AE9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413" w:type="dxa"/>
            <w:tcBorders>
              <w:left w:val="single" w:sz="12" w:space="0" w:color="auto"/>
            </w:tcBorders>
            <w:vAlign w:val="center"/>
          </w:tcPr>
          <w:p w14:paraId="56DA6B38" w14:textId="77777777" w:rsidR="00300AE9" w:rsidRPr="001B530B" w:rsidRDefault="00300AE9" w:rsidP="00AC78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413" w:type="dxa"/>
            <w:vAlign w:val="center"/>
          </w:tcPr>
          <w:p w14:paraId="14501C36" w14:textId="77777777" w:rsidR="00300AE9" w:rsidRPr="001B530B" w:rsidRDefault="00300AE9" w:rsidP="00AC78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413" w:type="dxa"/>
            <w:vAlign w:val="center"/>
          </w:tcPr>
          <w:p w14:paraId="6057076D" w14:textId="77777777" w:rsidR="00300AE9" w:rsidRPr="001B530B" w:rsidRDefault="00300AE9" w:rsidP="00AC78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00AE9" w:rsidRPr="001B530B" w14:paraId="0C384B44" w14:textId="77777777" w:rsidTr="00300AE9">
        <w:trPr>
          <w:jc w:val="center"/>
        </w:trPr>
        <w:tc>
          <w:tcPr>
            <w:tcW w:w="3452" w:type="dxa"/>
            <w:tcBorders>
              <w:right w:val="single" w:sz="12" w:space="0" w:color="auto"/>
            </w:tcBorders>
            <w:vAlign w:val="center"/>
            <w:hideMark/>
          </w:tcPr>
          <w:p w14:paraId="696772E1" w14:textId="77777777" w:rsidR="00300AE9" w:rsidRPr="001B530B" w:rsidRDefault="00300AE9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413" w:type="dxa"/>
            <w:tcBorders>
              <w:left w:val="single" w:sz="12" w:space="0" w:color="auto"/>
            </w:tcBorders>
            <w:vAlign w:val="center"/>
          </w:tcPr>
          <w:p w14:paraId="40AF1B46" w14:textId="77777777" w:rsidR="00300AE9" w:rsidRPr="001B530B" w:rsidRDefault="00300AE9" w:rsidP="00AC78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413" w:type="dxa"/>
            <w:vAlign w:val="center"/>
          </w:tcPr>
          <w:p w14:paraId="18B617BC" w14:textId="77777777" w:rsidR="00300AE9" w:rsidRPr="001B530B" w:rsidRDefault="00300AE9" w:rsidP="00AC78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413" w:type="dxa"/>
            <w:vAlign w:val="center"/>
          </w:tcPr>
          <w:p w14:paraId="1CB94FD4" w14:textId="77777777" w:rsidR="00300AE9" w:rsidRPr="001B530B" w:rsidRDefault="00300AE9" w:rsidP="00AC78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00AE9" w:rsidRPr="001B530B" w14:paraId="644F90FB" w14:textId="77777777" w:rsidTr="00300AE9">
        <w:trPr>
          <w:trHeight w:hRule="exact" w:val="454"/>
          <w:jc w:val="center"/>
        </w:trPr>
        <w:tc>
          <w:tcPr>
            <w:tcW w:w="345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AC1B9C" w14:textId="77777777" w:rsidR="00300AE9" w:rsidRPr="001B530B" w:rsidRDefault="00300AE9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241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3AC1A71" w14:textId="77777777" w:rsidR="00300AE9" w:rsidRPr="001B530B" w:rsidRDefault="00300AE9" w:rsidP="00AC78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413" w:type="dxa"/>
            <w:tcBorders>
              <w:bottom w:val="single" w:sz="6" w:space="0" w:color="auto"/>
            </w:tcBorders>
            <w:vAlign w:val="center"/>
          </w:tcPr>
          <w:p w14:paraId="2C7F5B09" w14:textId="77777777" w:rsidR="00300AE9" w:rsidRPr="001B530B" w:rsidRDefault="00300AE9" w:rsidP="00AC78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413" w:type="dxa"/>
            <w:tcBorders>
              <w:bottom w:val="single" w:sz="6" w:space="0" w:color="auto"/>
            </w:tcBorders>
            <w:vAlign w:val="center"/>
          </w:tcPr>
          <w:p w14:paraId="2CD43705" w14:textId="77777777" w:rsidR="00300AE9" w:rsidRPr="001B530B" w:rsidRDefault="00300AE9" w:rsidP="00AC78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00AE9" w:rsidRPr="001B530B" w14:paraId="02D405FF" w14:textId="77777777" w:rsidTr="00300AE9">
        <w:trPr>
          <w:trHeight w:hRule="exact" w:val="454"/>
          <w:jc w:val="center"/>
        </w:trPr>
        <w:tc>
          <w:tcPr>
            <w:tcW w:w="345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B79E90A" w14:textId="77777777" w:rsidR="00300AE9" w:rsidRPr="001B530B" w:rsidRDefault="00300AE9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241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EEE0823" w14:textId="77777777" w:rsidR="00300AE9" w:rsidRPr="001B530B" w:rsidRDefault="006C2E9E" w:rsidP="00AC78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67930</w:t>
            </w:r>
          </w:p>
        </w:tc>
        <w:tc>
          <w:tcPr>
            <w:tcW w:w="2413" w:type="dxa"/>
            <w:tcBorders>
              <w:top w:val="single" w:sz="6" w:space="0" w:color="auto"/>
            </w:tcBorders>
            <w:vAlign w:val="center"/>
          </w:tcPr>
          <w:p w14:paraId="3CBB08F2" w14:textId="77777777" w:rsidR="00300AE9" w:rsidRPr="001B530B" w:rsidRDefault="00300AE9" w:rsidP="00AC78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6" w:space="0" w:color="auto"/>
            </w:tcBorders>
            <w:vAlign w:val="center"/>
          </w:tcPr>
          <w:p w14:paraId="6E530AD9" w14:textId="77777777" w:rsidR="00300AE9" w:rsidRPr="001B530B" w:rsidRDefault="00EA3C91" w:rsidP="00AC78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67930</w:t>
            </w:r>
          </w:p>
        </w:tc>
      </w:tr>
      <w:tr w:rsidR="00300AE9" w:rsidRPr="001B530B" w14:paraId="2D161DC5" w14:textId="77777777" w:rsidTr="00300AE9">
        <w:trPr>
          <w:trHeight w:hRule="exact" w:val="454"/>
          <w:jc w:val="center"/>
        </w:trPr>
        <w:tc>
          <w:tcPr>
            <w:tcW w:w="3452" w:type="dxa"/>
            <w:tcBorders>
              <w:right w:val="single" w:sz="12" w:space="0" w:color="auto"/>
            </w:tcBorders>
            <w:vAlign w:val="center"/>
            <w:hideMark/>
          </w:tcPr>
          <w:p w14:paraId="1AF6AF20" w14:textId="77777777" w:rsidR="00300AE9" w:rsidRPr="001B530B" w:rsidRDefault="00300AE9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413" w:type="dxa"/>
            <w:tcBorders>
              <w:left w:val="single" w:sz="12" w:space="0" w:color="auto"/>
            </w:tcBorders>
            <w:vAlign w:val="center"/>
          </w:tcPr>
          <w:p w14:paraId="04A92DE8" w14:textId="77777777" w:rsidR="00300AE9" w:rsidRPr="001B530B" w:rsidRDefault="00300AE9" w:rsidP="00AC78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413" w:type="dxa"/>
            <w:vAlign w:val="center"/>
          </w:tcPr>
          <w:p w14:paraId="6952C823" w14:textId="77777777" w:rsidR="00300AE9" w:rsidRPr="001B530B" w:rsidRDefault="006C2E9E" w:rsidP="00AC78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135</w:t>
            </w:r>
          </w:p>
        </w:tc>
        <w:tc>
          <w:tcPr>
            <w:tcW w:w="2413" w:type="dxa"/>
            <w:vAlign w:val="center"/>
          </w:tcPr>
          <w:p w14:paraId="27D4E306" w14:textId="77777777" w:rsidR="00300AE9" w:rsidRPr="001B530B" w:rsidRDefault="00EA3C91" w:rsidP="00AC78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135</w:t>
            </w:r>
          </w:p>
        </w:tc>
      </w:tr>
      <w:tr w:rsidR="00300AE9" w:rsidRPr="002716CB" w14:paraId="471C7D2A" w14:textId="77777777" w:rsidTr="00300AE9">
        <w:trPr>
          <w:trHeight w:hRule="exact" w:val="538"/>
          <w:jc w:val="center"/>
        </w:trPr>
        <w:tc>
          <w:tcPr>
            <w:tcW w:w="345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0D812" w14:textId="77777777" w:rsidR="00300AE9" w:rsidRPr="001B530B" w:rsidRDefault="00300AE9" w:rsidP="00AC78C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41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EE0BA6" w14:textId="77777777" w:rsidR="00300AE9" w:rsidRPr="001B530B" w:rsidRDefault="006C2E9E" w:rsidP="00A846E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sz w:val="22"/>
                <w:szCs w:val="22"/>
              </w:rPr>
              <w:t>16874</w:t>
            </w:r>
            <w:r w:rsidR="00A846E8" w:rsidRPr="001B530B">
              <w:rPr>
                <w:rFonts w:ascii="Arial Narrow" w:hAnsi="Arial Narrow"/>
                <w:b/>
                <w:sz w:val="22"/>
                <w:szCs w:val="22"/>
              </w:rPr>
              <w:t>0</w:t>
            </w:r>
          </w:p>
        </w:tc>
        <w:tc>
          <w:tcPr>
            <w:tcW w:w="2413" w:type="dxa"/>
            <w:tcBorders>
              <w:bottom w:val="single" w:sz="12" w:space="0" w:color="auto"/>
            </w:tcBorders>
            <w:vAlign w:val="center"/>
          </w:tcPr>
          <w:p w14:paraId="5041A25D" w14:textId="77777777" w:rsidR="00300AE9" w:rsidRPr="001B530B" w:rsidRDefault="006C2E9E" w:rsidP="00AC78C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sz w:val="22"/>
                <w:szCs w:val="22"/>
              </w:rPr>
              <w:t>54854</w:t>
            </w:r>
          </w:p>
        </w:tc>
        <w:tc>
          <w:tcPr>
            <w:tcW w:w="2413" w:type="dxa"/>
            <w:tcBorders>
              <w:bottom w:val="single" w:sz="12" w:space="0" w:color="auto"/>
            </w:tcBorders>
            <w:vAlign w:val="center"/>
          </w:tcPr>
          <w:p w14:paraId="00FEB96F" w14:textId="77777777" w:rsidR="00300AE9" w:rsidRPr="002716CB" w:rsidRDefault="00EA3C91" w:rsidP="00A846E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sz w:val="22"/>
                <w:szCs w:val="22"/>
              </w:rPr>
              <w:t>22359</w:t>
            </w:r>
            <w:r w:rsidR="00A846E8" w:rsidRPr="001B530B">
              <w:rPr>
                <w:rFonts w:ascii="Arial Narrow" w:hAnsi="Arial Narrow"/>
                <w:b/>
                <w:sz w:val="22"/>
                <w:szCs w:val="22"/>
              </w:rPr>
              <w:t>4</w:t>
            </w:r>
          </w:p>
        </w:tc>
      </w:tr>
    </w:tbl>
    <w:p w14:paraId="2AFA83AF" w14:textId="77777777" w:rsidR="00300AE9" w:rsidRPr="002716CB" w:rsidRDefault="00300AE9" w:rsidP="00300AE9">
      <w:pPr>
        <w:jc w:val="both"/>
      </w:pPr>
    </w:p>
    <w:p w14:paraId="679AA431" w14:textId="77777777" w:rsidR="00425DEB" w:rsidRDefault="00425DEB" w:rsidP="00BA704D">
      <w:pPr>
        <w:rPr>
          <w:sz w:val="21"/>
          <w:szCs w:val="21"/>
        </w:rPr>
      </w:pPr>
    </w:p>
    <w:p w14:paraId="3299E0EA" w14:textId="77777777" w:rsidR="00425DEB" w:rsidRPr="00613EA7" w:rsidRDefault="00425DEB" w:rsidP="00BA704D">
      <w:pPr>
        <w:rPr>
          <w:sz w:val="21"/>
          <w:szCs w:val="21"/>
        </w:rPr>
      </w:pPr>
    </w:p>
    <w:p w14:paraId="5456472D" w14:textId="77777777" w:rsidR="00FE6BDD" w:rsidRPr="00613EA7" w:rsidRDefault="00FE6BDD" w:rsidP="00BA704D">
      <w:pPr>
        <w:rPr>
          <w:sz w:val="21"/>
          <w:szCs w:val="21"/>
        </w:rPr>
      </w:pPr>
    </w:p>
    <w:p w14:paraId="0CF55ED8" w14:textId="77777777" w:rsidR="00473915" w:rsidRPr="00613EA7" w:rsidRDefault="00C94D38" w:rsidP="00972C82">
      <w:pPr>
        <w:pStyle w:val="Zarkazkladnhotextu3"/>
        <w:ind w:left="360"/>
        <w:rPr>
          <w:sz w:val="21"/>
          <w:szCs w:val="21"/>
        </w:rPr>
      </w:pPr>
      <w:r w:rsidRPr="00613EA7">
        <w:rPr>
          <w:sz w:val="21"/>
          <w:szCs w:val="21"/>
        </w:rPr>
        <w:t>t</w:t>
      </w:r>
      <w:r w:rsidR="0073601D" w:rsidRPr="00613EA7">
        <w:rPr>
          <w:sz w:val="21"/>
          <w:szCs w:val="21"/>
        </w:rPr>
        <w:t xml:space="preserve">)  </w:t>
      </w:r>
      <w:r w:rsidR="00195EAE" w:rsidRPr="00613EA7">
        <w:rPr>
          <w:sz w:val="21"/>
          <w:szCs w:val="21"/>
        </w:rPr>
        <w:t>I</w:t>
      </w:r>
      <w:r w:rsidRPr="00613EA7">
        <w:rPr>
          <w:sz w:val="21"/>
          <w:szCs w:val="21"/>
        </w:rPr>
        <w:t>nformácie o pohľadávkach zabezpečených záložným právom</w:t>
      </w:r>
    </w:p>
    <w:p w14:paraId="3C44419C" w14:textId="77777777" w:rsidR="00C40B93" w:rsidRPr="00613EA7" w:rsidRDefault="00C94D38" w:rsidP="00972C82">
      <w:pPr>
        <w:pStyle w:val="Zarkazkladnhotextu3"/>
        <w:ind w:left="360"/>
        <w:rPr>
          <w:sz w:val="21"/>
          <w:szCs w:val="21"/>
        </w:rPr>
      </w:pPr>
      <w:r w:rsidRPr="00613EA7">
        <w:rPr>
          <w:sz w:val="21"/>
          <w:szCs w:val="21"/>
        </w:rPr>
        <w:t>alebo inou formou zabezpečenia</w:t>
      </w:r>
    </w:p>
    <w:p w14:paraId="2195DFE8" w14:textId="77777777" w:rsidR="00FE6BDD" w:rsidRPr="00613EA7" w:rsidRDefault="00FE6BDD" w:rsidP="00FE6BDD">
      <w:pPr>
        <w:rPr>
          <w:b/>
          <w:sz w:val="21"/>
          <w:szCs w:val="21"/>
        </w:rPr>
      </w:pPr>
    </w:p>
    <w:p w14:paraId="0DBB7FC8" w14:textId="77777777" w:rsidR="00FE6BDD" w:rsidRPr="00613EA7" w:rsidRDefault="00FE6BDD" w:rsidP="00FE6BDD">
      <w:pPr>
        <w:rPr>
          <w:b/>
          <w:sz w:val="21"/>
          <w:szCs w:val="21"/>
        </w:rPr>
      </w:pPr>
    </w:p>
    <w:tbl>
      <w:tblPr>
        <w:tblW w:w="7640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20"/>
        <w:gridCol w:w="1852"/>
        <w:gridCol w:w="2068"/>
      </w:tblGrid>
      <w:tr w:rsidR="00FE6BDD" w:rsidRPr="00786C1D" w14:paraId="359D2EFA" w14:textId="77777777">
        <w:trPr>
          <w:trHeight w:val="255"/>
          <w:jc w:val="center"/>
        </w:trPr>
        <w:tc>
          <w:tcPr>
            <w:tcW w:w="372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21CD7B" w14:textId="77777777" w:rsidR="00FE6BDD" w:rsidRPr="00786C1D" w:rsidRDefault="00FE6BDD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86C1D">
              <w:rPr>
                <w:rFonts w:ascii="Arial Narrow" w:hAnsi="Arial Narrow"/>
                <w:b/>
                <w:bCs/>
                <w:sz w:val="22"/>
                <w:szCs w:val="22"/>
              </w:rPr>
              <w:t>Opis predmetu záložného práva</w:t>
            </w:r>
          </w:p>
        </w:tc>
        <w:tc>
          <w:tcPr>
            <w:tcW w:w="39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44D4DFDE" w14:textId="77777777" w:rsidR="00FE6BDD" w:rsidRPr="00786C1D" w:rsidRDefault="00FE6BDD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86C1D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FE6BDD" w:rsidRPr="00786C1D" w14:paraId="6D4D5F2A" w14:textId="77777777">
        <w:trPr>
          <w:trHeight w:val="270"/>
          <w:jc w:val="center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1FF2CD" w14:textId="77777777" w:rsidR="00FE6BDD" w:rsidRPr="00786C1D" w:rsidRDefault="00FE6BDD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86C1D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B29556" w14:textId="77777777" w:rsidR="00FE6BDD" w:rsidRPr="00786C1D" w:rsidRDefault="00FE6BDD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86C1D">
              <w:rPr>
                <w:rFonts w:ascii="Arial Narrow" w:hAnsi="Arial Narrow"/>
                <w:b/>
                <w:bCs/>
                <w:sz w:val="22"/>
                <w:szCs w:val="22"/>
              </w:rPr>
              <w:t>Hodnota predmetu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C17EF8A" w14:textId="77777777" w:rsidR="00FE6BDD" w:rsidRPr="00786C1D" w:rsidRDefault="00FE6BDD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86C1D">
              <w:rPr>
                <w:rFonts w:ascii="Arial Narrow" w:hAnsi="Arial Narrow"/>
                <w:b/>
                <w:bCs/>
                <w:sz w:val="22"/>
                <w:szCs w:val="22"/>
              </w:rPr>
              <w:t>Hodnota pohľadávky</w:t>
            </w:r>
          </w:p>
        </w:tc>
      </w:tr>
      <w:tr w:rsidR="00FE6BDD" w:rsidRPr="00786C1D" w14:paraId="147799BE" w14:textId="77777777">
        <w:trPr>
          <w:trHeight w:val="255"/>
          <w:jc w:val="center"/>
        </w:trPr>
        <w:tc>
          <w:tcPr>
            <w:tcW w:w="37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48CCF6" w14:textId="77777777" w:rsidR="00FE6BDD" w:rsidRPr="00786C1D" w:rsidRDefault="00FE6BDD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786C1D">
              <w:rPr>
                <w:rFonts w:ascii="Arial Narrow" w:hAnsi="Arial Narrow"/>
                <w:sz w:val="22"/>
                <w:szCs w:val="22"/>
              </w:rPr>
              <w:t>Pohľadávky kryté záložným právom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EBD934" w14:textId="77777777" w:rsidR="00FE6BDD" w:rsidRPr="00786C1D" w:rsidRDefault="001A292A" w:rsidP="00C94D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86C1D">
              <w:rPr>
                <w:rFonts w:ascii="Arial Narrow" w:hAnsi="Arial Narrow"/>
                <w:sz w:val="22"/>
                <w:szCs w:val="22"/>
              </w:rPr>
              <w:t>504100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5F85F95" w14:textId="77777777" w:rsidR="00FE6BDD" w:rsidRPr="00786C1D" w:rsidRDefault="001A292A" w:rsidP="00C94D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86C1D">
              <w:rPr>
                <w:rFonts w:ascii="Arial Narrow" w:hAnsi="Arial Narrow"/>
                <w:sz w:val="22"/>
                <w:szCs w:val="22"/>
              </w:rPr>
              <w:t>504100</w:t>
            </w:r>
          </w:p>
        </w:tc>
      </w:tr>
      <w:tr w:rsidR="00FE6BDD" w:rsidRPr="00786C1D" w14:paraId="527AC4C7" w14:textId="77777777">
        <w:trPr>
          <w:trHeight w:val="255"/>
          <w:jc w:val="center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51D3DB" w14:textId="77777777" w:rsidR="00FE6BDD" w:rsidRPr="00786C1D" w:rsidRDefault="00FE6BDD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786C1D">
              <w:rPr>
                <w:rFonts w:ascii="Arial Narrow" w:hAnsi="Arial Narrow"/>
                <w:sz w:val="22"/>
                <w:szCs w:val="22"/>
              </w:rPr>
              <w:t>alebo inou formou zabezpečenia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395D7D" w14:textId="77777777" w:rsidR="00FE6BDD" w:rsidRPr="00786C1D" w:rsidRDefault="00FE6BDD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786C1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CC45196" w14:textId="77777777" w:rsidR="00FE6BDD" w:rsidRPr="00786C1D" w:rsidRDefault="00FE6BDD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786C1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E6BDD" w:rsidRPr="00786C1D" w14:paraId="585C0B37" w14:textId="77777777">
        <w:trPr>
          <w:trHeight w:val="255"/>
          <w:jc w:val="center"/>
        </w:trPr>
        <w:tc>
          <w:tcPr>
            <w:tcW w:w="37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DBE59A" w14:textId="77777777" w:rsidR="00FE6BDD" w:rsidRPr="00786C1D" w:rsidRDefault="00FE6BDD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786C1D">
              <w:rPr>
                <w:rFonts w:ascii="Arial Narrow" w:hAnsi="Arial Narrow"/>
                <w:sz w:val="22"/>
                <w:szCs w:val="22"/>
              </w:rPr>
              <w:t>Hodnota pohľadávok, na ktoré sa zriadilo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42094" w14:textId="77777777" w:rsidR="00FE6BDD" w:rsidRPr="00786C1D" w:rsidRDefault="00FE6BDD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786C1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662D396" w14:textId="77777777" w:rsidR="00FE6BDD" w:rsidRPr="00786C1D" w:rsidRDefault="00FE6BDD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786C1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E6BDD" w:rsidRPr="00786C1D" w14:paraId="4FDE0C52" w14:textId="77777777">
        <w:trPr>
          <w:trHeight w:val="255"/>
          <w:jc w:val="center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272222" w14:textId="77777777" w:rsidR="00FE6BDD" w:rsidRPr="00786C1D" w:rsidRDefault="00FE6BDD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786C1D">
              <w:rPr>
                <w:rFonts w:ascii="Arial Narrow" w:hAnsi="Arial Narrow"/>
                <w:sz w:val="22"/>
                <w:szCs w:val="22"/>
              </w:rPr>
              <w:t>záložné právo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55546F" w14:textId="77777777" w:rsidR="00FE6BDD" w:rsidRPr="00786C1D" w:rsidRDefault="00FE6BDD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786C1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A94F73F" w14:textId="77777777" w:rsidR="00FE6BDD" w:rsidRPr="00786C1D" w:rsidRDefault="00FE6BDD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786C1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E6BDD" w:rsidRPr="00786C1D" w14:paraId="746EDA05" w14:textId="77777777">
        <w:trPr>
          <w:trHeight w:val="255"/>
          <w:jc w:val="center"/>
        </w:trPr>
        <w:tc>
          <w:tcPr>
            <w:tcW w:w="37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8B76DD" w14:textId="77777777" w:rsidR="00FE6BDD" w:rsidRPr="00786C1D" w:rsidRDefault="00FE6BDD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786C1D">
              <w:rPr>
                <w:rFonts w:ascii="Arial Narrow" w:hAnsi="Arial Narrow"/>
                <w:sz w:val="22"/>
                <w:szCs w:val="22"/>
              </w:rPr>
              <w:t>Hodnota pohľadávok, pri ktorých je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5BC44B" w14:textId="77777777" w:rsidR="00FE6BDD" w:rsidRPr="00786C1D" w:rsidRDefault="00FE6BDD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786C1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C863A13" w14:textId="77777777" w:rsidR="00FE6BDD" w:rsidRPr="00786C1D" w:rsidRDefault="00FE6BDD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786C1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E6BDD" w:rsidRPr="00786C1D" w14:paraId="52AD06B4" w14:textId="77777777">
        <w:trPr>
          <w:trHeight w:val="270"/>
          <w:jc w:val="center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AEDA0A" w14:textId="77777777" w:rsidR="00FE6BDD" w:rsidRPr="00786C1D" w:rsidRDefault="00FE6BDD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786C1D">
              <w:rPr>
                <w:rFonts w:ascii="Arial Narrow" w:hAnsi="Arial Narrow"/>
                <w:sz w:val="22"/>
                <w:szCs w:val="22"/>
              </w:rPr>
              <w:t>obmedzené právo sním nakladať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FA4F2" w14:textId="77777777" w:rsidR="00FE6BDD" w:rsidRPr="00786C1D" w:rsidRDefault="00FE6BDD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786C1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D97C6A8" w14:textId="77777777" w:rsidR="00FE6BDD" w:rsidRPr="00786C1D" w:rsidRDefault="00FE6BDD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786C1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52E701E7" w14:textId="77777777" w:rsidR="00473915" w:rsidRPr="00613EA7" w:rsidRDefault="00473915" w:rsidP="00972C82">
      <w:pPr>
        <w:pStyle w:val="Zarkazkladnhotextu3"/>
        <w:ind w:left="360"/>
        <w:rPr>
          <w:sz w:val="21"/>
          <w:szCs w:val="21"/>
        </w:rPr>
      </w:pPr>
    </w:p>
    <w:p w14:paraId="0340E4F2" w14:textId="77777777" w:rsidR="00FA3F5E" w:rsidRPr="00613EA7" w:rsidRDefault="00FA3F5E" w:rsidP="00AE6BB9">
      <w:pPr>
        <w:rPr>
          <w:sz w:val="21"/>
          <w:szCs w:val="21"/>
        </w:rPr>
      </w:pPr>
    </w:p>
    <w:p w14:paraId="6B9BCC36" w14:textId="77777777" w:rsidR="00FA3F5E" w:rsidRPr="00613EA7" w:rsidRDefault="00FA3F5E" w:rsidP="00BA704D">
      <w:pPr>
        <w:ind w:left="720"/>
        <w:rPr>
          <w:sz w:val="21"/>
          <w:szCs w:val="21"/>
        </w:rPr>
      </w:pPr>
    </w:p>
    <w:p w14:paraId="52F62B94" w14:textId="77777777" w:rsidR="00FA3F5E" w:rsidRPr="00613EA7" w:rsidRDefault="00FA3F5E" w:rsidP="00BA704D">
      <w:pPr>
        <w:ind w:left="720"/>
        <w:rPr>
          <w:sz w:val="21"/>
          <w:szCs w:val="21"/>
        </w:rPr>
      </w:pPr>
    </w:p>
    <w:p w14:paraId="48F2B631" w14:textId="77777777" w:rsidR="00300AE9" w:rsidRDefault="00300AE9" w:rsidP="00BA704D">
      <w:pPr>
        <w:ind w:left="720"/>
        <w:rPr>
          <w:sz w:val="21"/>
          <w:szCs w:val="21"/>
        </w:rPr>
      </w:pPr>
    </w:p>
    <w:p w14:paraId="22443F15" w14:textId="77777777" w:rsidR="00473915" w:rsidRPr="00613EA7" w:rsidRDefault="0073601D" w:rsidP="00BA704D">
      <w:pPr>
        <w:ind w:left="720"/>
        <w:rPr>
          <w:sz w:val="21"/>
          <w:szCs w:val="21"/>
        </w:rPr>
      </w:pPr>
      <w:r w:rsidRPr="00613EA7">
        <w:rPr>
          <w:sz w:val="21"/>
          <w:szCs w:val="21"/>
        </w:rPr>
        <w:lastRenderedPageBreak/>
        <w:br/>
      </w:r>
    </w:p>
    <w:p w14:paraId="2F34D4D5" w14:textId="77777777" w:rsidR="00FA3F5E" w:rsidRDefault="00FA3F5E" w:rsidP="00AE6BB9">
      <w:pPr>
        <w:rPr>
          <w:sz w:val="21"/>
          <w:szCs w:val="21"/>
        </w:rPr>
      </w:pPr>
    </w:p>
    <w:p w14:paraId="18D5BECE" w14:textId="77777777" w:rsidR="00984DD2" w:rsidRDefault="00984DD2" w:rsidP="006C2E9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v)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Odložená daňová pohľadávka</w:t>
      </w:r>
      <w:r w:rsidRPr="002716CB">
        <w:rPr>
          <w:rFonts w:ascii="Arial Narrow" w:hAnsi="Arial Narrow" w:cs="Arial Narrow"/>
          <w:sz w:val="22"/>
          <w:szCs w:val="22"/>
        </w:rPr>
        <w:t>, pričom sa uvedie opis jej vzniku:</w:t>
      </w:r>
    </w:p>
    <w:p w14:paraId="5B05ACFE" w14:textId="77777777" w:rsidR="00025873" w:rsidRPr="002716CB" w:rsidRDefault="00025873" w:rsidP="006C2E9E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766"/>
        <w:gridCol w:w="2557"/>
        <w:gridCol w:w="2419"/>
      </w:tblGrid>
      <w:tr w:rsidR="00984DD2" w:rsidRPr="002716CB" w14:paraId="079609DB" w14:textId="77777777" w:rsidTr="00AC78CD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CA630B" w14:textId="77777777" w:rsidR="00984DD2" w:rsidRPr="002716CB" w:rsidRDefault="00984DD2" w:rsidP="00AC78CD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465D83" w14:textId="77777777" w:rsidR="00984DD2" w:rsidRPr="002716CB" w:rsidRDefault="00984DD2" w:rsidP="00AC78CD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E2D20" w14:textId="77777777" w:rsidR="00984DD2" w:rsidRPr="002716CB" w:rsidRDefault="00984DD2" w:rsidP="00AC78CD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984DD2" w:rsidRPr="002716CB" w14:paraId="4D0ACEF0" w14:textId="77777777" w:rsidTr="00AC78CD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04D93F" w14:textId="77777777" w:rsidR="00984DD2" w:rsidRPr="002716CB" w:rsidRDefault="00984DD2" w:rsidP="00AC78C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0F12B1" w14:textId="77777777" w:rsidR="00984DD2" w:rsidRPr="002716CB" w:rsidRDefault="00984DD2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4CCABE" w14:textId="77777777" w:rsidR="00984DD2" w:rsidRPr="002716CB" w:rsidRDefault="00984DD2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84DD2" w:rsidRPr="002716CB" w14:paraId="1CE7F6BD" w14:textId="77777777" w:rsidTr="00AC78C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B1A707" w14:textId="77777777" w:rsidR="00984DD2" w:rsidRPr="002716CB" w:rsidRDefault="00984DD2" w:rsidP="00AC78C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4618937" w14:textId="77777777" w:rsidR="00984DD2" w:rsidRPr="002716CB" w:rsidRDefault="00984DD2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D9DC60" w14:textId="77777777" w:rsidR="00984DD2" w:rsidRPr="002716CB" w:rsidRDefault="00984DD2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84DD2" w:rsidRPr="002716CB" w14:paraId="778E09FA" w14:textId="77777777" w:rsidTr="00AC78C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F17C6B" w14:textId="77777777" w:rsidR="00984DD2" w:rsidRPr="002716CB" w:rsidRDefault="00984DD2" w:rsidP="00AC78C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03EBA7D" w14:textId="77777777" w:rsidR="00984DD2" w:rsidRPr="002716CB" w:rsidRDefault="00984DD2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8507EE" w14:textId="77777777" w:rsidR="00984DD2" w:rsidRPr="002716CB" w:rsidRDefault="00984DD2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84DD2" w:rsidRPr="002716CB" w14:paraId="43417667" w14:textId="77777777" w:rsidTr="00AC78CD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21B7D4" w14:textId="77777777" w:rsidR="00984DD2" w:rsidRPr="002716CB" w:rsidRDefault="00984DD2" w:rsidP="00AC78C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960B2B" w14:textId="77777777" w:rsidR="00984DD2" w:rsidRPr="002716CB" w:rsidRDefault="00984DD2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75193" w14:textId="77777777" w:rsidR="00984DD2" w:rsidRPr="002716CB" w:rsidRDefault="00984DD2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84DD2" w:rsidRPr="002716CB" w14:paraId="69EF5F4C" w14:textId="77777777" w:rsidTr="00AC78C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682CF4" w14:textId="77777777" w:rsidR="00984DD2" w:rsidRPr="002716CB" w:rsidRDefault="00984DD2" w:rsidP="00AC78C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49156D2" w14:textId="77777777" w:rsidR="00984DD2" w:rsidRPr="002716CB" w:rsidRDefault="00984DD2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BC8962" w14:textId="77777777" w:rsidR="00984DD2" w:rsidRPr="002716CB" w:rsidRDefault="00984DD2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84DD2" w:rsidRPr="002716CB" w14:paraId="574019FA" w14:textId="77777777" w:rsidTr="00AC78C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27D9A0" w14:textId="77777777" w:rsidR="00984DD2" w:rsidRPr="002716CB" w:rsidRDefault="00984DD2" w:rsidP="00AC78C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6D4A1FF" w14:textId="77777777" w:rsidR="00984DD2" w:rsidRPr="002716CB" w:rsidRDefault="00984DD2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57896E" w14:textId="77777777" w:rsidR="00984DD2" w:rsidRPr="002716CB" w:rsidRDefault="00984DD2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84DD2" w:rsidRPr="002716CB" w14:paraId="55A96A13" w14:textId="77777777" w:rsidTr="00AC78CD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315D91" w14:textId="77777777" w:rsidR="00984DD2" w:rsidRPr="002716CB" w:rsidRDefault="00984DD2" w:rsidP="00AC78C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DF6408" w14:textId="77777777" w:rsidR="00984DD2" w:rsidRPr="002716CB" w:rsidRDefault="00984DD2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0D7760" w14:textId="77777777" w:rsidR="00984DD2" w:rsidRPr="002716CB" w:rsidRDefault="00984DD2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84DD2" w:rsidRPr="002716CB" w14:paraId="02E08EF2" w14:textId="77777777" w:rsidTr="00AC78C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750B0" w14:textId="77777777" w:rsidR="00984DD2" w:rsidRPr="002716CB" w:rsidRDefault="00984DD2" w:rsidP="00AC78C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BF5E75" w14:textId="77777777" w:rsidR="00984DD2" w:rsidRPr="002716CB" w:rsidRDefault="00984DD2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78545" w14:textId="77777777" w:rsidR="00984DD2" w:rsidRPr="002716CB" w:rsidRDefault="00984DD2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84DD2" w:rsidRPr="002716CB" w14:paraId="43A78F9B" w14:textId="77777777" w:rsidTr="00AC78C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89C72" w14:textId="77777777" w:rsidR="00984DD2" w:rsidRPr="002716CB" w:rsidRDefault="00984DD2" w:rsidP="00AC78C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F6CD02" w14:textId="77777777" w:rsidR="00984DD2" w:rsidRPr="002716CB" w:rsidRDefault="00984DD2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39F6A" w14:textId="77777777" w:rsidR="00984DD2" w:rsidRPr="002716CB" w:rsidRDefault="00984DD2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84DD2" w:rsidRPr="002716CB" w14:paraId="4E46A46E" w14:textId="77777777" w:rsidTr="00AC78C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D0EF2" w14:textId="77777777" w:rsidR="00984DD2" w:rsidRPr="002716CB" w:rsidRDefault="00984DD2" w:rsidP="00AC78C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7730107" w14:textId="77777777" w:rsidR="00984DD2" w:rsidRPr="002716CB" w:rsidRDefault="00984DD2" w:rsidP="00AC78C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FB3C56" w14:textId="77777777" w:rsidR="00984DD2" w:rsidRPr="002716CB" w:rsidRDefault="00984DD2" w:rsidP="00AC78C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84DD2" w:rsidRPr="002716CB" w14:paraId="0184BD88" w14:textId="77777777" w:rsidTr="00AC78C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EED1A" w14:textId="77777777" w:rsidR="00984DD2" w:rsidRPr="002716CB" w:rsidRDefault="00984DD2" w:rsidP="00AC78C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87AA974" w14:textId="77777777" w:rsidR="00984DD2" w:rsidRPr="002716CB" w:rsidRDefault="00984DD2" w:rsidP="00AC78C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C3AB06" w14:textId="77777777" w:rsidR="00984DD2" w:rsidRPr="002716CB" w:rsidRDefault="00984DD2" w:rsidP="00AC78C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84DD2" w:rsidRPr="002716CB" w14:paraId="1D89230E" w14:textId="77777777" w:rsidTr="00AC78C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7AE4C" w14:textId="77777777" w:rsidR="00984DD2" w:rsidRPr="002716CB" w:rsidRDefault="00984DD2" w:rsidP="00AC78C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09673AD" w14:textId="77777777" w:rsidR="00984DD2" w:rsidRPr="002716CB" w:rsidRDefault="00984DD2" w:rsidP="00AC78C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E07F86" w14:textId="77777777" w:rsidR="00984DD2" w:rsidRPr="002716CB" w:rsidRDefault="00984DD2" w:rsidP="00AC78C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84DD2" w:rsidRPr="002716CB" w14:paraId="60B94BD3" w14:textId="77777777" w:rsidTr="00AC78C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28ECD" w14:textId="77777777" w:rsidR="00984DD2" w:rsidRPr="002716CB" w:rsidRDefault="00984DD2" w:rsidP="00AC78C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FFD2996" w14:textId="77777777" w:rsidR="00984DD2" w:rsidRPr="002716CB" w:rsidRDefault="00984DD2" w:rsidP="00AC78C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31348A" w14:textId="77777777" w:rsidR="00984DD2" w:rsidRPr="002716CB" w:rsidRDefault="00984DD2" w:rsidP="00AC78C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84DD2" w:rsidRPr="002716CB" w14:paraId="6A3DBAAE" w14:textId="77777777" w:rsidTr="00AC78C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ED89C" w14:textId="77777777" w:rsidR="00984DD2" w:rsidRPr="002716CB" w:rsidRDefault="00984DD2" w:rsidP="00AC78C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BE8B548" w14:textId="77777777" w:rsidR="00984DD2" w:rsidRPr="002716CB" w:rsidRDefault="00984DD2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F787A" w14:textId="77777777" w:rsidR="00984DD2" w:rsidRPr="002716CB" w:rsidRDefault="00984DD2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84DD2" w:rsidRPr="002716CB" w14:paraId="12A5ACC2" w14:textId="77777777" w:rsidTr="00AC78C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2FA7A9" w14:textId="77777777" w:rsidR="00984DD2" w:rsidRPr="002716CB" w:rsidRDefault="00984DD2" w:rsidP="00AC78C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83FE14E" w14:textId="77777777" w:rsidR="00984DD2" w:rsidRPr="002716CB" w:rsidRDefault="00984DD2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B317D3" w14:textId="77777777" w:rsidR="00984DD2" w:rsidRPr="002716CB" w:rsidRDefault="00984DD2" w:rsidP="00AC78C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84DD2" w:rsidRPr="002716CB" w14:paraId="2DBAB8DF" w14:textId="77777777" w:rsidTr="00AC78C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13D4E" w14:textId="77777777" w:rsidR="00984DD2" w:rsidRPr="002716CB" w:rsidRDefault="00984DD2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3F9C754" w14:textId="77777777" w:rsidR="00984DD2" w:rsidRPr="002716CB" w:rsidRDefault="00984DD2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60D43B" w14:textId="77777777" w:rsidR="00984DD2" w:rsidRPr="002716CB" w:rsidRDefault="00984DD2" w:rsidP="00AC78C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84DD2" w:rsidRPr="002716CB" w14:paraId="2E9CB86E" w14:textId="77777777" w:rsidTr="00AC78C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309E4" w14:textId="77777777" w:rsidR="00984DD2" w:rsidRPr="002716CB" w:rsidRDefault="00984DD2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FAF6996" w14:textId="77777777" w:rsidR="00984DD2" w:rsidRPr="002716CB" w:rsidRDefault="00984DD2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727FC6" w14:textId="77777777" w:rsidR="00984DD2" w:rsidRPr="002716CB" w:rsidRDefault="00984DD2" w:rsidP="00AC78C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84DD2" w:rsidRPr="002716CB" w14:paraId="12912EA7" w14:textId="77777777" w:rsidTr="00AC78C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5C2435" w14:textId="77777777" w:rsidR="00984DD2" w:rsidRPr="002716CB" w:rsidRDefault="00984DD2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2E5F3B2" w14:textId="77777777" w:rsidR="00984DD2" w:rsidRPr="002716CB" w:rsidRDefault="00984DD2" w:rsidP="00AC78C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C2E9D4" w14:textId="77777777" w:rsidR="00984DD2" w:rsidRPr="002716CB" w:rsidRDefault="00984DD2" w:rsidP="00AC78C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6B77ED4" w14:textId="77777777" w:rsidR="00984DD2" w:rsidRDefault="00984DD2" w:rsidP="00984DD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88973C4" w14:textId="77777777" w:rsidR="00984DD2" w:rsidRPr="00613EA7" w:rsidRDefault="00984DD2" w:rsidP="00AE6BB9">
      <w:pPr>
        <w:rPr>
          <w:sz w:val="21"/>
          <w:szCs w:val="21"/>
        </w:rPr>
      </w:pPr>
    </w:p>
    <w:p w14:paraId="3C2AFD7F" w14:textId="77777777" w:rsidR="00984DD2" w:rsidRDefault="00984DD2" w:rsidP="00984DD2">
      <w:pPr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>w)</w:t>
      </w:r>
      <w:r w:rsidR="00025873">
        <w:rPr>
          <w:rFonts w:ascii="Arial Narrow" w:hAnsi="Arial Narrow" w:cs="Arial Narrow"/>
          <w:sz w:val="22"/>
          <w:szCs w:val="22"/>
        </w:rPr>
        <w:t xml:space="preserve">  informácie</w:t>
      </w:r>
      <w:r w:rsidRPr="002716CB">
        <w:rPr>
          <w:rFonts w:ascii="Arial Narrow" w:hAnsi="Arial Narrow" w:cs="Arial Narrow"/>
          <w:sz w:val="22"/>
          <w:szCs w:val="22"/>
        </w:rPr>
        <w:t xml:space="preserve">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krátkodobom finančnom majetku</w:t>
      </w:r>
    </w:p>
    <w:p w14:paraId="584BBC10" w14:textId="77777777" w:rsidR="00025873" w:rsidRPr="002716CB" w:rsidRDefault="00025873" w:rsidP="00984DD2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2693"/>
        <w:gridCol w:w="2908"/>
      </w:tblGrid>
      <w:tr w:rsidR="00984DD2" w:rsidRPr="002716CB" w14:paraId="5A1DF01C" w14:textId="77777777" w:rsidTr="00AC78CD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7AA43A" w14:textId="77777777" w:rsidR="00984DD2" w:rsidRPr="00A95B16" w:rsidRDefault="00984DD2" w:rsidP="00AC78CD">
            <w:pPr>
              <w:pStyle w:val="TopHeader"/>
            </w:pPr>
            <w:r w:rsidRPr="00A95B16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FB2CEC" w14:textId="77777777" w:rsidR="00984DD2" w:rsidRPr="00A95B16" w:rsidRDefault="00984DD2" w:rsidP="00AC78CD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F72A48" w14:textId="77777777" w:rsidR="00984DD2" w:rsidRPr="00A95B16" w:rsidRDefault="00984DD2" w:rsidP="00AC78CD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984DD2" w:rsidRPr="001B530B" w14:paraId="60783FB2" w14:textId="77777777" w:rsidTr="00AC78CD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9147D9" w14:textId="77777777" w:rsidR="00984DD2" w:rsidRPr="001B530B" w:rsidRDefault="00984DD2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7E3C54" w14:textId="77777777" w:rsidR="00984DD2" w:rsidRPr="001B530B" w:rsidRDefault="00984DD2" w:rsidP="006C2E9E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Cs/>
                <w:sz w:val="22"/>
                <w:szCs w:val="22"/>
              </w:rPr>
              <w:t>4066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14:paraId="36DD3CF4" w14:textId="77777777" w:rsidR="00984DD2" w:rsidRPr="001B530B" w:rsidRDefault="00984DD2" w:rsidP="006C2E9E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Cs/>
                <w:sz w:val="22"/>
                <w:szCs w:val="22"/>
              </w:rPr>
              <w:t>2339</w:t>
            </w:r>
          </w:p>
        </w:tc>
      </w:tr>
      <w:tr w:rsidR="00984DD2" w:rsidRPr="001B530B" w14:paraId="6D830843" w14:textId="77777777" w:rsidTr="00AC78CD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14:paraId="00306E74" w14:textId="77777777" w:rsidR="00984DD2" w:rsidRPr="001B530B" w:rsidRDefault="00984DD2" w:rsidP="00AC78C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Cs/>
                <w:sz w:val="22"/>
                <w:szCs w:val="22"/>
              </w:rPr>
              <w:t>Bežné účty v banke alebo v pobočke zahraničnej banky</w:t>
            </w:r>
          </w:p>
          <w:p w14:paraId="5D0A0300" w14:textId="77777777" w:rsidR="00984DD2" w:rsidRPr="001B530B" w:rsidRDefault="00984DD2" w:rsidP="00AC78CD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  <w:p w14:paraId="6421ECF1" w14:textId="77777777" w:rsidR="00984DD2" w:rsidRPr="001B530B" w:rsidRDefault="00984DD2" w:rsidP="00AC78C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Cs/>
                <w:sz w:val="22"/>
                <w:szCs w:val="22"/>
              </w:rPr>
              <w:t>Banky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048BCEE4" w14:textId="77777777" w:rsidR="00984DD2" w:rsidRPr="001B530B" w:rsidRDefault="00984DD2" w:rsidP="006C2E9E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Cs/>
                <w:sz w:val="22"/>
                <w:szCs w:val="22"/>
              </w:rPr>
              <w:t>140127</w:t>
            </w:r>
          </w:p>
        </w:tc>
        <w:tc>
          <w:tcPr>
            <w:tcW w:w="2908" w:type="dxa"/>
            <w:vAlign w:val="center"/>
          </w:tcPr>
          <w:p w14:paraId="028CC58B" w14:textId="54059B6F" w:rsidR="00984DD2" w:rsidRPr="001B530B" w:rsidRDefault="00785CBD" w:rsidP="00785CB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Cs/>
                <w:sz w:val="22"/>
                <w:szCs w:val="22"/>
              </w:rPr>
              <w:t>0</w:t>
            </w:r>
          </w:p>
        </w:tc>
      </w:tr>
      <w:tr w:rsidR="00984DD2" w:rsidRPr="001B530B" w14:paraId="335D4222" w14:textId="77777777" w:rsidTr="00AC78CD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14:paraId="56E0D6F8" w14:textId="77777777" w:rsidR="00984DD2" w:rsidRPr="001B530B" w:rsidRDefault="00984DD2" w:rsidP="00AC78C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Cs/>
                <w:sz w:val="22"/>
                <w:szCs w:val="22"/>
              </w:rPr>
              <w:t>Vkladové účty v banke alebo v pobočke zahraničnej banky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0AA3D6C4" w14:textId="77777777" w:rsidR="00984DD2" w:rsidRPr="001B530B" w:rsidRDefault="00984DD2" w:rsidP="006C2E9E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14:paraId="4A72DB8B" w14:textId="77777777" w:rsidR="00984DD2" w:rsidRPr="001B530B" w:rsidRDefault="00984DD2" w:rsidP="006C2E9E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984DD2" w:rsidRPr="001B530B" w14:paraId="2116D387" w14:textId="77777777" w:rsidTr="00AC78CD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14:paraId="1BBED5A4" w14:textId="77777777" w:rsidR="00984DD2" w:rsidRPr="001B530B" w:rsidRDefault="00984DD2" w:rsidP="00AC78C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0316AC67" w14:textId="77777777" w:rsidR="00984DD2" w:rsidRPr="001B530B" w:rsidRDefault="00984DD2" w:rsidP="006C2E9E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14:paraId="17E0AB42" w14:textId="77777777" w:rsidR="00984DD2" w:rsidRPr="001B530B" w:rsidRDefault="00984DD2" w:rsidP="006C2E9E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984DD2" w:rsidRPr="002716CB" w14:paraId="301288D2" w14:textId="77777777" w:rsidTr="00AC78CD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DB6A4" w14:textId="77777777" w:rsidR="00984DD2" w:rsidRPr="001B530B" w:rsidRDefault="00984DD2" w:rsidP="00AC78C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1467D4" w14:textId="77777777" w:rsidR="00984DD2" w:rsidRPr="001B530B" w:rsidRDefault="00984DD2" w:rsidP="00C34F70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144193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14:paraId="49DFF6F9" w14:textId="74B4FEA6" w:rsidR="00984DD2" w:rsidRPr="002716CB" w:rsidRDefault="00785CBD" w:rsidP="00C34F70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2339</w:t>
            </w:r>
          </w:p>
        </w:tc>
      </w:tr>
    </w:tbl>
    <w:p w14:paraId="5217BC60" w14:textId="77777777" w:rsidR="00984DD2" w:rsidRPr="002716CB" w:rsidRDefault="00984DD2" w:rsidP="00984DD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3A291C7" w14:textId="77777777" w:rsidR="00984DD2" w:rsidRDefault="00984DD2" w:rsidP="005A7724">
      <w:pPr>
        <w:ind w:left="360"/>
        <w:jc w:val="both"/>
        <w:rPr>
          <w:sz w:val="21"/>
          <w:szCs w:val="21"/>
        </w:rPr>
      </w:pPr>
    </w:p>
    <w:p w14:paraId="3EBF7681" w14:textId="77777777" w:rsidR="00984DD2" w:rsidRDefault="00984DD2" w:rsidP="005A7724">
      <w:pPr>
        <w:ind w:left="360"/>
        <w:jc w:val="both"/>
        <w:rPr>
          <w:sz w:val="21"/>
          <w:szCs w:val="21"/>
        </w:rPr>
      </w:pPr>
    </w:p>
    <w:p w14:paraId="52320C67" w14:textId="77777777" w:rsidR="00114D8F" w:rsidRDefault="00114D8F">
      <w:pPr>
        <w:rPr>
          <w:sz w:val="21"/>
          <w:szCs w:val="21"/>
        </w:rPr>
      </w:pPr>
    </w:p>
    <w:p w14:paraId="6512A794" w14:textId="77777777" w:rsidR="00025873" w:rsidRDefault="00025873">
      <w:pPr>
        <w:rPr>
          <w:sz w:val="21"/>
          <w:szCs w:val="21"/>
        </w:rPr>
      </w:pPr>
    </w:p>
    <w:p w14:paraId="17B3C2A4" w14:textId="77777777" w:rsidR="00025873" w:rsidRDefault="00025873">
      <w:pPr>
        <w:rPr>
          <w:sz w:val="21"/>
          <w:szCs w:val="21"/>
        </w:rPr>
      </w:pPr>
    </w:p>
    <w:p w14:paraId="663EDA4D" w14:textId="77777777" w:rsidR="00025873" w:rsidRPr="00613EA7" w:rsidRDefault="00025873">
      <w:pPr>
        <w:rPr>
          <w:sz w:val="21"/>
          <w:szCs w:val="21"/>
        </w:rPr>
      </w:pPr>
    </w:p>
    <w:p w14:paraId="1449BC2E" w14:textId="77777777" w:rsidR="005A7724" w:rsidRPr="00613EA7" w:rsidRDefault="00C94D38" w:rsidP="005A7724">
      <w:pPr>
        <w:ind w:left="360"/>
        <w:rPr>
          <w:sz w:val="21"/>
          <w:szCs w:val="21"/>
        </w:rPr>
      </w:pPr>
      <w:r w:rsidRPr="00613EA7">
        <w:rPr>
          <w:sz w:val="21"/>
          <w:szCs w:val="21"/>
        </w:rPr>
        <w:t>z</w:t>
      </w:r>
      <w:r w:rsidR="005A7724" w:rsidRPr="00613EA7">
        <w:rPr>
          <w:sz w:val="21"/>
          <w:szCs w:val="21"/>
        </w:rPr>
        <w:t>)</w:t>
      </w:r>
      <w:r w:rsidR="00195EAE" w:rsidRPr="00613EA7">
        <w:rPr>
          <w:sz w:val="21"/>
          <w:szCs w:val="21"/>
        </w:rPr>
        <w:t>I</w:t>
      </w:r>
      <w:r w:rsidRPr="00613EA7">
        <w:rPr>
          <w:sz w:val="21"/>
          <w:szCs w:val="21"/>
        </w:rPr>
        <w:t>nformácie o významných položkách časového rozlíšenia na strane aktív</w:t>
      </w:r>
      <w:r w:rsidR="00114D8F" w:rsidRPr="00613EA7">
        <w:rPr>
          <w:sz w:val="21"/>
          <w:szCs w:val="21"/>
        </w:rPr>
        <w:t xml:space="preserve">:               </w:t>
      </w:r>
    </w:p>
    <w:p w14:paraId="6BC4DC04" w14:textId="77777777" w:rsidR="00FE6BDD" w:rsidRPr="00613EA7" w:rsidRDefault="00FE6BDD" w:rsidP="00FE6BDD">
      <w:pPr>
        <w:rPr>
          <w:b/>
          <w:sz w:val="21"/>
          <w:szCs w:val="21"/>
        </w:rPr>
      </w:pPr>
    </w:p>
    <w:tbl>
      <w:tblPr>
        <w:tblW w:w="8600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0"/>
        <w:gridCol w:w="1960"/>
        <w:gridCol w:w="2100"/>
      </w:tblGrid>
      <w:tr w:rsidR="00FE6BDD" w:rsidRPr="00613EA7" w14:paraId="0DAF806E" w14:textId="77777777">
        <w:trPr>
          <w:trHeight w:val="255"/>
          <w:jc w:val="center"/>
        </w:trPr>
        <w:tc>
          <w:tcPr>
            <w:tcW w:w="454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398534" w14:textId="77777777" w:rsidR="00FE6BDD" w:rsidRPr="00786C1D" w:rsidRDefault="00FE6BDD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86C1D">
              <w:rPr>
                <w:rFonts w:ascii="Arial Narrow" w:hAnsi="Arial Narrow"/>
                <w:b/>
                <w:bCs/>
                <w:sz w:val="22"/>
                <w:szCs w:val="22"/>
              </w:rPr>
              <w:t>Opis položky časového rozlíšenia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B8108F" w14:textId="77777777" w:rsidR="00FE6BDD" w:rsidRPr="00786C1D" w:rsidRDefault="00FE6BDD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86C1D">
              <w:rPr>
                <w:rFonts w:ascii="Arial Narrow" w:hAnsi="Arial Narrow"/>
                <w:b/>
                <w:bCs/>
                <w:sz w:val="22"/>
                <w:szCs w:val="22"/>
              </w:rPr>
              <w:t>Bežné účtovné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F5FEA62" w14:textId="77777777" w:rsidR="00FE6BDD" w:rsidRPr="00786C1D" w:rsidRDefault="00FE6BDD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86C1D">
              <w:rPr>
                <w:rFonts w:ascii="Arial Narrow" w:hAnsi="Arial Narrow"/>
                <w:b/>
                <w:bCs/>
                <w:sz w:val="22"/>
                <w:szCs w:val="22"/>
              </w:rPr>
              <w:t>Bezprostredne</w:t>
            </w:r>
          </w:p>
        </w:tc>
      </w:tr>
      <w:tr w:rsidR="00FE6BDD" w:rsidRPr="00613EA7" w14:paraId="5E03F1B5" w14:textId="77777777">
        <w:trPr>
          <w:trHeight w:val="270"/>
          <w:jc w:val="center"/>
        </w:trPr>
        <w:tc>
          <w:tcPr>
            <w:tcW w:w="45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DEB2BC" w14:textId="77777777" w:rsidR="00FE6BDD" w:rsidRPr="00786C1D" w:rsidRDefault="00FE6BDD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86C1D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7BA7AC" w14:textId="77777777" w:rsidR="00FE6BDD" w:rsidRPr="00786C1D" w:rsidRDefault="00FE6BDD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86C1D">
              <w:rPr>
                <w:rFonts w:ascii="Arial Narrow" w:hAnsi="Arial Narrow"/>
                <w:b/>
                <w:bCs/>
                <w:sz w:val="22"/>
                <w:szCs w:val="22"/>
              </w:rPr>
              <w:t>obdobie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4DC2F01" w14:textId="77777777" w:rsidR="00FE6BDD" w:rsidRPr="00786C1D" w:rsidRDefault="00FE6BDD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86C1D">
              <w:rPr>
                <w:rFonts w:ascii="Arial Narrow" w:hAnsi="Arial Narrow"/>
                <w:b/>
                <w:bCs/>
                <w:sz w:val="22"/>
                <w:szCs w:val="22"/>
              </w:rPr>
              <w:t>predchádzajúce</w:t>
            </w:r>
          </w:p>
        </w:tc>
      </w:tr>
      <w:tr w:rsidR="00FE6BDD" w:rsidRPr="00613EA7" w14:paraId="5309DA49" w14:textId="77777777">
        <w:trPr>
          <w:trHeight w:val="255"/>
          <w:jc w:val="center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5C9D5F" w14:textId="77777777" w:rsidR="00FE6BDD" w:rsidRPr="00786C1D" w:rsidRDefault="00FE6BDD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86C1D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0E1F93" w14:textId="77777777" w:rsidR="00FE6BDD" w:rsidRPr="00786C1D" w:rsidRDefault="00FE6BDD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86C1D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DE30FA" w14:textId="77777777" w:rsidR="00FE6BDD" w:rsidRPr="00786C1D" w:rsidRDefault="00FE6BDD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86C1D">
              <w:rPr>
                <w:rFonts w:ascii="Arial Narrow" w:hAnsi="Arial Narrow"/>
                <w:b/>
                <w:bCs/>
                <w:sz w:val="22"/>
                <w:szCs w:val="22"/>
              </w:rPr>
              <w:t>účtovné obdobie</w:t>
            </w:r>
          </w:p>
        </w:tc>
      </w:tr>
      <w:tr w:rsidR="00D30939" w:rsidRPr="00613EA7" w14:paraId="744E4FDD" w14:textId="77777777">
        <w:trPr>
          <w:trHeight w:val="255"/>
          <w:jc w:val="center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07F8D6" w14:textId="77777777" w:rsidR="00D30939" w:rsidRPr="00786C1D" w:rsidRDefault="00D30939" w:rsidP="00D3093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86C1D">
              <w:rPr>
                <w:rFonts w:ascii="Arial Narrow" w:hAnsi="Arial Narrow"/>
                <w:b/>
                <w:bCs/>
                <w:sz w:val="22"/>
                <w:szCs w:val="22"/>
              </w:rPr>
              <w:t>Náklady budúcich období dlhodobé, z toho: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E20D2D" w14:textId="77777777" w:rsidR="00D30939" w:rsidRPr="001B530B" w:rsidRDefault="008A7F3F" w:rsidP="00D309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3163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3202C40" w14:textId="77777777" w:rsidR="00D30939" w:rsidRPr="001B530B" w:rsidRDefault="00D30939" w:rsidP="00D309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16046</w:t>
            </w:r>
          </w:p>
        </w:tc>
      </w:tr>
      <w:tr w:rsidR="00D30939" w:rsidRPr="00613EA7" w14:paraId="5F9A6570" w14:textId="77777777">
        <w:trPr>
          <w:trHeight w:val="255"/>
          <w:jc w:val="center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5ACF76" w14:textId="77777777" w:rsidR="00D30939" w:rsidRPr="00786C1D" w:rsidRDefault="00D30939" w:rsidP="00D30939">
            <w:pPr>
              <w:rPr>
                <w:rFonts w:ascii="Arial Narrow" w:hAnsi="Arial Narrow"/>
                <w:sz w:val="22"/>
                <w:szCs w:val="22"/>
              </w:rPr>
            </w:pPr>
            <w:r w:rsidRPr="00786C1D">
              <w:rPr>
                <w:rFonts w:ascii="Arial Narrow" w:hAnsi="Arial Narrow"/>
                <w:sz w:val="22"/>
                <w:szCs w:val="22"/>
              </w:rPr>
              <w:t> úroky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D5DD92" w14:textId="77777777" w:rsidR="00D30939" w:rsidRPr="001B530B" w:rsidRDefault="00984DD2" w:rsidP="00D309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8A2260B" w14:textId="77777777" w:rsidR="00D30939" w:rsidRPr="001B530B" w:rsidRDefault="00D30939" w:rsidP="00D309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16046</w:t>
            </w:r>
          </w:p>
        </w:tc>
      </w:tr>
      <w:tr w:rsidR="00D30939" w:rsidRPr="00613EA7" w14:paraId="2047F5A5" w14:textId="77777777">
        <w:trPr>
          <w:trHeight w:val="255"/>
          <w:jc w:val="center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3253AD" w14:textId="77777777" w:rsidR="00D30939" w:rsidRPr="00786C1D" w:rsidRDefault="00D30939" w:rsidP="00D30939">
            <w:pPr>
              <w:rPr>
                <w:rFonts w:ascii="Arial Narrow" w:hAnsi="Arial Narrow"/>
                <w:sz w:val="22"/>
                <w:szCs w:val="22"/>
              </w:rPr>
            </w:pPr>
            <w:r w:rsidRPr="00786C1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C0F375" w14:textId="77777777" w:rsidR="00D30939" w:rsidRPr="001B530B" w:rsidRDefault="00D30939" w:rsidP="00D309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F48A0A6" w14:textId="77777777" w:rsidR="00D30939" w:rsidRPr="001B530B" w:rsidRDefault="00D30939" w:rsidP="00D309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30939" w:rsidRPr="00613EA7" w14:paraId="3A0FAABC" w14:textId="77777777">
        <w:trPr>
          <w:trHeight w:val="255"/>
          <w:jc w:val="center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A77FCE" w14:textId="77777777" w:rsidR="00D30939" w:rsidRPr="00786C1D" w:rsidRDefault="00D30939" w:rsidP="00D3093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86C1D">
              <w:rPr>
                <w:rFonts w:ascii="Arial Narrow" w:hAnsi="Arial Narrow"/>
                <w:b/>
                <w:bCs/>
                <w:sz w:val="22"/>
                <w:szCs w:val="22"/>
              </w:rPr>
              <w:t>Náklady budúcich období krátkodobé, z toho: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DEB28A" w14:textId="77777777" w:rsidR="00D30939" w:rsidRPr="001B530B" w:rsidRDefault="008A7F3F" w:rsidP="00D3093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sz w:val="22"/>
                <w:szCs w:val="22"/>
              </w:rPr>
              <w:t>70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9743485" w14:textId="77777777" w:rsidR="00D30939" w:rsidRPr="001B530B" w:rsidRDefault="00D30939" w:rsidP="00D3093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sz w:val="22"/>
                <w:szCs w:val="22"/>
              </w:rPr>
              <w:t>3575</w:t>
            </w:r>
          </w:p>
        </w:tc>
      </w:tr>
      <w:tr w:rsidR="00D30939" w:rsidRPr="00613EA7" w14:paraId="3073F758" w14:textId="77777777">
        <w:trPr>
          <w:trHeight w:val="255"/>
          <w:jc w:val="center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15AEAA" w14:textId="77777777" w:rsidR="00D30939" w:rsidRPr="00786C1D" w:rsidRDefault="00D30939" w:rsidP="00D30939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786C1D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Pr="00786C1D">
              <w:rPr>
                <w:rFonts w:ascii="Arial Narrow" w:hAnsi="Arial Narrow"/>
                <w:bCs/>
                <w:sz w:val="22"/>
                <w:szCs w:val="22"/>
              </w:rPr>
              <w:t>úroky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DA645C" w14:textId="77777777" w:rsidR="00D30939" w:rsidRPr="001B530B" w:rsidRDefault="008A7F3F" w:rsidP="00D309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70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48E488" w14:textId="77777777" w:rsidR="00D30939" w:rsidRPr="001B530B" w:rsidRDefault="00D30939" w:rsidP="00D309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3575</w:t>
            </w:r>
          </w:p>
        </w:tc>
      </w:tr>
      <w:tr w:rsidR="00D30939" w:rsidRPr="00613EA7" w14:paraId="0E307B2B" w14:textId="77777777">
        <w:trPr>
          <w:trHeight w:val="255"/>
          <w:jc w:val="center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E4BED0" w14:textId="77777777" w:rsidR="00D30939" w:rsidRPr="00786C1D" w:rsidRDefault="00D30939" w:rsidP="008A7F3F">
            <w:pPr>
              <w:rPr>
                <w:rFonts w:ascii="Arial Narrow" w:hAnsi="Arial Narrow"/>
                <w:sz w:val="22"/>
                <w:szCs w:val="22"/>
              </w:rPr>
            </w:pPr>
            <w:r w:rsidRPr="00786C1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791538" w14:textId="77777777" w:rsidR="00D30939" w:rsidRPr="00786C1D" w:rsidRDefault="00D30939" w:rsidP="00984DD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D2FCF4C" w14:textId="77777777" w:rsidR="00D30939" w:rsidRPr="00786C1D" w:rsidRDefault="00D30939" w:rsidP="00D30939">
            <w:pPr>
              <w:rPr>
                <w:rFonts w:ascii="Arial Narrow" w:hAnsi="Arial Narrow"/>
                <w:sz w:val="22"/>
                <w:szCs w:val="22"/>
              </w:rPr>
            </w:pPr>
            <w:r w:rsidRPr="00786C1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D30939" w:rsidRPr="00613EA7" w14:paraId="76D6AF6C" w14:textId="77777777">
        <w:trPr>
          <w:trHeight w:val="255"/>
          <w:jc w:val="center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F1CAF4" w14:textId="77777777" w:rsidR="00D30939" w:rsidRPr="00786C1D" w:rsidRDefault="00D30939" w:rsidP="00D3093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86C1D">
              <w:rPr>
                <w:rFonts w:ascii="Arial Narrow" w:hAnsi="Arial Narrow"/>
                <w:b/>
                <w:bCs/>
                <w:sz w:val="22"/>
                <w:szCs w:val="22"/>
              </w:rPr>
              <w:t>Príjmy budúcich období dlhodobé, z toho: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03E487" w14:textId="77777777" w:rsidR="00D30939" w:rsidRPr="00786C1D" w:rsidRDefault="00D30939" w:rsidP="00D30939">
            <w:pPr>
              <w:rPr>
                <w:rFonts w:ascii="Arial Narrow" w:hAnsi="Arial Narrow"/>
                <w:sz w:val="22"/>
                <w:szCs w:val="22"/>
              </w:rPr>
            </w:pPr>
            <w:r w:rsidRPr="00786C1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F6312D7" w14:textId="77777777" w:rsidR="00D30939" w:rsidRPr="00786C1D" w:rsidRDefault="00D30939" w:rsidP="00D30939">
            <w:pPr>
              <w:rPr>
                <w:rFonts w:ascii="Arial Narrow" w:hAnsi="Arial Narrow"/>
                <w:sz w:val="22"/>
                <w:szCs w:val="22"/>
              </w:rPr>
            </w:pPr>
            <w:r w:rsidRPr="00786C1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D30939" w:rsidRPr="00613EA7" w14:paraId="3D6F8CFD" w14:textId="77777777">
        <w:trPr>
          <w:trHeight w:val="255"/>
          <w:jc w:val="center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14C2F7" w14:textId="77777777" w:rsidR="00D30939" w:rsidRPr="00786C1D" w:rsidRDefault="00D30939" w:rsidP="00D30939">
            <w:pPr>
              <w:rPr>
                <w:rFonts w:ascii="Arial Narrow" w:hAnsi="Arial Narrow"/>
                <w:sz w:val="22"/>
                <w:szCs w:val="22"/>
              </w:rPr>
            </w:pPr>
            <w:r w:rsidRPr="00786C1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88339B" w14:textId="77777777" w:rsidR="00D30939" w:rsidRPr="00786C1D" w:rsidRDefault="00D30939" w:rsidP="00D30939">
            <w:pPr>
              <w:rPr>
                <w:rFonts w:ascii="Arial Narrow" w:hAnsi="Arial Narrow"/>
                <w:sz w:val="22"/>
                <w:szCs w:val="22"/>
              </w:rPr>
            </w:pPr>
            <w:r w:rsidRPr="00786C1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C308BCA" w14:textId="77777777" w:rsidR="00D30939" w:rsidRPr="00786C1D" w:rsidRDefault="00D30939" w:rsidP="00D30939">
            <w:pPr>
              <w:rPr>
                <w:rFonts w:ascii="Arial Narrow" w:hAnsi="Arial Narrow"/>
                <w:sz w:val="22"/>
                <w:szCs w:val="22"/>
              </w:rPr>
            </w:pPr>
            <w:r w:rsidRPr="00786C1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D30939" w:rsidRPr="00613EA7" w14:paraId="783ECB3B" w14:textId="77777777">
        <w:trPr>
          <w:trHeight w:val="255"/>
          <w:jc w:val="center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80A01F" w14:textId="77777777" w:rsidR="00D30939" w:rsidRPr="00786C1D" w:rsidRDefault="00D30939" w:rsidP="00D30939">
            <w:pPr>
              <w:rPr>
                <w:rFonts w:ascii="Arial Narrow" w:hAnsi="Arial Narrow"/>
                <w:sz w:val="22"/>
                <w:szCs w:val="22"/>
              </w:rPr>
            </w:pPr>
            <w:r w:rsidRPr="00786C1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8BB9C7" w14:textId="77777777" w:rsidR="00D30939" w:rsidRPr="00786C1D" w:rsidRDefault="00D30939" w:rsidP="00D30939">
            <w:pPr>
              <w:rPr>
                <w:rFonts w:ascii="Arial Narrow" w:hAnsi="Arial Narrow"/>
                <w:sz w:val="22"/>
                <w:szCs w:val="22"/>
              </w:rPr>
            </w:pPr>
            <w:r w:rsidRPr="00786C1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B62CC27" w14:textId="77777777" w:rsidR="00D30939" w:rsidRPr="00786C1D" w:rsidRDefault="00D30939" w:rsidP="00D30939">
            <w:pPr>
              <w:rPr>
                <w:rFonts w:ascii="Arial Narrow" w:hAnsi="Arial Narrow"/>
                <w:sz w:val="22"/>
                <w:szCs w:val="22"/>
              </w:rPr>
            </w:pPr>
            <w:r w:rsidRPr="00786C1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D30939" w:rsidRPr="00613EA7" w14:paraId="7AC49591" w14:textId="77777777">
        <w:trPr>
          <w:trHeight w:val="255"/>
          <w:jc w:val="center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079930" w14:textId="77777777" w:rsidR="00D30939" w:rsidRPr="00786C1D" w:rsidRDefault="00D30939" w:rsidP="00D3093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86C1D">
              <w:rPr>
                <w:rFonts w:ascii="Arial Narrow" w:hAnsi="Arial Narrow"/>
                <w:b/>
                <w:bCs/>
                <w:sz w:val="22"/>
                <w:szCs w:val="22"/>
              </w:rPr>
              <w:t>Príjmy budúcich období krátkodobé, z toho: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8C7890" w14:textId="77777777" w:rsidR="00D30939" w:rsidRPr="00786C1D" w:rsidRDefault="00D30939" w:rsidP="00D30939">
            <w:pPr>
              <w:rPr>
                <w:rFonts w:ascii="Arial Narrow" w:hAnsi="Arial Narrow"/>
                <w:sz w:val="22"/>
                <w:szCs w:val="22"/>
              </w:rPr>
            </w:pPr>
            <w:r w:rsidRPr="00786C1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FA1A02" w14:textId="77777777" w:rsidR="00D30939" w:rsidRPr="00786C1D" w:rsidRDefault="00D30939" w:rsidP="00D30939">
            <w:pPr>
              <w:rPr>
                <w:rFonts w:ascii="Arial Narrow" w:hAnsi="Arial Narrow"/>
                <w:sz w:val="22"/>
                <w:szCs w:val="22"/>
              </w:rPr>
            </w:pPr>
            <w:r w:rsidRPr="00786C1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D30939" w:rsidRPr="00613EA7" w14:paraId="3A426119" w14:textId="77777777">
        <w:trPr>
          <w:trHeight w:val="255"/>
          <w:jc w:val="center"/>
        </w:trPr>
        <w:tc>
          <w:tcPr>
            <w:tcW w:w="45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AAC985" w14:textId="77777777" w:rsidR="00D30939" w:rsidRPr="00786C1D" w:rsidRDefault="00D30939" w:rsidP="00D30939">
            <w:pPr>
              <w:rPr>
                <w:rFonts w:ascii="Arial Narrow" w:hAnsi="Arial Narrow"/>
                <w:sz w:val="22"/>
                <w:szCs w:val="22"/>
              </w:rPr>
            </w:pPr>
            <w:r w:rsidRPr="00786C1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01D83F" w14:textId="77777777" w:rsidR="00D30939" w:rsidRPr="00786C1D" w:rsidRDefault="00D30939" w:rsidP="00D30939">
            <w:pPr>
              <w:rPr>
                <w:rFonts w:ascii="Arial Narrow" w:hAnsi="Arial Narrow"/>
                <w:sz w:val="22"/>
                <w:szCs w:val="22"/>
              </w:rPr>
            </w:pPr>
            <w:r w:rsidRPr="00786C1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AD1B610" w14:textId="77777777" w:rsidR="00D30939" w:rsidRPr="00786C1D" w:rsidRDefault="00D30939" w:rsidP="00D30939">
            <w:pPr>
              <w:rPr>
                <w:rFonts w:ascii="Arial Narrow" w:hAnsi="Arial Narrow"/>
                <w:sz w:val="22"/>
                <w:szCs w:val="22"/>
              </w:rPr>
            </w:pPr>
            <w:r w:rsidRPr="00786C1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D30939" w:rsidRPr="00613EA7" w14:paraId="4577A803" w14:textId="77777777">
        <w:trPr>
          <w:trHeight w:val="270"/>
          <w:jc w:val="center"/>
        </w:trPr>
        <w:tc>
          <w:tcPr>
            <w:tcW w:w="45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3DB65" w14:textId="77777777" w:rsidR="00D30939" w:rsidRPr="00786C1D" w:rsidRDefault="00D30939" w:rsidP="00D30939">
            <w:pPr>
              <w:rPr>
                <w:rFonts w:ascii="Arial Narrow" w:hAnsi="Arial Narrow"/>
                <w:sz w:val="22"/>
                <w:szCs w:val="22"/>
              </w:rPr>
            </w:pPr>
            <w:r w:rsidRPr="00786C1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5466F8" w14:textId="77777777" w:rsidR="00D30939" w:rsidRPr="00786C1D" w:rsidRDefault="00D30939" w:rsidP="00D30939">
            <w:pPr>
              <w:rPr>
                <w:rFonts w:ascii="Arial Narrow" w:hAnsi="Arial Narrow"/>
                <w:sz w:val="22"/>
                <w:szCs w:val="22"/>
              </w:rPr>
            </w:pPr>
            <w:r w:rsidRPr="00786C1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EFEF130" w14:textId="77777777" w:rsidR="00D30939" w:rsidRPr="00786C1D" w:rsidRDefault="00D30939" w:rsidP="00D30939">
            <w:pPr>
              <w:rPr>
                <w:rFonts w:ascii="Arial Narrow" w:hAnsi="Arial Narrow"/>
                <w:sz w:val="22"/>
                <w:szCs w:val="22"/>
              </w:rPr>
            </w:pPr>
            <w:r w:rsidRPr="00786C1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1A755262" w14:textId="77777777" w:rsidR="00E7282C" w:rsidRDefault="00E7282C" w:rsidP="005B7320">
      <w:pPr>
        <w:rPr>
          <w:sz w:val="21"/>
          <w:szCs w:val="21"/>
        </w:rPr>
      </w:pPr>
    </w:p>
    <w:p w14:paraId="21E64488" w14:textId="77777777" w:rsidR="0073601D" w:rsidRDefault="0073601D" w:rsidP="004B269D">
      <w:pPr>
        <w:ind w:left="720"/>
        <w:rPr>
          <w:sz w:val="21"/>
          <w:szCs w:val="21"/>
        </w:rPr>
      </w:pPr>
    </w:p>
    <w:p w14:paraId="19DFE176" w14:textId="77777777" w:rsidR="001F412E" w:rsidRDefault="001F412E" w:rsidP="004B269D">
      <w:pPr>
        <w:ind w:left="720"/>
        <w:rPr>
          <w:sz w:val="21"/>
          <w:szCs w:val="21"/>
        </w:rPr>
      </w:pPr>
    </w:p>
    <w:p w14:paraId="3CD92D5B" w14:textId="77777777" w:rsidR="001F412E" w:rsidRPr="00613EA7" w:rsidRDefault="001F412E" w:rsidP="004B269D">
      <w:pPr>
        <w:ind w:left="720"/>
        <w:rPr>
          <w:sz w:val="21"/>
          <w:szCs w:val="21"/>
        </w:rPr>
      </w:pPr>
    </w:p>
    <w:p w14:paraId="72ADCC74" w14:textId="77777777" w:rsidR="0073601D" w:rsidRDefault="00984DD2" w:rsidP="00984DD2">
      <w:pPr>
        <w:ind w:left="360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G)  </w:t>
      </w:r>
      <w:r w:rsidR="0073601D" w:rsidRPr="00613EA7">
        <w:rPr>
          <w:b/>
          <w:sz w:val="21"/>
          <w:szCs w:val="21"/>
        </w:rPr>
        <w:t>Informácie o údajoch vykázaných na strane pasív súvahy</w:t>
      </w:r>
    </w:p>
    <w:p w14:paraId="10897A86" w14:textId="77777777" w:rsidR="00025873" w:rsidRPr="00613EA7" w:rsidRDefault="00025873" w:rsidP="00984DD2">
      <w:pPr>
        <w:ind w:left="360"/>
        <w:rPr>
          <w:b/>
          <w:bCs/>
          <w:sz w:val="21"/>
          <w:szCs w:val="21"/>
        </w:rPr>
      </w:pPr>
    </w:p>
    <w:p w14:paraId="052E2E3D" w14:textId="77777777" w:rsidR="00786C1D" w:rsidRPr="001B530B" w:rsidRDefault="00786C1D" w:rsidP="00025873">
      <w:pPr>
        <w:numPr>
          <w:ilvl w:val="0"/>
          <w:numId w:val="40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A95B16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Pr="002716CB">
        <w:rPr>
          <w:rFonts w:ascii="Arial Narrow" w:hAnsi="Arial Narrow" w:cs="Arial Narrow"/>
          <w:sz w:val="22"/>
          <w:szCs w:val="22"/>
        </w:rPr>
        <w:t xml:space="preserve"> za bežné účtovné obdobie, a to:</w:t>
      </w:r>
      <w:r w:rsidR="005B7320" w:rsidRPr="001B530B">
        <w:rPr>
          <w:rFonts w:ascii="Arial Narrow" w:hAnsi="Arial Narrow" w:cs="Arial Narrow"/>
          <w:sz w:val="22"/>
          <w:szCs w:val="22"/>
        </w:rPr>
        <w:t>586265</w:t>
      </w:r>
    </w:p>
    <w:p w14:paraId="57B09F8B" w14:textId="77777777" w:rsidR="00025873" w:rsidRPr="001B530B" w:rsidRDefault="00025873" w:rsidP="00025873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14:paraId="2DE578FB" w14:textId="5504C080" w:rsidR="006C2E9E" w:rsidRPr="001B530B" w:rsidRDefault="006C2E9E" w:rsidP="00786C1D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1B530B">
        <w:rPr>
          <w:rFonts w:ascii="Arial Narrow" w:hAnsi="Arial Narrow" w:cs="Arial Narrow"/>
          <w:sz w:val="22"/>
          <w:szCs w:val="22"/>
        </w:rPr>
        <w:t xml:space="preserve">  Základné imanie  </w:t>
      </w:r>
      <w:r w:rsidR="005B7320" w:rsidRPr="001B530B">
        <w:rPr>
          <w:rFonts w:ascii="Arial Narrow" w:hAnsi="Arial Narrow" w:cs="Arial Narrow"/>
          <w:sz w:val="22"/>
          <w:szCs w:val="22"/>
        </w:rPr>
        <w:t xml:space="preserve">:                                          </w:t>
      </w:r>
      <w:r w:rsidR="000E0920" w:rsidRPr="001B530B">
        <w:rPr>
          <w:rFonts w:ascii="Arial Narrow" w:hAnsi="Arial Narrow" w:cs="Arial Narrow"/>
          <w:sz w:val="22"/>
          <w:szCs w:val="22"/>
        </w:rPr>
        <w:t xml:space="preserve">     </w:t>
      </w:r>
      <w:r w:rsidR="005B7320" w:rsidRPr="001B530B">
        <w:rPr>
          <w:rFonts w:ascii="Arial Narrow" w:hAnsi="Arial Narrow" w:cs="Arial Narrow"/>
          <w:sz w:val="22"/>
          <w:szCs w:val="22"/>
        </w:rPr>
        <w:t xml:space="preserve"> </w:t>
      </w:r>
      <w:r w:rsidR="000E0920" w:rsidRPr="001B530B">
        <w:rPr>
          <w:rFonts w:ascii="Arial Narrow" w:hAnsi="Arial Narrow" w:cs="Arial Narrow"/>
          <w:sz w:val="22"/>
          <w:szCs w:val="22"/>
        </w:rPr>
        <w:t xml:space="preserve"> </w:t>
      </w:r>
      <w:r w:rsidR="005B7320" w:rsidRPr="001B530B">
        <w:rPr>
          <w:rFonts w:ascii="Arial Narrow" w:hAnsi="Arial Narrow" w:cs="Arial Narrow"/>
          <w:sz w:val="22"/>
          <w:szCs w:val="22"/>
        </w:rPr>
        <w:t xml:space="preserve"> </w:t>
      </w:r>
      <w:r w:rsidRPr="001B530B">
        <w:rPr>
          <w:rFonts w:ascii="Arial Narrow" w:hAnsi="Arial Narrow" w:cs="Arial Narrow"/>
          <w:sz w:val="22"/>
          <w:szCs w:val="22"/>
        </w:rPr>
        <w:t>374764</w:t>
      </w:r>
    </w:p>
    <w:p w14:paraId="575EF4B9" w14:textId="2BBF5E38" w:rsidR="005B7320" w:rsidRPr="001B530B" w:rsidRDefault="006C2E9E" w:rsidP="00786C1D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1B530B">
        <w:rPr>
          <w:rFonts w:ascii="Arial Narrow" w:hAnsi="Arial Narrow" w:cs="Arial Narrow"/>
          <w:sz w:val="22"/>
          <w:szCs w:val="22"/>
        </w:rPr>
        <w:t xml:space="preserve">  Ostat.</w:t>
      </w:r>
      <w:r w:rsidR="001F412E" w:rsidRPr="001B530B">
        <w:rPr>
          <w:rFonts w:ascii="Arial Narrow" w:hAnsi="Arial Narrow" w:cs="Arial Narrow"/>
          <w:sz w:val="22"/>
          <w:szCs w:val="22"/>
        </w:rPr>
        <w:t xml:space="preserve"> k</w:t>
      </w:r>
      <w:r w:rsidRPr="001B530B">
        <w:rPr>
          <w:rFonts w:ascii="Arial Narrow" w:hAnsi="Arial Narrow" w:cs="Arial Narrow"/>
          <w:sz w:val="22"/>
          <w:szCs w:val="22"/>
        </w:rPr>
        <w:t xml:space="preserve">apitálové fondy  </w:t>
      </w:r>
      <w:r w:rsidR="005B7320" w:rsidRPr="001B530B">
        <w:rPr>
          <w:rFonts w:ascii="Arial Narrow" w:hAnsi="Arial Narrow" w:cs="Arial Narrow"/>
          <w:sz w:val="22"/>
          <w:szCs w:val="22"/>
        </w:rPr>
        <w:t xml:space="preserve">:                                   </w:t>
      </w:r>
      <w:r w:rsidR="001B530B">
        <w:rPr>
          <w:rFonts w:ascii="Arial Narrow" w:hAnsi="Arial Narrow" w:cs="Arial Narrow"/>
          <w:sz w:val="22"/>
          <w:szCs w:val="22"/>
        </w:rPr>
        <w:t xml:space="preserve">  </w:t>
      </w:r>
      <w:r w:rsidR="005B7320" w:rsidRPr="001B530B">
        <w:rPr>
          <w:rFonts w:ascii="Arial Narrow" w:hAnsi="Arial Narrow" w:cs="Arial Narrow"/>
          <w:sz w:val="22"/>
          <w:szCs w:val="22"/>
        </w:rPr>
        <w:t xml:space="preserve">   332935</w:t>
      </w:r>
    </w:p>
    <w:p w14:paraId="70DF383E" w14:textId="678E459C" w:rsidR="005B7320" w:rsidRPr="001B530B" w:rsidRDefault="000E0920" w:rsidP="00786C1D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1B530B">
        <w:rPr>
          <w:rFonts w:ascii="Arial Narrow" w:hAnsi="Arial Narrow" w:cs="Arial Narrow"/>
          <w:sz w:val="22"/>
          <w:szCs w:val="22"/>
        </w:rPr>
        <w:t xml:space="preserve">  </w:t>
      </w:r>
      <w:r w:rsidR="005B7320" w:rsidRPr="001B530B">
        <w:rPr>
          <w:rFonts w:ascii="Arial Narrow" w:hAnsi="Arial Narrow" w:cs="Arial Narrow"/>
          <w:sz w:val="22"/>
          <w:szCs w:val="22"/>
        </w:rPr>
        <w:t xml:space="preserve">Zákonný rezervný fond :                                    </w:t>
      </w:r>
      <w:r w:rsidR="001B530B">
        <w:rPr>
          <w:rFonts w:ascii="Arial Narrow" w:hAnsi="Arial Narrow" w:cs="Arial Narrow"/>
          <w:sz w:val="22"/>
          <w:szCs w:val="22"/>
        </w:rPr>
        <w:t xml:space="preserve"> </w:t>
      </w:r>
      <w:r w:rsidR="005B7320" w:rsidRPr="001B530B">
        <w:rPr>
          <w:rFonts w:ascii="Arial Narrow" w:hAnsi="Arial Narrow" w:cs="Arial Narrow"/>
          <w:sz w:val="22"/>
          <w:szCs w:val="22"/>
        </w:rPr>
        <w:t xml:space="preserve">    639185</w:t>
      </w:r>
    </w:p>
    <w:p w14:paraId="3E7D96F6" w14:textId="58116583" w:rsidR="005B7320" w:rsidRPr="001B530B" w:rsidRDefault="000E0920" w:rsidP="00786C1D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1B530B">
        <w:rPr>
          <w:rFonts w:ascii="Arial Narrow" w:hAnsi="Arial Narrow" w:cs="Arial Narrow"/>
          <w:sz w:val="22"/>
          <w:szCs w:val="22"/>
        </w:rPr>
        <w:t xml:space="preserve"> </w:t>
      </w:r>
      <w:r w:rsidR="005B7320" w:rsidRPr="001B530B">
        <w:rPr>
          <w:rFonts w:ascii="Arial Narrow" w:hAnsi="Arial Narrow" w:cs="Arial Narrow"/>
          <w:sz w:val="22"/>
          <w:szCs w:val="22"/>
        </w:rPr>
        <w:t xml:space="preserve"> Neuhradená strata minulých rokov :                </w:t>
      </w:r>
      <w:r w:rsidR="001B530B">
        <w:rPr>
          <w:rFonts w:ascii="Arial Narrow" w:hAnsi="Arial Narrow" w:cs="Arial Narrow"/>
          <w:sz w:val="22"/>
          <w:szCs w:val="22"/>
        </w:rPr>
        <w:t xml:space="preserve"> </w:t>
      </w:r>
      <w:r w:rsidR="005B7320" w:rsidRPr="001B530B">
        <w:rPr>
          <w:rFonts w:ascii="Arial Narrow" w:hAnsi="Arial Narrow" w:cs="Arial Narrow"/>
          <w:sz w:val="22"/>
          <w:szCs w:val="22"/>
        </w:rPr>
        <w:t xml:space="preserve">    - 363493</w:t>
      </w:r>
    </w:p>
    <w:p w14:paraId="73153FB2" w14:textId="2E702563" w:rsidR="006C2E9E" w:rsidRDefault="000E0920" w:rsidP="00786C1D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1B530B">
        <w:rPr>
          <w:rFonts w:ascii="Arial Narrow" w:hAnsi="Arial Narrow" w:cs="Arial Narrow"/>
          <w:sz w:val="22"/>
          <w:szCs w:val="22"/>
        </w:rPr>
        <w:t xml:space="preserve">  </w:t>
      </w:r>
      <w:r w:rsidR="005B7320" w:rsidRPr="001B530B">
        <w:rPr>
          <w:rFonts w:ascii="Arial Narrow" w:hAnsi="Arial Narrow" w:cs="Arial Narrow"/>
          <w:sz w:val="22"/>
          <w:szCs w:val="22"/>
        </w:rPr>
        <w:t xml:space="preserve">Výsledok hospodárenia za rok 2014 :              </w:t>
      </w:r>
      <w:r w:rsidR="001B530B">
        <w:rPr>
          <w:rFonts w:ascii="Arial Narrow" w:hAnsi="Arial Narrow" w:cs="Arial Narrow"/>
          <w:sz w:val="22"/>
          <w:szCs w:val="22"/>
        </w:rPr>
        <w:t xml:space="preserve"> </w:t>
      </w:r>
      <w:r w:rsidR="005B7320" w:rsidRPr="001B530B">
        <w:rPr>
          <w:rFonts w:ascii="Arial Narrow" w:hAnsi="Arial Narrow" w:cs="Arial Narrow"/>
          <w:sz w:val="22"/>
          <w:szCs w:val="22"/>
        </w:rPr>
        <w:t xml:space="preserve">   - 397125</w:t>
      </w:r>
    </w:p>
    <w:p w14:paraId="113971D3" w14:textId="77777777" w:rsidR="005B7320" w:rsidRPr="002716CB" w:rsidRDefault="005B7320" w:rsidP="00786C1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3D05D54" w14:textId="77777777" w:rsidR="00786C1D" w:rsidRPr="002716CB" w:rsidRDefault="00786C1D" w:rsidP="00786C1D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p w14:paraId="4B9949C3" w14:textId="77777777" w:rsidR="00786C1D" w:rsidRDefault="00786C1D" w:rsidP="00786C1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Opis základného imania</w:t>
      </w:r>
      <w:r w:rsidRPr="002716CB">
        <w:rPr>
          <w:rFonts w:ascii="Arial Narrow" w:hAnsi="Arial Narrow" w:cs="Arial Narrow"/>
          <w:sz w:val="22"/>
          <w:szCs w:val="22"/>
        </w:rPr>
        <w:t xml:space="preserve"> najmä počet akcií, hodnota akcií, práva spojené s jednotlivými druhmi akcií, splatené základné imanie:</w:t>
      </w:r>
    </w:p>
    <w:p w14:paraId="52AFAD68" w14:textId="77777777" w:rsidR="00025873" w:rsidRDefault="00025873" w:rsidP="00786C1D">
      <w:pPr>
        <w:jc w:val="both"/>
        <w:rPr>
          <w:rFonts w:ascii="Arial Narrow" w:hAnsi="Arial Narrow" w:cs="Arial Narrow"/>
          <w:sz w:val="22"/>
          <w:szCs w:val="22"/>
        </w:rPr>
      </w:pPr>
    </w:p>
    <w:p w14:paraId="389C5A61" w14:textId="77777777" w:rsidR="001F412E" w:rsidRDefault="001F412E" w:rsidP="00786C1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Základné imanie sa skladá zo členských vkladov členov družstva. Podľa Stanov družstva základný členský vklad je 478,-</w:t>
      </w:r>
    </w:p>
    <w:p w14:paraId="61440EC8" w14:textId="5E9A1293" w:rsidR="001F412E" w:rsidRDefault="00785CBD" w:rsidP="00786C1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</w:t>
      </w:r>
      <w:r w:rsidR="00025873">
        <w:rPr>
          <w:rFonts w:ascii="Arial Narrow" w:hAnsi="Arial Narrow" w:cs="Arial Narrow"/>
          <w:sz w:val="22"/>
          <w:szCs w:val="22"/>
        </w:rPr>
        <w:t>k</w:t>
      </w:r>
      <w:r w:rsidR="001F412E">
        <w:rPr>
          <w:rFonts w:ascii="Arial Narrow" w:hAnsi="Arial Narrow" w:cs="Arial Narrow"/>
          <w:sz w:val="22"/>
          <w:szCs w:val="22"/>
        </w:rPr>
        <w:t xml:space="preserve"> 31.12.2014 počet členov je 38, základný členský vklad je v hodnote 18642,-€ ,ostatné vklady / peňažné, živý a mrtvý inventár </w:t>
      </w:r>
    </w:p>
    <w:p w14:paraId="0AF7FCCE" w14:textId="77777777" w:rsidR="001F412E" w:rsidRDefault="001F412E" w:rsidP="00786C1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vložený pri zakladaní družstva a za odrobené roky vypočítaní 31.12.2003 ku dňu transformácie družstva/ je v hodnote</w:t>
      </w:r>
    </w:p>
    <w:p w14:paraId="1FAB5E72" w14:textId="49DA2890" w:rsidR="00C268CF" w:rsidRDefault="001F412E" w:rsidP="00786C1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356122,- €. Najväčší podiel  75,3 % na základnom imaní má firma Tores a.s. Bratislava</w:t>
      </w:r>
      <w:r w:rsidR="00785CBD">
        <w:rPr>
          <w:rFonts w:ascii="Arial Narrow" w:hAnsi="Arial Narrow" w:cs="Arial Narrow"/>
          <w:sz w:val="22"/>
          <w:szCs w:val="22"/>
        </w:rPr>
        <w:t xml:space="preserve">, pripadajúci podiel </w:t>
      </w:r>
      <w:r w:rsidR="00C268CF">
        <w:rPr>
          <w:rFonts w:ascii="Arial Narrow" w:hAnsi="Arial Narrow" w:cs="Arial Narrow"/>
          <w:sz w:val="22"/>
          <w:szCs w:val="22"/>
        </w:rPr>
        <w:t>z hospod. výsledku</w:t>
      </w:r>
    </w:p>
    <w:p w14:paraId="66AA1EC2" w14:textId="78BF708F" w:rsidR="001F412E" w:rsidRDefault="00785CBD" w:rsidP="00786C1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</w:t>
      </w:r>
      <w:r w:rsidR="00C268CF">
        <w:rPr>
          <w:rFonts w:ascii="Arial Narrow" w:hAnsi="Arial Narrow" w:cs="Arial Narrow"/>
          <w:sz w:val="22"/>
          <w:szCs w:val="22"/>
        </w:rPr>
        <w:t>z</w:t>
      </w:r>
      <w:r>
        <w:rPr>
          <w:rFonts w:ascii="Arial Narrow" w:hAnsi="Arial Narrow" w:cs="Arial Narrow"/>
          <w:sz w:val="22"/>
          <w:szCs w:val="22"/>
        </w:rPr>
        <w:t xml:space="preserve">o straty 397125 € je 299 035 € </w:t>
      </w:r>
    </w:p>
    <w:p w14:paraId="276AF3F6" w14:textId="77777777" w:rsidR="00C95793" w:rsidRDefault="00C95793" w:rsidP="00786C1D">
      <w:pPr>
        <w:jc w:val="both"/>
        <w:rPr>
          <w:rFonts w:ascii="Arial Narrow" w:hAnsi="Arial Narrow" w:cs="Arial Narrow"/>
          <w:sz w:val="22"/>
          <w:szCs w:val="22"/>
        </w:rPr>
      </w:pPr>
    </w:p>
    <w:p w14:paraId="0EE83462" w14:textId="77777777" w:rsidR="00786C1D" w:rsidRPr="002716CB" w:rsidRDefault="00786C1D" w:rsidP="00786C1D">
      <w:pPr>
        <w:jc w:val="both"/>
        <w:rPr>
          <w:rFonts w:ascii="Arial Narrow" w:hAnsi="Arial Narrow" w:cs="Arial Narrow"/>
          <w:sz w:val="22"/>
          <w:szCs w:val="22"/>
        </w:rPr>
      </w:pPr>
    </w:p>
    <w:p w14:paraId="7D2E4A39" w14:textId="77777777" w:rsidR="00786C1D" w:rsidRDefault="00786C1D" w:rsidP="00786C1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Hodnota upísaného vlastného imania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14:paraId="73E25681" w14:textId="77777777" w:rsidR="001F412E" w:rsidRDefault="001F412E" w:rsidP="00786C1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Družstvo nemá upísané vlastné imanie</w:t>
      </w:r>
    </w:p>
    <w:p w14:paraId="4D1D7EFC" w14:textId="77777777" w:rsidR="001F412E" w:rsidRDefault="001F412E" w:rsidP="00786C1D">
      <w:pPr>
        <w:jc w:val="both"/>
        <w:rPr>
          <w:rFonts w:ascii="Arial Narrow" w:hAnsi="Arial Narrow" w:cs="Arial Narrow"/>
          <w:sz w:val="22"/>
          <w:szCs w:val="22"/>
        </w:rPr>
      </w:pPr>
    </w:p>
    <w:p w14:paraId="7F9D6794" w14:textId="77777777" w:rsidR="00025873" w:rsidRDefault="00025873" w:rsidP="00786C1D">
      <w:pPr>
        <w:jc w:val="both"/>
        <w:rPr>
          <w:rFonts w:ascii="Arial Narrow" w:hAnsi="Arial Narrow" w:cs="Arial Narrow"/>
          <w:sz w:val="22"/>
          <w:szCs w:val="22"/>
        </w:rPr>
      </w:pPr>
    </w:p>
    <w:p w14:paraId="549B9765" w14:textId="77777777" w:rsidR="00025873" w:rsidRDefault="00025873" w:rsidP="00786C1D">
      <w:pPr>
        <w:jc w:val="both"/>
        <w:rPr>
          <w:rFonts w:ascii="Arial Narrow" w:hAnsi="Arial Narrow" w:cs="Arial Narrow"/>
          <w:sz w:val="22"/>
          <w:szCs w:val="22"/>
        </w:rPr>
      </w:pPr>
    </w:p>
    <w:p w14:paraId="700BD6A1" w14:textId="77777777" w:rsidR="00025873" w:rsidRDefault="00025873" w:rsidP="00786C1D">
      <w:pPr>
        <w:jc w:val="both"/>
        <w:rPr>
          <w:rFonts w:ascii="Arial Narrow" w:hAnsi="Arial Narrow" w:cs="Arial Narrow"/>
          <w:sz w:val="22"/>
          <w:szCs w:val="22"/>
        </w:rPr>
      </w:pPr>
    </w:p>
    <w:p w14:paraId="1135CFA2" w14:textId="77777777" w:rsidR="00025873" w:rsidRDefault="00025873" w:rsidP="00786C1D">
      <w:pPr>
        <w:jc w:val="both"/>
        <w:rPr>
          <w:rFonts w:ascii="Arial Narrow" w:hAnsi="Arial Narrow" w:cs="Arial Narrow"/>
          <w:sz w:val="22"/>
          <w:szCs w:val="22"/>
        </w:rPr>
      </w:pPr>
    </w:p>
    <w:p w14:paraId="586B381E" w14:textId="77777777" w:rsidR="00025873" w:rsidRDefault="00025873" w:rsidP="00786C1D">
      <w:pPr>
        <w:jc w:val="both"/>
        <w:rPr>
          <w:rFonts w:ascii="Arial Narrow" w:hAnsi="Arial Narrow" w:cs="Arial Narrow"/>
          <w:sz w:val="22"/>
          <w:szCs w:val="22"/>
        </w:rPr>
      </w:pPr>
    </w:p>
    <w:p w14:paraId="2454AE91" w14:textId="77777777" w:rsidR="00025873" w:rsidRDefault="00025873" w:rsidP="00786C1D">
      <w:pPr>
        <w:jc w:val="both"/>
        <w:rPr>
          <w:rFonts w:ascii="Arial Narrow" w:hAnsi="Arial Narrow" w:cs="Arial Narrow"/>
          <w:sz w:val="22"/>
          <w:szCs w:val="22"/>
        </w:rPr>
      </w:pPr>
    </w:p>
    <w:p w14:paraId="5FB9B815" w14:textId="77777777" w:rsidR="00025873" w:rsidRDefault="00025873" w:rsidP="00786C1D">
      <w:pPr>
        <w:jc w:val="both"/>
        <w:rPr>
          <w:rFonts w:ascii="Arial Narrow" w:hAnsi="Arial Narrow" w:cs="Arial Narrow"/>
          <w:sz w:val="22"/>
          <w:szCs w:val="22"/>
        </w:rPr>
      </w:pPr>
    </w:p>
    <w:p w14:paraId="72D7DB70" w14:textId="77777777" w:rsidR="00025873" w:rsidRDefault="00025873" w:rsidP="00786C1D">
      <w:pPr>
        <w:jc w:val="both"/>
        <w:rPr>
          <w:rFonts w:ascii="Arial Narrow" w:hAnsi="Arial Narrow" w:cs="Arial Narrow"/>
          <w:sz w:val="22"/>
          <w:szCs w:val="22"/>
        </w:rPr>
      </w:pPr>
    </w:p>
    <w:p w14:paraId="5E0A4169" w14:textId="77777777" w:rsidR="00025873" w:rsidRDefault="00025873" w:rsidP="00786C1D">
      <w:pPr>
        <w:jc w:val="both"/>
        <w:rPr>
          <w:rFonts w:ascii="Arial Narrow" w:hAnsi="Arial Narrow" w:cs="Arial Narrow"/>
          <w:sz w:val="22"/>
          <w:szCs w:val="22"/>
        </w:rPr>
      </w:pPr>
    </w:p>
    <w:p w14:paraId="4A7C3E5F" w14:textId="77777777" w:rsidR="001F412E" w:rsidRPr="002716CB" w:rsidRDefault="001F412E" w:rsidP="00786C1D">
      <w:pPr>
        <w:jc w:val="both"/>
        <w:rPr>
          <w:rFonts w:ascii="Arial Narrow" w:hAnsi="Arial Narrow" w:cs="Arial Narrow"/>
          <w:sz w:val="22"/>
          <w:szCs w:val="22"/>
        </w:rPr>
      </w:pPr>
    </w:p>
    <w:p w14:paraId="1B71AB90" w14:textId="77777777" w:rsidR="00786C1D" w:rsidRPr="002716CB" w:rsidRDefault="00786C1D" w:rsidP="00786C1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3.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Rozdelenie účtovného zisku alebo vysporiadanie účtovnej straty</w:t>
      </w:r>
      <w:r w:rsidRPr="002716CB">
        <w:rPr>
          <w:rFonts w:ascii="Arial Narrow" w:hAnsi="Arial Narrow" w:cs="Arial Narrow"/>
          <w:sz w:val="22"/>
          <w:szCs w:val="22"/>
        </w:rPr>
        <w:t xml:space="preserve"> vykázanej v predchádzajúcom účtovnom období:</w:t>
      </w:r>
    </w:p>
    <w:p w14:paraId="72CF801C" w14:textId="77777777" w:rsidR="0073601D" w:rsidRPr="00613EA7" w:rsidRDefault="0073601D">
      <w:pPr>
        <w:ind w:left="1080"/>
        <w:rPr>
          <w:b/>
          <w:sz w:val="21"/>
          <w:szCs w:val="21"/>
        </w:rPr>
      </w:pPr>
    </w:p>
    <w:p w14:paraId="1D72B958" w14:textId="77777777" w:rsidR="00786C1D" w:rsidRPr="002716CB" w:rsidRDefault="00786C1D" w:rsidP="00786C1D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4744" w:type="pct"/>
        <w:jc w:val="center"/>
        <w:tblLook w:val="04A0" w:firstRow="1" w:lastRow="0" w:firstColumn="1" w:lastColumn="0" w:noHBand="0" w:noVBand="1"/>
      </w:tblPr>
      <w:tblGrid>
        <w:gridCol w:w="6649"/>
        <w:gridCol w:w="3543"/>
      </w:tblGrid>
      <w:tr w:rsidR="00786C1D" w:rsidRPr="002716CB" w14:paraId="3C9EDA55" w14:textId="77777777" w:rsidTr="00DB32B0">
        <w:trPr>
          <w:trHeight w:val="330"/>
          <w:jc w:val="center"/>
        </w:trPr>
        <w:tc>
          <w:tcPr>
            <w:tcW w:w="6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3D3285" w14:textId="77777777" w:rsidR="00786C1D" w:rsidRPr="00A95B16" w:rsidRDefault="00786C1D" w:rsidP="00AC78C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C7F215" w14:textId="77777777" w:rsidR="00786C1D" w:rsidRPr="00A95B16" w:rsidRDefault="00786C1D" w:rsidP="00AC78C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786C1D" w:rsidRPr="002716CB" w14:paraId="1F5E41FD" w14:textId="77777777" w:rsidTr="00DB32B0">
        <w:trPr>
          <w:trHeight w:val="397"/>
          <w:jc w:val="center"/>
        </w:trPr>
        <w:tc>
          <w:tcPr>
            <w:tcW w:w="664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2ACC64" w14:textId="77777777" w:rsidR="00786C1D" w:rsidRPr="00A95B16" w:rsidRDefault="00786C1D" w:rsidP="00AC78C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EFE62E" w14:textId="77777777" w:rsidR="00786C1D" w:rsidRPr="002716CB" w:rsidRDefault="005B7320" w:rsidP="00AC78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-754877</w:t>
            </w:r>
          </w:p>
        </w:tc>
      </w:tr>
      <w:tr w:rsidR="00786C1D" w:rsidRPr="002716CB" w14:paraId="0201B5C5" w14:textId="77777777" w:rsidTr="00DB32B0">
        <w:trPr>
          <w:trHeight w:val="330"/>
          <w:jc w:val="center"/>
        </w:trPr>
        <w:tc>
          <w:tcPr>
            <w:tcW w:w="6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164120" w14:textId="77777777" w:rsidR="00786C1D" w:rsidRPr="003974CA" w:rsidRDefault="00786C1D" w:rsidP="00AC78C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D6E00" w14:textId="77777777" w:rsidR="00786C1D" w:rsidRPr="003974CA" w:rsidRDefault="00786C1D" w:rsidP="00AC78C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786C1D" w:rsidRPr="002716CB" w14:paraId="310E533E" w14:textId="77777777" w:rsidTr="00DB32B0">
        <w:trPr>
          <w:trHeight w:val="454"/>
          <w:jc w:val="center"/>
        </w:trPr>
        <w:tc>
          <w:tcPr>
            <w:tcW w:w="66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A6E9C9" w14:textId="49EDE6F3" w:rsidR="00786C1D" w:rsidRPr="002716CB" w:rsidRDefault="00786C1D" w:rsidP="00E8461E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Z </w:t>
            </w:r>
            <w:r w:rsidR="00E8461E">
              <w:rPr>
                <w:rFonts w:ascii="Arial Narrow" w:hAnsi="Arial Narrow"/>
                <w:sz w:val="22"/>
                <w:szCs w:val="22"/>
              </w:rPr>
              <w:t>rezervného</w:t>
            </w:r>
            <w:r w:rsidRPr="002716CB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C95793">
              <w:rPr>
                <w:rFonts w:ascii="Arial Narrow" w:hAnsi="Arial Narrow"/>
                <w:sz w:val="22"/>
                <w:szCs w:val="22"/>
              </w:rPr>
              <w:t xml:space="preserve"> nedeliteľného </w:t>
            </w:r>
            <w:r w:rsidRPr="002716CB">
              <w:rPr>
                <w:rFonts w:ascii="Arial Narrow" w:hAnsi="Arial Narrow"/>
                <w:sz w:val="22"/>
                <w:szCs w:val="22"/>
              </w:rPr>
              <w:t>fondu</w:t>
            </w:r>
          </w:p>
        </w:tc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6385BD" w14:textId="77777777" w:rsidR="00786C1D" w:rsidRPr="001B530B" w:rsidRDefault="005B7320" w:rsidP="00C9579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-7</w:t>
            </w:r>
            <w:r w:rsidR="00C95793" w:rsidRPr="001B530B">
              <w:rPr>
                <w:rFonts w:ascii="Arial Narrow" w:hAnsi="Arial Narrow"/>
                <w:sz w:val="22"/>
                <w:szCs w:val="22"/>
              </w:rPr>
              <w:t>29 842</w:t>
            </w:r>
          </w:p>
        </w:tc>
      </w:tr>
      <w:tr w:rsidR="00786C1D" w:rsidRPr="002716CB" w14:paraId="49E0FCBD" w14:textId="77777777" w:rsidTr="00DB32B0">
        <w:trPr>
          <w:trHeight w:val="454"/>
          <w:jc w:val="center"/>
        </w:trPr>
        <w:tc>
          <w:tcPr>
            <w:tcW w:w="66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C321D" w14:textId="77777777" w:rsidR="00786C1D" w:rsidRPr="002716CB" w:rsidRDefault="00786C1D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3B4C0A" w14:textId="77777777" w:rsidR="00786C1D" w:rsidRPr="001B530B" w:rsidRDefault="00786C1D" w:rsidP="00AC78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86C1D" w:rsidRPr="002716CB" w14:paraId="45FDF2A2" w14:textId="77777777" w:rsidTr="00DB32B0">
        <w:trPr>
          <w:trHeight w:val="454"/>
          <w:jc w:val="center"/>
        </w:trPr>
        <w:tc>
          <w:tcPr>
            <w:tcW w:w="664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4CC815" w14:textId="77777777" w:rsidR="00786C1D" w:rsidRPr="002716CB" w:rsidRDefault="00786C1D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35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A4BD46" w14:textId="77777777" w:rsidR="00786C1D" w:rsidRPr="001B530B" w:rsidRDefault="00C95793" w:rsidP="00AC78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-25 035</w:t>
            </w:r>
          </w:p>
        </w:tc>
      </w:tr>
      <w:tr w:rsidR="00786C1D" w:rsidRPr="002716CB" w14:paraId="40F7200B" w14:textId="77777777" w:rsidTr="00DB32B0">
        <w:trPr>
          <w:trHeight w:val="454"/>
          <w:jc w:val="center"/>
        </w:trPr>
        <w:tc>
          <w:tcPr>
            <w:tcW w:w="66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520047" w14:textId="77777777" w:rsidR="00786C1D" w:rsidRPr="002716CB" w:rsidRDefault="00786C1D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Úhrada straty spoločníkmi, členmi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E16BF2" w14:textId="77777777" w:rsidR="00786C1D" w:rsidRPr="001B530B" w:rsidRDefault="00786C1D" w:rsidP="00AC78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86C1D" w:rsidRPr="002716CB" w14:paraId="5D7E56A7" w14:textId="77777777" w:rsidTr="00DB32B0">
        <w:trPr>
          <w:trHeight w:val="454"/>
          <w:jc w:val="center"/>
        </w:trPr>
        <w:tc>
          <w:tcPr>
            <w:tcW w:w="664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952D05" w14:textId="77777777" w:rsidR="00786C1D" w:rsidRPr="002716CB" w:rsidRDefault="00786C1D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35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ED0FA6" w14:textId="77777777" w:rsidR="00786C1D" w:rsidRPr="001B530B" w:rsidRDefault="00786C1D" w:rsidP="00AC78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86C1D" w:rsidRPr="002716CB" w14:paraId="3FD3FF8C" w14:textId="77777777" w:rsidTr="00DB32B0">
        <w:trPr>
          <w:trHeight w:val="454"/>
          <w:jc w:val="center"/>
        </w:trPr>
        <w:tc>
          <w:tcPr>
            <w:tcW w:w="66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F2E8A" w14:textId="77777777" w:rsidR="00786C1D" w:rsidRPr="002716CB" w:rsidRDefault="00786C1D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395738" w14:textId="77777777" w:rsidR="00786C1D" w:rsidRPr="001B530B" w:rsidRDefault="00786C1D" w:rsidP="00AC78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86C1D" w:rsidRPr="002716CB" w14:paraId="53A10339" w14:textId="77777777" w:rsidTr="00DB32B0">
        <w:trPr>
          <w:trHeight w:val="454"/>
          <w:jc w:val="center"/>
        </w:trPr>
        <w:tc>
          <w:tcPr>
            <w:tcW w:w="664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FF6F9B" w14:textId="77777777" w:rsidR="00786C1D" w:rsidRPr="002716CB" w:rsidRDefault="00786C1D" w:rsidP="00AC78C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3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696DAA" w14:textId="77777777" w:rsidR="00786C1D" w:rsidRPr="001B530B" w:rsidRDefault="00C66FDB" w:rsidP="00AC78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-754877</w:t>
            </w:r>
          </w:p>
        </w:tc>
      </w:tr>
    </w:tbl>
    <w:p w14:paraId="63059432" w14:textId="77777777" w:rsidR="0073601D" w:rsidRPr="00D204DC" w:rsidRDefault="0073601D">
      <w:pPr>
        <w:rPr>
          <w:sz w:val="21"/>
          <w:szCs w:val="21"/>
          <w:u w:val="single"/>
        </w:rPr>
      </w:pPr>
    </w:p>
    <w:p w14:paraId="681330FB" w14:textId="77777777" w:rsidR="00187817" w:rsidRDefault="00187817" w:rsidP="00490A71">
      <w:pPr>
        <w:rPr>
          <w:sz w:val="21"/>
          <w:szCs w:val="21"/>
        </w:rPr>
      </w:pPr>
    </w:p>
    <w:p w14:paraId="36B5C56D" w14:textId="77777777" w:rsidR="00DB32B0" w:rsidRDefault="00DB32B0" w:rsidP="00490A71">
      <w:pPr>
        <w:rPr>
          <w:sz w:val="21"/>
          <w:szCs w:val="21"/>
        </w:rPr>
      </w:pPr>
    </w:p>
    <w:p w14:paraId="7663AED3" w14:textId="77777777" w:rsidR="00DB32B0" w:rsidRPr="00613EA7" w:rsidRDefault="00DB32B0" w:rsidP="00490A71">
      <w:pPr>
        <w:rPr>
          <w:sz w:val="21"/>
          <w:szCs w:val="21"/>
        </w:rPr>
      </w:pPr>
    </w:p>
    <w:p w14:paraId="434AFFD3" w14:textId="6936D8C0" w:rsidR="00551E9B" w:rsidRPr="00613EA7" w:rsidRDefault="001F3661" w:rsidP="00551E9B">
      <w:pPr>
        <w:rPr>
          <w:sz w:val="21"/>
          <w:szCs w:val="21"/>
        </w:rPr>
      </w:pPr>
      <w:r w:rsidRPr="00613EA7">
        <w:rPr>
          <w:sz w:val="21"/>
          <w:szCs w:val="21"/>
        </w:rPr>
        <w:t>b)</w:t>
      </w:r>
      <w:r w:rsidR="00DB32B0">
        <w:rPr>
          <w:sz w:val="21"/>
          <w:szCs w:val="21"/>
        </w:rPr>
        <w:t xml:space="preserve"> </w:t>
      </w:r>
      <w:r w:rsidR="00195EAE" w:rsidRPr="00613EA7">
        <w:rPr>
          <w:sz w:val="21"/>
          <w:szCs w:val="21"/>
        </w:rPr>
        <w:t>I</w:t>
      </w:r>
      <w:r w:rsidR="00551E9B" w:rsidRPr="00613EA7">
        <w:rPr>
          <w:sz w:val="21"/>
          <w:szCs w:val="21"/>
        </w:rPr>
        <w:t>nformáci</w:t>
      </w:r>
      <w:r w:rsidRPr="00613EA7">
        <w:rPr>
          <w:sz w:val="21"/>
          <w:szCs w:val="21"/>
        </w:rPr>
        <w:t>e</w:t>
      </w:r>
      <w:r w:rsidR="00551E9B" w:rsidRPr="00613EA7">
        <w:rPr>
          <w:sz w:val="21"/>
          <w:szCs w:val="21"/>
        </w:rPr>
        <w:t xml:space="preserve">  o rezervách</w:t>
      </w:r>
    </w:p>
    <w:p w14:paraId="2F45180C" w14:textId="77777777" w:rsidR="00551E9B" w:rsidRPr="00613EA7" w:rsidRDefault="00551E9B" w:rsidP="00551E9B">
      <w:pPr>
        <w:rPr>
          <w:b/>
          <w:sz w:val="21"/>
          <w:szCs w:val="21"/>
        </w:rPr>
      </w:pPr>
    </w:p>
    <w:p w14:paraId="08B84866" w14:textId="3E8C36DF" w:rsidR="00551E9B" w:rsidRPr="00613EA7" w:rsidRDefault="00DB32B0" w:rsidP="00551E9B">
      <w:pPr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         </w:t>
      </w:r>
      <w:r w:rsidR="00551E9B" w:rsidRPr="00613EA7">
        <w:rPr>
          <w:b/>
          <w:sz w:val="21"/>
          <w:szCs w:val="21"/>
        </w:rPr>
        <w:t>Tabuľka č. 1</w:t>
      </w:r>
    </w:p>
    <w:tbl>
      <w:tblPr>
        <w:tblW w:w="9596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5"/>
        <w:gridCol w:w="2178"/>
        <w:gridCol w:w="782"/>
        <w:gridCol w:w="894"/>
        <w:gridCol w:w="969"/>
        <w:gridCol w:w="1878"/>
      </w:tblGrid>
      <w:tr w:rsidR="00551E9B" w:rsidRPr="00786C1D" w14:paraId="53A8BF97" w14:textId="77777777">
        <w:trPr>
          <w:trHeight w:val="255"/>
          <w:jc w:val="center"/>
        </w:trPr>
        <w:tc>
          <w:tcPr>
            <w:tcW w:w="289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BE21D6" w14:textId="77777777" w:rsidR="00551E9B" w:rsidRPr="00786C1D" w:rsidRDefault="00551E9B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86C1D">
              <w:rPr>
                <w:rFonts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6701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3924CBBC" w14:textId="77777777" w:rsidR="00551E9B" w:rsidRPr="00786C1D" w:rsidRDefault="00551E9B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86C1D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551E9B" w:rsidRPr="00786C1D" w14:paraId="04072668" w14:textId="77777777">
        <w:trPr>
          <w:trHeight w:val="270"/>
          <w:jc w:val="center"/>
        </w:trPr>
        <w:tc>
          <w:tcPr>
            <w:tcW w:w="289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CAEAF6" w14:textId="77777777" w:rsidR="00551E9B" w:rsidRPr="00786C1D" w:rsidRDefault="00551E9B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86C1D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A49073" w14:textId="77777777" w:rsidR="00551E9B" w:rsidRPr="00786C1D" w:rsidRDefault="00551E9B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86C1D">
              <w:rPr>
                <w:rFonts w:ascii="Arial Narrow" w:hAnsi="Arial Narrow"/>
                <w:b/>
                <w:bCs/>
                <w:sz w:val="22"/>
                <w:szCs w:val="22"/>
              </w:rPr>
              <w:t>Stav na začiatku ÚO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463E47" w14:textId="77777777" w:rsidR="00551E9B" w:rsidRPr="00786C1D" w:rsidRDefault="00551E9B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86C1D">
              <w:rPr>
                <w:rFonts w:ascii="Arial Narrow" w:hAnsi="Arial Narrow"/>
                <w:b/>
                <w:bCs/>
                <w:sz w:val="22"/>
                <w:szCs w:val="22"/>
              </w:rPr>
              <w:t>Tvorba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D013F7" w14:textId="77777777" w:rsidR="00551E9B" w:rsidRPr="00786C1D" w:rsidRDefault="00551E9B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86C1D">
              <w:rPr>
                <w:rFonts w:ascii="Arial Narrow" w:hAnsi="Arial Narrow"/>
                <w:b/>
                <w:bCs/>
                <w:sz w:val="22"/>
                <w:szCs w:val="22"/>
              </w:rPr>
              <w:t>Použitie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AEA56" w14:textId="77777777" w:rsidR="00551E9B" w:rsidRPr="00786C1D" w:rsidRDefault="00551E9B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86C1D">
              <w:rPr>
                <w:rFonts w:ascii="Arial Narrow" w:hAnsi="Arial Narrow"/>
                <w:b/>
                <w:bCs/>
                <w:sz w:val="22"/>
                <w:szCs w:val="22"/>
              </w:rPr>
              <w:t>Zrušenie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61CA588" w14:textId="77777777" w:rsidR="00551E9B" w:rsidRPr="00786C1D" w:rsidRDefault="00551E9B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86C1D">
              <w:rPr>
                <w:rFonts w:ascii="Arial Narrow" w:hAnsi="Arial Narrow"/>
                <w:b/>
                <w:bCs/>
                <w:sz w:val="22"/>
                <w:szCs w:val="22"/>
              </w:rPr>
              <w:t>Stav na konci ÚO</w:t>
            </w:r>
          </w:p>
        </w:tc>
      </w:tr>
      <w:tr w:rsidR="00551E9B" w:rsidRPr="00786C1D" w14:paraId="31C699DE" w14:textId="77777777">
        <w:trPr>
          <w:trHeight w:val="255"/>
          <w:jc w:val="center"/>
        </w:trPr>
        <w:tc>
          <w:tcPr>
            <w:tcW w:w="28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5908A6" w14:textId="77777777" w:rsidR="00551E9B" w:rsidRPr="00786C1D" w:rsidRDefault="00551E9B" w:rsidP="00C51E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86C1D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AD89DD" w14:textId="77777777" w:rsidR="00551E9B" w:rsidRPr="00786C1D" w:rsidRDefault="00551E9B" w:rsidP="00C51E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86C1D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EE103" w14:textId="77777777" w:rsidR="00551E9B" w:rsidRPr="00786C1D" w:rsidRDefault="00551E9B" w:rsidP="00C51E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86C1D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5B2880" w14:textId="77777777" w:rsidR="00551E9B" w:rsidRPr="00786C1D" w:rsidRDefault="00551E9B" w:rsidP="00C51E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86C1D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2D8C71" w14:textId="77777777" w:rsidR="00551E9B" w:rsidRPr="00786C1D" w:rsidRDefault="00551E9B" w:rsidP="00C51E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86C1D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71B200" w14:textId="77777777" w:rsidR="00551E9B" w:rsidRPr="00786C1D" w:rsidRDefault="00551E9B" w:rsidP="00C51E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86C1D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D30939" w:rsidRPr="00786C1D" w14:paraId="3B7DAE97" w14:textId="77777777">
        <w:trPr>
          <w:trHeight w:val="255"/>
          <w:jc w:val="center"/>
        </w:trPr>
        <w:tc>
          <w:tcPr>
            <w:tcW w:w="28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09BAD5" w14:textId="77777777" w:rsidR="00D30939" w:rsidRPr="00786C1D" w:rsidRDefault="00D30939" w:rsidP="00D3093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86C1D">
              <w:rPr>
                <w:rFonts w:ascii="Arial Narrow" w:hAnsi="Arial Narrow"/>
                <w:b/>
                <w:bCs/>
                <w:sz w:val="22"/>
                <w:szCs w:val="22"/>
              </w:rPr>
              <w:t>Dlhodobé rezervy, z toho: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514769" w14:textId="77777777" w:rsidR="00D30939" w:rsidRPr="001B530B" w:rsidRDefault="00D30939" w:rsidP="00D309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105354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2D4C4D" w14:textId="77777777" w:rsidR="00D30939" w:rsidRPr="001B530B" w:rsidRDefault="00D30939" w:rsidP="00D309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D518E9" w14:textId="77777777" w:rsidR="00D30939" w:rsidRPr="001B530B" w:rsidRDefault="00D30939" w:rsidP="00D309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2994EA" w14:textId="77777777" w:rsidR="00D30939" w:rsidRPr="001B530B" w:rsidRDefault="00691240" w:rsidP="00D309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63305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842888F" w14:textId="77777777" w:rsidR="00D30939" w:rsidRPr="001B530B" w:rsidRDefault="00691240" w:rsidP="00D309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42049</w:t>
            </w:r>
          </w:p>
        </w:tc>
      </w:tr>
      <w:tr w:rsidR="00D30939" w:rsidRPr="00786C1D" w14:paraId="12842049" w14:textId="77777777">
        <w:trPr>
          <w:trHeight w:val="255"/>
          <w:jc w:val="center"/>
        </w:trPr>
        <w:tc>
          <w:tcPr>
            <w:tcW w:w="28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9FAC1F" w14:textId="77777777" w:rsidR="00D30939" w:rsidRPr="00786C1D" w:rsidRDefault="00D30939" w:rsidP="00D30939">
            <w:pPr>
              <w:rPr>
                <w:rFonts w:ascii="Arial Narrow" w:hAnsi="Arial Narrow"/>
                <w:sz w:val="22"/>
                <w:szCs w:val="22"/>
              </w:rPr>
            </w:pPr>
            <w:r w:rsidRPr="00786C1D">
              <w:rPr>
                <w:rFonts w:ascii="Arial Narrow" w:hAnsi="Arial Narrow"/>
                <w:sz w:val="22"/>
                <w:szCs w:val="22"/>
              </w:rPr>
              <w:t>Súdne spory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9B163A" w14:textId="77777777" w:rsidR="00D30939" w:rsidRPr="001B530B" w:rsidRDefault="00D30939" w:rsidP="00D309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105354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0774D" w14:textId="77777777" w:rsidR="00D30939" w:rsidRPr="001B530B" w:rsidRDefault="00D30939" w:rsidP="00D309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DA2B6" w14:textId="77777777" w:rsidR="00D30939" w:rsidRPr="001B530B" w:rsidRDefault="00D30939" w:rsidP="00D309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B7DC82" w14:textId="77777777" w:rsidR="00D30939" w:rsidRPr="001B530B" w:rsidRDefault="00691240" w:rsidP="006912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63305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4935080" w14:textId="77777777" w:rsidR="00D30939" w:rsidRPr="001B530B" w:rsidRDefault="00691240" w:rsidP="00D309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42049</w:t>
            </w:r>
          </w:p>
        </w:tc>
      </w:tr>
      <w:tr w:rsidR="00D30939" w:rsidRPr="00786C1D" w14:paraId="57E78243" w14:textId="77777777">
        <w:trPr>
          <w:trHeight w:val="255"/>
          <w:jc w:val="center"/>
        </w:trPr>
        <w:tc>
          <w:tcPr>
            <w:tcW w:w="28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D74591" w14:textId="77777777" w:rsidR="00D30939" w:rsidRPr="00786C1D" w:rsidRDefault="00D30939" w:rsidP="00D3093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94BC97" w14:textId="77777777" w:rsidR="00D30939" w:rsidRPr="001B530B" w:rsidRDefault="00D30939" w:rsidP="00D309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13E2DE" w14:textId="77777777" w:rsidR="00D30939" w:rsidRPr="001B530B" w:rsidRDefault="00D30939" w:rsidP="00D309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33BB7" w14:textId="77777777" w:rsidR="00D30939" w:rsidRPr="001B530B" w:rsidRDefault="00D30939" w:rsidP="00D309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467F86" w14:textId="77777777" w:rsidR="00D30939" w:rsidRPr="001B530B" w:rsidRDefault="00D30939" w:rsidP="00D309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196F951" w14:textId="77777777" w:rsidR="00D30939" w:rsidRPr="001B530B" w:rsidRDefault="00D30939" w:rsidP="00D309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30939" w:rsidRPr="00786C1D" w14:paraId="07930A0A" w14:textId="77777777">
        <w:trPr>
          <w:trHeight w:val="255"/>
          <w:jc w:val="center"/>
        </w:trPr>
        <w:tc>
          <w:tcPr>
            <w:tcW w:w="28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7D20CD" w14:textId="77777777" w:rsidR="00D30939" w:rsidRPr="00786C1D" w:rsidRDefault="00D30939" w:rsidP="00D3093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037DB" w14:textId="77777777" w:rsidR="00D30939" w:rsidRPr="001B530B" w:rsidRDefault="00D30939" w:rsidP="00D309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4BAF29" w14:textId="77777777" w:rsidR="00D30939" w:rsidRPr="001B530B" w:rsidRDefault="00D30939" w:rsidP="00D309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8BB999" w14:textId="77777777" w:rsidR="00D30939" w:rsidRPr="001B530B" w:rsidRDefault="00D30939" w:rsidP="00D309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5BE63F" w14:textId="77777777" w:rsidR="00D30939" w:rsidRPr="001B530B" w:rsidRDefault="00D30939" w:rsidP="00D309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59CB330" w14:textId="77777777" w:rsidR="00D30939" w:rsidRPr="001B530B" w:rsidRDefault="00D30939" w:rsidP="00D309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30939" w:rsidRPr="00786C1D" w14:paraId="057D91F7" w14:textId="77777777">
        <w:trPr>
          <w:trHeight w:val="255"/>
          <w:jc w:val="center"/>
        </w:trPr>
        <w:tc>
          <w:tcPr>
            <w:tcW w:w="28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F4CDB1" w14:textId="77777777" w:rsidR="00D30939" w:rsidRPr="00786C1D" w:rsidRDefault="00D30939" w:rsidP="00D3093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83D1A7" w14:textId="77777777" w:rsidR="00D30939" w:rsidRPr="001B530B" w:rsidRDefault="00D30939" w:rsidP="00D309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0E98AE" w14:textId="77777777" w:rsidR="00D30939" w:rsidRPr="001B530B" w:rsidRDefault="00D30939" w:rsidP="00D309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044113" w14:textId="77777777" w:rsidR="00D30939" w:rsidRPr="001B530B" w:rsidRDefault="00D30939" w:rsidP="00D309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41507E" w14:textId="77777777" w:rsidR="00D30939" w:rsidRPr="001B530B" w:rsidRDefault="00D30939" w:rsidP="00D309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9B9BC68" w14:textId="77777777" w:rsidR="00D30939" w:rsidRPr="001B530B" w:rsidRDefault="00D30939" w:rsidP="00D309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30939" w:rsidRPr="00786C1D" w14:paraId="5AA0D105" w14:textId="77777777">
        <w:trPr>
          <w:trHeight w:val="255"/>
          <w:jc w:val="center"/>
        </w:trPr>
        <w:tc>
          <w:tcPr>
            <w:tcW w:w="28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555C57" w14:textId="77777777" w:rsidR="00D30939" w:rsidRPr="00786C1D" w:rsidRDefault="00D30939" w:rsidP="00D3093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86C1D">
              <w:rPr>
                <w:rFonts w:ascii="Arial Narrow" w:hAnsi="Arial Narrow"/>
                <w:b/>
                <w:bCs/>
                <w:sz w:val="22"/>
                <w:szCs w:val="22"/>
              </w:rPr>
              <w:t>Krátkodobé rezervy, z toho: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C44482" w14:textId="77777777" w:rsidR="00D30939" w:rsidRPr="001B530B" w:rsidRDefault="00D30939" w:rsidP="00D309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16464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84ECF8" w14:textId="77777777" w:rsidR="00D30939" w:rsidRPr="001B530B" w:rsidRDefault="00691240" w:rsidP="006912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20803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83B357" w14:textId="77777777" w:rsidR="00D30939" w:rsidRPr="001B530B" w:rsidRDefault="00691240" w:rsidP="00D309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16319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41B38" w14:textId="77777777" w:rsidR="00D30939" w:rsidRPr="001B530B" w:rsidRDefault="00D30939" w:rsidP="00D309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A15350C" w14:textId="77777777" w:rsidR="00D30939" w:rsidRPr="001B530B" w:rsidRDefault="00691240" w:rsidP="00D309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20948</w:t>
            </w:r>
          </w:p>
        </w:tc>
      </w:tr>
      <w:tr w:rsidR="00D30939" w:rsidRPr="00786C1D" w14:paraId="59253A1C" w14:textId="77777777">
        <w:trPr>
          <w:trHeight w:val="255"/>
          <w:jc w:val="center"/>
        </w:trPr>
        <w:tc>
          <w:tcPr>
            <w:tcW w:w="28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7F877A" w14:textId="50707071" w:rsidR="00D30939" w:rsidRPr="00786C1D" w:rsidRDefault="00C268CF" w:rsidP="0069124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-daň z nehnuteľnosti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7D4B48" w14:textId="0496852F" w:rsidR="00D30939" w:rsidRPr="001B530B" w:rsidRDefault="00C268CF" w:rsidP="00D309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1506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BDDB93" w14:textId="1D7FFF4B" w:rsidR="00D30939" w:rsidRPr="001B530B" w:rsidRDefault="00C268CF" w:rsidP="00D309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1506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9D8F1C" w14:textId="5271A1F5" w:rsidR="00D30939" w:rsidRPr="001B530B" w:rsidRDefault="00C268CF" w:rsidP="0002587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8816FD" w14:textId="77777777" w:rsidR="00D30939" w:rsidRPr="001B530B" w:rsidRDefault="00D30939" w:rsidP="00D309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E6BE74" w14:textId="6C5F194E" w:rsidR="00D30939" w:rsidRPr="001B530B" w:rsidRDefault="00C268CF" w:rsidP="0002587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3012</w:t>
            </w:r>
          </w:p>
        </w:tc>
      </w:tr>
      <w:tr w:rsidR="00D30939" w:rsidRPr="00786C1D" w14:paraId="6CFCD2B8" w14:textId="77777777">
        <w:trPr>
          <w:trHeight w:val="255"/>
          <w:jc w:val="center"/>
        </w:trPr>
        <w:tc>
          <w:tcPr>
            <w:tcW w:w="28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333970" w14:textId="3AA1B34B" w:rsidR="00D30939" w:rsidRPr="00786C1D" w:rsidRDefault="00C268CF" w:rsidP="00D3093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-nájom za pôdu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2F3B6E" w14:textId="68682520" w:rsidR="00D30939" w:rsidRPr="00786C1D" w:rsidRDefault="00C268CF" w:rsidP="00D309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3803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07B835" w14:textId="7E653781" w:rsidR="00D30939" w:rsidRPr="00786C1D" w:rsidRDefault="00C268CF" w:rsidP="00D309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32D3DE" w14:textId="0C0F4BE0" w:rsidR="00D30939" w:rsidRPr="00786C1D" w:rsidRDefault="00C268CF" w:rsidP="0002587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1186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F6ED5A" w14:textId="77777777" w:rsidR="00D30939" w:rsidRPr="00786C1D" w:rsidRDefault="00D30939" w:rsidP="00D309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5FC595A" w14:textId="41DE752A" w:rsidR="00D30939" w:rsidRPr="00786C1D" w:rsidRDefault="00C268CF" w:rsidP="0002587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2877</w:t>
            </w:r>
          </w:p>
        </w:tc>
      </w:tr>
      <w:tr w:rsidR="00C268CF" w:rsidRPr="00786C1D" w14:paraId="5C66023B" w14:textId="77777777">
        <w:trPr>
          <w:trHeight w:val="255"/>
          <w:jc w:val="center"/>
        </w:trPr>
        <w:tc>
          <w:tcPr>
            <w:tcW w:w="28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C557B0" w14:textId="54C8B71D" w:rsidR="00C268CF" w:rsidRPr="00786C1D" w:rsidRDefault="00C268CF" w:rsidP="00C268C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-nevyčerpaná dovolenka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C1AE57" w14:textId="3325C55A" w:rsidR="00C268CF" w:rsidRPr="00786C1D" w:rsidRDefault="00C268CF" w:rsidP="00D309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7335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4A0A4F" w14:textId="4B10E42A" w:rsidR="00C268CF" w:rsidRPr="00786C1D" w:rsidRDefault="00C268CF" w:rsidP="00D309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12917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7A5636" w14:textId="620DEA42" w:rsidR="00C268CF" w:rsidRPr="00786C1D" w:rsidRDefault="00C268CF" w:rsidP="0002587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7493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4A2378" w14:textId="77777777" w:rsidR="00C268CF" w:rsidRPr="00786C1D" w:rsidRDefault="00C268CF" w:rsidP="00D309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13F81DE" w14:textId="169DF7F9" w:rsidR="00C268CF" w:rsidRPr="00786C1D" w:rsidRDefault="00C268CF" w:rsidP="0002587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12759</w:t>
            </w:r>
          </w:p>
        </w:tc>
      </w:tr>
      <w:tr w:rsidR="00D30939" w:rsidRPr="00786C1D" w14:paraId="10AF90A5" w14:textId="77777777">
        <w:trPr>
          <w:trHeight w:val="270"/>
          <w:jc w:val="center"/>
        </w:trPr>
        <w:tc>
          <w:tcPr>
            <w:tcW w:w="28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2CD4F4" w14:textId="5CB8AE90" w:rsidR="00D30939" w:rsidRPr="00786C1D" w:rsidRDefault="00C268CF" w:rsidP="00C268C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-na účtovnú závierku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F27512" w14:textId="340DAD72" w:rsidR="00D30939" w:rsidRPr="00786C1D" w:rsidRDefault="00C268CF" w:rsidP="00D309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3820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822AFA" w14:textId="0BC3ADCF" w:rsidR="00D30939" w:rsidRPr="00786C1D" w:rsidRDefault="00C268CF" w:rsidP="00D309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6120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B780D3" w14:textId="6CEF84EF" w:rsidR="00D30939" w:rsidRPr="00786C1D" w:rsidRDefault="00C268CF" w:rsidP="00D309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7640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D60DD9" w14:textId="77777777" w:rsidR="00D30939" w:rsidRPr="00786C1D" w:rsidRDefault="00D30939" w:rsidP="00D309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0DE0696" w14:textId="3BCBC181" w:rsidR="00D30939" w:rsidRPr="00786C1D" w:rsidRDefault="00C268CF" w:rsidP="00D309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2300</w:t>
            </w:r>
          </w:p>
        </w:tc>
      </w:tr>
    </w:tbl>
    <w:p w14:paraId="3A4CD000" w14:textId="77777777" w:rsidR="00551E9B" w:rsidRDefault="00551E9B">
      <w:pPr>
        <w:pStyle w:val="Zkladntext1"/>
        <w:rPr>
          <w:rFonts w:ascii="Arial Narrow" w:hAnsi="Arial Narrow"/>
          <w:sz w:val="22"/>
          <w:szCs w:val="22"/>
          <w:lang w:val="sk-SK"/>
        </w:rPr>
      </w:pPr>
    </w:p>
    <w:p w14:paraId="2421E28E" w14:textId="77777777" w:rsidR="00DB32B0" w:rsidRDefault="00DB32B0">
      <w:pPr>
        <w:pStyle w:val="Zkladntext1"/>
        <w:rPr>
          <w:rFonts w:ascii="Arial Narrow" w:hAnsi="Arial Narrow"/>
          <w:sz w:val="22"/>
          <w:szCs w:val="22"/>
          <w:lang w:val="sk-SK"/>
        </w:rPr>
      </w:pPr>
    </w:p>
    <w:p w14:paraId="42FD1762" w14:textId="77777777" w:rsidR="00DB32B0" w:rsidRDefault="00DB32B0">
      <w:pPr>
        <w:pStyle w:val="Zkladntext1"/>
        <w:rPr>
          <w:rFonts w:ascii="Arial Narrow" w:hAnsi="Arial Narrow"/>
          <w:sz w:val="22"/>
          <w:szCs w:val="22"/>
          <w:lang w:val="sk-SK"/>
        </w:rPr>
      </w:pPr>
    </w:p>
    <w:p w14:paraId="0276F47B" w14:textId="77777777" w:rsidR="00DB32B0" w:rsidRDefault="00DB32B0">
      <w:pPr>
        <w:pStyle w:val="Zkladntext1"/>
        <w:rPr>
          <w:rFonts w:ascii="Arial Narrow" w:hAnsi="Arial Narrow"/>
          <w:sz w:val="22"/>
          <w:szCs w:val="22"/>
          <w:lang w:val="sk-SK"/>
        </w:rPr>
      </w:pPr>
    </w:p>
    <w:p w14:paraId="288DB90C" w14:textId="77777777" w:rsidR="00DB32B0" w:rsidRDefault="00DB32B0">
      <w:pPr>
        <w:pStyle w:val="Zkladntext1"/>
        <w:rPr>
          <w:rFonts w:ascii="Arial Narrow" w:hAnsi="Arial Narrow"/>
          <w:sz w:val="22"/>
          <w:szCs w:val="22"/>
          <w:lang w:val="sk-SK"/>
        </w:rPr>
      </w:pPr>
    </w:p>
    <w:p w14:paraId="6000DB33" w14:textId="77777777" w:rsidR="00DB32B0" w:rsidRDefault="00DB32B0">
      <w:pPr>
        <w:pStyle w:val="Zkladntext1"/>
        <w:rPr>
          <w:rFonts w:ascii="Arial Narrow" w:hAnsi="Arial Narrow"/>
          <w:sz w:val="22"/>
          <w:szCs w:val="22"/>
          <w:lang w:val="sk-SK"/>
        </w:rPr>
      </w:pPr>
    </w:p>
    <w:p w14:paraId="1BE61C34" w14:textId="77777777" w:rsidR="00DB32B0" w:rsidRDefault="00DB32B0">
      <w:pPr>
        <w:pStyle w:val="Zkladntext1"/>
        <w:rPr>
          <w:rFonts w:ascii="Arial Narrow" w:hAnsi="Arial Narrow"/>
          <w:sz w:val="22"/>
          <w:szCs w:val="22"/>
          <w:lang w:val="sk-SK"/>
        </w:rPr>
      </w:pPr>
    </w:p>
    <w:p w14:paraId="65D4C736" w14:textId="77777777" w:rsidR="00DB32B0" w:rsidRDefault="00DB32B0">
      <w:pPr>
        <w:pStyle w:val="Zkladntext1"/>
        <w:rPr>
          <w:rFonts w:ascii="Arial Narrow" w:hAnsi="Arial Narrow"/>
          <w:sz w:val="22"/>
          <w:szCs w:val="22"/>
          <w:lang w:val="sk-SK"/>
        </w:rPr>
      </w:pPr>
    </w:p>
    <w:p w14:paraId="2EEB5808" w14:textId="77777777" w:rsidR="00DB32B0" w:rsidRDefault="00DB32B0">
      <w:pPr>
        <w:pStyle w:val="Zkladntext1"/>
        <w:rPr>
          <w:rFonts w:ascii="Arial Narrow" w:hAnsi="Arial Narrow"/>
          <w:sz w:val="22"/>
          <w:szCs w:val="22"/>
          <w:lang w:val="sk-SK"/>
        </w:rPr>
      </w:pPr>
    </w:p>
    <w:p w14:paraId="159CF696" w14:textId="77777777" w:rsidR="00DB32B0" w:rsidRPr="00786C1D" w:rsidRDefault="00DB32B0">
      <w:pPr>
        <w:pStyle w:val="Zkladntext1"/>
        <w:rPr>
          <w:rFonts w:ascii="Arial Narrow" w:hAnsi="Arial Narrow"/>
          <w:sz w:val="22"/>
          <w:szCs w:val="22"/>
          <w:lang w:val="sk-SK"/>
        </w:rPr>
      </w:pPr>
    </w:p>
    <w:p w14:paraId="2FD46379" w14:textId="41AC9D80" w:rsidR="00551E9B" w:rsidRPr="00786C1D" w:rsidRDefault="00DB32B0" w:rsidP="00551E9B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lastRenderedPageBreak/>
        <w:t xml:space="preserve">            </w:t>
      </w:r>
      <w:r w:rsidR="00551E9B" w:rsidRPr="00786C1D">
        <w:rPr>
          <w:rFonts w:ascii="Arial Narrow" w:hAnsi="Arial Narrow"/>
          <w:b/>
          <w:sz w:val="22"/>
          <w:szCs w:val="22"/>
        </w:rPr>
        <w:t>Tabuľka č. 2</w:t>
      </w:r>
    </w:p>
    <w:tbl>
      <w:tblPr>
        <w:tblW w:w="9501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00"/>
        <w:gridCol w:w="2178"/>
        <w:gridCol w:w="782"/>
        <w:gridCol w:w="894"/>
        <w:gridCol w:w="969"/>
        <w:gridCol w:w="1878"/>
      </w:tblGrid>
      <w:tr w:rsidR="00551E9B" w:rsidRPr="00786C1D" w14:paraId="6FE1A390" w14:textId="77777777">
        <w:trPr>
          <w:trHeight w:val="255"/>
          <w:jc w:val="center"/>
        </w:trPr>
        <w:tc>
          <w:tcPr>
            <w:tcW w:w="28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F8D9C6" w14:textId="77777777" w:rsidR="00551E9B" w:rsidRPr="00786C1D" w:rsidRDefault="00551E9B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86C1D">
              <w:rPr>
                <w:rFonts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6701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42C738FA" w14:textId="77777777" w:rsidR="00551E9B" w:rsidRPr="00786C1D" w:rsidRDefault="00551E9B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86C1D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551E9B" w:rsidRPr="00786C1D" w14:paraId="021DEDE7" w14:textId="77777777">
        <w:trPr>
          <w:trHeight w:val="270"/>
          <w:jc w:val="center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4CCCDD" w14:textId="77777777" w:rsidR="00551E9B" w:rsidRPr="00786C1D" w:rsidRDefault="00551E9B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86C1D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5C1660" w14:textId="77777777" w:rsidR="00551E9B" w:rsidRPr="00786C1D" w:rsidRDefault="00551E9B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86C1D">
              <w:rPr>
                <w:rFonts w:ascii="Arial Narrow" w:hAnsi="Arial Narrow"/>
                <w:b/>
                <w:bCs/>
                <w:sz w:val="22"/>
                <w:szCs w:val="22"/>
              </w:rPr>
              <w:t>Stav na začiatku ÚO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D31D6B" w14:textId="77777777" w:rsidR="00551E9B" w:rsidRPr="00786C1D" w:rsidRDefault="00551E9B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86C1D">
              <w:rPr>
                <w:rFonts w:ascii="Arial Narrow" w:hAnsi="Arial Narrow"/>
                <w:b/>
                <w:bCs/>
                <w:sz w:val="22"/>
                <w:szCs w:val="22"/>
              </w:rPr>
              <w:t>Tvorba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1C62B9" w14:textId="77777777" w:rsidR="00551E9B" w:rsidRPr="00786C1D" w:rsidRDefault="00551E9B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86C1D">
              <w:rPr>
                <w:rFonts w:ascii="Arial Narrow" w:hAnsi="Arial Narrow"/>
                <w:b/>
                <w:bCs/>
                <w:sz w:val="22"/>
                <w:szCs w:val="22"/>
              </w:rPr>
              <w:t>Použitie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04064E" w14:textId="77777777" w:rsidR="00551E9B" w:rsidRPr="00786C1D" w:rsidRDefault="00551E9B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86C1D">
              <w:rPr>
                <w:rFonts w:ascii="Arial Narrow" w:hAnsi="Arial Narrow"/>
                <w:b/>
                <w:bCs/>
                <w:sz w:val="22"/>
                <w:szCs w:val="22"/>
              </w:rPr>
              <w:t>Zrušenie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572D9E4" w14:textId="77777777" w:rsidR="00551E9B" w:rsidRPr="00786C1D" w:rsidRDefault="00551E9B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86C1D">
              <w:rPr>
                <w:rFonts w:ascii="Arial Narrow" w:hAnsi="Arial Narrow"/>
                <w:b/>
                <w:bCs/>
                <w:sz w:val="22"/>
                <w:szCs w:val="22"/>
              </w:rPr>
              <w:t>Stav na konci ÚO</w:t>
            </w:r>
          </w:p>
        </w:tc>
      </w:tr>
      <w:tr w:rsidR="00551E9B" w:rsidRPr="00786C1D" w14:paraId="127C54D4" w14:textId="77777777">
        <w:trPr>
          <w:trHeight w:val="255"/>
          <w:jc w:val="center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3C63E0" w14:textId="77777777" w:rsidR="00551E9B" w:rsidRPr="00786C1D" w:rsidRDefault="00551E9B" w:rsidP="00C51E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86C1D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0619F" w14:textId="77777777" w:rsidR="00551E9B" w:rsidRPr="00786C1D" w:rsidRDefault="00551E9B" w:rsidP="00C51E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86C1D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3DC1B1" w14:textId="77777777" w:rsidR="00551E9B" w:rsidRPr="00786C1D" w:rsidRDefault="00551E9B" w:rsidP="00C51E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86C1D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C6E3A" w14:textId="77777777" w:rsidR="00551E9B" w:rsidRPr="00786C1D" w:rsidRDefault="00551E9B" w:rsidP="00C51E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86C1D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D997D" w14:textId="77777777" w:rsidR="00551E9B" w:rsidRPr="00786C1D" w:rsidRDefault="00551E9B" w:rsidP="00C51E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86C1D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FD611F9" w14:textId="77777777" w:rsidR="00551E9B" w:rsidRPr="00786C1D" w:rsidRDefault="00551E9B" w:rsidP="00C51E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86C1D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D30939" w:rsidRPr="00786C1D" w14:paraId="3E9B53F6" w14:textId="77777777">
        <w:trPr>
          <w:trHeight w:val="255"/>
          <w:jc w:val="center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CEF48D" w14:textId="77777777" w:rsidR="00D30939" w:rsidRPr="00786C1D" w:rsidRDefault="00D30939" w:rsidP="00D3093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86C1D">
              <w:rPr>
                <w:rFonts w:ascii="Arial Narrow" w:hAnsi="Arial Narrow"/>
                <w:b/>
                <w:bCs/>
                <w:sz w:val="22"/>
                <w:szCs w:val="22"/>
              </w:rPr>
              <w:t>Dlhodobé rezervy, z toho: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888D28" w14:textId="77777777" w:rsidR="00D30939" w:rsidRPr="00786C1D" w:rsidRDefault="00D30939" w:rsidP="00D309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86C1D">
              <w:rPr>
                <w:rFonts w:ascii="Arial Narrow" w:hAnsi="Arial Narrow"/>
                <w:sz w:val="22"/>
                <w:szCs w:val="22"/>
              </w:rPr>
              <w:t>3850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9BF964" w14:textId="77777777" w:rsidR="00D30939" w:rsidRPr="00786C1D" w:rsidRDefault="00D30939" w:rsidP="00D309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86C1D">
              <w:rPr>
                <w:rFonts w:ascii="Arial Narrow" w:hAnsi="Arial Narrow"/>
                <w:sz w:val="22"/>
                <w:szCs w:val="22"/>
              </w:rPr>
              <w:t>104504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BB6492" w14:textId="77777777" w:rsidR="00D30939" w:rsidRPr="00786C1D" w:rsidRDefault="00D30939" w:rsidP="00D309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86C1D">
              <w:rPr>
                <w:rFonts w:ascii="Arial Narrow" w:hAnsi="Arial Narrow"/>
                <w:sz w:val="22"/>
                <w:szCs w:val="22"/>
              </w:rPr>
              <w:t>3000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0DF69B" w14:textId="77777777" w:rsidR="00D30939" w:rsidRPr="00786C1D" w:rsidRDefault="00D30939" w:rsidP="00D309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BA4951" w14:textId="77777777" w:rsidR="00D30939" w:rsidRPr="001B530B" w:rsidRDefault="00D30939" w:rsidP="00D309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105354</w:t>
            </w:r>
          </w:p>
        </w:tc>
      </w:tr>
      <w:tr w:rsidR="00D30939" w:rsidRPr="00786C1D" w14:paraId="4C0D6681" w14:textId="77777777">
        <w:trPr>
          <w:trHeight w:val="255"/>
          <w:jc w:val="center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F0CC4C" w14:textId="77777777" w:rsidR="00D30939" w:rsidRPr="00786C1D" w:rsidRDefault="00D30939" w:rsidP="00D30939">
            <w:pPr>
              <w:rPr>
                <w:rFonts w:ascii="Arial Narrow" w:hAnsi="Arial Narrow"/>
                <w:sz w:val="22"/>
                <w:szCs w:val="22"/>
              </w:rPr>
            </w:pPr>
            <w:r w:rsidRPr="00786C1D">
              <w:rPr>
                <w:rFonts w:ascii="Arial Narrow" w:hAnsi="Arial Narrow"/>
                <w:sz w:val="22"/>
                <w:szCs w:val="22"/>
              </w:rPr>
              <w:t> súdne spory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DA67D6" w14:textId="77777777" w:rsidR="00D30939" w:rsidRPr="00786C1D" w:rsidRDefault="00D30939" w:rsidP="00D309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86C1D">
              <w:rPr>
                <w:rFonts w:ascii="Arial Narrow" w:hAnsi="Arial Narrow"/>
                <w:sz w:val="22"/>
                <w:szCs w:val="22"/>
              </w:rPr>
              <w:t>3850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CE499F" w14:textId="77777777" w:rsidR="00D30939" w:rsidRPr="00786C1D" w:rsidRDefault="00D30939" w:rsidP="00D309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86C1D">
              <w:rPr>
                <w:rFonts w:ascii="Arial Narrow" w:hAnsi="Arial Narrow"/>
                <w:sz w:val="22"/>
                <w:szCs w:val="22"/>
              </w:rPr>
              <w:t>104504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EB1A2D" w14:textId="77777777" w:rsidR="00D30939" w:rsidRPr="00786C1D" w:rsidRDefault="00D30939" w:rsidP="00D309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86C1D">
              <w:rPr>
                <w:rFonts w:ascii="Arial Narrow" w:hAnsi="Arial Narrow"/>
                <w:sz w:val="22"/>
                <w:szCs w:val="22"/>
              </w:rPr>
              <w:t>3000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57F9C8" w14:textId="77777777" w:rsidR="00D30939" w:rsidRPr="00786C1D" w:rsidRDefault="00D30939" w:rsidP="00D309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016216E" w14:textId="77777777" w:rsidR="00D30939" w:rsidRPr="001B530B" w:rsidRDefault="00D30939" w:rsidP="00D309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105354</w:t>
            </w:r>
          </w:p>
        </w:tc>
      </w:tr>
      <w:tr w:rsidR="00D30939" w:rsidRPr="00786C1D" w14:paraId="7DC29C17" w14:textId="77777777">
        <w:trPr>
          <w:trHeight w:val="270"/>
          <w:jc w:val="center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225222" w14:textId="77777777" w:rsidR="00D30939" w:rsidRPr="00786C1D" w:rsidRDefault="00D30939" w:rsidP="00D30939">
            <w:pPr>
              <w:rPr>
                <w:rFonts w:ascii="Arial Narrow" w:hAnsi="Arial Narrow"/>
                <w:sz w:val="22"/>
                <w:szCs w:val="22"/>
              </w:rPr>
            </w:pPr>
            <w:r w:rsidRPr="00786C1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B5B213" w14:textId="77777777" w:rsidR="00D30939" w:rsidRPr="00786C1D" w:rsidRDefault="00D30939" w:rsidP="00D309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7D66EE" w14:textId="77777777" w:rsidR="00D30939" w:rsidRPr="00786C1D" w:rsidRDefault="00D30939" w:rsidP="00D309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E2A52E" w14:textId="77777777" w:rsidR="00D30939" w:rsidRPr="00786C1D" w:rsidRDefault="00D30939" w:rsidP="00D309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E7C521" w14:textId="77777777" w:rsidR="00D30939" w:rsidRPr="00786C1D" w:rsidRDefault="00D30939" w:rsidP="00D309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D8260A6" w14:textId="77777777" w:rsidR="00D30939" w:rsidRPr="001B530B" w:rsidRDefault="00D30939" w:rsidP="00D309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A7F3F" w:rsidRPr="00786C1D" w14:paraId="45D63755" w14:textId="77777777">
        <w:trPr>
          <w:trHeight w:val="255"/>
          <w:jc w:val="center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EB0BC1" w14:textId="77777777" w:rsidR="008A7F3F" w:rsidRPr="00786C1D" w:rsidRDefault="008A7F3F" w:rsidP="008A7F3F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86C1D">
              <w:rPr>
                <w:rFonts w:ascii="Arial Narrow" w:hAnsi="Arial Narrow"/>
                <w:b/>
                <w:bCs/>
                <w:sz w:val="22"/>
                <w:szCs w:val="22"/>
              </w:rPr>
              <w:t>Krátkodobé rezervy, z toho: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2EA615" w14:textId="77777777" w:rsidR="008A7F3F" w:rsidRPr="00786C1D" w:rsidRDefault="008A7F3F" w:rsidP="008A7F3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86C1D">
              <w:rPr>
                <w:rFonts w:ascii="Arial Narrow" w:hAnsi="Arial Narrow"/>
                <w:sz w:val="22"/>
                <w:szCs w:val="22"/>
              </w:rPr>
              <w:t>5049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64B98" w14:textId="77777777" w:rsidR="008A7F3F" w:rsidRPr="00786C1D" w:rsidRDefault="008A7F3F" w:rsidP="008A7F3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86C1D">
              <w:rPr>
                <w:rFonts w:ascii="Arial Narrow" w:hAnsi="Arial Narrow"/>
                <w:sz w:val="22"/>
                <w:szCs w:val="22"/>
              </w:rPr>
              <w:t>16464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AEE980" w14:textId="77777777" w:rsidR="008A7F3F" w:rsidRPr="00786C1D" w:rsidRDefault="008A7F3F" w:rsidP="008A7F3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86C1D">
              <w:rPr>
                <w:rFonts w:ascii="Arial Narrow" w:hAnsi="Arial Narrow"/>
                <w:sz w:val="22"/>
                <w:szCs w:val="22"/>
              </w:rPr>
              <w:t>5049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40A0E7" w14:textId="77777777" w:rsidR="008A7F3F" w:rsidRPr="00786C1D" w:rsidRDefault="008A7F3F" w:rsidP="008A7F3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26989BF" w14:textId="77777777" w:rsidR="008A7F3F" w:rsidRPr="00786C1D" w:rsidRDefault="008A7F3F" w:rsidP="008A7F3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86C1D">
              <w:rPr>
                <w:rFonts w:ascii="Arial Narrow" w:hAnsi="Arial Narrow"/>
                <w:sz w:val="22"/>
                <w:szCs w:val="22"/>
              </w:rPr>
              <w:t>16464</w:t>
            </w:r>
          </w:p>
        </w:tc>
      </w:tr>
      <w:tr w:rsidR="008A7F3F" w:rsidRPr="00786C1D" w14:paraId="1F15093E" w14:textId="77777777">
        <w:trPr>
          <w:trHeight w:val="255"/>
          <w:jc w:val="center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1594A4" w14:textId="7E13D798" w:rsidR="008A7F3F" w:rsidRPr="00C268CF" w:rsidRDefault="00C268CF" w:rsidP="00C268CF">
            <w:pPr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C268C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-daň z nehnuteľnosti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F42C79" w14:textId="5A42DDA0" w:rsidR="008A7F3F" w:rsidRPr="00786C1D" w:rsidRDefault="00C268CF" w:rsidP="008A7F3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5AF014" w14:textId="523D2342" w:rsidR="008A7F3F" w:rsidRPr="00786C1D" w:rsidRDefault="00C268CF" w:rsidP="008A7F3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1506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B90C1A" w14:textId="0E7E768B" w:rsidR="008A7F3F" w:rsidRPr="00786C1D" w:rsidRDefault="00C268CF" w:rsidP="008A7F3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121D4E" w14:textId="77777777" w:rsidR="008A7F3F" w:rsidRPr="00786C1D" w:rsidRDefault="008A7F3F" w:rsidP="008A7F3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0FB2DB3" w14:textId="249664A0" w:rsidR="008A7F3F" w:rsidRPr="00786C1D" w:rsidRDefault="00C268CF" w:rsidP="008A7F3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1506</w:t>
            </w:r>
          </w:p>
        </w:tc>
      </w:tr>
      <w:tr w:rsidR="008A7F3F" w:rsidRPr="00786C1D" w14:paraId="123A9029" w14:textId="77777777">
        <w:trPr>
          <w:trHeight w:val="255"/>
          <w:jc w:val="center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104181" w14:textId="389F1575" w:rsidR="008A7F3F" w:rsidRPr="00C268CF" w:rsidRDefault="00C268CF" w:rsidP="00CC27AA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68CF">
              <w:rPr>
                <w:rFonts w:ascii="Arial Narrow" w:hAnsi="Arial Narrow"/>
                <w:color w:val="000000" w:themeColor="text1"/>
                <w:sz w:val="22"/>
                <w:szCs w:val="22"/>
              </w:rPr>
              <w:t>-nájom za pôdu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ADAB42" w14:textId="4A070058" w:rsidR="008A7F3F" w:rsidRPr="00786C1D" w:rsidRDefault="00C268CF" w:rsidP="008A7F3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8FE210" w14:textId="09A51DD1" w:rsidR="008A7F3F" w:rsidRPr="00786C1D" w:rsidRDefault="00C268CF" w:rsidP="008A7F3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3803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E0468C" w14:textId="1E759958" w:rsidR="008A7F3F" w:rsidRPr="00786C1D" w:rsidRDefault="00C268CF" w:rsidP="008A7F3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FF2E52" w14:textId="77777777" w:rsidR="008A7F3F" w:rsidRPr="00786C1D" w:rsidRDefault="008A7F3F" w:rsidP="008A7F3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0A0C1E0" w14:textId="20888436" w:rsidR="008A7F3F" w:rsidRPr="00786C1D" w:rsidRDefault="00C268CF" w:rsidP="008A7F3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3803</w:t>
            </w:r>
          </w:p>
        </w:tc>
      </w:tr>
      <w:tr w:rsidR="008A7F3F" w:rsidRPr="00786C1D" w14:paraId="6E64C422" w14:textId="77777777">
        <w:trPr>
          <w:trHeight w:val="255"/>
          <w:jc w:val="center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B929F1" w14:textId="3F1F8450" w:rsidR="008A7F3F" w:rsidRPr="00786C1D" w:rsidRDefault="00C268CF" w:rsidP="008A7F3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-nevyčerpaná dovolenka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AF378" w14:textId="3723BB51" w:rsidR="008A7F3F" w:rsidRPr="00786C1D" w:rsidRDefault="00C268CF" w:rsidP="008A7F3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1749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AB123F" w14:textId="70D5EC7D" w:rsidR="008A7F3F" w:rsidRPr="00786C1D" w:rsidRDefault="00C268CF" w:rsidP="008A7F3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7335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E7B196" w14:textId="59DE5DFC" w:rsidR="008A7F3F" w:rsidRPr="00786C1D" w:rsidRDefault="00C268CF" w:rsidP="008A7F3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1749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491E6" w14:textId="77777777" w:rsidR="008A7F3F" w:rsidRPr="00786C1D" w:rsidRDefault="008A7F3F" w:rsidP="008A7F3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4ADE632" w14:textId="42C88003" w:rsidR="008A7F3F" w:rsidRPr="00786C1D" w:rsidRDefault="00C268CF" w:rsidP="008A7F3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7335</w:t>
            </w:r>
          </w:p>
        </w:tc>
      </w:tr>
      <w:tr w:rsidR="008A7F3F" w:rsidRPr="00786C1D" w14:paraId="44692F8A" w14:textId="77777777">
        <w:trPr>
          <w:trHeight w:val="255"/>
          <w:jc w:val="center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C5407E" w14:textId="20E3C969" w:rsidR="008A7F3F" w:rsidRPr="00786C1D" w:rsidRDefault="00C268CF" w:rsidP="00CC27A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-účtovná závierka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47EA3A" w14:textId="5DB27E36" w:rsidR="008A7F3F" w:rsidRPr="00786C1D" w:rsidRDefault="00C268CF" w:rsidP="008A7F3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3300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F1A5B7" w14:textId="23A0B8E2" w:rsidR="008A7F3F" w:rsidRPr="00786C1D" w:rsidRDefault="00C268CF" w:rsidP="008A7F3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3820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6F0DA8" w14:textId="67E172B7" w:rsidR="008A7F3F" w:rsidRPr="00786C1D" w:rsidRDefault="00C268CF" w:rsidP="008A7F3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3300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6BDE5D" w14:textId="77777777" w:rsidR="008A7F3F" w:rsidRPr="00786C1D" w:rsidRDefault="008A7F3F" w:rsidP="008A7F3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23E8B0C" w14:textId="4EFAD4A9" w:rsidR="008A7F3F" w:rsidRPr="00786C1D" w:rsidRDefault="00C268CF" w:rsidP="008A7F3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3820</w:t>
            </w:r>
          </w:p>
        </w:tc>
      </w:tr>
    </w:tbl>
    <w:p w14:paraId="1251955B" w14:textId="77777777" w:rsidR="00FB7235" w:rsidRDefault="00FB7235" w:rsidP="00AC78CD">
      <w:pPr>
        <w:rPr>
          <w:sz w:val="21"/>
          <w:szCs w:val="21"/>
        </w:rPr>
      </w:pPr>
    </w:p>
    <w:p w14:paraId="35794D67" w14:textId="77777777" w:rsidR="00DB32B0" w:rsidRDefault="00DB32B0" w:rsidP="00AC78CD">
      <w:pPr>
        <w:rPr>
          <w:sz w:val="21"/>
          <w:szCs w:val="21"/>
        </w:rPr>
      </w:pPr>
    </w:p>
    <w:p w14:paraId="099B43C2" w14:textId="77777777" w:rsidR="00DB32B0" w:rsidRDefault="00DB32B0" w:rsidP="00AC78CD">
      <w:pPr>
        <w:rPr>
          <w:sz w:val="21"/>
          <w:szCs w:val="21"/>
        </w:rPr>
      </w:pPr>
    </w:p>
    <w:p w14:paraId="24832D10" w14:textId="77777777" w:rsidR="00DB32B0" w:rsidRDefault="00DB32B0" w:rsidP="00AC78CD">
      <w:pPr>
        <w:rPr>
          <w:sz w:val="21"/>
          <w:szCs w:val="21"/>
        </w:rPr>
      </w:pPr>
    </w:p>
    <w:p w14:paraId="5EDB7DD4" w14:textId="77777777" w:rsidR="000447E9" w:rsidRPr="00613EA7" w:rsidRDefault="000447E9" w:rsidP="00FB7235">
      <w:pPr>
        <w:rPr>
          <w:sz w:val="21"/>
          <w:szCs w:val="21"/>
        </w:rPr>
      </w:pPr>
    </w:p>
    <w:p w14:paraId="25770994" w14:textId="27585B47" w:rsidR="00AC78CD" w:rsidRDefault="00A85168" w:rsidP="00025873">
      <w:pPr>
        <w:rPr>
          <w:sz w:val="21"/>
          <w:szCs w:val="21"/>
        </w:rPr>
      </w:pPr>
      <w:r w:rsidRPr="00613EA7">
        <w:rPr>
          <w:sz w:val="21"/>
          <w:szCs w:val="21"/>
        </w:rPr>
        <w:t>c)</w:t>
      </w:r>
      <w:r w:rsidR="00DB32B0">
        <w:rPr>
          <w:sz w:val="21"/>
          <w:szCs w:val="21"/>
        </w:rPr>
        <w:t xml:space="preserve"> </w:t>
      </w:r>
      <w:r w:rsidR="008511F4" w:rsidRPr="00613EA7">
        <w:rPr>
          <w:sz w:val="21"/>
          <w:szCs w:val="21"/>
        </w:rPr>
        <w:t>I</w:t>
      </w:r>
      <w:r w:rsidR="00551E9B" w:rsidRPr="00613EA7">
        <w:rPr>
          <w:sz w:val="21"/>
          <w:szCs w:val="21"/>
        </w:rPr>
        <w:t>nformáci</w:t>
      </w:r>
      <w:r w:rsidRPr="00613EA7">
        <w:rPr>
          <w:sz w:val="21"/>
          <w:szCs w:val="21"/>
        </w:rPr>
        <w:t>e</w:t>
      </w:r>
      <w:r w:rsidR="00551E9B" w:rsidRPr="00613EA7">
        <w:rPr>
          <w:sz w:val="21"/>
          <w:szCs w:val="21"/>
        </w:rPr>
        <w:t xml:space="preserve">  o</w:t>
      </w:r>
      <w:r w:rsidR="00DB32B0">
        <w:rPr>
          <w:sz w:val="21"/>
          <w:szCs w:val="21"/>
        </w:rPr>
        <w:t> </w:t>
      </w:r>
      <w:r w:rsidR="00551E9B" w:rsidRPr="00613EA7">
        <w:rPr>
          <w:sz w:val="21"/>
          <w:szCs w:val="21"/>
        </w:rPr>
        <w:t>záväzkoch</w:t>
      </w:r>
    </w:p>
    <w:p w14:paraId="1C7B9145" w14:textId="77777777" w:rsidR="00DB32B0" w:rsidRDefault="00DB32B0" w:rsidP="00025873">
      <w:pPr>
        <w:rPr>
          <w:sz w:val="21"/>
          <w:szCs w:val="21"/>
        </w:rPr>
      </w:pPr>
    </w:p>
    <w:p w14:paraId="03B279FB" w14:textId="77777777" w:rsidR="00DB32B0" w:rsidRPr="00025873" w:rsidRDefault="00DB32B0" w:rsidP="00025873">
      <w:pPr>
        <w:rPr>
          <w:b/>
          <w:sz w:val="21"/>
          <w:szCs w:val="21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44"/>
        <w:gridCol w:w="3379"/>
        <w:gridCol w:w="3019"/>
      </w:tblGrid>
      <w:tr w:rsidR="00AC78CD" w:rsidRPr="002716CB" w14:paraId="23FE2EFB" w14:textId="77777777" w:rsidTr="00AC78C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74B41" w14:textId="77777777" w:rsidR="00AC78CD" w:rsidRPr="00A95B16" w:rsidRDefault="00AC78CD" w:rsidP="00AC78CD">
            <w:pPr>
              <w:pStyle w:val="TopHeader"/>
            </w:pPr>
            <w:r w:rsidRPr="00A95B16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CEEA4F" w14:textId="77777777" w:rsidR="00AC78CD" w:rsidRPr="00A95B16" w:rsidRDefault="00AC78CD" w:rsidP="00AC78CD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FAF8B" w14:textId="77777777" w:rsidR="00AC78CD" w:rsidRPr="00A95B16" w:rsidRDefault="00AC78CD" w:rsidP="00AC78CD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AC78CD" w:rsidRPr="002716CB" w14:paraId="5D032281" w14:textId="77777777" w:rsidTr="00AC78C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5D1199" w14:textId="77777777" w:rsidR="00AC78CD" w:rsidRPr="002716CB" w:rsidRDefault="00AC78CD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2790030" w14:textId="77777777" w:rsidR="00AC78CD" w:rsidRPr="001B530B" w:rsidRDefault="00A742C9" w:rsidP="00AC78C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628536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708F09A" w14:textId="77777777" w:rsidR="00AC78CD" w:rsidRPr="001B530B" w:rsidRDefault="00C66FDB" w:rsidP="00AC78C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338589</w:t>
            </w:r>
          </w:p>
        </w:tc>
      </w:tr>
      <w:tr w:rsidR="00AC78CD" w:rsidRPr="002716CB" w14:paraId="68107F1D" w14:textId="77777777" w:rsidTr="00AC78C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C4F918B" w14:textId="77777777" w:rsidR="00AC78CD" w:rsidRPr="002716CB" w:rsidRDefault="00AC78CD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8F63CD" w14:textId="77777777" w:rsidR="00AC78CD" w:rsidRPr="001B530B" w:rsidRDefault="00AC78CD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EF4954C" w14:textId="77777777" w:rsidR="00AC78CD" w:rsidRPr="001B530B" w:rsidRDefault="00A742C9" w:rsidP="00A742C9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AC78CD" w:rsidRPr="002716CB" w14:paraId="45807C77" w14:textId="77777777" w:rsidTr="00AC78C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97B10" w14:textId="77777777" w:rsidR="00AC78CD" w:rsidRPr="002716CB" w:rsidRDefault="00AC78CD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722F47F" w14:textId="77777777" w:rsidR="00AC78CD" w:rsidRPr="001B530B" w:rsidRDefault="00AC78CD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  <w:r w:rsidR="00A742C9" w:rsidRPr="001B530B">
              <w:rPr>
                <w:rFonts w:ascii="Arial Narrow" w:hAnsi="Arial Narrow"/>
                <w:sz w:val="22"/>
                <w:szCs w:val="22"/>
              </w:rPr>
              <w:t>628536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0A8442" w14:textId="77777777" w:rsidR="00AC78CD" w:rsidRPr="001B530B" w:rsidRDefault="00AC78CD" w:rsidP="00A742C9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  <w:r w:rsidR="00A742C9" w:rsidRPr="001B530B">
              <w:rPr>
                <w:rFonts w:ascii="Arial Narrow" w:hAnsi="Arial Narrow"/>
                <w:sz w:val="22"/>
                <w:szCs w:val="22"/>
              </w:rPr>
              <w:t>338589</w:t>
            </w:r>
          </w:p>
        </w:tc>
      </w:tr>
      <w:tr w:rsidR="00AC78CD" w:rsidRPr="002716CB" w14:paraId="2FAA8F1D" w14:textId="77777777" w:rsidTr="00AC78C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33CCAD" w14:textId="77777777" w:rsidR="00AC78CD" w:rsidRPr="002716CB" w:rsidRDefault="00AC78CD" w:rsidP="00AC78C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7400BD2" w14:textId="77777777" w:rsidR="00AC78CD" w:rsidRPr="001B530B" w:rsidRDefault="00AC78CD" w:rsidP="00E0250D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  <w:r w:rsidR="00E0250D" w:rsidRPr="001B530B">
              <w:rPr>
                <w:rFonts w:ascii="Arial Narrow" w:hAnsi="Arial Narrow"/>
                <w:sz w:val="22"/>
                <w:szCs w:val="22"/>
              </w:rPr>
              <w:t>2860318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12649B" w14:textId="77777777" w:rsidR="00AC78CD" w:rsidRPr="001B530B" w:rsidRDefault="00AC78CD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  <w:r w:rsidR="00C66FDB" w:rsidRPr="001B530B">
              <w:rPr>
                <w:rFonts w:ascii="Arial Narrow" w:hAnsi="Arial Narrow"/>
                <w:sz w:val="22"/>
                <w:szCs w:val="22"/>
              </w:rPr>
              <w:t>1322146</w:t>
            </w:r>
          </w:p>
        </w:tc>
      </w:tr>
      <w:tr w:rsidR="00AC78CD" w:rsidRPr="002716CB" w14:paraId="3C1C67CE" w14:textId="77777777" w:rsidTr="00E0250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D41084D" w14:textId="77777777" w:rsidR="00AC78CD" w:rsidRPr="002716CB" w:rsidRDefault="00AC78CD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2E857BB" w14:textId="77777777" w:rsidR="00AC78CD" w:rsidRPr="001B530B" w:rsidRDefault="00E0250D" w:rsidP="00E0250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2218915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67A47AC" w14:textId="77777777" w:rsidR="00AC78CD" w:rsidRPr="001B530B" w:rsidRDefault="00AC78CD" w:rsidP="00AC78C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="00C66FDB"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7422200</w:t>
            </w:r>
          </w:p>
        </w:tc>
      </w:tr>
      <w:tr w:rsidR="00AC78CD" w:rsidRPr="002716CB" w14:paraId="3B92F65E" w14:textId="77777777" w:rsidTr="00AC78C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71DE8" w14:textId="77777777" w:rsidR="00AC78CD" w:rsidRPr="002716CB" w:rsidRDefault="00AC78CD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9D31F79" w14:textId="77777777" w:rsidR="00AC78CD" w:rsidRPr="002716CB" w:rsidRDefault="00AC78CD" w:rsidP="00AC78C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="00E0250D">
              <w:rPr>
                <w:rFonts w:ascii="Arial Narrow" w:hAnsi="Arial Narrow"/>
                <w:b/>
                <w:bCs/>
                <w:sz w:val="22"/>
                <w:szCs w:val="22"/>
              </w:rPr>
              <w:t>641403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B6F20" w14:textId="77777777" w:rsidR="00AC78CD" w:rsidRPr="002716CB" w:rsidRDefault="00AC78CD" w:rsidP="00AC78C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="00C66FDB">
              <w:rPr>
                <w:rFonts w:ascii="Arial Narrow" w:hAnsi="Arial Narrow"/>
                <w:b/>
                <w:bCs/>
                <w:sz w:val="22"/>
                <w:szCs w:val="22"/>
              </w:rPr>
              <w:t>579926</w:t>
            </w:r>
          </w:p>
        </w:tc>
      </w:tr>
    </w:tbl>
    <w:p w14:paraId="10024287" w14:textId="77777777" w:rsidR="00AC78CD" w:rsidRPr="002716CB" w:rsidRDefault="00AC78CD" w:rsidP="00AC78CD">
      <w:pPr>
        <w:pStyle w:val="Nzov"/>
        <w:keepNext w:val="0"/>
        <w:widowControl w:val="0"/>
        <w:spacing w:before="0" w:beforeAutospacing="0" w:after="0"/>
        <w:ind w:left="360"/>
        <w:jc w:val="both"/>
      </w:pPr>
    </w:p>
    <w:p w14:paraId="41BEE85E" w14:textId="77777777" w:rsidR="00AC78CD" w:rsidRDefault="00AC78CD" w:rsidP="00551E9B">
      <w:pPr>
        <w:rPr>
          <w:b/>
          <w:sz w:val="21"/>
          <w:szCs w:val="21"/>
        </w:rPr>
      </w:pPr>
    </w:p>
    <w:p w14:paraId="01BC82D9" w14:textId="77777777" w:rsidR="00DB32B0" w:rsidRDefault="00DB32B0" w:rsidP="00551E9B">
      <w:pPr>
        <w:rPr>
          <w:b/>
          <w:sz w:val="21"/>
          <w:szCs w:val="21"/>
        </w:rPr>
      </w:pPr>
    </w:p>
    <w:p w14:paraId="37F462A6" w14:textId="77777777" w:rsidR="00DB32B0" w:rsidRDefault="00DB32B0" w:rsidP="00551E9B">
      <w:pPr>
        <w:rPr>
          <w:b/>
          <w:sz w:val="21"/>
          <w:szCs w:val="21"/>
        </w:rPr>
      </w:pPr>
    </w:p>
    <w:p w14:paraId="57649282" w14:textId="77777777" w:rsidR="00DB32B0" w:rsidRDefault="00DB32B0" w:rsidP="00551E9B">
      <w:pPr>
        <w:rPr>
          <w:b/>
          <w:sz w:val="21"/>
          <w:szCs w:val="21"/>
        </w:rPr>
      </w:pPr>
    </w:p>
    <w:p w14:paraId="48555AF2" w14:textId="77777777" w:rsidR="00DB32B0" w:rsidRDefault="00DB32B0" w:rsidP="00551E9B">
      <w:pPr>
        <w:rPr>
          <w:b/>
          <w:sz w:val="21"/>
          <w:szCs w:val="21"/>
        </w:rPr>
      </w:pPr>
    </w:p>
    <w:p w14:paraId="0D8EC7F7" w14:textId="77777777" w:rsidR="00DB32B0" w:rsidRDefault="00DB32B0" w:rsidP="00551E9B">
      <w:pPr>
        <w:rPr>
          <w:b/>
          <w:sz w:val="21"/>
          <w:szCs w:val="21"/>
        </w:rPr>
      </w:pPr>
    </w:p>
    <w:p w14:paraId="3999FE3C" w14:textId="77777777" w:rsidR="00DB32B0" w:rsidRDefault="00DB32B0" w:rsidP="00551E9B">
      <w:pPr>
        <w:rPr>
          <w:b/>
          <w:sz w:val="21"/>
          <w:szCs w:val="21"/>
        </w:rPr>
      </w:pPr>
    </w:p>
    <w:p w14:paraId="63BB23C7" w14:textId="77777777" w:rsidR="00DB32B0" w:rsidRDefault="00DB32B0" w:rsidP="00551E9B">
      <w:pPr>
        <w:rPr>
          <w:b/>
          <w:sz w:val="21"/>
          <w:szCs w:val="21"/>
        </w:rPr>
      </w:pPr>
    </w:p>
    <w:p w14:paraId="1D587D49" w14:textId="77777777" w:rsidR="00DB32B0" w:rsidRDefault="00DB32B0" w:rsidP="00551E9B">
      <w:pPr>
        <w:rPr>
          <w:b/>
          <w:sz w:val="21"/>
          <w:szCs w:val="21"/>
        </w:rPr>
      </w:pPr>
    </w:p>
    <w:p w14:paraId="66CB13E3" w14:textId="77777777" w:rsidR="00DB32B0" w:rsidRDefault="00DB32B0" w:rsidP="00551E9B">
      <w:pPr>
        <w:rPr>
          <w:b/>
          <w:sz w:val="21"/>
          <w:szCs w:val="21"/>
        </w:rPr>
      </w:pPr>
    </w:p>
    <w:p w14:paraId="17C6D86A" w14:textId="77777777" w:rsidR="00DB32B0" w:rsidRDefault="00DB32B0" w:rsidP="00551E9B">
      <w:pPr>
        <w:rPr>
          <w:b/>
          <w:sz w:val="21"/>
          <w:szCs w:val="21"/>
        </w:rPr>
      </w:pPr>
    </w:p>
    <w:p w14:paraId="42691208" w14:textId="77777777" w:rsidR="00DB32B0" w:rsidRDefault="00DB32B0" w:rsidP="00551E9B">
      <w:pPr>
        <w:rPr>
          <w:b/>
          <w:sz w:val="21"/>
          <w:szCs w:val="21"/>
        </w:rPr>
      </w:pPr>
    </w:p>
    <w:p w14:paraId="53E5873C" w14:textId="77777777" w:rsidR="00DB32B0" w:rsidRDefault="00DB32B0" w:rsidP="00551E9B">
      <w:pPr>
        <w:rPr>
          <w:b/>
          <w:sz w:val="21"/>
          <w:szCs w:val="21"/>
        </w:rPr>
      </w:pPr>
    </w:p>
    <w:p w14:paraId="2781E9D5" w14:textId="77777777" w:rsidR="00DB32B0" w:rsidRDefault="00DB32B0" w:rsidP="00551E9B">
      <w:pPr>
        <w:rPr>
          <w:b/>
          <w:sz w:val="21"/>
          <w:szCs w:val="21"/>
        </w:rPr>
      </w:pPr>
    </w:p>
    <w:p w14:paraId="3DF44C79" w14:textId="77777777" w:rsidR="00DB32B0" w:rsidRDefault="00DB32B0" w:rsidP="00551E9B">
      <w:pPr>
        <w:rPr>
          <w:b/>
          <w:sz w:val="21"/>
          <w:szCs w:val="21"/>
        </w:rPr>
      </w:pPr>
    </w:p>
    <w:p w14:paraId="60268B5B" w14:textId="77777777" w:rsidR="00DB32B0" w:rsidRDefault="00DB32B0" w:rsidP="00551E9B">
      <w:pPr>
        <w:rPr>
          <w:b/>
          <w:sz w:val="21"/>
          <w:szCs w:val="21"/>
        </w:rPr>
      </w:pPr>
    </w:p>
    <w:p w14:paraId="41BD1440" w14:textId="77777777" w:rsidR="00DB32B0" w:rsidRDefault="00DB32B0" w:rsidP="00551E9B">
      <w:pPr>
        <w:rPr>
          <w:b/>
          <w:sz w:val="21"/>
          <w:szCs w:val="21"/>
        </w:rPr>
      </w:pPr>
    </w:p>
    <w:p w14:paraId="53E5483F" w14:textId="77777777" w:rsidR="00AC78CD" w:rsidRPr="00613EA7" w:rsidRDefault="00AC78CD" w:rsidP="00551E9B">
      <w:pPr>
        <w:rPr>
          <w:b/>
          <w:sz w:val="21"/>
          <w:szCs w:val="21"/>
        </w:rPr>
      </w:pPr>
    </w:p>
    <w:p w14:paraId="1E117A85" w14:textId="77777777" w:rsidR="00AC78CD" w:rsidRPr="00025873" w:rsidRDefault="00AC78CD" w:rsidP="00AC78CD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E409B6">
        <w:rPr>
          <w:rFonts w:ascii="Arial Narrow" w:hAnsi="Arial Narrow" w:cs="Arial Narrow"/>
          <w:b/>
          <w:sz w:val="22"/>
          <w:szCs w:val="22"/>
        </w:rPr>
        <w:lastRenderedPageBreak/>
        <w:t xml:space="preserve">f) </w:t>
      </w:r>
      <w:r w:rsidRPr="00025873">
        <w:rPr>
          <w:rFonts w:ascii="Arial Narrow" w:hAnsi="Arial Narrow" w:cs="Arial Narrow"/>
          <w:sz w:val="22"/>
          <w:szCs w:val="22"/>
        </w:rPr>
        <w:t xml:space="preserve">Spôsob vzniku </w:t>
      </w:r>
      <w:r w:rsidRPr="00DB32B0">
        <w:rPr>
          <w:rFonts w:ascii="Arial Narrow" w:hAnsi="Arial Narrow" w:cs="Arial Narrow"/>
          <w:sz w:val="22"/>
          <w:szCs w:val="22"/>
        </w:rPr>
        <w:t>odloženého daňového záväzku:</w:t>
      </w:r>
      <w:r w:rsidRPr="00025873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766"/>
        <w:gridCol w:w="2557"/>
        <w:gridCol w:w="2419"/>
      </w:tblGrid>
      <w:tr w:rsidR="00AC78CD" w:rsidRPr="002716CB" w14:paraId="07534CEE" w14:textId="77777777" w:rsidTr="00AC78CD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960DCB" w14:textId="77777777" w:rsidR="00AC78CD" w:rsidRPr="002716CB" w:rsidRDefault="00AC78CD" w:rsidP="00AC78CD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9BF78A" w14:textId="77777777" w:rsidR="00AC78CD" w:rsidRPr="002716CB" w:rsidRDefault="00AC78CD" w:rsidP="00AC78CD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45E52" w14:textId="77777777" w:rsidR="00AC78CD" w:rsidRPr="002716CB" w:rsidRDefault="00AC78CD" w:rsidP="00AC78CD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AC78CD" w:rsidRPr="002716CB" w14:paraId="5E383660" w14:textId="77777777" w:rsidTr="00025873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BAF179" w14:textId="77777777" w:rsidR="00AC78CD" w:rsidRPr="002716CB" w:rsidRDefault="00AC78CD" w:rsidP="00AC78C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BCE6C7A" w14:textId="77777777" w:rsidR="00AC78CD" w:rsidRPr="00025873" w:rsidRDefault="00AC78CD" w:rsidP="00AC78C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43CAA" w14:textId="77777777" w:rsidR="00AC78CD" w:rsidRPr="002716CB" w:rsidRDefault="00AC78CD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C78CD" w:rsidRPr="001B530B" w14:paraId="177C69C9" w14:textId="77777777" w:rsidTr="00AC78C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8ADAF1" w14:textId="77777777" w:rsidR="00AC78CD" w:rsidRPr="001B530B" w:rsidRDefault="00AC78CD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2FE0FC4" w14:textId="70FE34B9" w:rsidR="00AC78CD" w:rsidRPr="001B530B" w:rsidRDefault="00CC1D11" w:rsidP="00DB32B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3 </w:t>
            </w:r>
            <w:r w:rsidR="0014258D" w:rsidRPr="001B530B">
              <w:rPr>
                <w:rFonts w:ascii="Arial Narrow" w:hAnsi="Arial Narrow"/>
                <w:sz w:val="22"/>
                <w:szCs w:val="22"/>
              </w:rPr>
              <w:t>348282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AF9F3B" w14:textId="77777777" w:rsidR="00AC78CD" w:rsidRPr="001B530B" w:rsidRDefault="00AC78CD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C78CD" w:rsidRPr="001B530B" w14:paraId="7B819E2F" w14:textId="77777777" w:rsidTr="00AC78C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F30536" w14:textId="77777777" w:rsidR="00AC78CD" w:rsidRPr="001B530B" w:rsidRDefault="00AC78CD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81B9D24" w14:textId="6339934B" w:rsidR="00AC78CD" w:rsidRPr="001B530B" w:rsidRDefault="00CC1D11" w:rsidP="00DB32B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1</w:t>
            </w:r>
            <w:r w:rsidR="0014258D" w:rsidRPr="001B530B">
              <w:rPr>
                <w:rFonts w:ascii="Arial Narrow" w:hAnsi="Arial Narrow"/>
                <w:sz w:val="22"/>
                <w:szCs w:val="22"/>
              </w:rPr>
              <w:t> 891 998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685494" w14:textId="77777777" w:rsidR="00AC78CD" w:rsidRPr="001B530B" w:rsidRDefault="00AC78CD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C78CD" w:rsidRPr="001B530B" w14:paraId="25801CAF" w14:textId="77777777" w:rsidTr="00AC78CD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9E6AE9" w14:textId="77777777" w:rsidR="00AC78CD" w:rsidRPr="001B530B" w:rsidRDefault="00AC78CD" w:rsidP="00AC78C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782D9B" w14:textId="32D48847" w:rsidR="00AC78CD" w:rsidRPr="001B530B" w:rsidRDefault="00AC78CD" w:rsidP="00DB32B0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A7FA7" w14:textId="77777777" w:rsidR="00AC78CD" w:rsidRPr="001B530B" w:rsidRDefault="00AC78CD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C78CD" w:rsidRPr="001B530B" w14:paraId="56E77604" w14:textId="77777777" w:rsidTr="00AC78C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D93885" w14:textId="77777777" w:rsidR="00AC78CD" w:rsidRPr="001B530B" w:rsidRDefault="00AC78CD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E5A2314" w14:textId="1E7CD214" w:rsidR="00AC78CD" w:rsidRPr="001B530B" w:rsidRDefault="00AC78CD" w:rsidP="00DB32B0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008B29" w14:textId="77777777" w:rsidR="00AC78CD" w:rsidRPr="001B530B" w:rsidRDefault="00AC78CD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C78CD" w:rsidRPr="001B530B" w14:paraId="41B1F22D" w14:textId="77777777" w:rsidTr="00AC78C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A7544B" w14:textId="77777777" w:rsidR="00AC78CD" w:rsidRPr="001B530B" w:rsidRDefault="00AC78CD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65976BF" w14:textId="35940B47" w:rsidR="00AC78CD" w:rsidRPr="001B530B" w:rsidRDefault="00AC78CD" w:rsidP="00DB32B0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2D4B64" w14:textId="77777777" w:rsidR="00AC78CD" w:rsidRPr="001B530B" w:rsidRDefault="00AC78CD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C78CD" w:rsidRPr="001B530B" w14:paraId="7CC84BC0" w14:textId="77777777" w:rsidTr="00AC78CD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480B0" w14:textId="16DA013A" w:rsidR="00AC78CD" w:rsidRPr="001B530B" w:rsidRDefault="00AC78CD" w:rsidP="00AC78C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</w:t>
            </w:r>
            <w:r w:rsidR="00E8461E"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E9CB29" w14:textId="3E06F9EE" w:rsidR="00AC78CD" w:rsidRPr="001B530B" w:rsidRDefault="00DB32B0" w:rsidP="00DB32B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10062967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3BAF6" w14:textId="77777777" w:rsidR="00AC78CD" w:rsidRPr="001B530B" w:rsidRDefault="00AC78CD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C78CD" w:rsidRPr="001B530B" w14:paraId="2FC900AA" w14:textId="77777777" w:rsidTr="00AC78C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F0388" w14:textId="77777777" w:rsidR="00AC78CD" w:rsidRPr="001B530B" w:rsidRDefault="00AC78CD" w:rsidP="00AC78C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0738C4" w14:textId="77777777" w:rsidR="00AC78CD" w:rsidRPr="001B530B" w:rsidRDefault="00AC78CD" w:rsidP="00AC78C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1B530B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19B889" w14:textId="77777777" w:rsidR="00AC78CD" w:rsidRPr="001B530B" w:rsidRDefault="00AC78CD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C78CD" w:rsidRPr="001B530B" w14:paraId="4C3BB70E" w14:textId="77777777" w:rsidTr="00AC78C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2B49A2" w14:textId="77777777" w:rsidR="00AC78CD" w:rsidRPr="001B530B" w:rsidRDefault="00AC78CD" w:rsidP="00AC78C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B4AE76" w14:textId="0DBEAE33" w:rsidR="00AC78CD" w:rsidRPr="001B530B" w:rsidRDefault="00CC1D11" w:rsidP="00DB32B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22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9599D7" w14:textId="77777777" w:rsidR="00AC78CD" w:rsidRPr="001B530B" w:rsidRDefault="00AC78CD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C78CD" w:rsidRPr="001B530B" w14:paraId="7C207901" w14:textId="77777777" w:rsidTr="00AC78C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A67EF" w14:textId="77777777" w:rsidR="00AC78CD" w:rsidRPr="001B530B" w:rsidRDefault="00AC78CD" w:rsidP="00AC78C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0A1F91E" w14:textId="77777777" w:rsidR="00AC78CD" w:rsidRPr="001B530B" w:rsidRDefault="00AC78CD" w:rsidP="00DB32B0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DEBDB5" w14:textId="77777777" w:rsidR="00AC78CD" w:rsidRPr="001B530B" w:rsidRDefault="00AC78CD" w:rsidP="00AC78C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C78CD" w:rsidRPr="001B530B" w14:paraId="5D53680D" w14:textId="77777777" w:rsidTr="00AC78C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F1AAC" w14:textId="77777777" w:rsidR="00AC78CD" w:rsidRPr="001B530B" w:rsidRDefault="00AC78CD" w:rsidP="00AC78C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83EE884" w14:textId="77777777" w:rsidR="00AC78CD" w:rsidRPr="001B530B" w:rsidRDefault="00AC78CD" w:rsidP="00DB32B0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6AD3FD" w14:textId="77777777" w:rsidR="00AC78CD" w:rsidRPr="001B530B" w:rsidRDefault="00AC78CD" w:rsidP="00AC78C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C78CD" w:rsidRPr="001B530B" w14:paraId="2AC36C2A" w14:textId="77777777" w:rsidTr="00AC78C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B9E13" w14:textId="77777777" w:rsidR="00AC78CD" w:rsidRPr="001B530B" w:rsidRDefault="00AC78CD" w:rsidP="00AC78C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57C3990" w14:textId="77777777" w:rsidR="00AC78CD" w:rsidRPr="001B530B" w:rsidRDefault="00AC78CD" w:rsidP="00DB32B0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B90A0D" w14:textId="77777777" w:rsidR="00AC78CD" w:rsidRPr="001B530B" w:rsidRDefault="00AC78CD" w:rsidP="00AC78C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C78CD" w:rsidRPr="001B530B" w14:paraId="71429673" w14:textId="77777777" w:rsidTr="00AC78C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196020" w14:textId="77777777" w:rsidR="00AC78CD" w:rsidRPr="001B530B" w:rsidRDefault="00AC78CD" w:rsidP="00AC78C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6896F70" w14:textId="77777777" w:rsidR="00AC78CD" w:rsidRPr="001B530B" w:rsidRDefault="00AC78CD" w:rsidP="00DB32B0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84DDEC" w14:textId="77777777" w:rsidR="00AC78CD" w:rsidRPr="001B530B" w:rsidRDefault="00AC78CD" w:rsidP="00AC78C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C78CD" w:rsidRPr="001B530B" w14:paraId="693CE763" w14:textId="77777777" w:rsidTr="00AC78C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92B350" w14:textId="77777777" w:rsidR="00AC78CD" w:rsidRPr="001B530B" w:rsidRDefault="00AC78CD" w:rsidP="00AC78C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0F5CF83" w14:textId="672D90EC" w:rsidR="00AC78CD" w:rsidRPr="001B530B" w:rsidRDefault="00E0250D" w:rsidP="00DB32B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320382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6D16C" w14:textId="3FAA332F" w:rsidR="00AC78CD" w:rsidRPr="001B530B" w:rsidRDefault="00AC78CD" w:rsidP="00AC78C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</w:tr>
      <w:tr w:rsidR="00AC78CD" w:rsidRPr="001B530B" w14:paraId="12D5F4E4" w14:textId="77777777" w:rsidTr="00AC78C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5A1EC" w14:textId="77777777" w:rsidR="00AC78CD" w:rsidRPr="001B530B" w:rsidRDefault="00AC78CD" w:rsidP="00AC78C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1A1B63A" w14:textId="5A1DA8FD" w:rsidR="00AC78CD" w:rsidRPr="001B530B" w:rsidRDefault="00AC78CD" w:rsidP="00DB32B0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D87A3B" w14:textId="77777777" w:rsidR="00AC78CD" w:rsidRPr="001B530B" w:rsidRDefault="00AC78CD" w:rsidP="00AC78C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C78CD" w:rsidRPr="001B530B" w14:paraId="79BEB515" w14:textId="77777777" w:rsidTr="00AC78C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08A6F" w14:textId="77777777" w:rsidR="00AC78CD" w:rsidRPr="001B530B" w:rsidRDefault="00AC78CD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C6B9DFA" w14:textId="77777777" w:rsidR="00AC78CD" w:rsidRPr="001B530B" w:rsidRDefault="00CC1D11" w:rsidP="00DB32B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-</w:t>
            </w:r>
            <w:r w:rsidR="00AC78CD" w:rsidRPr="001B530B">
              <w:rPr>
                <w:rFonts w:ascii="Arial Narrow" w:hAnsi="Arial Narrow"/>
                <w:sz w:val="22"/>
                <w:szCs w:val="22"/>
              </w:rPr>
              <w:t> </w:t>
            </w:r>
            <w:r w:rsidR="00926E1D" w:rsidRPr="001B530B">
              <w:rPr>
                <w:rFonts w:ascii="Arial Narrow" w:hAnsi="Arial Narrow"/>
                <w:sz w:val="22"/>
                <w:szCs w:val="22"/>
              </w:rPr>
              <w:t>43110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985342" w14:textId="77777777" w:rsidR="00AC78CD" w:rsidRPr="001B530B" w:rsidRDefault="00AC78CD" w:rsidP="00AC78C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C78CD" w:rsidRPr="001B530B" w14:paraId="5DEBB82A" w14:textId="77777777" w:rsidTr="00AC78C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5E9FB" w14:textId="77777777" w:rsidR="00AC78CD" w:rsidRPr="001B530B" w:rsidRDefault="00AC78CD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  <w:r w:rsidR="00CC1D11" w:rsidRPr="001B530B">
              <w:rPr>
                <w:rFonts w:ascii="Arial Narrow" w:hAnsi="Arial Narrow"/>
                <w:sz w:val="22"/>
                <w:szCs w:val="22"/>
              </w:rPr>
              <w:t>_ účet 429 050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35E05B2" w14:textId="3EE8EA65" w:rsidR="00AC78CD" w:rsidRPr="001B530B" w:rsidRDefault="00CC1D11" w:rsidP="00DB32B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363 492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0D4A65" w14:textId="77777777" w:rsidR="00AC78CD" w:rsidRPr="001B530B" w:rsidRDefault="00AC78CD" w:rsidP="00AC78C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C78CD" w:rsidRPr="001B530B" w14:paraId="47BEF6CE" w14:textId="77777777" w:rsidTr="00AC78C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051B4B" w14:textId="77777777" w:rsidR="00AC78CD" w:rsidRPr="001B530B" w:rsidRDefault="00AC78CD" w:rsidP="00AC78CD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9F4E5A2" w14:textId="77777777" w:rsidR="00AC78CD" w:rsidRPr="001B530B" w:rsidRDefault="00AC78CD" w:rsidP="00DB32B0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1A6C71" w14:textId="77777777" w:rsidR="00AC78CD" w:rsidRPr="001B530B" w:rsidRDefault="00AC78CD" w:rsidP="00AC78C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40F08D1" w14:textId="77777777" w:rsidR="00AC78CD" w:rsidRPr="001B530B" w:rsidRDefault="00AC78CD" w:rsidP="00AC78C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FD1F472" w14:textId="77777777" w:rsidR="00AC78CD" w:rsidRPr="001B530B" w:rsidRDefault="00AC78CD" w:rsidP="00AC78C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49B8DEF" w14:textId="77777777" w:rsidR="00AE6BB9" w:rsidRPr="001B530B" w:rsidRDefault="00AE6BB9" w:rsidP="00D204DC">
      <w:pPr>
        <w:rPr>
          <w:sz w:val="21"/>
          <w:szCs w:val="21"/>
        </w:rPr>
      </w:pPr>
    </w:p>
    <w:p w14:paraId="1EA0DF78" w14:textId="77777777" w:rsidR="00AE6BB9" w:rsidRPr="001B530B" w:rsidRDefault="00AE6BB9">
      <w:pPr>
        <w:rPr>
          <w:sz w:val="21"/>
          <w:szCs w:val="21"/>
        </w:rPr>
      </w:pPr>
    </w:p>
    <w:p w14:paraId="1CA9C9AD" w14:textId="77777777" w:rsidR="0073601D" w:rsidRPr="001B530B" w:rsidRDefault="0073601D">
      <w:pPr>
        <w:rPr>
          <w:sz w:val="21"/>
          <w:szCs w:val="21"/>
        </w:rPr>
      </w:pPr>
    </w:p>
    <w:p w14:paraId="38AAA579" w14:textId="77777777" w:rsidR="00551E9B" w:rsidRPr="001B530B" w:rsidRDefault="00551E9B" w:rsidP="00551E9B">
      <w:pPr>
        <w:rPr>
          <w:sz w:val="21"/>
          <w:szCs w:val="21"/>
        </w:rPr>
      </w:pPr>
      <w:r w:rsidRPr="001B530B">
        <w:rPr>
          <w:sz w:val="21"/>
          <w:szCs w:val="21"/>
        </w:rPr>
        <w:t xml:space="preserve">g) </w:t>
      </w:r>
      <w:r w:rsidR="00195EAE" w:rsidRPr="001B530B">
        <w:rPr>
          <w:sz w:val="21"/>
          <w:szCs w:val="21"/>
        </w:rPr>
        <w:t>I</w:t>
      </w:r>
      <w:r w:rsidR="00C51EDE" w:rsidRPr="001B530B">
        <w:rPr>
          <w:sz w:val="21"/>
          <w:szCs w:val="21"/>
        </w:rPr>
        <w:t>nformácie</w:t>
      </w:r>
      <w:r w:rsidRPr="001B530B">
        <w:rPr>
          <w:sz w:val="21"/>
          <w:szCs w:val="21"/>
        </w:rPr>
        <w:t xml:space="preserve"> o záväzkoch zo sociálneho fondu</w:t>
      </w:r>
    </w:p>
    <w:p w14:paraId="059AF292" w14:textId="77777777" w:rsidR="00551E9B" w:rsidRPr="001B530B" w:rsidRDefault="00551E9B" w:rsidP="00551E9B">
      <w:pPr>
        <w:rPr>
          <w:b/>
          <w:sz w:val="21"/>
          <w:szCs w:val="21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0"/>
        <w:gridCol w:w="2620"/>
        <w:gridCol w:w="2100"/>
      </w:tblGrid>
      <w:tr w:rsidR="00551E9B" w:rsidRPr="001B530B" w14:paraId="26F67CBC" w14:textId="77777777">
        <w:trPr>
          <w:trHeight w:val="255"/>
          <w:jc w:val="center"/>
        </w:trPr>
        <w:tc>
          <w:tcPr>
            <w:tcW w:w="454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5875D3" w14:textId="77777777" w:rsidR="00551E9B" w:rsidRPr="001B530B" w:rsidRDefault="00551E9B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6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ACEEA0" w14:textId="77777777" w:rsidR="00551E9B" w:rsidRPr="001B530B" w:rsidRDefault="00551E9B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Bežné účtovné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54B5B33" w14:textId="77777777" w:rsidR="00551E9B" w:rsidRPr="001B530B" w:rsidRDefault="00551E9B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Bezprostredne</w:t>
            </w:r>
          </w:p>
        </w:tc>
      </w:tr>
      <w:tr w:rsidR="00551E9B" w:rsidRPr="001B530B" w14:paraId="0DC3C687" w14:textId="77777777">
        <w:trPr>
          <w:trHeight w:val="255"/>
          <w:jc w:val="center"/>
        </w:trPr>
        <w:tc>
          <w:tcPr>
            <w:tcW w:w="45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FD88" w14:textId="77777777" w:rsidR="00551E9B" w:rsidRPr="001B530B" w:rsidRDefault="00551E9B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DA1DF4" w14:textId="77777777" w:rsidR="00551E9B" w:rsidRPr="001B530B" w:rsidRDefault="00551E9B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obdobie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BBE16C" w14:textId="77777777" w:rsidR="00551E9B" w:rsidRPr="001B530B" w:rsidRDefault="00551E9B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predchádzajúce</w:t>
            </w:r>
          </w:p>
        </w:tc>
      </w:tr>
      <w:tr w:rsidR="00551E9B" w:rsidRPr="001B530B" w14:paraId="5D7FB56C" w14:textId="77777777">
        <w:trPr>
          <w:trHeight w:val="270"/>
          <w:jc w:val="center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A3D7CD" w14:textId="77777777" w:rsidR="00551E9B" w:rsidRPr="001B530B" w:rsidRDefault="00551E9B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9A9422" w14:textId="77777777" w:rsidR="00551E9B" w:rsidRPr="001B530B" w:rsidRDefault="00551E9B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31D330" w14:textId="77777777" w:rsidR="00551E9B" w:rsidRPr="001B530B" w:rsidRDefault="00551E9B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účtovné obdobie</w:t>
            </w:r>
          </w:p>
        </w:tc>
      </w:tr>
      <w:tr w:rsidR="00D30939" w:rsidRPr="001B530B" w14:paraId="0112C12B" w14:textId="77777777">
        <w:trPr>
          <w:trHeight w:val="255"/>
          <w:jc w:val="center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5FDA09" w14:textId="77777777" w:rsidR="00D30939" w:rsidRPr="001B530B" w:rsidRDefault="00D30939" w:rsidP="00D3093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Začiatočný stav sociálneho fondu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3C5108" w14:textId="77777777" w:rsidR="00D30939" w:rsidRPr="001B530B" w:rsidRDefault="00926E1D" w:rsidP="00D309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10376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BFD5781" w14:textId="77777777" w:rsidR="00D30939" w:rsidRPr="001B530B" w:rsidRDefault="00D30939" w:rsidP="00D309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10872</w:t>
            </w:r>
          </w:p>
        </w:tc>
      </w:tr>
      <w:tr w:rsidR="00D30939" w:rsidRPr="001B530B" w14:paraId="02EE7934" w14:textId="77777777">
        <w:trPr>
          <w:trHeight w:val="255"/>
          <w:jc w:val="center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8935CF" w14:textId="77777777" w:rsidR="00D30939" w:rsidRPr="001B530B" w:rsidRDefault="00D30939" w:rsidP="00D30939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Tvorba sociálneho fondu na ťarchu nákladov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21FF6" w14:textId="77777777" w:rsidR="00D30939" w:rsidRPr="001B530B" w:rsidRDefault="00926E1D" w:rsidP="00926E1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1788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F11CE5" w14:textId="77777777" w:rsidR="00D30939" w:rsidRPr="001B530B" w:rsidRDefault="00D30939" w:rsidP="00D309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1687</w:t>
            </w:r>
          </w:p>
        </w:tc>
      </w:tr>
      <w:tr w:rsidR="00D30939" w:rsidRPr="001B530B" w14:paraId="642BFCFD" w14:textId="77777777">
        <w:trPr>
          <w:trHeight w:val="255"/>
          <w:jc w:val="center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AC64AF" w14:textId="77777777" w:rsidR="00D30939" w:rsidRPr="001B530B" w:rsidRDefault="00D30939" w:rsidP="00D30939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Tvorba sociálneho fondu zo zisku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9F482C" w14:textId="77777777" w:rsidR="00D30939" w:rsidRPr="001B530B" w:rsidRDefault="00D30939" w:rsidP="00D309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2A08C1E" w14:textId="77777777" w:rsidR="00D30939" w:rsidRPr="001B530B" w:rsidRDefault="00D30939" w:rsidP="00D309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30939" w:rsidRPr="001B530B" w14:paraId="5AC279E6" w14:textId="77777777">
        <w:trPr>
          <w:trHeight w:val="255"/>
          <w:jc w:val="center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95688E" w14:textId="77777777" w:rsidR="00D30939" w:rsidRPr="001B530B" w:rsidRDefault="00D30939" w:rsidP="00D30939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Ostatná tvorba sociálneho fondu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D8D69F" w14:textId="77777777" w:rsidR="00D30939" w:rsidRPr="001B530B" w:rsidRDefault="00D30939" w:rsidP="00D309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5AE4CBC" w14:textId="77777777" w:rsidR="00D30939" w:rsidRPr="001B530B" w:rsidRDefault="00D30939" w:rsidP="00D309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30939" w:rsidRPr="001B530B" w14:paraId="3EF2FD1F" w14:textId="77777777">
        <w:trPr>
          <w:trHeight w:val="255"/>
          <w:jc w:val="center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CB4FD5" w14:textId="77777777" w:rsidR="00D30939" w:rsidRPr="001B530B" w:rsidRDefault="00D30939" w:rsidP="00D3093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Tvorba sociálneho fondu spolu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C29212" w14:textId="77777777" w:rsidR="00D30939" w:rsidRPr="001B530B" w:rsidRDefault="00926E1D" w:rsidP="00D309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1788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6A8167" w14:textId="77777777" w:rsidR="00D30939" w:rsidRPr="001B530B" w:rsidRDefault="00D30939" w:rsidP="00D309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1687</w:t>
            </w:r>
          </w:p>
        </w:tc>
      </w:tr>
      <w:tr w:rsidR="00D30939" w:rsidRPr="001B530B" w14:paraId="3B8D3B01" w14:textId="77777777">
        <w:trPr>
          <w:trHeight w:val="255"/>
          <w:jc w:val="center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E56AA7" w14:textId="77777777" w:rsidR="00D30939" w:rsidRPr="001B530B" w:rsidRDefault="00D30939" w:rsidP="00D3093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Čerpanie sociálneho fondu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393AB9" w14:textId="77777777" w:rsidR="00D30939" w:rsidRPr="001B530B" w:rsidRDefault="00926E1D" w:rsidP="00926E1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2242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48E8B93" w14:textId="77777777" w:rsidR="00D30939" w:rsidRPr="001B530B" w:rsidRDefault="00D30939" w:rsidP="00D309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2183</w:t>
            </w:r>
          </w:p>
        </w:tc>
      </w:tr>
      <w:tr w:rsidR="00D30939" w:rsidRPr="001B530B" w14:paraId="38F6B4ED" w14:textId="77777777">
        <w:trPr>
          <w:trHeight w:val="270"/>
          <w:jc w:val="center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1D5C79" w14:textId="77777777" w:rsidR="00D30939" w:rsidRPr="001B530B" w:rsidRDefault="00D30939" w:rsidP="00D3093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714FE4" w14:textId="77777777" w:rsidR="00D30939" w:rsidRPr="001B530B" w:rsidRDefault="00926E1D" w:rsidP="00D309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9922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12D809" w14:textId="77777777" w:rsidR="00D30939" w:rsidRPr="001B530B" w:rsidRDefault="00D30939" w:rsidP="00D309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10376</w:t>
            </w:r>
          </w:p>
        </w:tc>
      </w:tr>
    </w:tbl>
    <w:p w14:paraId="6B87B1E6" w14:textId="77777777" w:rsidR="00C008E1" w:rsidRPr="001B530B" w:rsidRDefault="00C008E1" w:rsidP="00C51EDE">
      <w:pPr>
        <w:rPr>
          <w:sz w:val="21"/>
          <w:szCs w:val="21"/>
        </w:rPr>
      </w:pPr>
    </w:p>
    <w:p w14:paraId="4FC0C189" w14:textId="77777777" w:rsidR="00BA704D" w:rsidRPr="001B530B" w:rsidRDefault="00BA704D">
      <w:pPr>
        <w:rPr>
          <w:sz w:val="21"/>
          <w:szCs w:val="21"/>
        </w:rPr>
      </w:pPr>
    </w:p>
    <w:p w14:paraId="30CD7DB6" w14:textId="77777777" w:rsidR="00E409B6" w:rsidRPr="001B530B" w:rsidRDefault="00E409B6">
      <w:pPr>
        <w:rPr>
          <w:sz w:val="21"/>
          <w:szCs w:val="21"/>
        </w:rPr>
      </w:pPr>
    </w:p>
    <w:p w14:paraId="565C79E5" w14:textId="77777777" w:rsidR="00E409B6" w:rsidRPr="001B530B" w:rsidRDefault="00E409B6">
      <w:pPr>
        <w:rPr>
          <w:sz w:val="21"/>
          <w:szCs w:val="21"/>
        </w:rPr>
      </w:pPr>
    </w:p>
    <w:p w14:paraId="34BD2AAC" w14:textId="77777777" w:rsidR="0073601D" w:rsidRPr="001B530B" w:rsidRDefault="0073601D">
      <w:pPr>
        <w:rPr>
          <w:rFonts w:cs="Arial"/>
          <w:sz w:val="21"/>
          <w:szCs w:val="21"/>
        </w:rPr>
      </w:pPr>
    </w:p>
    <w:p w14:paraId="581AD236" w14:textId="77777777" w:rsidR="00551E9B" w:rsidRPr="001B530B" w:rsidRDefault="00551E9B" w:rsidP="00551E9B">
      <w:pPr>
        <w:rPr>
          <w:sz w:val="21"/>
          <w:szCs w:val="21"/>
        </w:rPr>
      </w:pPr>
      <w:r w:rsidRPr="001B530B">
        <w:rPr>
          <w:sz w:val="21"/>
          <w:szCs w:val="21"/>
        </w:rPr>
        <w:t>i)</w:t>
      </w:r>
      <w:r w:rsidR="00195EAE" w:rsidRPr="001B530B">
        <w:rPr>
          <w:sz w:val="21"/>
          <w:szCs w:val="21"/>
        </w:rPr>
        <w:t xml:space="preserve"> I</w:t>
      </w:r>
      <w:r w:rsidR="00C51EDE" w:rsidRPr="001B530B">
        <w:rPr>
          <w:sz w:val="21"/>
          <w:szCs w:val="21"/>
        </w:rPr>
        <w:t>nformácie</w:t>
      </w:r>
      <w:r w:rsidRPr="001B530B">
        <w:rPr>
          <w:sz w:val="21"/>
          <w:szCs w:val="21"/>
        </w:rPr>
        <w:t xml:space="preserve"> o bankových úveroch, pôžičkách a krátkodobých finančných výpomociach</w:t>
      </w:r>
    </w:p>
    <w:p w14:paraId="17FF57A2" w14:textId="77777777" w:rsidR="00551E9B" w:rsidRPr="001B530B" w:rsidRDefault="00551E9B" w:rsidP="00551E9B">
      <w:pPr>
        <w:rPr>
          <w:b/>
          <w:sz w:val="21"/>
          <w:szCs w:val="21"/>
        </w:rPr>
      </w:pPr>
    </w:p>
    <w:p w14:paraId="39D1988D" w14:textId="75BC59B9" w:rsidR="00551E9B" w:rsidRPr="001B530B" w:rsidRDefault="00551E9B" w:rsidP="00551E9B">
      <w:pPr>
        <w:rPr>
          <w:b/>
          <w:sz w:val="21"/>
          <w:szCs w:val="21"/>
        </w:rPr>
      </w:pPr>
      <w:r w:rsidRPr="001B530B">
        <w:rPr>
          <w:b/>
          <w:sz w:val="21"/>
          <w:szCs w:val="21"/>
        </w:rPr>
        <w:t>Tabuľka č. 1</w:t>
      </w:r>
      <w:r w:rsidR="00E75FED" w:rsidRPr="001B530B">
        <w:rPr>
          <w:b/>
          <w:sz w:val="21"/>
          <w:szCs w:val="21"/>
        </w:rPr>
        <w:t xml:space="preserve"> </w:t>
      </w:r>
      <w:r w:rsidR="00697CA2" w:rsidRPr="001B530B">
        <w:rPr>
          <w:b/>
          <w:sz w:val="21"/>
          <w:szCs w:val="21"/>
        </w:rPr>
        <w:t xml:space="preserve">  </w:t>
      </w:r>
    </w:p>
    <w:tbl>
      <w:tblPr>
        <w:tblW w:w="11299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90"/>
        <w:gridCol w:w="759"/>
        <w:gridCol w:w="1699"/>
        <w:gridCol w:w="1700"/>
        <w:gridCol w:w="2291"/>
        <w:gridCol w:w="3360"/>
      </w:tblGrid>
      <w:tr w:rsidR="00551E9B" w:rsidRPr="001B530B" w14:paraId="7EDB44DB" w14:textId="77777777" w:rsidTr="009F678A">
        <w:trPr>
          <w:trHeight w:val="255"/>
          <w:jc w:val="center"/>
        </w:trPr>
        <w:tc>
          <w:tcPr>
            <w:tcW w:w="149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D623A1" w14:textId="77777777" w:rsidR="00551E9B" w:rsidRPr="001B530B" w:rsidRDefault="00551E9B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75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219921" w14:textId="77777777" w:rsidR="00551E9B" w:rsidRPr="001B530B" w:rsidRDefault="00551E9B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Mena</w:t>
            </w:r>
          </w:p>
        </w:tc>
        <w:tc>
          <w:tcPr>
            <w:tcW w:w="169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FC3EF6" w14:textId="77777777" w:rsidR="00551E9B" w:rsidRPr="001B530B" w:rsidRDefault="00551E9B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Úrok p. a. v %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083124" w14:textId="77777777" w:rsidR="00551E9B" w:rsidRPr="001B530B" w:rsidRDefault="00551E9B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Dátum splatnosti</w:t>
            </w:r>
          </w:p>
        </w:tc>
        <w:tc>
          <w:tcPr>
            <w:tcW w:w="229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5220BF" w14:textId="77777777" w:rsidR="00551E9B" w:rsidRPr="001B530B" w:rsidRDefault="00551E9B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Suma istiny v príslušnej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BBF242A" w14:textId="77777777" w:rsidR="00551E9B" w:rsidRPr="001B530B" w:rsidRDefault="00551E9B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Suma istiny v príslušnej</w:t>
            </w:r>
          </w:p>
        </w:tc>
      </w:tr>
      <w:tr w:rsidR="00551E9B" w:rsidRPr="001B530B" w14:paraId="2F260C6F" w14:textId="77777777" w:rsidTr="009F678A">
        <w:trPr>
          <w:trHeight w:val="255"/>
          <w:jc w:val="center"/>
        </w:trPr>
        <w:tc>
          <w:tcPr>
            <w:tcW w:w="149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D9173" w14:textId="77777777" w:rsidR="00551E9B" w:rsidRPr="001B530B" w:rsidRDefault="00551E9B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1C76A" w14:textId="77777777" w:rsidR="00551E9B" w:rsidRPr="001B530B" w:rsidRDefault="00551E9B" w:rsidP="00C51E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7BF0CB" w14:textId="77777777" w:rsidR="00551E9B" w:rsidRPr="001B530B" w:rsidRDefault="00551E9B" w:rsidP="00C51E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D179EE" w14:textId="77777777" w:rsidR="00551E9B" w:rsidRPr="001B530B" w:rsidRDefault="00551E9B" w:rsidP="00C51E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F9120" w14:textId="77777777" w:rsidR="00551E9B" w:rsidRPr="001B530B" w:rsidRDefault="00551E9B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mene za bežné 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AF6798" w14:textId="77777777" w:rsidR="00551E9B" w:rsidRPr="001B530B" w:rsidRDefault="00551E9B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mene za bezprostredne </w:t>
            </w:r>
          </w:p>
        </w:tc>
      </w:tr>
      <w:tr w:rsidR="00551E9B" w:rsidRPr="001B530B" w14:paraId="5B990C1F" w14:textId="77777777" w:rsidTr="009F678A">
        <w:trPr>
          <w:trHeight w:val="270"/>
          <w:jc w:val="center"/>
        </w:trPr>
        <w:tc>
          <w:tcPr>
            <w:tcW w:w="149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B7CC79" w14:textId="77777777" w:rsidR="00551E9B" w:rsidRPr="001B530B" w:rsidRDefault="00551E9B" w:rsidP="00C51E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2C291A" w14:textId="77777777" w:rsidR="00551E9B" w:rsidRPr="001B530B" w:rsidRDefault="00551E9B" w:rsidP="00C51E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31C0E9" w14:textId="77777777" w:rsidR="00551E9B" w:rsidRPr="001B530B" w:rsidRDefault="00551E9B" w:rsidP="00C51E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C264C9" w14:textId="77777777" w:rsidR="00551E9B" w:rsidRPr="001B530B" w:rsidRDefault="00551E9B" w:rsidP="00C51E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A1716C" w14:textId="77777777" w:rsidR="00551E9B" w:rsidRPr="001B530B" w:rsidRDefault="00551E9B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účtovné obdobie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F89268F" w14:textId="77777777" w:rsidR="00551E9B" w:rsidRPr="001B530B" w:rsidRDefault="00551E9B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predchádzajúce účtovné obdobie</w:t>
            </w:r>
          </w:p>
        </w:tc>
      </w:tr>
      <w:tr w:rsidR="00551E9B" w:rsidRPr="001B530B" w14:paraId="63DEFDAD" w14:textId="77777777" w:rsidTr="009F678A">
        <w:trPr>
          <w:trHeight w:val="255"/>
          <w:jc w:val="center"/>
        </w:trPr>
        <w:tc>
          <w:tcPr>
            <w:tcW w:w="1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72E8BE" w14:textId="77777777" w:rsidR="00551E9B" w:rsidRPr="001B530B" w:rsidRDefault="00551E9B" w:rsidP="00C51E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576E94" w14:textId="77777777" w:rsidR="00551E9B" w:rsidRPr="001B530B" w:rsidRDefault="00551E9B" w:rsidP="00C51E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3A0E63" w14:textId="77777777" w:rsidR="00551E9B" w:rsidRPr="001B530B" w:rsidRDefault="00551E9B" w:rsidP="00C51E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46D803" w14:textId="77777777" w:rsidR="00551E9B" w:rsidRPr="001B530B" w:rsidRDefault="00551E9B" w:rsidP="00C51E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D9C23C" w14:textId="77777777" w:rsidR="00551E9B" w:rsidRPr="001B530B" w:rsidRDefault="00551E9B" w:rsidP="00C51E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3FD34CA" w14:textId="77777777" w:rsidR="00551E9B" w:rsidRPr="001B530B" w:rsidRDefault="00551E9B" w:rsidP="00C51E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551E9B" w:rsidRPr="001B530B" w14:paraId="097B8DB9" w14:textId="77777777" w:rsidTr="00025873">
        <w:trPr>
          <w:trHeight w:val="255"/>
          <w:jc w:val="center"/>
        </w:trPr>
        <w:tc>
          <w:tcPr>
            <w:tcW w:w="11299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CB6BCF2" w14:textId="77777777" w:rsidR="00551E9B" w:rsidRPr="001B530B" w:rsidRDefault="00551E9B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9F678A" w:rsidRPr="001B530B" w14:paraId="38AB64A2" w14:textId="77777777" w:rsidTr="009F678A">
        <w:trPr>
          <w:trHeight w:val="255"/>
          <w:jc w:val="center"/>
        </w:trPr>
        <w:tc>
          <w:tcPr>
            <w:tcW w:w="1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F8A4C8" w14:textId="77777777" w:rsidR="009F678A" w:rsidRPr="001B530B" w:rsidRDefault="009F678A" w:rsidP="009F678A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Cs/>
                <w:sz w:val="22"/>
                <w:szCs w:val="22"/>
              </w:rPr>
              <w:t>SZRB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D67DCC" w14:textId="77777777" w:rsidR="009F678A" w:rsidRPr="001B530B" w:rsidRDefault="009F678A" w:rsidP="009F678A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euro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A4DF97" w14:textId="77777777" w:rsidR="009F678A" w:rsidRPr="001B530B" w:rsidRDefault="009F678A" w:rsidP="009F678A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Euribor+3,6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226D96" w14:textId="77777777" w:rsidR="009F678A" w:rsidRPr="001B530B" w:rsidRDefault="009F678A" w:rsidP="009F67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2014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D2E323" w14:textId="77777777" w:rsidR="009F678A" w:rsidRPr="001B530B" w:rsidRDefault="009F678A" w:rsidP="00D22A9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B60B924" w14:textId="77777777" w:rsidR="009F678A" w:rsidRPr="001B530B" w:rsidRDefault="009F678A" w:rsidP="00D22A9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456600</w:t>
            </w:r>
          </w:p>
        </w:tc>
      </w:tr>
      <w:tr w:rsidR="009F678A" w:rsidRPr="001B530B" w14:paraId="1C3FADB1" w14:textId="77777777" w:rsidTr="00025873">
        <w:trPr>
          <w:trHeight w:val="255"/>
          <w:jc w:val="center"/>
        </w:trPr>
        <w:tc>
          <w:tcPr>
            <w:tcW w:w="11299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2406A6D" w14:textId="77777777" w:rsidR="009F678A" w:rsidRPr="001B530B" w:rsidRDefault="009F678A" w:rsidP="00D22A9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9F678A" w:rsidRPr="001B530B" w14:paraId="5FD04A94" w14:textId="77777777" w:rsidTr="009F678A">
        <w:trPr>
          <w:trHeight w:val="255"/>
          <w:jc w:val="center"/>
        </w:trPr>
        <w:tc>
          <w:tcPr>
            <w:tcW w:w="1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F6AD22" w14:textId="765B0312" w:rsidR="009F678A" w:rsidRPr="001B530B" w:rsidRDefault="009F678A" w:rsidP="00D22A9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Cs/>
                <w:sz w:val="22"/>
                <w:szCs w:val="22"/>
              </w:rPr>
              <w:t>CITIBANK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5CC7D1" w14:textId="22172625" w:rsidR="009F678A" w:rsidRPr="001B530B" w:rsidRDefault="009F678A" w:rsidP="00D22A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euro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6A8E4B" w14:textId="77777777" w:rsidR="009F678A" w:rsidRPr="001B530B" w:rsidRDefault="009F678A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3,018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E1A644" w14:textId="77777777" w:rsidR="009F678A" w:rsidRPr="001B530B" w:rsidRDefault="009F678A" w:rsidP="00D22A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2014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B46270" w14:textId="77777777" w:rsidR="009F678A" w:rsidRPr="001B530B" w:rsidRDefault="009F678A" w:rsidP="00D22A9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310D18" w14:textId="77777777" w:rsidR="009F678A" w:rsidRPr="001B530B" w:rsidRDefault="009F678A" w:rsidP="00D22A9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142219</w:t>
            </w:r>
          </w:p>
        </w:tc>
      </w:tr>
      <w:tr w:rsidR="009F678A" w:rsidRPr="001B530B" w14:paraId="054E8761" w14:textId="77777777" w:rsidTr="009F678A">
        <w:trPr>
          <w:trHeight w:val="270"/>
          <w:jc w:val="center"/>
        </w:trPr>
        <w:tc>
          <w:tcPr>
            <w:tcW w:w="149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C9E914" w14:textId="1C91B7E9" w:rsidR="009F678A" w:rsidRPr="001B530B" w:rsidRDefault="009F678A" w:rsidP="00D22A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UniC</w:t>
            </w:r>
            <w:r w:rsidR="00885A20" w:rsidRPr="001B530B">
              <w:rPr>
                <w:rFonts w:ascii="Arial Narrow" w:hAnsi="Arial Narrow"/>
                <w:bCs/>
                <w:sz w:val="22"/>
                <w:szCs w:val="22"/>
              </w:rPr>
              <w:t> </w:t>
            </w:r>
            <w:r w:rsidRPr="001B530B">
              <w:rPr>
                <w:rFonts w:ascii="Arial Narrow" w:hAnsi="Arial Narrow"/>
                <w:sz w:val="22"/>
                <w:szCs w:val="22"/>
              </w:rPr>
              <w:t>redit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F91E2" w14:textId="6D1F10D0" w:rsidR="009F678A" w:rsidRPr="001B530B" w:rsidRDefault="009F678A" w:rsidP="00D22A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euro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8C8157" w14:textId="77777777" w:rsidR="009F678A" w:rsidRPr="001B530B" w:rsidRDefault="009F678A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1MEURIBOR+3%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4AB235" w14:textId="77777777" w:rsidR="009F678A" w:rsidRPr="001B530B" w:rsidRDefault="009F678A" w:rsidP="00D22A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2014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A37FA8" w14:textId="0642A90D" w:rsidR="009F678A" w:rsidRPr="001B530B" w:rsidRDefault="009F678A" w:rsidP="00D22A9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653200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B653928" w14:textId="26CB9E08" w:rsidR="009F678A" w:rsidRPr="001B530B" w:rsidRDefault="009F678A" w:rsidP="00D22A9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38</w:t>
            </w:r>
            <w:r w:rsidR="00D22A9D" w:rsidRPr="001B530B">
              <w:rPr>
                <w:rFonts w:ascii="Arial Narrow" w:hAnsi="Arial Narrow"/>
                <w:sz w:val="22"/>
                <w:szCs w:val="22"/>
              </w:rPr>
              <w:t>727</w:t>
            </w:r>
          </w:p>
        </w:tc>
      </w:tr>
      <w:tr w:rsidR="009F678A" w:rsidRPr="001B530B" w14:paraId="789C0D59" w14:textId="77777777" w:rsidTr="009F678A">
        <w:trPr>
          <w:trHeight w:val="270"/>
          <w:jc w:val="center"/>
        </w:trPr>
        <w:tc>
          <w:tcPr>
            <w:tcW w:w="149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AC5188" w14:textId="44C704FD" w:rsidR="009F678A" w:rsidRPr="001B530B" w:rsidRDefault="009F678A" w:rsidP="00D22A9D">
            <w:pPr>
              <w:ind w:left="-567" w:firstLine="425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SLSP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C09836" w14:textId="5BD4DE51" w:rsidR="009F678A" w:rsidRPr="001B530B" w:rsidRDefault="009F678A" w:rsidP="00D22A9D">
            <w:pPr>
              <w:ind w:left="-567" w:firstLine="425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euro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9C263C" w14:textId="77777777" w:rsidR="009F678A" w:rsidRPr="001B530B" w:rsidRDefault="009F678A" w:rsidP="00D22A9D">
            <w:pPr>
              <w:ind w:left="-567" w:firstLine="425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1MEURIBOR+2,9%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73A4BD" w14:textId="1061B2DA" w:rsidR="009F678A" w:rsidRPr="001B530B" w:rsidRDefault="00D22A9D" w:rsidP="00D22A9D">
            <w:pPr>
              <w:ind w:left="-567" w:firstLine="425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9F678A" w:rsidRPr="001B530B">
              <w:rPr>
                <w:rFonts w:ascii="Arial Narrow" w:hAnsi="Arial Narrow"/>
                <w:sz w:val="22"/>
                <w:szCs w:val="22"/>
              </w:rPr>
              <w:t>2014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83B171" w14:textId="77777777" w:rsidR="009F678A" w:rsidRPr="001B530B" w:rsidRDefault="009F678A" w:rsidP="00D22A9D">
            <w:pPr>
              <w:ind w:left="-567" w:firstLine="425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33AFA2B" w14:textId="77777777" w:rsidR="009F678A" w:rsidRPr="001B530B" w:rsidRDefault="009F678A" w:rsidP="00D22A9D">
            <w:pPr>
              <w:ind w:left="-567" w:firstLine="425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143552</w:t>
            </w:r>
          </w:p>
        </w:tc>
      </w:tr>
      <w:tr w:rsidR="00D22A9D" w:rsidRPr="001B530B" w14:paraId="136B0309" w14:textId="77777777" w:rsidTr="009F678A">
        <w:trPr>
          <w:trHeight w:val="270"/>
          <w:jc w:val="center"/>
        </w:trPr>
        <w:tc>
          <w:tcPr>
            <w:tcW w:w="149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BA660" w14:textId="0B602BB1" w:rsidR="00D22A9D" w:rsidRPr="001B530B" w:rsidRDefault="00D22A9D" w:rsidP="00D22A9D">
            <w:pPr>
              <w:ind w:left="-567" w:firstLine="425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VUB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BA5FC8" w14:textId="77777777" w:rsidR="00D22A9D" w:rsidRPr="001B530B" w:rsidRDefault="00D22A9D" w:rsidP="00D22A9D">
            <w:pPr>
              <w:ind w:left="-567" w:firstLine="425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F94A42" w14:textId="77777777" w:rsidR="00D22A9D" w:rsidRPr="001B530B" w:rsidRDefault="00D22A9D" w:rsidP="009F678A">
            <w:pPr>
              <w:ind w:left="-567" w:firstLine="425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A28E36" w14:textId="77777777" w:rsidR="00D22A9D" w:rsidRPr="001B530B" w:rsidRDefault="00D22A9D" w:rsidP="00D22A9D">
            <w:pPr>
              <w:ind w:left="-567" w:firstLine="425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3664FE" w14:textId="77777777" w:rsidR="00D22A9D" w:rsidRPr="001B530B" w:rsidRDefault="00D22A9D" w:rsidP="00D22A9D">
            <w:pPr>
              <w:ind w:left="-567" w:firstLine="425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CD20AA" w14:textId="162C83BF" w:rsidR="00D22A9D" w:rsidRPr="001B530B" w:rsidRDefault="00D22A9D" w:rsidP="00D22A9D">
            <w:pPr>
              <w:ind w:left="-567" w:firstLine="425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20</w:t>
            </w:r>
          </w:p>
        </w:tc>
      </w:tr>
      <w:tr w:rsidR="009F678A" w:rsidRPr="001B530B" w14:paraId="51AAAAEE" w14:textId="77777777" w:rsidTr="009F678A">
        <w:trPr>
          <w:trHeight w:val="270"/>
          <w:jc w:val="center"/>
        </w:trPr>
        <w:tc>
          <w:tcPr>
            <w:tcW w:w="149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B90559" w14:textId="4934F5A9" w:rsidR="009F678A" w:rsidRPr="001B530B" w:rsidRDefault="009F678A" w:rsidP="00D22A9D">
            <w:pPr>
              <w:ind w:left="-567" w:firstLine="425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EDE1A" w14:textId="51D09019" w:rsidR="009F678A" w:rsidRPr="001B530B" w:rsidRDefault="009F678A" w:rsidP="009F678A">
            <w:pPr>
              <w:ind w:left="-567" w:firstLine="425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6B832F" w14:textId="465BFB9D" w:rsidR="009F678A" w:rsidRPr="001B530B" w:rsidRDefault="009F678A" w:rsidP="009F678A">
            <w:pPr>
              <w:ind w:left="-567" w:firstLine="425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945FBE" w14:textId="555F6AAE" w:rsidR="009F678A" w:rsidRPr="001B530B" w:rsidRDefault="009F678A" w:rsidP="00D22A9D">
            <w:pPr>
              <w:ind w:left="-567" w:firstLine="425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29C24E" w14:textId="7F2BFB94" w:rsidR="009F678A" w:rsidRPr="001B530B" w:rsidRDefault="009F678A" w:rsidP="00D22A9D">
            <w:pPr>
              <w:ind w:left="-567" w:firstLine="425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1012B7" w14:textId="0FC1216D" w:rsidR="009F678A" w:rsidRPr="001B530B" w:rsidRDefault="009F678A" w:rsidP="00D22A9D">
            <w:pPr>
              <w:ind w:left="-567" w:firstLine="425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B197BB1" w14:textId="77777777" w:rsidR="00551E9B" w:rsidRPr="001B530B" w:rsidRDefault="00551E9B">
      <w:pPr>
        <w:rPr>
          <w:rFonts w:ascii="Arial Narrow" w:hAnsi="Arial Narrow"/>
          <w:sz w:val="22"/>
          <w:szCs w:val="22"/>
        </w:rPr>
      </w:pPr>
    </w:p>
    <w:p w14:paraId="33371474" w14:textId="77777777" w:rsidR="00D22A9D" w:rsidRPr="001B530B" w:rsidRDefault="00D22A9D">
      <w:pPr>
        <w:rPr>
          <w:rFonts w:ascii="Arial Narrow" w:hAnsi="Arial Narrow"/>
          <w:sz w:val="22"/>
          <w:szCs w:val="22"/>
        </w:rPr>
      </w:pPr>
    </w:p>
    <w:p w14:paraId="63188782" w14:textId="77777777" w:rsidR="00D22A9D" w:rsidRPr="001B530B" w:rsidRDefault="00D22A9D">
      <w:pPr>
        <w:rPr>
          <w:rFonts w:ascii="Arial Narrow" w:hAnsi="Arial Narrow"/>
          <w:sz w:val="22"/>
          <w:szCs w:val="22"/>
        </w:rPr>
      </w:pPr>
    </w:p>
    <w:p w14:paraId="6BAAEBC5" w14:textId="5D0C6A38" w:rsidR="00551E9B" w:rsidRPr="001B530B" w:rsidRDefault="00551E9B" w:rsidP="00551E9B">
      <w:pPr>
        <w:rPr>
          <w:rFonts w:ascii="Arial Narrow" w:hAnsi="Arial Narrow"/>
          <w:b/>
          <w:sz w:val="22"/>
          <w:szCs w:val="22"/>
        </w:rPr>
      </w:pPr>
      <w:r w:rsidRPr="001B530B">
        <w:rPr>
          <w:rFonts w:ascii="Arial Narrow" w:hAnsi="Arial Narrow"/>
          <w:b/>
          <w:sz w:val="22"/>
          <w:szCs w:val="22"/>
        </w:rPr>
        <w:t>Tabuľka č. 2</w:t>
      </w:r>
      <w:r w:rsidR="00E75FED" w:rsidRPr="001B530B">
        <w:rPr>
          <w:rFonts w:ascii="Arial Narrow" w:hAnsi="Arial Narrow"/>
          <w:b/>
          <w:sz w:val="22"/>
          <w:szCs w:val="22"/>
        </w:rPr>
        <w:t xml:space="preserve">    </w:t>
      </w:r>
    </w:p>
    <w:tbl>
      <w:tblPr>
        <w:tblW w:w="11141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28"/>
        <w:gridCol w:w="884"/>
        <w:gridCol w:w="1496"/>
        <w:gridCol w:w="1702"/>
        <w:gridCol w:w="2291"/>
        <w:gridCol w:w="3040"/>
      </w:tblGrid>
      <w:tr w:rsidR="00551E9B" w:rsidRPr="001B530B" w14:paraId="7A8A3977" w14:textId="77777777" w:rsidTr="00926E1D">
        <w:trPr>
          <w:trHeight w:val="255"/>
          <w:jc w:val="center"/>
        </w:trPr>
        <w:tc>
          <w:tcPr>
            <w:tcW w:w="1728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23E6CB" w14:textId="77777777" w:rsidR="00551E9B" w:rsidRPr="001B530B" w:rsidRDefault="00551E9B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88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59C7E5" w14:textId="77777777" w:rsidR="00551E9B" w:rsidRPr="001B530B" w:rsidRDefault="00551E9B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Mena</w:t>
            </w:r>
          </w:p>
        </w:tc>
        <w:tc>
          <w:tcPr>
            <w:tcW w:w="149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568757" w14:textId="77777777" w:rsidR="00551E9B" w:rsidRPr="001B530B" w:rsidRDefault="00551E9B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Úrok p. a. v %</w:t>
            </w:r>
          </w:p>
        </w:tc>
        <w:tc>
          <w:tcPr>
            <w:tcW w:w="170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92E4B4" w14:textId="77777777" w:rsidR="00551E9B" w:rsidRPr="001B530B" w:rsidRDefault="00551E9B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Dátum splatnosti</w:t>
            </w:r>
          </w:p>
        </w:tc>
        <w:tc>
          <w:tcPr>
            <w:tcW w:w="229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CADE7" w14:textId="77777777" w:rsidR="00551E9B" w:rsidRPr="001B530B" w:rsidRDefault="00551E9B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Suma istiny v príslušnej</w:t>
            </w:r>
          </w:p>
        </w:tc>
        <w:tc>
          <w:tcPr>
            <w:tcW w:w="30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8882898" w14:textId="77777777" w:rsidR="00551E9B" w:rsidRPr="001B530B" w:rsidRDefault="00551E9B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Suma istiny v príslušnej</w:t>
            </w:r>
          </w:p>
        </w:tc>
      </w:tr>
      <w:tr w:rsidR="00551E9B" w:rsidRPr="001B530B" w14:paraId="77461D84" w14:textId="77777777" w:rsidTr="00926E1D">
        <w:trPr>
          <w:trHeight w:val="80"/>
          <w:jc w:val="center"/>
        </w:trPr>
        <w:tc>
          <w:tcPr>
            <w:tcW w:w="172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CB79CD" w14:textId="77777777" w:rsidR="00551E9B" w:rsidRPr="001B530B" w:rsidRDefault="00551E9B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0C72C8" w14:textId="77777777" w:rsidR="00551E9B" w:rsidRPr="001B530B" w:rsidRDefault="00551E9B" w:rsidP="00C51E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9C3D2C" w14:textId="77777777" w:rsidR="00551E9B" w:rsidRPr="001B530B" w:rsidRDefault="00551E9B" w:rsidP="00C51E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384A4" w14:textId="77777777" w:rsidR="00551E9B" w:rsidRPr="001B530B" w:rsidRDefault="00551E9B" w:rsidP="00C51E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64889A" w14:textId="77777777" w:rsidR="00551E9B" w:rsidRPr="001B530B" w:rsidRDefault="00551E9B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mene za bežné 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D9740D" w14:textId="77777777" w:rsidR="00551E9B" w:rsidRPr="001B530B" w:rsidRDefault="00551E9B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mene za bezprostredne </w:t>
            </w:r>
          </w:p>
        </w:tc>
      </w:tr>
      <w:tr w:rsidR="00551E9B" w:rsidRPr="001B530B" w14:paraId="2E6AEFFB" w14:textId="77777777" w:rsidTr="00926E1D">
        <w:trPr>
          <w:trHeight w:val="270"/>
          <w:jc w:val="center"/>
        </w:trPr>
        <w:tc>
          <w:tcPr>
            <w:tcW w:w="172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E74876" w14:textId="77777777" w:rsidR="00551E9B" w:rsidRPr="001B530B" w:rsidRDefault="00551E9B" w:rsidP="00C51E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D3CC47" w14:textId="77777777" w:rsidR="00551E9B" w:rsidRPr="001B530B" w:rsidRDefault="00551E9B" w:rsidP="00C51E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50B1D5" w14:textId="77777777" w:rsidR="00551E9B" w:rsidRPr="001B530B" w:rsidRDefault="00551E9B" w:rsidP="00C51E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C323BF" w14:textId="77777777" w:rsidR="00551E9B" w:rsidRPr="001B530B" w:rsidRDefault="00551E9B" w:rsidP="00C51E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F61D3" w14:textId="77777777" w:rsidR="00551E9B" w:rsidRPr="001B530B" w:rsidRDefault="00551E9B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účtovné obdobie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798DD35" w14:textId="77777777" w:rsidR="00551E9B" w:rsidRPr="001B530B" w:rsidRDefault="00551E9B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predchádzajúce účtovné obdobie</w:t>
            </w:r>
          </w:p>
        </w:tc>
      </w:tr>
      <w:tr w:rsidR="00551E9B" w:rsidRPr="001B530B" w14:paraId="4468A670" w14:textId="77777777" w:rsidTr="00926E1D">
        <w:trPr>
          <w:trHeight w:val="255"/>
          <w:jc w:val="center"/>
        </w:trPr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852CB9" w14:textId="77777777" w:rsidR="00551E9B" w:rsidRPr="001B530B" w:rsidRDefault="00551E9B" w:rsidP="00C51E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11AC6B" w14:textId="77777777" w:rsidR="00551E9B" w:rsidRPr="001B530B" w:rsidRDefault="00551E9B" w:rsidP="00C51E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105E55" w14:textId="77777777" w:rsidR="00551E9B" w:rsidRPr="001B530B" w:rsidRDefault="00551E9B" w:rsidP="00C51E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FFDE6F" w14:textId="77777777" w:rsidR="00551E9B" w:rsidRPr="001B530B" w:rsidRDefault="00551E9B" w:rsidP="00C51E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053651" w14:textId="77777777" w:rsidR="00551E9B" w:rsidRPr="001B530B" w:rsidRDefault="00551E9B" w:rsidP="00C51E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801B425" w14:textId="77777777" w:rsidR="00551E9B" w:rsidRPr="001B530B" w:rsidRDefault="00551E9B" w:rsidP="00C51E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551E9B" w:rsidRPr="001B530B" w14:paraId="2F86673F" w14:textId="77777777" w:rsidTr="00926E1D">
        <w:trPr>
          <w:trHeight w:val="255"/>
          <w:jc w:val="center"/>
        </w:trPr>
        <w:tc>
          <w:tcPr>
            <w:tcW w:w="1114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DC5FCF6" w14:textId="77777777" w:rsidR="00551E9B" w:rsidRPr="001B530B" w:rsidRDefault="00551E9B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D204DC" w:rsidRPr="001B530B" w14:paraId="4EA4F3C4" w14:textId="77777777" w:rsidTr="00926E1D">
        <w:trPr>
          <w:trHeight w:val="255"/>
          <w:jc w:val="center"/>
        </w:trPr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33BBB8" w14:textId="31745FEB" w:rsidR="00D204DC" w:rsidRPr="001B530B" w:rsidRDefault="00D204DC" w:rsidP="00885A20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B530B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  <w:r w:rsidR="00885A20" w:rsidRPr="001B530B">
              <w:rPr>
                <w:rFonts w:ascii="Arial Narrow" w:hAnsi="Arial Narrow"/>
                <w:color w:val="000000" w:themeColor="text1"/>
                <w:sz w:val="22"/>
                <w:szCs w:val="22"/>
              </w:rPr>
              <w:t>Tores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B567E6" w14:textId="77777777" w:rsidR="00D204DC" w:rsidRPr="001B530B" w:rsidRDefault="00D204DC" w:rsidP="006104EE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B530B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  <w:r w:rsidR="006104EE" w:rsidRPr="001B530B">
              <w:rPr>
                <w:rFonts w:ascii="Arial Narrow" w:hAnsi="Arial Narrow"/>
                <w:color w:val="000000" w:themeColor="text1"/>
                <w:sz w:val="22"/>
                <w:szCs w:val="22"/>
              </w:rPr>
              <w:t>€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5FA52B" w14:textId="36372BB3" w:rsidR="00D204DC" w:rsidRPr="001B530B" w:rsidRDefault="00885A20" w:rsidP="00885A20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B530B">
              <w:rPr>
                <w:rFonts w:ascii="Arial Narrow" w:hAnsi="Arial Narrow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502874" w14:textId="50F33114" w:rsidR="00D204DC" w:rsidRPr="001B530B" w:rsidRDefault="00D204DC" w:rsidP="00885A20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B530B">
              <w:rPr>
                <w:rFonts w:ascii="Arial Narrow" w:hAnsi="Arial Narrow"/>
                <w:color w:val="000000" w:themeColor="text1"/>
                <w:sz w:val="22"/>
                <w:szCs w:val="22"/>
              </w:rPr>
              <w:t>201</w:t>
            </w:r>
            <w:r w:rsidR="00885A20" w:rsidRPr="001B530B">
              <w:rPr>
                <w:rFonts w:ascii="Arial Narrow" w:hAnsi="Arial Narrow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2CCF12" w14:textId="1CAEA416" w:rsidR="00D204DC" w:rsidRPr="001B530B" w:rsidRDefault="00885A20" w:rsidP="00926E1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B530B">
              <w:rPr>
                <w:rFonts w:ascii="Arial Narrow" w:hAnsi="Arial Narrow"/>
                <w:color w:val="000000" w:themeColor="text1"/>
                <w:sz w:val="22"/>
                <w:szCs w:val="22"/>
              </w:rPr>
              <w:t>90000</w:t>
            </w:r>
            <w:r w:rsidR="00025873" w:rsidRPr="001B530B">
              <w:rPr>
                <w:rFonts w:ascii="Arial Narrow" w:hAnsi="Arial Narrow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F10B2B7" w14:textId="2825554F" w:rsidR="00D204DC" w:rsidRPr="001B530B" w:rsidRDefault="00885A20" w:rsidP="00F356FA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B530B">
              <w:rPr>
                <w:rFonts w:ascii="Arial Narrow" w:hAnsi="Arial Narrow"/>
                <w:color w:val="000000" w:themeColor="text1"/>
                <w:sz w:val="22"/>
                <w:szCs w:val="22"/>
              </w:rPr>
              <w:t>0</w:t>
            </w:r>
          </w:p>
        </w:tc>
      </w:tr>
      <w:tr w:rsidR="00D204DC" w:rsidRPr="001B530B" w14:paraId="7B7244AB" w14:textId="77777777" w:rsidTr="00926E1D">
        <w:trPr>
          <w:trHeight w:val="255"/>
          <w:jc w:val="center"/>
        </w:trPr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288583" w14:textId="77777777" w:rsidR="00D204DC" w:rsidRPr="001B530B" w:rsidRDefault="00D204D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96CE3B" w14:textId="77777777" w:rsidR="00D204DC" w:rsidRPr="001B530B" w:rsidRDefault="00D204D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726688" w14:textId="77777777" w:rsidR="00D204DC" w:rsidRPr="001B530B" w:rsidRDefault="00D204D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D4329E" w14:textId="77777777" w:rsidR="00D204DC" w:rsidRPr="001B530B" w:rsidRDefault="00D204D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A6AE9D" w14:textId="77777777" w:rsidR="00D204DC" w:rsidRPr="001B530B" w:rsidRDefault="00D204DC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D85A75C" w14:textId="77777777" w:rsidR="00D204DC" w:rsidRPr="001B530B" w:rsidRDefault="00D204DC" w:rsidP="00C51ED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204DC" w:rsidRPr="001B530B" w14:paraId="362384A0" w14:textId="77777777" w:rsidTr="00926E1D">
        <w:trPr>
          <w:trHeight w:val="255"/>
          <w:jc w:val="center"/>
        </w:trPr>
        <w:tc>
          <w:tcPr>
            <w:tcW w:w="1114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69C14290" w14:textId="77777777" w:rsidR="00D204DC" w:rsidRPr="001B530B" w:rsidRDefault="00D204DC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D204DC" w:rsidRPr="001B530B" w14:paraId="75C07062" w14:textId="77777777" w:rsidTr="00926E1D">
        <w:trPr>
          <w:trHeight w:val="255"/>
          <w:jc w:val="center"/>
        </w:trPr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A3C0B3" w14:textId="7DF5D5C3" w:rsidR="00D204DC" w:rsidRPr="001B530B" w:rsidRDefault="00885A20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Tores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244CF3" w14:textId="5B16862F" w:rsidR="00D204DC" w:rsidRPr="001B530B" w:rsidRDefault="00885A20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€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A8C96A" w14:textId="644911B8" w:rsidR="00D204DC" w:rsidRPr="001B530B" w:rsidRDefault="00885A20" w:rsidP="00885A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43B7C2" w14:textId="6239A033" w:rsidR="00D204DC" w:rsidRPr="001B530B" w:rsidRDefault="00885A20" w:rsidP="006104E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2014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ED558F" w14:textId="0A0366C4" w:rsidR="00D204DC" w:rsidRPr="001B530B" w:rsidRDefault="00885A20" w:rsidP="006104E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CF81EC0" w14:textId="57C3B4FE" w:rsidR="00D204DC" w:rsidRPr="001B530B" w:rsidRDefault="00885A20" w:rsidP="00D309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350000</w:t>
            </w:r>
          </w:p>
        </w:tc>
      </w:tr>
      <w:tr w:rsidR="00D204DC" w:rsidRPr="001B530B" w14:paraId="3B2A8CB3" w14:textId="77777777" w:rsidTr="00926E1D">
        <w:trPr>
          <w:trHeight w:val="255"/>
          <w:jc w:val="center"/>
        </w:trPr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A44820" w14:textId="3F8A35A9" w:rsidR="00D204DC" w:rsidRPr="001B530B" w:rsidRDefault="00885A20" w:rsidP="00C51EDE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Cs/>
                <w:sz w:val="22"/>
                <w:szCs w:val="22"/>
              </w:rPr>
              <w:t>Poľnonákup Vranov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6FDC74" w14:textId="34592BE5" w:rsidR="00D204DC" w:rsidRPr="001B530B" w:rsidRDefault="00885A20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€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69061D" w14:textId="5BF5C47C" w:rsidR="00D204DC" w:rsidRPr="001B530B" w:rsidRDefault="00885A20" w:rsidP="00885A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9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C544F" w14:textId="7E7FB025" w:rsidR="00D204DC" w:rsidRPr="001B530B" w:rsidRDefault="00885A20" w:rsidP="00C51E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2014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DB495E" w14:textId="03957940" w:rsidR="00D204DC" w:rsidRPr="001B530B" w:rsidRDefault="00885A20" w:rsidP="00C51E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100000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D9A7FED" w14:textId="18593ED4" w:rsidR="00D204DC" w:rsidRPr="001B530B" w:rsidRDefault="00885A20" w:rsidP="00C51E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200000</w:t>
            </w:r>
          </w:p>
        </w:tc>
      </w:tr>
      <w:tr w:rsidR="00D204DC" w:rsidRPr="001B530B" w14:paraId="2FA3EA26" w14:textId="77777777" w:rsidTr="00926E1D">
        <w:trPr>
          <w:trHeight w:val="255"/>
          <w:jc w:val="center"/>
        </w:trPr>
        <w:tc>
          <w:tcPr>
            <w:tcW w:w="1114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6A64948E" w14:textId="77777777" w:rsidR="00D204DC" w:rsidRPr="001B530B" w:rsidRDefault="00D204DC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Krátkodobé finančné výpomoci</w:t>
            </w:r>
            <w:r w:rsidR="00926E1D"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, nebankové úvery</w:t>
            </w:r>
          </w:p>
        </w:tc>
      </w:tr>
      <w:tr w:rsidR="00DB766C" w:rsidRPr="001B530B" w14:paraId="7A8A3080" w14:textId="77777777" w:rsidTr="00926E1D">
        <w:trPr>
          <w:trHeight w:val="80"/>
          <w:jc w:val="center"/>
        </w:trPr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5A701F" w14:textId="33B99F3C" w:rsidR="00DB766C" w:rsidRPr="001B530B" w:rsidRDefault="00885A20" w:rsidP="00C51EDE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B530B">
              <w:rPr>
                <w:rFonts w:ascii="Arial Narrow" w:hAnsi="Arial Narrow"/>
                <w:color w:val="000000" w:themeColor="text1"/>
                <w:sz w:val="22"/>
                <w:szCs w:val="22"/>
              </w:rPr>
              <w:t>VWSF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8C3792" w14:textId="5E8B131F" w:rsidR="00DB766C" w:rsidRPr="001B530B" w:rsidRDefault="00DB766C" w:rsidP="00C51EDE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3C9B81" w14:textId="206F07CD" w:rsidR="00DB766C" w:rsidRPr="001B530B" w:rsidRDefault="00DB766C" w:rsidP="00C51EDE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2677EF" w14:textId="36D8CCD7" w:rsidR="00DB766C" w:rsidRPr="001B530B" w:rsidRDefault="00885A20" w:rsidP="00C51EDE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B530B">
              <w:rPr>
                <w:rFonts w:ascii="Arial Narrow" w:hAnsi="Arial Narrow"/>
                <w:color w:val="000000" w:themeColor="text1"/>
                <w:sz w:val="22"/>
                <w:szCs w:val="22"/>
              </w:rPr>
              <w:t>2014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D3DE05" w14:textId="74BDF7D0" w:rsidR="00DB766C" w:rsidRPr="001B530B" w:rsidRDefault="00885A20" w:rsidP="00C51EDE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B530B">
              <w:rPr>
                <w:rFonts w:ascii="Arial Narrow" w:hAnsi="Arial Narrow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4F9499F" w14:textId="731E8414" w:rsidR="00DB766C" w:rsidRPr="001B530B" w:rsidRDefault="00885A20" w:rsidP="00C51EDE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B530B">
              <w:rPr>
                <w:rFonts w:ascii="Arial Narrow" w:hAnsi="Arial Narrow"/>
                <w:color w:val="000000" w:themeColor="text1"/>
                <w:sz w:val="22"/>
                <w:szCs w:val="22"/>
              </w:rPr>
              <w:t>6893</w:t>
            </w:r>
          </w:p>
        </w:tc>
      </w:tr>
      <w:tr w:rsidR="00DB766C" w:rsidRPr="001B530B" w14:paraId="5EF97601" w14:textId="77777777" w:rsidTr="00926E1D">
        <w:trPr>
          <w:trHeight w:val="255"/>
          <w:jc w:val="center"/>
        </w:trPr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73933E" w14:textId="2111676E" w:rsidR="00DB766C" w:rsidRPr="001B530B" w:rsidRDefault="00DB766C" w:rsidP="00C51EDE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E46500" w14:textId="06C3D00E" w:rsidR="00DB766C" w:rsidRPr="001B530B" w:rsidRDefault="00DB766C" w:rsidP="00C51EDE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0382AC" w14:textId="53B94CCA" w:rsidR="00DB766C" w:rsidRPr="001B530B" w:rsidRDefault="00DB766C" w:rsidP="00C51EDE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B8D9DF" w14:textId="154002D4" w:rsidR="00DB766C" w:rsidRPr="001B530B" w:rsidRDefault="00DB766C" w:rsidP="00C51EDE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8B3499" w14:textId="0630B297" w:rsidR="00DB766C" w:rsidRPr="001B530B" w:rsidRDefault="00DB766C" w:rsidP="00C51EDE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6DC3B4" w14:textId="1EFA5F8F" w:rsidR="00DB766C" w:rsidRPr="001B530B" w:rsidRDefault="00DB766C" w:rsidP="00C51EDE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</w:tr>
    </w:tbl>
    <w:p w14:paraId="2330E53F" w14:textId="77777777" w:rsidR="00AE6BB9" w:rsidRPr="001B530B" w:rsidRDefault="00AE6BB9">
      <w:pPr>
        <w:rPr>
          <w:rFonts w:ascii="Arial Narrow" w:hAnsi="Arial Narrow"/>
          <w:color w:val="FF0000"/>
          <w:sz w:val="22"/>
          <w:szCs w:val="22"/>
        </w:rPr>
      </w:pPr>
    </w:p>
    <w:p w14:paraId="25D77668" w14:textId="77777777" w:rsidR="00546F28" w:rsidRPr="001B530B" w:rsidRDefault="00546F28">
      <w:pPr>
        <w:rPr>
          <w:rFonts w:ascii="Arial Narrow" w:hAnsi="Arial Narrow"/>
          <w:sz w:val="22"/>
          <w:szCs w:val="22"/>
        </w:rPr>
      </w:pPr>
    </w:p>
    <w:p w14:paraId="55E6496C" w14:textId="77777777" w:rsidR="00551E9B" w:rsidRPr="001B530B" w:rsidRDefault="00551E9B" w:rsidP="00551E9B">
      <w:pPr>
        <w:rPr>
          <w:rFonts w:ascii="Arial Narrow" w:hAnsi="Arial Narrow"/>
          <w:sz w:val="22"/>
          <w:szCs w:val="22"/>
        </w:rPr>
      </w:pPr>
      <w:r w:rsidRPr="001B530B">
        <w:rPr>
          <w:rFonts w:ascii="Arial Narrow" w:hAnsi="Arial Narrow"/>
          <w:sz w:val="22"/>
          <w:szCs w:val="22"/>
        </w:rPr>
        <w:t xml:space="preserve">j) </w:t>
      </w:r>
      <w:r w:rsidR="00346F24" w:rsidRPr="001B530B">
        <w:rPr>
          <w:rFonts w:ascii="Arial Narrow" w:hAnsi="Arial Narrow"/>
          <w:sz w:val="22"/>
          <w:szCs w:val="22"/>
        </w:rPr>
        <w:t>I</w:t>
      </w:r>
      <w:r w:rsidR="00C51EDE" w:rsidRPr="001B530B">
        <w:rPr>
          <w:rFonts w:ascii="Arial Narrow" w:hAnsi="Arial Narrow"/>
          <w:sz w:val="22"/>
          <w:szCs w:val="22"/>
        </w:rPr>
        <w:t>nformácie</w:t>
      </w:r>
      <w:r w:rsidRPr="001B530B">
        <w:rPr>
          <w:rFonts w:ascii="Arial Narrow" w:hAnsi="Arial Narrow"/>
          <w:sz w:val="22"/>
          <w:szCs w:val="22"/>
        </w:rPr>
        <w:t xml:space="preserve"> o významných položkách časového rozlíšenia na strane pasív</w:t>
      </w:r>
    </w:p>
    <w:p w14:paraId="7E9BA5AC" w14:textId="77777777" w:rsidR="00551E9B" w:rsidRPr="001B530B" w:rsidRDefault="00551E9B" w:rsidP="00551E9B">
      <w:pPr>
        <w:rPr>
          <w:sz w:val="21"/>
          <w:szCs w:val="21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0"/>
        <w:gridCol w:w="2620"/>
        <w:gridCol w:w="2100"/>
      </w:tblGrid>
      <w:tr w:rsidR="00551E9B" w:rsidRPr="001B530B" w14:paraId="3D8C5C56" w14:textId="77777777">
        <w:trPr>
          <w:trHeight w:val="255"/>
          <w:jc w:val="center"/>
        </w:trPr>
        <w:tc>
          <w:tcPr>
            <w:tcW w:w="454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2FB7D6" w14:textId="77777777" w:rsidR="00551E9B" w:rsidRPr="001B530B" w:rsidRDefault="00551E9B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6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AC6C6D" w14:textId="77777777" w:rsidR="00551E9B" w:rsidRPr="001B530B" w:rsidRDefault="00551E9B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Bežné účtovné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2C869B6" w14:textId="77777777" w:rsidR="00551E9B" w:rsidRPr="001B530B" w:rsidRDefault="00551E9B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Bezprostredne</w:t>
            </w:r>
          </w:p>
        </w:tc>
      </w:tr>
      <w:tr w:rsidR="00551E9B" w:rsidRPr="001B530B" w14:paraId="74BDA8D7" w14:textId="77777777">
        <w:trPr>
          <w:trHeight w:val="255"/>
          <w:jc w:val="center"/>
        </w:trPr>
        <w:tc>
          <w:tcPr>
            <w:tcW w:w="45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BF1453" w14:textId="77777777" w:rsidR="00551E9B" w:rsidRPr="001B530B" w:rsidRDefault="00551E9B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BA01F" w14:textId="77777777" w:rsidR="00551E9B" w:rsidRPr="001B530B" w:rsidRDefault="00551E9B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obdobie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6BABBA5" w14:textId="77777777" w:rsidR="00551E9B" w:rsidRPr="001B530B" w:rsidRDefault="00551E9B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predchádzajúce</w:t>
            </w:r>
          </w:p>
        </w:tc>
      </w:tr>
      <w:tr w:rsidR="00551E9B" w:rsidRPr="001B530B" w14:paraId="4468A586" w14:textId="77777777">
        <w:trPr>
          <w:trHeight w:val="255"/>
          <w:jc w:val="center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0342B5" w14:textId="77777777" w:rsidR="00551E9B" w:rsidRPr="001B530B" w:rsidRDefault="00551E9B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22E44F" w14:textId="77777777" w:rsidR="00551E9B" w:rsidRPr="001B530B" w:rsidRDefault="00551E9B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09D7A46" w14:textId="77777777" w:rsidR="00551E9B" w:rsidRPr="001B530B" w:rsidRDefault="00551E9B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účtovné obdobie</w:t>
            </w:r>
          </w:p>
        </w:tc>
      </w:tr>
      <w:tr w:rsidR="00551E9B" w:rsidRPr="001B530B" w14:paraId="0D9A1274" w14:textId="77777777">
        <w:trPr>
          <w:trHeight w:val="255"/>
          <w:jc w:val="center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A2D433" w14:textId="77777777" w:rsidR="00551E9B" w:rsidRPr="001B530B" w:rsidRDefault="00551E9B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Výdavky budúcich období dlhodobé, z toho: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B3B684" w14:textId="77777777" w:rsidR="00551E9B" w:rsidRPr="001B530B" w:rsidRDefault="00551E9B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B6DC7E3" w14:textId="77777777" w:rsidR="00551E9B" w:rsidRPr="001B530B" w:rsidRDefault="00551E9B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51E9B" w:rsidRPr="001B530B" w14:paraId="7CEDD1D5" w14:textId="77777777">
        <w:trPr>
          <w:trHeight w:val="255"/>
          <w:jc w:val="center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C2AE73" w14:textId="77777777" w:rsidR="00551E9B" w:rsidRPr="001B530B" w:rsidRDefault="00551E9B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AB6877" w14:textId="77777777" w:rsidR="00551E9B" w:rsidRPr="001B530B" w:rsidRDefault="00551E9B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FD36C47" w14:textId="77777777" w:rsidR="00551E9B" w:rsidRPr="001B530B" w:rsidRDefault="00551E9B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51E9B" w:rsidRPr="001B530B" w14:paraId="448F3008" w14:textId="77777777">
        <w:trPr>
          <w:trHeight w:val="255"/>
          <w:jc w:val="center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97C3C0" w14:textId="77777777" w:rsidR="00551E9B" w:rsidRPr="001B530B" w:rsidRDefault="00551E9B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3D81D4" w14:textId="77777777" w:rsidR="00551E9B" w:rsidRPr="001B530B" w:rsidRDefault="00551E9B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1AA7D21" w14:textId="77777777" w:rsidR="00551E9B" w:rsidRPr="001B530B" w:rsidRDefault="00551E9B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51E9B" w:rsidRPr="001B530B" w14:paraId="73C9E428" w14:textId="77777777">
        <w:trPr>
          <w:trHeight w:val="255"/>
          <w:jc w:val="center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3282F7" w14:textId="77777777" w:rsidR="00551E9B" w:rsidRPr="001B530B" w:rsidRDefault="00551E9B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Výdavky budúcich období krátkodobé, z toho: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71253" w14:textId="77777777" w:rsidR="00551E9B" w:rsidRPr="001B530B" w:rsidRDefault="00551E9B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5E6D6C4" w14:textId="77777777" w:rsidR="00551E9B" w:rsidRPr="001B530B" w:rsidRDefault="00551E9B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51E9B" w:rsidRPr="001B530B" w14:paraId="2FB53E79" w14:textId="77777777">
        <w:trPr>
          <w:trHeight w:val="255"/>
          <w:jc w:val="center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42D343" w14:textId="77777777" w:rsidR="00551E9B" w:rsidRPr="001B530B" w:rsidRDefault="00551E9B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AF6736" w14:textId="77777777" w:rsidR="00551E9B" w:rsidRPr="001B530B" w:rsidRDefault="00551E9B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5177376" w14:textId="77777777" w:rsidR="00551E9B" w:rsidRPr="001B530B" w:rsidRDefault="00551E9B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51E9B" w:rsidRPr="001B530B" w14:paraId="5B0AB599" w14:textId="77777777">
        <w:trPr>
          <w:trHeight w:val="255"/>
          <w:jc w:val="center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2A822B" w14:textId="77777777" w:rsidR="00551E9B" w:rsidRPr="001B530B" w:rsidRDefault="00551E9B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0A023" w14:textId="77777777" w:rsidR="00551E9B" w:rsidRPr="001B530B" w:rsidRDefault="00551E9B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29C2380" w14:textId="77777777" w:rsidR="00551E9B" w:rsidRPr="001B530B" w:rsidRDefault="00551E9B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D30939" w:rsidRPr="001B530B" w14:paraId="27C927C2" w14:textId="77777777">
        <w:trPr>
          <w:trHeight w:val="255"/>
          <w:jc w:val="center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E58F17" w14:textId="77777777" w:rsidR="00D30939" w:rsidRPr="001B530B" w:rsidRDefault="00D30939" w:rsidP="00D3093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Výnosy budúcich období dlhodobé, z toho: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AF3D66" w14:textId="77777777" w:rsidR="00D30939" w:rsidRPr="001B530B" w:rsidRDefault="00217EC3" w:rsidP="00D309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206988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D335F1" w14:textId="77777777" w:rsidR="00D30939" w:rsidRPr="001B530B" w:rsidRDefault="00D30939" w:rsidP="00D309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393860</w:t>
            </w:r>
          </w:p>
        </w:tc>
      </w:tr>
      <w:tr w:rsidR="00D30939" w:rsidRPr="001B530B" w14:paraId="7053B04A" w14:textId="77777777">
        <w:trPr>
          <w:trHeight w:val="255"/>
          <w:jc w:val="center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702B5" w14:textId="77777777" w:rsidR="00D30939" w:rsidRPr="001B530B" w:rsidRDefault="00D30939" w:rsidP="00D30939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dotácie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FFD3AB" w14:textId="77777777" w:rsidR="00D30939" w:rsidRPr="001B530B" w:rsidRDefault="00217EC3" w:rsidP="00D309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184102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F67E89E" w14:textId="77777777" w:rsidR="00D30939" w:rsidRPr="001B530B" w:rsidRDefault="00D30939" w:rsidP="00D309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303413</w:t>
            </w:r>
          </w:p>
        </w:tc>
      </w:tr>
      <w:tr w:rsidR="00D30939" w:rsidRPr="001B530B" w14:paraId="080D00FF" w14:textId="77777777">
        <w:trPr>
          <w:trHeight w:val="255"/>
          <w:jc w:val="center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9EFE3E" w14:textId="77777777" w:rsidR="00D30939" w:rsidRPr="001B530B" w:rsidRDefault="00D30939" w:rsidP="00D30939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ostatné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8C7800" w14:textId="77777777" w:rsidR="00D30939" w:rsidRPr="001B530B" w:rsidRDefault="00217EC3" w:rsidP="00D309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22886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AE46BEB" w14:textId="77777777" w:rsidR="00D30939" w:rsidRPr="001B530B" w:rsidRDefault="00D30939" w:rsidP="00D309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95447</w:t>
            </w:r>
          </w:p>
        </w:tc>
      </w:tr>
      <w:tr w:rsidR="00D30939" w:rsidRPr="001B530B" w14:paraId="66097762" w14:textId="77777777">
        <w:trPr>
          <w:trHeight w:val="255"/>
          <w:jc w:val="center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BFC51" w14:textId="77777777" w:rsidR="00D30939" w:rsidRPr="001B530B" w:rsidRDefault="00D30939" w:rsidP="00D3093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Výnosy budúcich období krátkodobé, z toho: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3BACC7" w14:textId="77777777" w:rsidR="00D30939" w:rsidRPr="001B530B" w:rsidRDefault="00217EC3" w:rsidP="00D309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131776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1604A27" w14:textId="77777777" w:rsidR="00D30939" w:rsidRPr="001B530B" w:rsidRDefault="00D30939" w:rsidP="00D309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101276</w:t>
            </w:r>
          </w:p>
        </w:tc>
      </w:tr>
      <w:tr w:rsidR="00D30939" w:rsidRPr="001B530B" w14:paraId="7E06DCB8" w14:textId="77777777">
        <w:trPr>
          <w:trHeight w:val="255"/>
          <w:jc w:val="center"/>
        </w:trPr>
        <w:tc>
          <w:tcPr>
            <w:tcW w:w="45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35D3CE" w14:textId="77777777" w:rsidR="00D30939" w:rsidRPr="001B530B" w:rsidRDefault="00D30939" w:rsidP="00D30939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dotácie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0B45AC" w14:textId="77777777" w:rsidR="00D30939" w:rsidRPr="001B530B" w:rsidRDefault="00217EC3" w:rsidP="00D309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73846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B7CCE64" w14:textId="77777777" w:rsidR="00D30939" w:rsidRPr="001B530B" w:rsidRDefault="00D30939" w:rsidP="00D309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41126</w:t>
            </w:r>
          </w:p>
        </w:tc>
      </w:tr>
      <w:tr w:rsidR="00D30939" w:rsidRPr="001B530B" w14:paraId="0EA00C02" w14:textId="77777777">
        <w:trPr>
          <w:trHeight w:val="270"/>
          <w:jc w:val="center"/>
        </w:trPr>
        <w:tc>
          <w:tcPr>
            <w:tcW w:w="45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4E6B90" w14:textId="77777777" w:rsidR="00D30939" w:rsidRPr="001B530B" w:rsidRDefault="00D30939" w:rsidP="00D30939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ostatné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162BC" w14:textId="77777777" w:rsidR="00D30939" w:rsidRPr="001B530B" w:rsidRDefault="00217EC3" w:rsidP="00D309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54927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5B57D98" w14:textId="77777777" w:rsidR="00D30939" w:rsidRPr="001B530B" w:rsidRDefault="00D30939" w:rsidP="00D309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59150</w:t>
            </w:r>
          </w:p>
        </w:tc>
      </w:tr>
    </w:tbl>
    <w:p w14:paraId="2CF96FC3" w14:textId="77777777" w:rsidR="00BA704D" w:rsidRPr="001B530B" w:rsidRDefault="00BA704D" w:rsidP="00D204DC">
      <w:pPr>
        <w:rPr>
          <w:sz w:val="21"/>
          <w:szCs w:val="21"/>
        </w:rPr>
      </w:pPr>
    </w:p>
    <w:p w14:paraId="02903DBC" w14:textId="77777777" w:rsidR="00885A20" w:rsidRPr="001B530B" w:rsidRDefault="00885A20" w:rsidP="00D204DC">
      <w:pPr>
        <w:rPr>
          <w:sz w:val="21"/>
          <w:szCs w:val="21"/>
        </w:rPr>
      </w:pPr>
    </w:p>
    <w:p w14:paraId="729D17D5" w14:textId="77777777" w:rsidR="00885A20" w:rsidRPr="001B530B" w:rsidRDefault="00885A20" w:rsidP="00D204DC">
      <w:pPr>
        <w:rPr>
          <w:sz w:val="21"/>
          <w:szCs w:val="21"/>
        </w:rPr>
      </w:pPr>
    </w:p>
    <w:p w14:paraId="0FA82B9D" w14:textId="77777777" w:rsidR="00885A20" w:rsidRPr="001B530B" w:rsidRDefault="00885A20" w:rsidP="00D204DC">
      <w:pPr>
        <w:rPr>
          <w:sz w:val="21"/>
          <w:szCs w:val="21"/>
        </w:rPr>
      </w:pPr>
    </w:p>
    <w:p w14:paraId="419DD95C" w14:textId="77777777" w:rsidR="00885A20" w:rsidRPr="001B530B" w:rsidRDefault="00885A20" w:rsidP="00D204DC">
      <w:pPr>
        <w:rPr>
          <w:sz w:val="21"/>
          <w:szCs w:val="21"/>
        </w:rPr>
      </w:pPr>
    </w:p>
    <w:p w14:paraId="5FA88885" w14:textId="77777777" w:rsidR="00885A20" w:rsidRPr="001B530B" w:rsidRDefault="00885A20" w:rsidP="00D204DC">
      <w:pPr>
        <w:rPr>
          <w:sz w:val="21"/>
          <w:szCs w:val="21"/>
        </w:rPr>
      </w:pPr>
    </w:p>
    <w:p w14:paraId="784146CE" w14:textId="77777777" w:rsidR="006705C3" w:rsidRPr="001B530B" w:rsidRDefault="006705C3" w:rsidP="006705C3">
      <w:pPr>
        <w:rPr>
          <w:sz w:val="21"/>
          <w:szCs w:val="21"/>
        </w:rPr>
      </w:pPr>
      <w:r w:rsidRPr="001B530B">
        <w:rPr>
          <w:sz w:val="21"/>
          <w:szCs w:val="21"/>
        </w:rPr>
        <w:t xml:space="preserve">m) </w:t>
      </w:r>
      <w:r w:rsidR="00346F24" w:rsidRPr="001B530B">
        <w:rPr>
          <w:sz w:val="21"/>
          <w:szCs w:val="21"/>
        </w:rPr>
        <w:t>I</w:t>
      </w:r>
      <w:r w:rsidR="00374C65" w:rsidRPr="001B530B">
        <w:rPr>
          <w:sz w:val="21"/>
          <w:szCs w:val="21"/>
        </w:rPr>
        <w:t>nformácie</w:t>
      </w:r>
      <w:r w:rsidRPr="001B530B">
        <w:rPr>
          <w:sz w:val="21"/>
          <w:szCs w:val="21"/>
        </w:rPr>
        <w:t xml:space="preserve"> o majetku prenajatom formou finančného prenájmu </w:t>
      </w:r>
      <w:r w:rsidR="00AC78CD" w:rsidRPr="001B530B">
        <w:rPr>
          <w:sz w:val="21"/>
          <w:szCs w:val="21"/>
        </w:rPr>
        <w:t>u nájomcu :</w:t>
      </w:r>
    </w:p>
    <w:p w14:paraId="7B464B29" w14:textId="77777777" w:rsidR="006705C3" w:rsidRPr="001B530B" w:rsidRDefault="006705C3" w:rsidP="006705C3">
      <w:pPr>
        <w:rPr>
          <w:b/>
          <w:sz w:val="21"/>
          <w:szCs w:val="21"/>
        </w:rPr>
      </w:pPr>
    </w:p>
    <w:tbl>
      <w:tblPr>
        <w:tblW w:w="10020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00"/>
        <w:gridCol w:w="1296"/>
        <w:gridCol w:w="1544"/>
        <w:gridCol w:w="1020"/>
        <w:gridCol w:w="1565"/>
        <w:gridCol w:w="1864"/>
        <w:gridCol w:w="1231"/>
      </w:tblGrid>
      <w:tr w:rsidR="006705C3" w:rsidRPr="001B530B" w14:paraId="73223C15" w14:textId="77777777">
        <w:trPr>
          <w:trHeight w:val="270"/>
          <w:jc w:val="center"/>
        </w:trPr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BE6DB0" w14:textId="77777777" w:rsidR="006705C3" w:rsidRPr="001B530B" w:rsidRDefault="006705C3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386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E82D446" w14:textId="77777777" w:rsidR="006705C3" w:rsidRPr="001B530B" w:rsidRDefault="006705C3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466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C166B61" w14:textId="77777777" w:rsidR="006705C3" w:rsidRPr="001B530B" w:rsidRDefault="006705C3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6705C3" w:rsidRPr="001B530B" w14:paraId="5EABD349" w14:textId="77777777">
        <w:trPr>
          <w:trHeight w:val="270"/>
          <w:jc w:val="center"/>
        </w:trPr>
        <w:tc>
          <w:tcPr>
            <w:tcW w:w="15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67D54A" w14:textId="77777777" w:rsidR="006705C3" w:rsidRPr="001B530B" w:rsidRDefault="006705C3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8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16E1B79" w14:textId="77777777" w:rsidR="006705C3" w:rsidRPr="001B530B" w:rsidRDefault="006705C3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Splatnosť</w:t>
            </w:r>
          </w:p>
        </w:tc>
        <w:tc>
          <w:tcPr>
            <w:tcW w:w="4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3820D583" w14:textId="77777777" w:rsidR="006705C3" w:rsidRPr="001B530B" w:rsidRDefault="006705C3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Splatnosť</w:t>
            </w:r>
          </w:p>
        </w:tc>
      </w:tr>
      <w:tr w:rsidR="006705C3" w:rsidRPr="001B530B" w14:paraId="0D2FDD63" w14:textId="77777777">
        <w:trPr>
          <w:trHeight w:val="255"/>
          <w:jc w:val="center"/>
        </w:trPr>
        <w:tc>
          <w:tcPr>
            <w:tcW w:w="15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D5896A" w14:textId="77777777" w:rsidR="006705C3" w:rsidRPr="001B530B" w:rsidRDefault="006705C3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055E95" w14:textId="77777777" w:rsidR="006705C3" w:rsidRPr="001B530B" w:rsidRDefault="006705C3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do jedného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0A4103" w14:textId="77777777" w:rsidR="006705C3" w:rsidRPr="001B530B" w:rsidRDefault="006705C3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od jedného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6CEEFC" w14:textId="77777777" w:rsidR="006705C3" w:rsidRPr="001B530B" w:rsidRDefault="006705C3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viac ako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192870" w14:textId="77777777" w:rsidR="006705C3" w:rsidRPr="001B530B" w:rsidRDefault="006705C3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do jedného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314A4C" w14:textId="77777777" w:rsidR="006705C3" w:rsidRPr="001B530B" w:rsidRDefault="006705C3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od jedného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7FC17F5" w14:textId="77777777" w:rsidR="006705C3" w:rsidRPr="001B530B" w:rsidRDefault="006705C3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viac ako</w:t>
            </w:r>
          </w:p>
        </w:tc>
      </w:tr>
      <w:tr w:rsidR="006705C3" w:rsidRPr="001B530B" w14:paraId="68DC9F35" w14:textId="77777777">
        <w:trPr>
          <w:trHeight w:val="255"/>
          <w:jc w:val="center"/>
        </w:trPr>
        <w:tc>
          <w:tcPr>
            <w:tcW w:w="15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4CC81B" w14:textId="77777777" w:rsidR="006705C3" w:rsidRPr="001B530B" w:rsidRDefault="006705C3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A55C92" w14:textId="77777777" w:rsidR="006705C3" w:rsidRPr="001B530B" w:rsidRDefault="006705C3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roka vrátane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DD1FB1" w14:textId="77777777" w:rsidR="006705C3" w:rsidRPr="001B530B" w:rsidRDefault="006705C3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roka do piatich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157236" w14:textId="77777777" w:rsidR="006705C3" w:rsidRPr="001B530B" w:rsidRDefault="006705C3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päť rokov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CB6233" w14:textId="77777777" w:rsidR="006705C3" w:rsidRPr="001B530B" w:rsidRDefault="006705C3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roka vrátane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831D89" w14:textId="77777777" w:rsidR="006705C3" w:rsidRPr="001B530B" w:rsidRDefault="006705C3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roka do piatich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F10F6E6" w14:textId="77777777" w:rsidR="006705C3" w:rsidRPr="001B530B" w:rsidRDefault="006705C3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päť rokov</w:t>
            </w:r>
          </w:p>
        </w:tc>
      </w:tr>
      <w:tr w:rsidR="006705C3" w:rsidRPr="001B530B" w14:paraId="03F3A999" w14:textId="77777777">
        <w:trPr>
          <w:trHeight w:val="270"/>
          <w:jc w:val="center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D4A34B" w14:textId="77777777" w:rsidR="006705C3" w:rsidRPr="001B530B" w:rsidRDefault="006705C3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897BCA" w14:textId="77777777" w:rsidR="006705C3" w:rsidRPr="001B530B" w:rsidRDefault="006705C3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5EE4D9" w14:textId="77777777" w:rsidR="006705C3" w:rsidRPr="001B530B" w:rsidRDefault="006705C3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rokov vrátane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E4B54" w14:textId="77777777" w:rsidR="006705C3" w:rsidRPr="001B530B" w:rsidRDefault="006705C3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1C779C" w14:textId="77777777" w:rsidR="006705C3" w:rsidRPr="001B530B" w:rsidRDefault="006705C3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2567F2" w14:textId="77777777" w:rsidR="006705C3" w:rsidRPr="001B530B" w:rsidRDefault="006705C3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rokov vrátane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F11ABAC" w14:textId="77777777" w:rsidR="006705C3" w:rsidRPr="001B530B" w:rsidRDefault="006705C3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</w:tr>
      <w:tr w:rsidR="006705C3" w:rsidRPr="001B530B" w14:paraId="0B62CE42" w14:textId="77777777">
        <w:trPr>
          <w:trHeight w:val="255"/>
          <w:jc w:val="center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BE0A54" w14:textId="77777777" w:rsidR="006705C3" w:rsidRPr="001B530B" w:rsidRDefault="006705C3" w:rsidP="00C51E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F17C0" w14:textId="77777777" w:rsidR="006705C3" w:rsidRPr="001B530B" w:rsidRDefault="006705C3" w:rsidP="00C51E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5EF56C" w14:textId="77777777" w:rsidR="006705C3" w:rsidRPr="001B530B" w:rsidRDefault="006705C3" w:rsidP="00C51E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F9ED73" w14:textId="77777777" w:rsidR="006705C3" w:rsidRPr="001B530B" w:rsidRDefault="006705C3" w:rsidP="00C51E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173DFB" w14:textId="77777777" w:rsidR="006705C3" w:rsidRPr="001B530B" w:rsidRDefault="006705C3" w:rsidP="00C51E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B17A8F" w14:textId="77777777" w:rsidR="006705C3" w:rsidRPr="001B530B" w:rsidRDefault="006705C3" w:rsidP="00C51E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1B79884" w14:textId="77777777" w:rsidR="006705C3" w:rsidRPr="001B530B" w:rsidRDefault="006705C3" w:rsidP="00C51E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D30939" w:rsidRPr="001B530B" w14:paraId="23A9C861" w14:textId="77777777">
        <w:trPr>
          <w:trHeight w:val="255"/>
          <w:jc w:val="center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8F6655" w14:textId="77777777" w:rsidR="00D30939" w:rsidRPr="001B530B" w:rsidRDefault="00D30939" w:rsidP="00D30939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5B919" w14:textId="77777777" w:rsidR="00D30939" w:rsidRPr="001B530B" w:rsidRDefault="001B4900" w:rsidP="00D309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181198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AAD557" w14:textId="77777777" w:rsidR="00D30939" w:rsidRPr="001B530B" w:rsidRDefault="001B4900" w:rsidP="009E0E1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18538</w:t>
            </w:r>
            <w:r w:rsidR="009E0E1A" w:rsidRPr="001B530B"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C73B9A" w14:textId="77777777" w:rsidR="00D30939" w:rsidRPr="001B530B" w:rsidRDefault="00D30939" w:rsidP="00D309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466A5A" w14:textId="77777777" w:rsidR="00D30939" w:rsidRPr="001B530B" w:rsidRDefault="00D30939" w:rsidP="00D309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35183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6AA548" w14:textId="77777777" w:rsidR="00D30939" w:rsidRPr="001B530B" w:rsidRDefault="00D30939" w:rsidP="00D309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157962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B53A9E7" w14:textId="77777777" w:rsidR="00D30939" w:rsidRPr="001B530B" w:rsidRDefault="00D30939" w:rsidP="00D30939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D30939" w:rsidRPr="001B530B" w14:paraId="08E02CEE" w14:textId="77777777">
        <w:trPr>
          <w:trHeight w:val="255"/>
          <w:jc w:val="center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8F353" w14:textId="77777777" w:rsidR="00D30939" w:rsidRPr="001B530B" w:rsidRDefault="00D30939" w:rsidP="00D30939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Finančný náklad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1B98F0" w14:textId="77777777" w:rsidR="00D30939" w:rsidRPr="001B530B" w:rsidRDefault="008E07EE" w:rsidP="008E07E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 xml:space="preserve"> 8708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C6E43D" w14:textId="77777777" w:rsidR="00D30939" w:rsidRPr="001B530B" w:rsidRDefault="008E07EE" w:rsidP="00D309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12547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2EC2B7" w14:textId="77777777" w:rsidR="00D30939" w:rsidRPr="001B530B" w:rsidRDefault="00D30939" w:rsidP="00D309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0B60F" w14:textId="77777777" w:rsidR="00D30939" w:rsidRPr="001B530B" w:rsidRDefault="00D30939" w:rsidP="00D309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15176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850D2E" w14:textId="77777777" w:rsidR="00D30939" w:rsidRPr="001B530B" w:rsidRDefault="00D30939" w:rsidP="00D309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16559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4576C3C" w14:textId="77777777" w:rsidR="00D30939" w:rsidRPr="001B530B" w:rsidRDefault="00D30939" w:rsidP="00D30939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D30939" w:rsidRPr="001B530B" w14:paraId="2834712B" w14:textId="77777777" w:rsidTr="00D30939">
        <w:trPr>
          <w:trHeight w:val="270"/>
          <w:jc w:val="center"/>
        </w:trPr>
        <w:tc>
          <w:tcPr>
            <w:tcW w:w="15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284A47" w14:textId="77777777" w:rsidR="00D30939" w:rsidRPr="001B530B" w:rsidRDefault="00D30939" w:rsidP="00D3093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B658E3" w14:textId="77777777" w:rsidR="00D30939" w:rsidRPr="001B530B" w:rsidRDefault="008E07EE" w:rsidP="008E07E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189906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7CE72A" w14:textId="77777777" w:rsidR="00D30939" w:rsidRPr="001B530B" w:rsidRDefault="008E07EE" w:rsidP="00D309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197929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BD02EA" w14:textId="77777777" w:rsidR="00D30939" w:rsidRPr="001B530B" w:rsidRDefault="00D30939" w:rsidP="00D309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257784" w14:textId="77777777" w:rsidR="00D30939" w:rsidRPr="001B530B" w:rsidRDefault="00D30939" w:rsidP="00D309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50359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66D8C0" w14:textId="77777777" w:rsidR="00D30939" w:rsidRPr="001B530B" w:rsidRDefault="00D30939" w:rsidP="00D309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174521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995F067" w14:textId="77777777" w:rsidR="00D30939" w:rsidRPr="001B530B" w:rsidRDefault="00D30939" w:rsidP="00D30939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D30939" w:rsidRPr="001B530B" w14:paraId="248207AD" w14:textId="77777777">
        <w:trPr>
          <w:trHeight w:val="270"/>
          <w:jc w:val="center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E6389D" w14:textId="77777777" w:rsidR="00D30939" w:rsidRPr="001B530B" w:rsidRDefault="00D30939" w:rsidP="00D3093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16CF80" w14:textId="77777777" w:rsidR="00D30939" w:rsidRPr="001B530B" w:rsidRDefault="00D30939" w:rsidP="00D309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235411" w14:textId="77777777" w:rsidR="00D30939" w:rsidRPr="001B530B" w:rsidRDefault="00D30939" w:rsidP="00D309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5CDF9A" w14:textId="77777777" w:rsidR="00D30939" w:rsidRPr="001B530B" w:rsidRDefault="00D30939" w:rsidP="00D309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FADF1A" w14:textId="77777777" w:rsidR="00D30939" w:rsidRPr="001B530B" w:rsidRDefault="00D30939" w:rsidP="00D309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DBF36" w14:textId="77777777" w:rsidR="00D30939" w:rsidRPr="001B530B" w:rsidRDefault="00D30939" w:rsidP="00D309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6AD617E" w14:textId="77777777" w:rsidR="00D30939" w:rsidRPr="001B530B" w:rsidRDefault="00D30939" w:rsidP="00D30939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B6D36B7" w14:textId="77777777" w:rsidR="00E7282C" w:rsidRPr="001B530B" w:rsidRDefault="00E7282C">
      <w:pPr>
        <w:rPr>
          <w:rFonts w:ascii="Arial Narrow" w:hAnsi="Arial Narrow"/>
          <w:sz w:val="22"/>
          <w:szCs w:val="22"/>
        </w:rPr>
      </w:pPr>
    </w:p>
    <w:p w14:paraId="17D8CD2B" w14:textId="77777777" w:rsidR="00AC78CD" w:rsidRPr="001B530B" w:rsidRDefault="00AC78CD">
      <w:pPr>
        <w:rPr>
          <w:sz w:val="21"/>
          <w:szCs w:val="21"/>
        </w:rPr>
      </w:pPr>
    </w:p>
    <w:p w14:paraId="7343B76B" w14:textId="77777777" w:rsidR="00AC78CD" w:rsidRPr="001B530B" w:rsidRDefault="00AC78CD">
      <w:pPr>
        <w:rPr>
          <w:sz w:val="21"/>
          <w:szCs w:val="21"/>
        </w:rPr>
      </w:pPr>
    </w:p>
    <w:p w14:paraId="07E08B0C" w14:textId="77777777" w:rsidR="00AC78CD" w:rsidRPr="001B530B" w:rsidRDefault="00AC78CD">
      <w:pPr>
        <w:rPr>
          <w:sz w:val="21"/>
          <w:szCs w:val="21"/>
        </w:rPr>
      </w:pPr>
    </w:p>
    <w:p w14:paraId="5FECCF35" w14:textId="77777777" w:rsidR="00F42F2E" w:rsidRPr="001B530B" w:rsidRDefault="00F42F2E">
      <w:pPr>
        <w:rPr>
          <w:sz w:val="21"/>
          <w:szCs w:val="21"/>
        </w:rPr>
      </w:pPr>
    </w:p>
    <w:p w14:paraId="4C42F28C" w14:textId="77777777" w:rsidR="00AC78CD" w:rsidRPr="001B530B" w:rsidRDefault="00AC78CD">
      <w:pPr>
        <w:rPr>
          <w:sz w:val="21"/>
          <w:szCs w:val="21"/>
        </w:rPr>
      </w:pPr>
    </w:p>
    <w:p w14:paraId="3F5FBEA0" w14:textId="77777777" w:rsidR="00AC78CD" w:rsidRPr="001B530B" w:rsidRDefault="00AC78CD">
      <w:pPr>
        <w:rPr>
          <w:sz w:val="21"/>
          <w:szCs w:val="21"/>
        </w:rPr>
      </w:pPr>
    </w:p>
    <w:p w14:paraId="5720CAD4" w14:textId="77777777" w:rsidR="00C1035F" w:rsidRPr="001B530B" w:rsidRDefault="00980CCE" w:rsidP="00D204DC">
      <w:pPr>
        <w:ind w:firstLine="708"/>
        <w:rPr>
          <w:b/>
          <w:bCs/>
          <w:sz w:val="21"/>
          <w:szCs w:val="21"/>
        </w:rPr>
      </w:pPr>
      <w:r w:rsidRPr="001B530B">
        <w:rPr>
          <w:b/>
          <w:sz w:val="21"/>
          <w:szCs w:val="21"/>
        </w:rPr>
        <w:t xml:space="preserve">H ) </w:t>
      </w:r>
      <w:r w:rsidR="0073601D" w:rsidRPr="001B530B">
        <w:rPr>
          <w:b/>
          <w:sz w:val="21"/>
          <w:szCs w:val="21"/>
        </w:rPr>
        <w:t xml:space="preserve">Informácie </w:t>
      </w:r>
      <w:r w:rsidRPr="001B530B">
        <w:rPr>
          <w:b/>
          <w:sz w:val="21"/>
          <w:szCs w:val="21"/>
        </w:rPr>
        <w:t>k údajom vykázaným v</w:t>
      </w:r>
      <w:r w:rsidR="0073601D" w:rsidRPr="001B530B">
        <w:rPr>
          <w:b/>
          <w:sz w:val="21"/>
          <w:szCs w:val="21"/>
        </w:rPr>
        <w:t xml:space="preserve">o výnosoch </w:t>
      </w:r>
    </w:p>
    <w:p w14:paraId="20120487" w14:textId="77777777" w:rsidR="00B8168A" w:rsidRPr="001B530B" w:rsidRDefault="00B8168A" w:rsidP="00B8168A">
      <w:pPr>
        <w:ind w:left="360"/>
        <w:rPr>
          <w:sz w:val="21"/>
          <w:szCs w:val="21"/>
        </w:rPr>
      </w:pPr>
    </w:p>
    <w:p w14:paraId="6E447CE4" w14:textId="302125C2" w:rsidR="006705C3" w:rsidRPr="001B530B" w:rsidRDefault="006705C3" w:rsidP="006705C3">
      <w:pPr>
        <w:rPr>
          <w:rFonts w:ascii="Arial Narrow" w:hAnsi="Arial Narrow"/>
          <w:sz w:val="22"/>
          <w:szCs w:val="22"/>
        </w:rPr>
      </w:pPr>
      <w:r w:rsidRPr="001B530B">
        <w:rPr>
          <w:rFonts w:ascii="Arial Narrow" w:hAnsi="Arial Narrow"/>
          <w:sz w:val="22"/>
          <w:szCs w:val="22"/>
        </w:rPr>
        <w:t>a)</w:t>
      </w:r>
      <w:r w:rsidR="00346F24" w:rsidRPr="001B530B">
        <w:rPr>
          <w:rFonts w:ascii="Arial Narrow" w:hAnsi="Arial Narrow"/>
          <w:sz w:val="22"/>
          <w:szCs w:val="22"/>
        </w:rPr>
        <w:t xml:space="preserve"> I</w:t>
      </w:r>
      <w:r w:rsidR="00374C65" w:rsidRPr="001B530B">
        <w:rPr>
          <w:rFonts w:ascii="Arial Narrow" w:hAnsi="Arial Narrow"/>
          <w:sz w:val="22"/>
          <w:szCs w:val="22"/>
        </w:rPr>
        <w:t>nformácie o</w:t>
      </w:r>
      <w:r w:rsidR="0080754C" w:rsidRPr="001B530B">
        <w:rPr>
          <w:rFonts w:ascii="Arial Narrow" w:hAnsi="Arial Narrow"/>
          <w:sz w:val="22"/>
          <w:szCs w:val="22"/>
        </w:rPr>
        <w:t> </w:t>
      </w:r>
      <w:r w:rsidR="00374C65" w:rsidRPr="001B530B">
        <w:rPr>
          <w:rFonts w:ascii="Arial Narrow" w:hAnsi="Arial Narrow"/>
          <w:sz w:val="22"/>
          <w:szCs w:val="22"/>
        </w:rPr>
        <w:t>tržbách</w:t>
      </w:r>
      <w:bookmarkStart w:id="0" w:name="_GoBack"/>
      <w:bookmarkEnd w:id="0"/>
    </w:p>
    <w:tbl>
      <w:tblPr>
        <w:tblW w:w="11060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60"/>
        <w:gridCol w:w="1546"/>
        <w:gridCol w:w="1654"/>
        <w:gridCol w:w="1546"/>
        <w:gridCol w:w="1654"/>
        <w:gridCol w:w="1546"/>
        <w:gridCol w:w="1654"/>
      </w:tblGrid>
      <w:tr w:rsidR="006705C3" w:rsidRPr="001B530B" w14:paraId="799F759A" w14:textId="77777777">
        <w:trPr>
          <w:trHeight w:val="255"/>
          <w:jc w:val="center"/>
        </w:trPr>
        <w:tc>
          <w:tcPr>
            <w:tcW w:w="146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782C77" w14:textId="77777777" w:rsidR="006705C3" w:rsidRPr="001B530B" w:rsidRDefault="006705C3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Oblasť odbytu</w:t>
            </w:r>
          </w:p>
        </w:tc>
        <w:tc>
          <w:tcPr>
            <w:tcW w:w="3200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4EB1F7" w14:textId="77777777" w:rsidR="006705C3" w:rsidRPr="001B530B" w:rsidRDefault="006705C3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Typ výrobkov, tovarov,</w:t>
            </w:r>
          </w:p>
        </w:tc>
        <w:tc>
          <w:tcPr>
            <w:tcW w:w="3200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0E1750" w14:textId="77777777" w:rsidR="006705C3" w:rsidRPr="001B530B" w:rsidRDefault="006705C3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Typ výrobkov, tovarov,</w:t>
            </w:r>
          </w:p>
        </w:tc>
        <w:tc>
          <w:tcPr>
            <w:tcW w:w="320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EA135F3" w14:textId="77777777" w:rsidR="006705C3" w:rsidRPr="001B530B" w:rsidRDefault="006705C3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Typ výrobkov, tovarov,</w:t>
            </w:r>
          </w:p>
        </w:tc>
      </w:tr>
      <w:tr w:rsidR="006705C3" w:rsidRPr="001B530B" w14:paraId="1B12DA3E" w14:textId="77777777">
        <w:trPr>
          <w:trHeight w:val="270"/>
          <w:jc w:val="center"/>
        </w:trPr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6F9C56" w14:textId="77777777" w:rsidR="006705C3" w:rsidRPr="001B530B" w:rsidRDefault="006705C3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CD9823" w14:textId="77777777" w:rsidR="006705C3" w:rsidRPr="001B530B" w:rsidRDefault="006705C3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služieb (napríklad A)</w:t>
            </w:r>
            <w:r w:rsidR="00346F24"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-RV</w:t>
            </w:r>
          </w:p>
        </w:tc>
        <w:tc>
          <w:tcPr>
            <w:tcW w:w="3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524B29" w14:textId="77777777" w:rsidR="006705C3" w:rsidRPr="001B530B" w:rsidRDefault="006705C3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služieb (napríklad B)</w:t>
            </w:r>
            <w:r w:rsidR="00346F24"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ŽV</w:t>
            </w:r>
          </w:p>
        </w:tc>
        <w:tc>
          <w:tcPr>
            <w:tcW w:w="32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F1A3292" w14:textId="77777777" w:rsidR="006705C3" w:rsidRPr="001B530B" w:rsidRDefault="006705C3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služieb (napríklad C)</w:t>
            </w:r>
            <w:r w:rsidR="00346F24"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-ost.</w:t>
            </w:r>
          </w:p>
        </w:tc>
      </w:tr>
      <w:tr w:rsidR="006705C3" w:rsidRPr="001B530B" w14:paraId="370866D7" w14:textId="77777777">
        <w:trPr>
          <w:trHeight w:val="255"/>
          <w:jc w:val="center"/>
        </w:trPr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4B2FC6" w14:textId="77777777" w:rsidR="006705C3" w:rsidRPr="001B530B" w:rsidRDefault="006705C3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4A210" w14:textId="77777777" w:rsidR="006705C3" w:rsidRPr="001B530B" w:rsidRDefault="006705C3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Bežné účtovné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79FF33" w14:textId="77777777" w:rsidR="006705C3" w:rsidRPr="001B530B" w:rsidRDefault="006705C3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Bezprostredne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403AFE" w14:textId="77777777" w:rsidR="006705C3" w:rsidRPr="001B530B" w:rsidRDefault="006705C3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Bežné účtovné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23F8AA" w14:textId="77777777" w:rsidR="006705C3" w:rsidRPr="001B530B" w:rsidRDefault="006705C3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Bezprostredne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077C29" w14:textId="77777777" w:rsidR="006705C3" w:rsidRPr="001B530B" w:rsidRDefault="006705C3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Bežné účtovné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C32E1AD" w14:textId="77777777" w:rsidR="006705C3" w:rsidRPr="001B530B" w:rsidRDefault="006705C3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Bezprostredne</w:t>
            </w:r>
          </w:p>
        </w:tc>
      </w:tr>
      <w:tr w:rsidR="006705C3" w:rsidRPr="001B530B" w14:paraId="2DFC7DF3" w14:textId="77777777">
        <w:trPr>
          <w:trHeight w:val="255"/>
          <w:jc w:val="center"/>
        </w:trPr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5E1A66" w14:textId="77777777" w:rsidR="006705C3" w:rsidRPr="001B530B" w:rsidRDefault="006705C3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27A228" w14:textId="77777777" w:rsidR="006705C3" w:rsidRPr="001B530B" w:rsidRDefault="006705C3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obdobie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84AFF8" w14:textId="77777777" w:rsidR="006705C3" w:rsidRPr="001B530B" w:rsidRDefault="006705C3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predchádzajúce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5FBC52" w14:textId="77777777" w:rsidR="006705C3" w:rsidRPr="001B530B" w:rsidRDefault="006705C3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obdobie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C87FF6" w14:textId="77777777" w:rsidR="006705C3" w:rsidRPr="001B530B" w:rsidRDefault="006705C3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predchádzajúce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E1E8F9" w14:textId="77777777" w:rsidR="006705C3" w:rsidRPr="001B530B" w:rsidRDefault="006705C3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obdobie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3B33B73" w14:textId="77777777" w:rsidR="006705C3" w:rsidRPr="001B530B" w:rsidRDefault="006705C3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predchádzajúce</w:t>
            </w:r>
          </w:p>
        </w:tc>
      </w:tr>
      <w:tr w:rsidR="006705C3" w:rsidRPr="001B530B" w14:paraId="2E6197C9" w14:textId="77777777">
        <w:trPr>
          <w:trHeight w:val="270"/>
          <w:jc w:val="center"/>
        </w:trPr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789E94" w14:textId="77777777" w:rsidR="006705C3" w:rsidRPr="001B530B" w:rsidRDefault="006705C3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6882AA" w14:textId="77777777" w:rsidR="006705C3" w:rsidRPr="001B530B" w:rsidRDefault="006705C3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960A5" w14:textId="77777777" w:rsidR="006705C3" w:rsidRPr="001B530B" w:rsidRDefault="006705C3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účtovné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AD45DA" w14:textId="77777777" w:rsidR="006705C3" w:rsidRPr="001B530B" w:rsidRDefault="006705C3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5D809A" w14:textId="77777777" w:rsidR="006705C3" w:rsidRPr="001B530B" w:rsidRDefault="006705C3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účtovné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8DED" w14:textId="77777777" w:rsidR="006705C3" w:rsidRPr="001B530B" w:rsidRDefault="006705C3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20B237" w14:textId="77777777" w:rsidR="006705C3" w:rsidRPr="001B530B" w:rsidRDefault="006705C3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účtovné</w:t>
            </w:r>
          </w:p>
        </w:tc>
      </w:tr>
      <w:tr w:rsidR="006705C3" w:rsidRPr="001B530B" w14:paraId="0B702C3B" w14:textId="77777777">
        <w:trPr>
          <w:trHeight w:val="270"/>
          <w:jc w:val="center"/>
        </w:trPr>
        <w:tc>
          <w:tcPr>
            <w:tcW w:w="14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8CF83" w14:textId="77777777" w:rsidR="006705C3" w:rsidRPr="001B530B" w:rsidRDefault="006705C3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0DB817" w14:textId="77777777" w:rsidR="006705C3" w:rsidRPr="001B530B" w:rsidRDefault="006705C3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5C52F2" w14:textId="77777777" w:rsidR="006705C3" w:rsidRPr="001B530B" w:rsidRDefault="006705C3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obdobie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E71337" w14:textId="77777777" w:rsidR="006705C3" w:rsidRPr="001B530B" w:rsidRDefault="006705C3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D8DDD9" w14:textId="77777777" w:rsidR="006705C3" w:rsidRPr="001B530B" w:rsidRDefault="006705C3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obdobie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C3C8DD" w14:textId="77777777" w:rsidR="006705C3" w:rsidRPr="001B530B" w:rsidRDefault="006705C3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1FDAA04" w14:textId="77777777" w:rsidR="006705C3" w:rsidRPr="001B530B" w:rsidRDefault="006705C3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obdobie</w:t>
            </w:r>
          </w:p>
        </w:tc>
      </w:tr>
      <w:tr w:rsidR="006705C3" w:rsidRPr="001B530B" w14:paraId="64BDF30E" w14:textId="77777777">
        <w:trPr>
          <w:trHeight w:val="255"/>
          <w:jc w:val="center"/>
        </w:trPr>
        <w:tc>
          <w:tcPr>
            <w:tcW w:w="1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5D7F90" w14:textId="77777777" w:rsidR="006705C3" w:rsidRPr="001B530B" w:rsidRDefault="006705C3" w:rsidP="00C51E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F3B6FE" w14:textId="77777777" w:rsidR="006705C3" w:rsidRPr="001B530B" w:rsidRDefault="006705C3" w:rsidP="00C51E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BFF588" w14:textId="77777777" w:rsidR="006705C3" w:rsidRPr="001B530B" w:rsidRDefault="006705C3" w:rsidP="00C51E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3B3247" w14:textId="77777777" w:rsidR="006705C3" w:rsidRPr="001B530B" w:rsidRDefault="006705C3" w:rsidP="00C51E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04BFC2" w14:textId="77777777" w:rsidR="006705C3" w:rsidRPr="001B530B" w:rsidRDefault="006705C3" w:rsidP="00C51E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3D59E2" w14:textId="77777777" w:rsidR="006705C3" w:rsidRPr="001B530B" w:rsidRDefault="006705C3" w:rsidP="00C51E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8ADF5DE" w14:textId="77777777" w:rsidR="006705C3" w:rsidRPr="001B530B" w:rsidRDefault="006705C3" w:rsidP="00C51E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D30939" w:rsidRPr="001B530B" w14:paraId="18E3B85D" w14:textId="77777777">
        <w:trPr>
          <w:trHeight w:val="255"/>
          <w:jc w:val="center"/>
        </w:trPr>
        <w:tc>
          <w:tcPr>
            <w:tcW w:w="1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223CC5" w14:textId="77777777" w:rsidR="00D30939" w:rsidRPr="001B530B" w:rsidRDefault="00D30939" w:rsidP="00D30939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tuzemsko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8245DB" w14:textId="549132C1" w:rsidR="00D30939" w:rsidRPr="001B530B" w:rsidRDefault="00B137F2" w:rsidP="00885A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37</w:t>
            </w:r>
            <w:r w:rsidR="003A78C6" w:rsidRPr="001B530B">
              <w:rPr>
                <w:rFonts w:ascii="Arial Narrow" w:hAnsi="Arial Narrow"/>
                <w:sz w:val="22"/>
                <w:szCs w:val="22"/>
              </w:rPr>
              <w:t>8</w:t>
            </w:r>
            <w:r w:rsidR="00885A20" w:rsidRPr="001B530B">
              <w:rPr>
                <w:rFonts w:ascii="Arial Narrow" w:hAnsi="Arial Narrow"/>
                <w:sz w:val="22"/>
                <w:szCs w:val="22"/>
              </w:rPr>
              <w:t>0</w:t>
            </w:r>
            <w:r w:rsidR="003A78C6" w:rsidRPr="001B530B">
              <w:rPr>
                <w:rFonts w:ascii="Arial Narrow" w:hAnsi="Arial Narrow"/>
                <w:sz w:val="22"/>
                <w:szCs w:val="22"/>
              </w:rPr>
              <w:t>31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BEB8CE" w14:textId="77777777" w:rsidR="00D30939" w:rsidRPr="001B530B" w:rsidRDefault="00D30939" w:rsidP="00D309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369089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C46CEF" w14:textId="77777777" w:rsidR="00D30939" w:rsidRPr="001B530B" w:rsidRDefault="003A78C6" w:rsidP="00D309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512782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93EC36" w14:textId="47762C53" w:rsidR="00D30939" w:rsidRPr="001B530B" w:rsidRDefault="00D30939" w:rsidP="00885A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58</w:t>
            </w:r>
            <w:r w:rsidR="00885A20" w:rsidRPr="001B530B">
              <w:rPr>
                <w:rFonts w:ascii="Arial Narrow" w:hAnsi="Arial Narrow"/>
                <w:sz w:val="22"/>
                <w:szCs w:val="22"/>
              </w:rPr>
              <w:t>4586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D9A6DD" w14:textId="6F29CDF1" w:rsidR="00D30939" w:rsidRPr="001B530B" w:rsidRDefault="003A78C6" w:rsidP="00885A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3</w:t>
            </w:r>
            <w:r w:rsidR="00885A20" w:rsidRPr="001B530B">
              <w:rPr>
                <w:rFonts w:ascii="Arial Narrow" w:hAnsi="Arial Narrow"/>
                <w:sz w:val="22"/>
                <w:szCs w:val="22"/>
              </w:rPr>
              <w:t>5087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0E33E8F" w14:textId="4916A866" w:rsidR="00D30939" w:rsidRPr="001B530B" w:rsidRDefault="00D30939" w:rsidP="00885A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4</w:t>
            </w:r>
            <w:r w:rsidR="00885A20" w:rsidRPr="001B530B">
              <w:rPr>
                <w:rFonts w:ascii="Arial Narrow" w:hAnsi="Arial Narrow"/>
                <w:sz w:val="22"/>
                <w:szCs w:val="22"/>
              </w:rPr>
              <w:t>2472</w:t>
            </w:r>
          </w:p>
        </w:tc>
      </w:tr>
      <w:tr w:rsidR="00D30939" w:rsidRPr="001B530B" w14:paraId="5CC92930" w14:textId="77777777">
        <w:trPr>
          <w:trHeight w:val="255"/>
          <w:jc w:val="center"/>
        </w:trPr>
        <w:tc>
          <w:tcPr>
            <w:tcW w:w="1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24750A" w14:textId="77777777" w:rsidR="00D30939" w:rsidRPr="001B530B" w:rsidRDefault="00D30939" w:rsidP="00D30939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zahraničie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AAF5BF" w14:textId="77777777" w:rsidR="00D30939" w:rsidRPr="001B530B" w:rsidRDefault="00B137F2" w:rsidP="00D309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86818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A276A1" w14:textId="77777777" w:rsidR="00D30939" w:rsidRPr="001B530B" w:rsidRDefault="00D30939" w:rsidP="00D309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DDAF3" w14:textId="1863184F" w:rsidR="00D30939" w:rsidRPr="001B530B" w:rsidRDefault="00B137F2" w:rsidP="00885A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128</w:t>
            </w:r>
            <w:r w:rsidR="00885A20" w:rsidRPr="001B530B">
              <w:rPr>
                <w:rFonts w:ascii="Arial Narrow" w:hAnsi="Arial Narrow"/>
                <w:sz w:val="22"/>
                <w:szCs w:val="22"/>
              </w:rPr>
              <w:t>310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B57BA9" w14:textId="77777777" w:rsidR="00D30939" w:rsidRPr="001B530B" w:rsidRDefault="00D30939" w:rsidP="00D309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106534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55E501" w14:textId="77777777" w:rsidR="00D30939" w:rsidRPr="001B530B" w:rsidRDefault="00B137F2" w:rsidP="00D309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3F0C57" w14:textId="77777777" w:rsidR="00D30939" w:rsidRPr="001B530B" w:rsidRDefault="00D30939" w:rsidP="00D309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30939" w:rsidRPr="001B530B" w14:paraId="1D45AB0F" w14:textId="77777777">
        <w:trPr>
          <w:trHeight w:val="255"/>
          <w:jc w:val="center"/>
        </w:trPr>
        <w:tc>
          <w:tcPr>
            <w:tcW w:w="1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E107F" w14:textId="77777777" w:rsidR="00D30939" w:rsidRPr="001B530B" w:rsidRDefault="00D30939" w:rsidP="00D30939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0BADDA" w14:textId="77777777" w:rsidR="00D30939" w:rsidRPr="001B530B" w:rsidRDefault="00D30939" w:rsidP="00D309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197C9B" w14:textId="77777777" w:rsidR="00D30939" w:rsidRPr="001B530B" w:rsidRDefault="00D30939" w:rsidP="00D309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CE1C2C" w14:textId="77777777" w:rsidR="00D30939" w:rsidRPr="001B530B" w:rsidRDefault="00D30939" w:rsidP="00D309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1BCA55" w14:textId="77777777" w:rsidR="00D30939" w:rsidRPr="001B530B" w:rsidRDefault="00D30939" w:rsidP="00D309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2DEC94" w14:textId="77777777" w:rsidR="00D30939" w:rsidRPr="001B530B" w:rsidRDefault="00D30939" w:rsidP="00D309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6D9D177" w14:textId="77777777" w:rsidR="00D30939" w:rsidRPr="001B530B" w:rsidRDefault="00D30939" w:rsidP="00D309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30939" w:rsidRPr="001B530B" w14:paraId="44ACBA46" w14:textId="77777777">
        <w:trPr>
          <w:trHeight w:val="255"/>
          <w:jc w:val="center"/>
        </w:trPr>
        <w:tc>
          <w:tcPr>
            <w:tcW w:w="1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C0166C" w14:textId="77777777" w:rsidR="00D30939" w:rsidRPr="001B530B" w:rsidRDefault="00D30939" w:rsidP="00D30939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28FB03" w14:textId="77777777" w:rsidR="00D30939" w:rsidRPr="001B530B" w:rsidRDefault="00D30939" w:rsidP="00D309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326A65" w14:textId="77777777" w:rsidR="00D30939" w:rsidRPr="001B530B" w:rsidRDefault="00D30939" w:rsidP="00D309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288964" w14:textId="77777777" w:rsidR="00D30939" w:rsidRPr="001B530B" w:rsidRDefault="00D30939" w:rsidP="00D309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2BC653" w14:textId="77777777" w:rsidR="00D30939" w:rsidRPr="001B530B" w:rsidRDefault="00D30939" w:rsidP="00D309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6447E0" w14:textId="77777777" w:rsidR="00D30939" w:rsidRPr="001B530B" w:rsidRDefault="00D30939" w:rsidP="00D309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6264187" w14:textId="77777777" w:rsidR="00D30939" w:rsidRPr="001B530B" w:rsidRDefault="00D30939" w:rsidP="00D309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30939" w:rsidRPr="001B530B" w14:paraId="0F80B0B3" w14:textId="77777777">
        <w:trPr>
          <w:trHeight w:val="255"/>
          <w:jc w:val="center"/>
        </w:trPr>
        <w:tc>
          <w:tcPr>
            <w:tcW w:w="1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72EE4A" w14:textId="77777777" w:rsidR="00D30939" w:rsidRPr="001B530B" w:rsidRDefault="00D30939" w:rsidP="00D30939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2C6513" w14:textId="77777777" w:rsidR="00D30939" w:rsidRPr="001B530B" w:rsidRDefault="00D30939" w:rsidP="00D309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2E5BB9" w14:textId="77777777" w:rsidR="00D30939" w:rsidRPr="001B530B" w:rsidRDefault="00D30939" w:rsidP="00D309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81AF88" w14:textId="77777777" w:rsidR="00D30939" w:rsidRPr="001B530B" w:rsidRDefault="00D30939" w:rsidP="00D309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37E0C1" w14:textId="77777777" w:rsidR="00D30939" w:rsidRPr="001B530B" w:rsidRDefault="00D30939" w:rsidP="00D309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B618C5" w14:textId="77777777" w:rsidR="00D30939" w:rsidRPr="001B530B" w:rsidRDefault="00D30939" w:rsidP="00D309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0E0EA13" w14:textId="77777777" w:rsidR="00D30939" w:rsidRPr="001B530B" w:rsidRDefault="00D30939" w:rsidP="00D309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30939" w:rsidRPr="00AC78CD" w14:paraId="7AF246D5" w14:textId="77777777">
        <w:trPr>
          <w:trHeight w:val="270"/>
          <w:jc w:val="center"/>
        </w:trPr>
        <w:tc>
          <w:tcPr>
            <w:tcW w:w="14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0775AE" w14:textId="77777777" w:rsidR="00D30939" w:rsidRPr="001B530B" w:rsidRDefault="00D30939" w:rsidP="00D3093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530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3A65F5" w14:textId="77777777" w:rsidR="00D30939" w:rsidRPr="001B530B" w:rsidRDefault="00B137F2" w:rsidP="003A78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46</w:t>
            </w:r>
            <w:r w:rsidR="003A78C6" w:rsidRPr="001B530B">
              <w:rPr>
                <w:rFonts w:ascii="Arial Narrow" w:hAnsi="Arial Narrow"/>
                <w:sz w:val="22"/>
                <w:szCs w:val="22"/>
              </w:rPr>
              <w:t>4849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66485C" w14:textId="77777777" w:rsidR="00D30939" w:rsidRPr="001B530B" w:rsidRDefault="00D30939" w:rsidP="00D309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369089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F2E1E3" w14:textId="0A32A9A7" w:rsidR="00D30939" w:rsidRPr="001B530B" w:rsidRDefault="003A78C6" w:rsidP="00885A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641</w:t>
            </w:r>
            <w:r w:rsidR="00885A20" w:rsidRPr="001B530B">
              <w:rPr>
                <w:rFonts w:ascii="Arial Narrow" w:hAnsi="Arial Narrow"/>
                <w:sz w:val="22"/>
                <w:szCs w:val="22"/>
              </w:rPr>
              <w:t>213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D0B3F5" w14:textId="05DE01CC" w:rsidR="00D30939" w:rsidRPr="001B530B" w:rsidRDefault="00D30939" w:rsidP="00885A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691</w:t>
            </w:r>
            <w:r w:rsidR="00885A20" w:rsidRPr="001B530B">
              <w:rPr>
                <w:rFonts w:ascii="Arial Narrow" w:hAnsi="Arial Narrow"/>
                <w:sz w:val="22"/>
                <w:szCs w:val="22"/>
              </w:rPr>
              <w:t>110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948676" w14:textId="75E4FE3C" w:rsidR="00D30939" w:rsidRPr="001B530B" w:rsidRDefault="001623A1" w:rsidP="00D309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35087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F72925" w14:textId="6CFA2C2B" w:rsidR="00D30939" w:rsidRPr="00F42F2E" w:rsidRDefault="001623A1" w:rsidP="00D309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42472</w:t>
            </w:r>
          </w:p>
        </w:tc>
      </w:tr>
    </w:tbl>
    <w:p w14:paraId="3B9443C7" w14:textId="77777777" w:rsidR="00105B38" w:rsidRPr="00AC78CD" w:rsidRDefault="00105B38" w:rsidP="00972C82">
      <w:pPr>
        <w:rPr>
          <w:rFonts w:ascii="Arial Narrow" w:hAnsi="Arial Narrow"/>
          <w:sz w:val="22"/>
          <w:szCs w:val="22"/>
        </w:rPr>
      </w:pPr>
    </w:p>
    <w:p w14:paraId="41F9006F" w14:textId="77777777" w:rsidR="00105B38" w:rsidRDefault="00105B38" w:rsidP="00972C82">
      <w:pPr>
        <w:rPr>
          <w:sz w:val="21"/>
          <w:szCs w:val="21"/>
        </w:rPr>
      </w:pPr>
    </w:p>
    <w:p w14:paraId="08B499E1" w14:textId="77777777" w:rsidR="00F42F2E" w:rsidRDefault="00F42F2E" w:rsidP="00972C82">
      <w:pPr>
        <w:rPr>
          <w:sz w:val="21"/>
          <w:szCs w:val="21"/>
        </w:rPr>
      </w:pPr>
    </w:p>
    <w:p w14:paraId="137FF713" w14:textId="77777777" w:rsidR="00F42F2E" w:rsidRDefault="00F42F2E" w:rsidP="00972C82">
      <w:pPr>
        <w:rPr>
          <w:sz w:val="21"/>
          <w:szCs w:val="21"/>
        </w:rPr>
      </w:pPr>
    </w:p>
    <w:p w14:paraId="2F365F6E" w14:textId="77777777" w:rsidR="00F42F2E" w:rsidRDefault="00F42F2E" w:rsidP="00972C82">
      <w:pPr>
        <w:rPr>
          <w:sz w:val="21"/>
          <w:szCs w:val="21"/>
        </w:rPr>
      </w:pPr>
    </w:p>
    <w:p w14:paraId="53F7DC65" w14:textId="77777777" w:rsidR="00F42F2E" w:rsidRDefault="00F42F2E" w:rsidP="00972C82">
      <w:pPr>
        <w:rPr>
          <w:sz w:val="21"/>
          <w:szCs w:val="21"/>
        </w:rPr>
      </w:pPr>
    </w:p>
    <w:p w14:paraId="66CEFBEF" w14:textId="77777777" w:rsidR="00F42F2E" w:rsidRDefault="00F42F2E" w:rsidP="00972C82">
      <w:pPr>
        <w:rPr>
          <w:sz w:val="21"/>
          <w:szCs w:val="21"/>
        </w:rPr>
      </w:pPr>
    </w:p>
    <w:p w14:paraId="2DA3F996" w14:textId="77777777" w:rsidR="00F42F2E" w:rsidRDefault="00F42F2E" w:rsidP="00972C82">
      <w:pPr>
        <w:rPr>
          <w:sz w:val="21"/>
          <w:szCs w:val="21"/>
        </w:rPr>
      </w:pPr>
    </w:p>
    <w:p w14:paraId="06AAA957" w14:textId="77777777" w:rsidR="00F42F2E" w:rsidRDefault="00F42F2E" w:rsidP="00972C82">
      <w:pPr>
        <w:rPr>
          <w:sz w:val="21"/>
          <w:szCs w:val="21"/>
        </w:rPr>
      </w:pPr>
    </w:p>
    <w:p w14:paraId="5C2F2AC6" w14:textId="77777777" w:rsidR="00F42F2E" w:rsidRDefault="00F42F2E" w:rsidP="00972C82">
      <w:pPr>
        <w:rPr>
          <w:sz w:val="21"/>
          <w:szCs w:val="21"/>
        </w:rPr>
      </w:pPr>
    </w:p>
    <w:p w14:paraId="1888C24D" w14:textId="77777777" w:rsidR="00F42F2E" w:rsidRDefault="00F42F2E" w:rsidP="00972C82">
      <w:pPr>
        <w:rPr>
          <w:sz w:val="21"/>
          <w:szCs w:val="21"/>
        </w:rPr>
      </w:pPr>
    </w:p>
    <w:p w14:paraId="5192CBAE" w14:textId="77777777" w:rsidR="00F42F2E" w:rsidRDefault="00F42F2E" w:rsidP="00972C82">
      <w:pPr>
        <w:rPr>
          <w:sz w:val="21"/>
          <w:szCs w:val="21"/>
        </w:rPr>
      </w:pPr>
    </w:p>
    <w:p w14:paraId="079CA589" w14:textId="77777777" w:rsidR="00F42F2E" w:rsidRDefault="00F42F2E" w:rsidP="00972C82">
      <w:pPr>
        <w:rPr>
          <w:sz w:val="21"/>
          <w:szCs w:val="21"/>
        </w:rPr>
      </w:pPr>
    </w:p>
    <w:p w14:paraId="1F872BA6" w14:textId="77777777" w:rsidR="00F42F2E" w:rsidRDefault="00F42F2E" w:rsidP="00972C82">
      <w:pPr>
        <w:rPr>
          <w:sz w:val="21"/>
          <w:szCs w:val="21"/>
        </w:rPr>
      </w:pPr>
    </w:p>
    <w:p w14:paraId="1FA23F98" w14:textId="77777777" w:rsidR="00F42F2E" w:rsidRDefault="00F42F2E" w:rsidP="00972C82">
      <w:pPr>
        <w:rPr>
          <w:sz w:val="21"/>
          <w:szCs w:val="21"/>
        </w:rPr>
      </w:pPr>
    </w:p>
    <w:p w14:paraId="2E6E7E37" w14:textId="77777777" w:rsidR="00F42F2E" w:rsidRPr="00613EA7" w:rsidRDefault="00F42F2E" w:rsidP="00972C82">
      <w:pPr>
        <w:rPr>
          <w:sz w:val="21"/>
          <w:szCs w:val="21"/>
        </w:rPr>
      </w:pPr>
    </w:p>
    <w:p w14:paraId="089285AF" w14:textId="77777777" w:rsidR="006705C3" w:rsidRPr="00D204DC" w:rsidRDefault="006705C3" w:rsidP="006705C3">
      <w:pPr>
        <w:rPr>
          <w:sz w:val="21"/>
          <w:szCs w:val="21"/>
        </w:rPr>
      </w:pPr>
      <w:r w:rsidRPr="00613EA7">
        <w:rPr>
          <w:sz w:val="21"/>
          <w:szCs w:val="21"/>
        </w:rPr>
        <w:t xml:space="preserve">b) </w:t>
      </w:r>
      <w:r w:rsidR="00346F24" w:rsidRPr="00613EA7">
        <w:rPr>
          <w:sz w:val="21"/>
          <w:szCs w:val="21"/>
        </w:rPr>
        <w:t>I</w:t>
      </w:r>
      <w:r w:rsidR="00374C65" w:rsidRPr="00613EA7">
        <w:rPr>
          <w:sz w:val="21"/>
          <w:szCs w:val="21"/>
        </w:rPr>
        <w:t>nformácie</w:t>
      </w:r>
      <w:r w:rsidRPr="00613EA7">
        <w:rPr>
          <w:sz w:val="21"/>
          <w:szCs w:val="21"/>
        </w:rPr>
        <w:t xml:space="preserve"> o zmene stavu vnútroorganizačných zásob</w:t>
      </w:r>
    </w:p>
    <w:tbl>
      <w:tblPr>
        <w:tblW w:w="10773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18"/>
        <w:gridCol w:w="1270"/>
        <w:gridCol w:w="904"/>
        <w:gridCol w:w="996"/>
        <w:gridCol w:w="1185"/>
        <w:gridCol w:w="1546"/>
        <w:gridCol w:w="1654"/>
      </w:tblGrid>
      <w:tr w:rsidR="006705C3" w:rsidRPr="00AC78CD" w14:paraId="596EF101" w14:textId="77777777">
        <w:trPr>
          <w:trHeight w:val="270"/>
          <w:jc w:val="center"/>
        </w:trPr>
        <w:tc>
          <w:tcPr>
            <w:tcW w:w="3218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1F3881" w14:textId="77777777" w:rsidR="006705C3" w:rsidRPr="00AC78CD" w:rsidRDefault="006705C3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C78CD">
              <w:rPr>
                <w:rFonts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74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C793F7" w14:textId="77777777" w:rsidR="006705C3" w:rsidRPr="00AC78CD" w:rsidRDefault="006705C3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C78CD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181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84422C" w14:textId="77777777" w:rsidR="006705C3" w:rsidRPr="00AC78CD" w:rsidRDefault="006705C3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C78CD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</w:t>
            </w:r>
          </w:p>
        </w:tc>
        <w:tc>
          <w:tcPr>
            <w:tcW w:w="320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63EB6AD9" w14:textId="77777777" w:rsidR="006705C3" w:rsidRPr="00AC78CD" w:rsidRDefault="006705C3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C78C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Zmena stavu </w:t>
            </w:r>
          </w:p>
        </w:tc>
      </w:tr>
      <w:tr w:rsidR="006705C3" w:rsidRPr="00AC78CD" w14:paraId="1DFD3DD8" w14:textId="77777777">
        <w:trPr>
          <w:trHeight w:val="255"/>
          <w:jc w:val="center"/>
        </w:trPr>
        <w:tc>
          <w:tcPr>
            <w:tcW w:w="321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209BF7" w14:textId="77777777" w:rsidR="006705C3" w:rsidRPr="00AC78CD" w:rsidRDefault="006705C3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C78CD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0C1C16" w14:textId="77777777" w:rsidR="006705C3" w:rsidRPr="00AC78CD" w:rsidRDefault="006705C3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C78CD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1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9E4B2A" w14:textId="77777777" w:rsidR="006705C3" w:rsidRPr="00AC78CD" w:rsidRDefault="006705C3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C78CD">
              <w:rPr>
                <w:rFonts w:ascii="Arial Narrow" w:hAnsi="Arial Narrow"/>
                <w:b/>
                <w:bCs/>
                <w:sz w:val="22"/>
                <w:szCs w:val="22"/>
              </w:rPr>
              <w:t>účtovné obdobie</w:t>
            </w:r>
          </w:p>
        </w:tc>
        <w:tc>
          <w:tcPr>
            <w:tcW w:w="32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0B6558F" w14:textId="77777777" w:rsidR="006705C3" w:rsidRPr="00AC78CD" w:rsidRDefault="006705C3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C78CD">
              <w:rPr>
                <w:rFonts w:ascii="Arial Narrow" w:hAnsi="Arial Narrow"/>
                <w:b/>
                <w:bCs/>
                <w:sz w:val="22"/>
                <w:szCs w:val="22"/>
              </w:rPr>
              <w:t>vnútroorganizačných zásob</w:t>
            </w:r>
          </w:p>
        </w:tc>
      </w:tr>
      <w:tr w:rsidR="006705C3" w:rsidRPr="00AC78CD" w14:paraId="127FAB5F" w14:textId="77777777">
        <w:trPr>
          <w:trHeight w:val="255"/>
          <w:jc w:val="center"/>
        </w:trPr>
        <w:tc>
          <w:tcPr>
            <w:tcW w:w="321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3A5AB8" w14:textId="77777777" w:rsidR="006705C3" w:rsidRPr="00AC78CD" w:rsidRDefault="006705C3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C78CD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4B6F0C1" w14:textId="77777777" w:rsidR="006705C3" w:rsidRPr="00AC78CD" w:rsidRDefault="006705C3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C78CD">
              <w:rPr>
                <w:rFonts w:ascii="Arial Narrow" w:hAnsi="Arial Narrow"/>
                <w:b/>
                <w:bCs/>
                <w:sz w:val="22"/>
                <w:szCs w:val="22"/>
              </w:rPr>
              <w:t>Konečný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3EE085" w14:textId="77777777" w:rsidR="006705C3" w:rsidRPr="00AC78CD" w:rsidRDefault="006705C3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C78CD">
              <w:rPr>
                <w:rFonts w:ascii="Arial Narrow" w:hAnsi="Arial Narrow"/>
                <w:b/>
                <w:bCs/>
                <w:sz w:val="22"/>
                <w:szCs w:val="22"/>
              </w:rPr>
              <w:t>Konečný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8484D" w14:textId="77777777" w:rsidR="006705C3" w:rsidRPr="00AC78CD" w:rsidRDefault="006705C3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C78CD">
              <w:rPr>
                <w:rFonts w:ascii="Arial Narrow" w:hAnsi="Arial Narrow"/>
                <w:b/>
                <w:bCs/>
                <w:sz w:val="22"/>
                <w:szCs w:val="22"/>
              </w:rPr>
              <w:t>Začiatočný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3A80BA" w14:textId="77777777" w:rsidR="006705C3" w:rsidRPr="00AC78CD" w:rsidRDefault="006705C3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C78CD">
              <w:rPr>
                <w:rFonts w:ascii="Arial Narrow" w:hAnsi="Arial Narrow"/>
                <w:b/>
                <w:bCs/>
                <w:sz w:val="22"/>
                <w:szCs w:val="22"/>
              </w:rPr>
              <w:t>Bežné účtovné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690F61" w14:textId="77777777" w:rsidR="006705C3" w:rsidRPr="00AC78CD" w:rsidRDefault="006705C3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C78CD">
              <w:rPr>
                <w:rFonts w:ascii="Arial Narrow" w:hAnsi="Arial Narrow"/>
                <w:b/>
                <w:bCs/>
                <w:sz w:val="22"/>
                <w:szCs w:val="22"/>
              </w:rPr>
              <w:t>Bezprostredne</w:t>
            </w:r>
          </w:p>
        </w:tc>
      </w:tr>
      <w:tr w:rsidR="006705C3" w:rsidRPr="00AC78CD" w14:paraId="6E95E2E0" w14:textId="77777777">
        <w:trPr>
          <w:trHeight w:val="270"/>
          <w:jc w:val="center"/>
        </w:trPr>
        <w:tc>
          <w:tcPr>
            <w:tcW w:w="321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DE18A7" w14:textId="77777777" w:rsidR="006705C3" w:rsidRPr="00AC78CD" w:rsidRDefault="006705C3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C78CD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17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164A0E6" w14:textId="77777777" w:rsidR="006705C3" w:rsidRPr="00AC78CD" w:rsidRDefault="006705C3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C78CD">
              <w:rPr>
                <w:rFonts w:ascii="Arial Narrow" w:hAnsi="Arial Narrow"/>
                <w:b/>
                <w:bCs/>
                <w:sz w:val="22"/>
                <w:szCs w:val="22"/>
              </w:rPr>
              <w:t>zostatok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7D766B" w14:textId="77777777" w:rsidR="006705C3" w:rsidRPr="00AC78CD" w:rsidRDefault="006705C3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C78CD">
              <w:rPr>
                <w:rFonts w:ascii="Arial Narrow" w:hAnsi="Arial Narrow"/>
                <w:b/>
                <w:bCs/>
                <w:sz w:val="22"/>
                <w:szCs w:val="22"/>
              </w:rPr>
              <w:t>zostatok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3498B4" w14:textId="77777777" w:rsidR="006705C3" w:rsidRPr="00AC78CD" w:rsidRDefault="006705C3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C78CD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D2DCD9" w14:textId="77777777" w:rsidR="006705C3" w:rsidRPr="00AC78CD" w:rsidRDefault="006705C3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C78CD">
              <w:rPr>
                <w:rFonts w:ascii="Arial Narrow" w:hAnsi="Arial Narrow"/>
                <w:b/>
                <w:bCs/>
                <w:sz w:val="22"/>
                <w:szCs w:val="22"/>
              </w:rPr>
              <w:t>obdobie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46F5828" w14:textId="77777777" w:rsidR="006705C3" w:rsidRPr="00AC78CD" w:rsidRDefault="006705C3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C78CD">
              <w:rPr>
                <w:rFonts w:ascii="Arial Narrow" w:hAnsi="Arial Narrow"/>
                <w:b/>
                <w:bCs/>
                <w:sz w:val="22"/>
                <w:szCs w:val="22"/>
              </w:rPr>
              <w:t>predchádzajúce</w:t>
            </w:r>
          </w:p>
        </w:tc>
      </w:tr>
      <w:tr w:rsidR="006705C3" w:rsidRPr="00AC78CD" w14:paraId="3F4FD1E7" w14:textId="77777777">
        <w:trPr>
          <w:trHeight w:val="255"/>
          <w:jc w:val="center"/>
        </w:trPr>
        <w:tc>
          <w:tcPr>
            <w:tcW w:w="321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2D9E65" w14:textId="77777777" w:rsidR="006705C3" w:rsidRPr="00AC78CD" w:rsidRDefault="006705C3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C78CD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17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C223545" w14:textId="77777777" w:rsidR="006705C3" w:rsidRPr="00AC78CD" w:rsidRDefault="006705C3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C78CD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629B31" w14:textId="77777777" w:rsidR="006705C3" w:rsidRPr="00AC78CD" w:rsidRDefault="006705C3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C78CD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E87BD9" w14:textId="77777777" w:rsidR="006705C3" w:rsidRPr="00AC78CD" w:rsidRDefault="006705C3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C78CD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E3ED86" w14:textId="77777777" w:rsidR="006705C3" w:rsidRPr="00AC78CD" w:rsidRDefault="006705C3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C78CD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1C28A3" w14:textId="77777777" w:rsidR="006705C3" w:rsidRPr="00AC78CD" w:rsidRDefault="006705C3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C78CD">
              <w:rPr>
                <w:rFonts w:ascii="Arial Narrow" w:hAnsi="Arial Narrow"/>
                <w:b/>
                <w:bCs/>
                <w:sz w:val="22"/>
                <w:szCs w:val="22"/>
              </w:rPr>
              <w:t>účtovné</w:t>
            </w:r>
          </w:p>
        </w:tc>
      </w:tr>
      <w:tr w:rsidR="006705C3" w:rsidRPr="00AC78CD" w14:paraId="1C55FE01" w14:textId="77777777">
        <w:trPr>
          <w:trHeight w:val="270"/>
          <w:jc w:val="center"/>
        </w:trPr>
        <w:tc>
          <w:tcPr>
            <w:tcW w:w="321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3458D7" w14:textId="77777777" w:rsidR="006705C3" w:rsidRPr="00AC78CD" w:rsidRDefault="006705C3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C78CD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17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7412CB7" w14:textId="77777777" w:rsidR="006705C3" w:rsidRPr="00AC78CD" w:rsidRDefault="006705C3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C78CD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5D1EA8" w14:textId="77777777" w:rsidR="006705C3" w:rsidRPr="00AC78CD" w:rsidRDefault="006705C3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C78CD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6DD306" w14:textId="77777777" w:rsidR="006705C3" w:rsidRPr="00AC78CD" w:rsidRDefault="006705C3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C78CD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45454E" w14:textId="77777777" w:rsidR="006705C3" w:rsidRPr="00AC78CD" w:rsidRDefault="006705C3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C78CD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58076B0" w14:textId="77777777" w:rsidR="006705C3" w:rsidRPr="00AC78CD" w:rsidRDefault="006705C3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C78CD">
              <w:rPr>
                <w:rFonts w:ascii="Arial Narrow" w:hAnsi="Arial Narrow"/>
                <w:b/>
                <w:bCs/>
                <w:sz w:val="22"/>
                <w:szCs w:val="22"/>
              </w:rPr>
              <w:t>obdobie</w:t>
            </w:r>
          </w:p>
        </w:tc>
      </w:tr>
      <w:tr w:rsidR="006705C3" w:rsidRPr="00AC78CD" w14:paraId="23C64330" w14:textId="77777777">
        <w:trPr>
          <w:trHeight w:val="255"/>
          <w:jc w:val="center"/>
        </w:trPr>
        <w:tc>
          <w:tcPr>
            <w:tcW w:w="32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FE2B74" w14:textId="77777777" w:rsidR="006705C3" w:rsidRPr="00AC78CD" w:rsidRDefault="006705C3" w:rsidP="00C51E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C78CD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217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6D5D8BC" w14:textId="77777777" w:rsidR="006705C3" w:rsidRPr="00AC78CD" w:rsidRDefault="006705C3" w:rsidP="00C51E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C78CD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E864BD" w14:textId="77777777" w:rsidR="006705C3" w:rsidRPr="00AC78CD" w:rsidRDefault="006705C3" w:rsidP="00C51E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C78CD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6D623B" w14:textId="77777777" w:rsidR="006705C3" w:rsidRPr="00AC78CD" w:rsidRDefault="006705C3" w:rsidP="00C51E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C78CD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5E346C" w14:textId="77777777" w:rsidR="006705C3" w:rsidRPr="00AC78CD" w:rsidRDefault="006705C3" w:rsidP="00C51E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C78CD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E0DD58C" w14:textId="77777777" w:rsidR="006705C3" w:rsidRPr="00AC78CD" w:rsidRDefault="006705C3" w:rsidP="00C51E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C78CD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6A6DD2" w:rsidRPr="00AC78CD" w14:paraId="6FA39245" w14:textId="77777777">
        <w:trPr>
          <w:trHeight w:val="255"/>
          <w:jc w:val="center"/>
        </w:trPr>
        <w:tc>
          <w:tcPr>
            <w:tcW w:w="321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0C4E80" w14:textId="77777777" w:rsidR="006A6DD2" w:rsidRPr="00AC78CD" w:rsidRDefault="006A6DD2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AC78CD">
              <w:rPr>
                <w:rFonts w:ascii="Arial Narrow" w:hAnsi="Arial Narrow"/>
                <w:sz w:val="22"/>
                <w:szCs w:val="22"/>
              </w:rPr>
              <w:t xml:space="preserve">Nedokončená výroba a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2C319B" w14:textId="77777777" w:rsidR="006A6DD2" w:rsidRPr="001B530B" w:rsidRDefault="00B137F2" w:rsidP="00B137F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210704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77EE7C" w14:textId="77777777" w:rsidR="006A6DD2" w:rsidRPr="001B530B" w:rsidRDefault="006A6DD2" w:rsidP="00A5223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04E976" w14:textId="241B5593" w:rsidR="006A6DD2" w:rsidRPr="001B530B" w:rsidRDefault="001623A1" w:rsidP="001623A1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1B530B">
              <w:rPr>
                <w:rFonts w:ascii="Arial Narrow" w:hAnsi="Arial Narrow"/>
                <w:color w:val="000000" w:themeColor="text1"/>
                <w:sz w:val="22"/>
                <w:szCs w:val="22"/>
              </w:rPr>
              <w:t>202431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7D023F" w14:textId="77777777" w:rsidR="006A6DD2" w:rsidRPr="001B530B" w:rsidRDefault="00B137F2" w:rsidP="00C1603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68948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CC1570" w14:textId="77777777" w:rsidR="006A6DD2" w:rsidRPr="001B530B" w:rsidRDefault="00B137F2" w:rsidP="00B80A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-35776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A5F288E" w14:textId="77777777" w:rsidR="006A6DD2" w:rsidRPr="001B530B" w:rsidRDefault="00B137F2" w:rsidP="00C1603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133483</w:t>
            </w:r>
          </w:p>
        </w:tc>
      </w:tr>
      <w:tr w:rsidR="006A6DD2" w:rsidRPr="00AC78CD" w14:paraId="302AED82" w14:textId="77777777">
        <w:trPr>
          <w:trHeight w:val="255"/>
          <w:jc w:val="center"/>
        </w:trPr>
        <w:tc>
          <w:tcPr>
            <w:tcW w:w="32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2F543B" w14:textId="77777777" w:rsidR="006A6DD2" w:rsidRPr="00AC78CD" w:rsidRDefault="006A6DD2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AC78CD">
              <w:rPr>
                <w:rFonts w:ascii="Arial Narrow" w:hAnsi="Arial Narrow"/>
                <w:sz w:val="22"/>
                <w:szCs w:val="22"/>
              </w:rPr>
              <w:t>polotovary vlastnej výroby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FBF3C51" w14:textId="77777777" w:rsidR="006A6DD2" w:rsidRPr="001B530B" w:rsidRDefault="006A6DD2" w:rsidP="00A5223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79C406" w14:textId="77777777" w:rsidR="006A6DD2" w:rsidRPr="001B530B" w:rsidRDefault="006A6DD2" w:rsidP="00A5223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61D06E" w14:textId="77777777" w:rsidR="006A6DD2" w:rsidRPr="001B530B" w:rsidRDefault="006A6DD2" w:rsidP="006E703F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85D2EB" w14:textId="77777777" w:rsidR="006A6DD2" w:rsidRPr="001B530B" w:rsidRDefault="006A6DD2" w:rsidP="00C1603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F95BBC" w14:textId="77777777" w:rsidR="006A6DD2" w:rsidRPr="001B530B" w:rsidRDefault="006A6DD2" w:rsidP="00B80A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4411762" w14:textId="77777777" w:rsidR="006A6DD2" w:rsidRPr="001B530B" w:rsidRDefault="006A6DD2" w:rsidP="00C1603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A6DD2" w:rsidRPr="00AC78CD" w14:paraId="1F604AFD" w14:textId="77777777">
        <w:trPr>
          <w:trHeight w:val="255"/>
          <w:jc w:val="center"/>
        </w:trPr>
        <w:tc>
          <w:tcPr>
            <w:tcW w:w="32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E66512" w14:textId="77777777" w:rsidR="006A6DD2" w:rsidRPr="00AC78CD" w:rsidRDefault="006A6DD2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AC78CD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6C0635F" w14:textId="77777777" w:rsidR="006A6DD2" w:rsidRPr="001B530B" w:rsidRDefault="00B137F2" w:rsidP="00A5223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1079886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B0E27D" w14:textId="77777777" w:rsidR="006A6DD2" w:rsidRPr="001B530B" w:rsidRDefault="006A6DD2" w:rsidP="00A5223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EDD158" w14:textId="5B1E7E9B" w:rsidR="006A6DD2" w:rsidRPr="001B530B" w:rsidRDefault="001623A1" w:rsidP="006E703F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1B530B">
              <w:rPr>
                <w:rFonts w:ascii="Arial Narrow" w:hAnsi="Arial Narrow"/>
                <w:color w:val="000000" w:themeColor="text1"/>
                <w:sz w:val="22"/>
                <w:szCs w:val="22"/>
              </w:rPr>
              <w:t>291242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84E13A" w14:textId="77777777" w:rsidR="006A6DD2" w:rsidRPr="001B530B" w:rsidRDefault="00B137F2" w:rsidP="00B137F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473468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C15A1E" w14:textId="77777777" w:rsidR="006A6DD2" w:rsidRPr="001B530B" w:rsidRDefault="00B137F2" w:rsidP="00B137F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832694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FAB080A" w14:textId="77777777" w:rsidR="006A6DD2" w:rsidRPr="001B530B" w:rsidRDefault="006A6DD2" w:rsidP="00B137F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-</w:t>
            </w:r>
            <w:r w:rsidR="00B137F2" w:rsidRPr="001B530B">
              <w:rPr>
                <w:rFonts w:ascii="Arial Narrow" w:hAnsi="Arial Narrow"/>
                <w:sz w:val="22"/>
                <w:szCs w:val="22"/>
              </w:rPr>
              <w:t>182226</w:t>
            </w:r>
          </w:p>
        </w:tc>
      </w:tr>
      <w:tr w:rsidR="006A6DD2" w:rsidRPr="00AC78CD" w14:paraId="6AE6316A" w14:textId="77777777">
        <w:trPr>
          <w:trHeight w:val="255"/>
          <w:jc w:val="center"/>
        </w:trPr>
        <w:tc>
          <w:tcPr>
            <w:tcW w:w="32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9A034" w14:textId="77777777" w:rsidR="006A6DD2" w:rsidRPr="00AC78CD" w:rsidRDefault="006A6DD2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AC78CD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3F3D1FD" w14:textId="77777777" w:rsidR="006A6DD2" w:rsidRPr="001B530B" w:rsidRDefault="00B137F2" w:rsidP="00A5223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50171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CBD4B6" w14:textId="77777777" w:rsidR="006A6DD2" w:rsidRPr="001B530B" w:rsidRDefault="006A6DD2" w:rsidP="00A5223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AC496D" w14:textId="77777777" w:rsidR="006A6DD2" w:rsidRPr="001B530B" w:rsidRDefault="009428B8" w:rsidP="00B137F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36</w:t>
            </w:r>
            <w:r w:rsidR="00B137F2" w:rsidRPr="001B530B">
              <w:rPr>
                <w:rFonts w:ascii="Arial Narrow" w:hAnsi="Arial Narrow"/>
                <w:sz w:val="22"/>
                <w:szCs w:val="22"/>
              </w:rPr>
              <w:t>5016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897F17" w14:textId="77777777" w:rsidR="006A6DD2" w:rsidRPr="001B530B" w:rsidRDefault="00B137F2" w:rsidP="00C1603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364388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DD5A70" w14:textId="77777777" w:rsidR="006A6DD2" w:rsidRPr="001B530B" w:rsidRDefault="00B137F2" w:rsidP="00B80A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-333524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CE366A8" w14:textId="77777777" w:rsidR="006A6DD2" w:rsidRPr="001B530B" w:rsidRDefault="00B137F2" w:rsidP="00B137F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1017</w:t>
            </w:r>
          </w:p>
        </w:tc>
      </w:tr>
      <w:tr w:rsidR="006A6DD2" w:rsidRPr="00AC78CD" w14:paraId="4A37CDCC" w14:textId="77777777">
        <w:trPr>
          <w:trHeight w:val="255"/>
          <w:jc w:val="center"/>
        </w:trPr>
        <w:tc>
          <w:tcPr>
            <w:tcW w:w="32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02AF6A" w14:textId="77777777" w:rsidR="006A6DD2" w:rsidRPr="00AC78CD" w:rsidRDefault="006A6DD2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C78CD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E102B62" w14:textId="77777777" w:rsidR="006A6DD2" w:rsidRPr="001B530B" w:rsidRDefault="00B137F2" w:rsidP="00A5223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1340761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5D1915" w14:textId="77777777" w:rsidR="006A6DD2" w:rsidRPr="001B530B" w:rsidRDefault="006A6DD2" w:rsidP="00A5223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98033C" w14:textId="77777777" w:rsidR="006A6DD2" w:rsidRPr="001B530B" w:rsidRDefault="00B137F2" w:rsidP="006E703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1006705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C0EF02" w14:textId="77777777" w:rsidR="006A6DD2" w:rsidRPr="001B530B" w:rsidRDefault="00B137F2" w:rsidP="00C1603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906804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9E143D" w14:textId="77777777" w:rsidR="006A6DD2" w:rsidRPr="001B530B" w:rsidRDefault="003A78C6" w:rsidP="00B80A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463393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47B534F" w14:textId="77777777" w:rsidR="006A6DD2" w:rsidRPr="001B530B" w:rsidRDefault="00B137F2" w:rsidP="00C1603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-47726</w:t>
            </w:r>
          </w:p>
        </w:tc>
      </w:tr>
      <w:tr w:rsidR="006A6DD2" w:rsidRPr="00AC78CD" w14:paraId="7ED3107E" w14:textId="77777777">
        <w:trPr>
          <w:trHeight w:val="255"/>
          <w:jc w:val="center"/>
        </w:trPr>
        <w:tc>
          <w:tcPr>
            <w:tcW w:w="32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DEEB9E" w14:textId="77777777" w:rsidR="006A6DD2" w:rsidRPr="00AC78CD" w:rsidRDefault="006A6DD2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AC78CD">
              <w:rPr>
                <w:rFonts w:ascii="Arial Narrow" w:hAnsi="Arial Narrow"/>
                <w:sz w:val="22"/>
                <w:szCs w:val="22"/>
              </w:rPr>
              <w:t>Manká a škody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801E470" w14:textId="77777777" w:rsidR="006A6DD2" w:rsidRPr="001B530B" w:rsidRDefault="006A6DD2" w:rsidP="00A5223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A586EF" w14:textId="77777777" w:rsidR="006A6DD2" w:rsidRPr="001B530B" w:rsidRDefault="006A6DD2" w:rsidP="00A5223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366E64" w14:textId="77777777" w:rsidR="006A6DD2" w:rsidRPr="001B530B" w:rsidRDefault="006A6DD2" w:rsidP="00A5223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35DDEC" w14:textId="77777777" w:rsidR="006A6DD2" w:rsidRPr="001B530B" w:rsidRDefault="006A6DD2" w:rsidP="00A5223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8FA0A5" w14:textId="77777777" w:rsidR="006A6DD2" w:rsidRPr="001B530B" w:rsidRDefault="006A6DD2" w:rsidP="00B137F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D12A1B8" w14:textId="77777777" w:rsidR="006A6DD2" w:rsidRPr="001B530B" w:rsidRDefault="00B137F2" w:rsidP="00C1603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432281</w:t>
            </w:r>
          </w:p>
        </w:tc>
      </w:tr>
      <w:tr w:rsidR="006A6DD2" w:rsidRPr="00AC78CD" w14:paraId="2EBC0DB5" w14:textId="77777777">
        <w:trPr>
          <w:trHeight w:val="255"/>
          <w:jc w:val="center"/>
        </w:trPr>
        <w:tc>
          <w:tcPr>
            <w:tcW w:w="32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2CAD56" w14:textId="77777777" w:rsidR="006A6DD2" w:rsidRPr="00AC78CD" w:rsidRDefault="006A6DD2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AC78CD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7025D97" w14:textId="77777777" w:rsidR="006A6DD2" w:rsidRPr="001B530B" w:rsidRDefault="006A6DD2" w:rsidP="00A5223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CD16D2" w14:textId="77777777" w:rsidR="006A6DD2" w:rsidRPr="001B530B" w:rsidRDefault="006A6DD2" w:rsidP="00A5223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F119CB" w14:textId="77777777" w:rsidR="006A6DD2" w:rsidRPr="001B530B" w:rsidRDefault="006A6DD2" w:rsidP="00A5223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7756F" w14:textId="77777777" w:rsidR="006A6DD2" w:rsidRPr="001B530B" w:rsidRDefault="006A6DD2" w:rsidP="00A5223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12F4A" w14:textId="77777777" w:rsidR="006A6DD2" w:rsidRPr="001B530B" w:rsidRDefault="006A6DD2" w:rsidP="00A5223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E00F6A" w14:textId="77777777" w:rsidR="006A6DD2" w:rsidRPr="001B530B" w:rsidRDefault="006A6DD2" w:rsidP="00C1603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A6DD2" w:rsidRPr="00AC78CD" w14:paraId="7BC45B39" w14:textId="77777777">
        <w:trPr>
          <w:trHeight w:val="255"/>
          <w:jc w:val="center"/>
        </w:trPr>
        <w:tc>
          <w:tcPr>
            <w:tcW w:w="32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669512" w14:textId="77777777" w:rsidR="006A6DD2" w:rsidRPr="00AC78CD" w:rsidRDefault="006A6DD2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AC78CD">
              <w:rPr>
                <w:rFonts w:ascii="Arial Narrow" w:hAnsi="Arial Narrow"/>
                <w:sz w:val="22"/>
                <w:szCs w:val="22"/>
              </w:rPr>
              <w:t>Dary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D71C159" w14:textId="77777777" w:rsidR="006A6DD2" w:rsidRPr="001B530B" w:rsidRDefault="006A6DD2" w:rsidP="00A5223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13417C" w14:textId="77777777" w:rsidR="006A6DD2" w:rsidRPr="001B530B" w:rsidRDefault="006A6DD2" w:rsidP="00A5223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3F6D4" w14:textId="77777777" w:rsidR="006A6DD2" w:rsidRPr="001B530B" w:rsidRDefault="006A6DD2" w:rsidP="00A5223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E1197B" w14:textId="77777777" w:rsidR="006A6DD2" w:rsidRPr="001B530B" w:rsidRDefault="006A6DD2" w:rsidP="00A5223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9B3DE8" w14:textId="77777777" w:rsidR="006A6DD2" w:rsidRPr="001B530B" w:rsidRDefault="006A6DD2" w:rsidP="00A5223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5A2A5ED" w14:textId="77777777" w:rsidR="006A6DD2" w:rsidRPr="001B530B" w:rsidRDefault="006A6DD2" w:rsidP="00C1603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A6DD2" w:rsidRPr="00AC78CD" w14:paraId="4D7EDD7C" w14:textId="77777777">
        <w:trPr>
          <w:trHeight w:val="255"/>
          <w:jc w:val="center"/>
        </w:trPr>
        <w:tc>
          <w:tcPr>
            <w:tcW w:w="32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EC89BA" w14:textId="77777777" w:rsidR="006A6DD2" w:rsidRPr="00AC78CD" w:rsidRDefault="006A6DD2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AC78CD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B6C6D54" w14:textId="77777777" w:rsidR="006A6DD2" w:rsidRPr="001B530B" w:rsidRDefault="006A6DD2" w:rsidP="00A5223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AAF14D" w14:textId="77777777" w:rsidR="006A6DD2" w:rsidRPr="001B530B" w:rsidRDefault="006A6DD2" w:rsidP="00A5223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F8033F" w14:textId="77777777" w:rsidR="006A6DD2" w:rsidRPr="001B530B" w:rsidRDefault="006A6DD2" w:rsidP="00A5223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A14D7F" w14:textId="77777777" w:rsidR="006A6DD2" w:rsidRPr="001B530B" w:rsidRDefault="006A6DD2" w:rsidP="00A5223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26D129" w14:textId="77777777" w:rsidR="006A6DD2" w:rsidRPr="001B530B" w:rsidRDefault="006A6DD2" w:rsidP="00A5223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532EB6F" w14:textId="77777777" w:rsidR="006A6DD2" w:rsidRPr="001B530B" w:rsidRDefault="006A6DD2" w:rsidP="00C1603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A6DD2" w:rsidRPr="00AC78CD" w14:paraId="75307DF9" w14:textId="77777777">
        <w:trPr>
          <w:trHeight w:val="255"/>
          <w:jc w:val="center"/>
        </w:trPr>
        <w:tc>
          <w:tcPr>
            <w:tcW w:w="321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03C7EC" w14:textId="77777777" w:rsidR="006A6DD2" w:rsidRPr="00AC78CD" w:rsidRDefault="006A6DD2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C78CD">
              <w:rPr>
                <w:rFonts w:ascii="Arial Narrow" w:hAnsi="Arial Narrow"/>
                <w:b/>
                <w:bCs/>
                <w:sz w:val="22"/>
                <w:szCs w:val="22"/>
              </w:rPr>
              <w:t>Zmena stavu vnútroorganizačných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197577" w14:textId="77777777" w:rsidR="006A6DD2" w:rsidRPr="001B530B" w:rsidRDefault="006A6DD2" w:rsidP="00A5223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BC09B4" w14:textId="77777777" w:rsidR="006A6DD2" w:rsidRPr="001B530B" w:rsidRDefault="006A6DD2" w:rsidP="00A5223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CD366D" w14:textId="77777777" w:rsidR="006A6DD2" w:rsidRPr="001B530B" w:rsidRDefault="006A6DD2" w:rsidP="00A5223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ADCD23" w14:textId="77777777" w:rsidR="006A6DD2" w:rsidRPr="001B530B" w:rsidRDefault="006A6DD2" w:rsidP="00A5223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A393E1" w14:textId="77777777" w:rsidR="006A6DD2" w:rsidRPr="001B530B" w:rsidRDefault="003A78C6" w:rsidP="00A5223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463393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D6CE240" w14:textId="77777777" w:rsidR="006A6DD2" w:rsidRPr="001B530B" w:rsidRDefault="00B137F2" w:rsidP="00C1603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384555</w:t>
            </w:r>
          </w:p>
        </w:tc>
      </w:tr>
      <w:tr w:rsidR="006A6DD2" w:rsidRPr="00AC78CD" w14:paraId="0E804F6D" w14:textId="77777777">
        <w:trPr>
          <w:trHeight w:val="270"/>
          <w:jc w:val="center"/>
        </w:trPr>
        <w:tc>
          <w:tcPr>
            <w:tcW w:w="321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DB9A8" w14:textId="77777777" w:rsidR="006A6DD2" w:rsidRPr="00AC78CD" w:rsidRDefault="006A6DD2" w:rsidP="00C51E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C78CD">
              <w:rPr>
                <w:rFonts w:ascii="Arial Narrow" w:hAnsi="Arial Narrow"/>
                <w:b/>
                <w:bCs/>
                <w:sz w:val="22"/>
                <w:szCs w:val="22"/>
              </w:rPr>
              <w:t>zásob vo výkaze ziskov a strát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06A85A25" w14:textId="77777777" w:rsidR="006A6DD2" w:rsidRPr="00AC78CD" w:rsidRDefault="006A6DD2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AC78C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96F771" w14:textId="77777777" w:rsidR="006A6DD2" w:rsidRPr="00AC78CD" w:rsidRDefault="006A6DD2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AC78C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9F4DCA" w14:textId="77777777" w:rsidR="006A6DD2" w:rsidRPr="00AC78CD" w:rsidRDefault="006A6DD2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AC78C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7830DF" w14:textId="77777777" w:rsidR="006A6DD2" w:rsidRPr="00AC78CD" w:rsidRDefault="006A6DD2" w:rsidP="00C51EDE">
            <w:pPr>
              <w:rPr>
                <w:rFonts w:ascii="Arial Narrow" w:hAnsi="Arial Narrow"/>
                <w:sz w:val="22"/>
                <w:szCs w:val="22"/>
              </w:rPr>
            </w:pPr>
            <w:r w:rsidRPr="00AC78C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F7C9D6" w14:textId="77777777" w:rsidR="006A6DD2" w:rsidRPr="00AC78CD" w:rsidRDefault="006A6DD2" w:rsidP="003A78C6">
            <w:pPr>
              <w:rPr>
                <w:rFonts w:ascii="Arial Narrow" w:hAnsi="Arial Narrow"/>
                <w:sz w:val="22"/>
                <w:szCs w:val="22"/>
              </w:rPr>
            </w:pPr>
            <w:r w:rsidRPr="00AC78C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506BCA8" w14:textId="77777777" w:rsidR="006A6DD2" w:rsidRPr="00AC78CD" w:rsidRDefault="006A6DD2" w:rsidP="00C16036">
            <w:pPr>
              <w:rPr>
                <w:rFonts w:ascii="Arial Narrow" w:hAnsi="Arial Narrow"/>
                <w:sz w:val="22"/>
                <w:szCs w:val="22"/>
              </w:rPr>
            </w:pPr>
            <w:r w:rsidRPr="00AC78C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6B73CCA1" w14:textId="77777777" w:rsidR="00FA3F5E" w:rsidRPr="00AC78CD" w:rsidRDefault="00FA3F5E" w:rsidP="00972C82">
      <w:pPr>
        <w:jc w:val="both"/>
        <w:rPr>
          <w:rFonts w:ascii="Arial Narrow" w:hAnsi="Arial Narrow"/>
          <w:sz w:val="22"/>
          <w:szCs w:val="22"/>
        </w:rPr>
      </w:pPr>
    </w:p>
    <w:p w14:paraId="547E39FE" w14:textId="77777777" w:rsidR="00CC6236" w:rsidRDefault="00CC6236" w:rsidP="00972C82">
      <w:pPr>
        <w:jc w:val="both"/>
        <w:rPr>
          <w:rFonts w:ascii="Arial Narrow" w:hAnsi="Arial Narrow"/>
          <w:sz w:val="22"/>
          <w:szCs w:val="22"/>
        </w:rPr>
      </w:pPr>
    </w:p>
    <w:p w14:paraId="0983A8B5" w14:textId="77777777" w:rsidR="006104EE" w:rsidRDefault="006104EE" w:rsidP="00972C82">
      <w:pPr>
        <w:jc w:val="both"/>
        <w:rPr>
          <w:sz w:val="21"/>
          <w:szCs w:val="21"/>
        </w:rPr>
      </w:pPr>
    </w:p>
    <w:p w14:paraId="1AEBDCA8" w14:textId="77777777" w:rsidR="00CC6236" w:rsidRPr="00613EA7" w:rsidRDefault="00CC6236" w:rsidP="00972C82">
      <w:pPr>
        <w:jc w:val="both"/>
        <w:rPr>
          <w:sz w:val="21"/>
          <w:szCs w:val="21"/>
        </w:rPr>
      </w:pPr>
    </w:p>
    <w:p w14:paraId="657CD5A5" w14:textId="77777777" w:rsidR="00346F24" w:rsidRPr="00273DC9" w:rsidRDefault="00A5223D" w:rsidP="00A5223D">
      <w:pPr>
        <w:rPr>
          <w:rFonts w:ascii="Arial Narrow" w:hAnsi="Arial Narrow"/>
          <w:sz w:val="22"/>
          <w:szCs w:val="22"/>
        </w:rPr>
      </w:pPr>
      <w:r w:rsidRPr="00273DC9">
        <w:rPr>
          <w:rFonts w:ascii="Arial Narrow" w:hAnsi="Arial Narrow"/>
          <w:sz w:val="22"/>
          <w:szCs w:val="22"/>
        </w:rPr>
        <w:t xml:space="preserve">c) </w:t>
      </w:r>
      <w:r w:rsidR="00346F24" w:rsidRPr="00273DC9">
        <w:rPr>
          <w:rFonts w:ascii="Arial Narrow" w:hAnsi="Arial Narrow"/>
          <w:sz w:val="22"/>
          <w:szCs w:val="22"/>
        </w:rPr>
        <w:t>I</w:t>
      </w:r>
      <w:r w:rsidRPr="00273DC9">
        <w:rPr>
          <w:rFonts w:ascii="Arial Narrow" w:hAnsi="Arial Narrow"/>
          <w:sz w:val="22"/>
          <w:szCs w:val="22"/>
        </w:rPr>
        <w:t xml:space="preserve">nformácie o výnosoch pri aktivácií nákladov a o výnosoch z hospodárskej činnosti, </w:t>
      </w:r>
    </w:p>
    <w:p w14:paraId="011D1920" w14:textId="77777777" w:rsidR="00A5223D" w:rsidRPr="00273DC9" w:rsidRDefault="00A5223D" w:rsidP="00A5223D">
      <w:pPr>
        <w:rPr>
          <w:rFonts w:ascii="Arial Narrow" w:hAnsi="Arial Narrow"/>
          <w:sz w:val="22"/>
          <w:szCs w:val="22"/>
        </w:rPr>
      </w:pPr>
      <w:r w:rsidRPr="00273DC9">
        <w:rPr>
          <w:rFonts w:ascii="Arial Narrow" w:hAnsi="Arial Narrow"/>
          <w:sz w:val="22"/>
          <w:szCs w:val="22"/>
        </w:rPr>
        <w:t>finančnej činnosti a mimoriadnej činnosti</w:t>
      </w:r>
    </w:p>
    <w:p w14:paraId="54598F9B" w14:textId="77777777" w:rsidR="0073601D" w:rsidRPr="00273DC9" w:rsidRDefault="0073601D" w:rsidP="006104EE">
      <w:pPr>
        <w:ind w:left="180"/>
        <w:rPr>
          <w:rFonts w:ascii="Arial Narrow" w:hAnsi="Arial Narrow"/>
          <w:sz w:val="22"/>
          <w:szCs w:val="22"/>
        </w:rPr>
      </w:pPr>
    </w:p>
    <w:p w14:paraId="0AE702E2" w14:textId="77777777" w:rsidR="006705C3" w:rsidRPr="00273DC9" w:rsidRDefault="006705C3" w:rsidP="006705C3">
      <w:pPr>
        <w:rPr>
          <w:rFonts w:ascii="Arial Narrow" w:hAnsi="Arial Narrow"/>
          <w:b/>
          <w:sz w:val="22"/>
          <w:szCs w:val="22"/>
        </w:rPr>
      </w:pPr>
    </w:p>
    <w:tbl>
      <w:tblPr>
        <w:tblW w:w="10160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40"/>
        <w:gridCol w:w="2620"/>
        <w:gridCol w:w="2100"/>
      </w:tblGrid>
      <w:tr w:rsidR="006705C3" w:rsidRPr="00273DC9" w14:paraId="015D69B7" w14:textId="77777777">
        <w:trPr>
          <w:trHeight w:val="255"/>
          <w:jc w:val="center"/>
        </w:trPr>
        <w:tc>
          <w:tcPr>
            <w:tcW w:w="544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664150" w14:textId="77777777" w:rsidR="006705C3" w:rsidRPr="00273DC9" w:rsidRDefault="006705C3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3DC9">
              <w:rPr>
                <w:rFonts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6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E47027" w14:textId="77777777" w:rsidR="006705C3" w:rsidRPr="00273DC9" w:rsidRDefault="006705C3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3DC9">
              <w:rPr>
                <w:rFonts w:ascii="Arial Narrow" w:hAnsi="Arial Narrow"/>
                <w:b/>
                <w:bCs/>
                <w:sz w:val="22"/>
                <w:szCs w:val="22"/>
              </w:rPr>
              <w:t>Bežné účtovné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2AF7D0E" w14:textId="77777777" w:rsidR="006705C3" w:rsidRPr="00273DC9" w:rsidRDefault="006705C3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3DC9">
              <w:rPr>
                <w:rFonts w:ascii="Arial Narrow" w:hAnsi="Arial Narrow"/>
                <w:b/>
                <w:bCs/>
                <w:sz w:val="22"/>
                <w:szCs w:val="22"/>
              </w:rPr>
              <w:t>Bezprostredne</w:t>
            </w:r>
          </w:p>
        </w:tc>
      </w:tr>
      <w:tr w:rsidR="006705C3" w:rsidRPr="00273DC9" w14:paraId="3F010E09" w14:textId="77777777">
        <w:trPr>
          <w:trHeight w:val="255"/>
          <w:jc w:val="center"/>
        </w:trPr>
        <w:tc>
          <w:tcPr>
            <w:tcW w:w="54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AD4CF8" w14:textId="77777777" w:rsidR="006705C3" w:rsidRPr="00273DC9" w:rsidRDefault="006705C3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3DC9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6ECED7" w14:textId="77777777" w:rsidR="006705C3" w:rsidRPr="00273DC9" w:rsidRDefault="006705C3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3DC9">
              <w:rPr>
                <w:rFonts w:ascii="Arial Narrow" w:hAnsi="Arial Narrow"/>
                <w:b/>
                <w:bCs/>
                <w:sz w:val="22"/>
                <w:szCs w:val="22"/>
              </w:rPr>
              <w:t>obdobie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C01E028" w14:textId="77777777" w:rsidR="006705C3" w:rsidRPr="00273DC9" w:rsidRDefault="006705C3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3DC9">
              <w:rPr>
                <w:rFonts w:ascii="Arial Narrow" w:hAnsi="Arial Narrow"/>
                <w:b/>
                <w:bCs/>
                <w:sz w:val="22"/>
                <w:szCs w:val="22"/>
              </w:rPr>
              <w:t>predchádzajúce</w:t>
            </w:r>
          </w:p>
        </w:tc>
      </w:tr>
      <w:tr w:rsidR="006705C3" w:rsidRPr="00273DC9" w14:paraId="106639C7" w14:textId="77777777">
        <w:trPr>
          <w:trHeight w:val="270"/>
          <w:jc w:val="center"/>
        </w:trPr>
        <w:tc>
          <w:tcPr>
            <w:tcW w:w="54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844F41" w14:textId="77777777" w:rsidR="006705C3" w:rsidRPr="00273DC9" w:rsidRDefault="006705C3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3DC9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13E3D" w14:textId="77777777" w:rsidR="006705C3" w:rsidRPr="00273DC9" w:rsidRDefault="006705C3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3DC9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81D8AE5" w14:textId="77777777" w:rsidR="006705C3" w:rsidRPr="00273DC9" w:rsidRDefault="006705C3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3DC9">
              <w:rPr>
                <w:rFonts w:ascii="Arial Narrow" w:hAnsi="Arial Narrow"/>
                <w:b/>
                <w:bCs/>
                <w:sz w:val="22"/>
                <w:szCs w:val="22"/>
              </w:rPr>
              <w:t>účtovné obdobie</w:t>
            </w:r>
          </w:p>
        </w:tc>
      </w:tr>
      <w:tr w:rsidR="005C058E" w:rsidRPr="00273DC9" w14:paraId="6A5F3465" w14:textId="77777777">
        <w:trPr>
          <w:trHeight w:val="255"/>
          <w:jc w:val="center"/>
        </w:trPr>
        <w:tc>
          <w:tcPr>
            <w:tcW w:w="5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C33ED1" w14:textId="77777777" w:rsidR="005C058E" w:rsidRPr="00273DC9" w:rsidRDefault="005C058E" w:rsidP="005C058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3DC9">
              <w:rPr>
                <w:rFonts w:ascii="Arial Narrow" w:hAnsi="Arial Narrow"/>
                <w:b/>
                <w:bCs/>
                <w:sz w:val="22"/>
                <w:szCs w:val="22"/>
              </w:rPr>
              <w:t>Významné položky pri aktivácií nákladov, z toho: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4DA242" w14:textId="77777777" w:rsidR="005C058E" w:rsidRPr="00273DC9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25678A6" w14:textId="77777777" w:rsidR="005C058E" w:rsidRPr="00273DC9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3DC9">
              <w:rPr>
                <w:rFonts w:ascii="Arial Narrow" w:hAnsi="Arial Narrow"/>
                <w:sz w:val="22"/>
                <w:szCs w:val="22"/>
              </w:rPr>
              <w:t>177193</w:t>
            </w:r>
          </w:p>
        </w:tc>
      </w:tr>
      <w:tr w:rsidR="005C058E" w:rsidRPr="00273DC9" w14:paraId="59E5446A" w14:textId="77777777">
        <w:trPr>
          <w:trHeight w:val="255"/>
          <w:jc w:val="center"/>
        </w:trPr>
        <w:tc>
          <w:tcPr>
            <w:tcW w:w="5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69FA74" w14:textId="77777777" w:rsidR="005C058E" w:rsidRPr="00273DC9" w:rsidRDefault="005C058E" w:rsidP="005C058E">
            <w:pPr>
              <w:rPr>
                <w:rFonts w:ascii="Arial Narrow" w:hAnsi="Arial Narrow"/>
                <w:sz w:val="22"/>
                <w:szCs w:val="22"/>
              </w:rPr>
            </w:pPr>
            <w:r w:rsidRPr="00273DC9">
              <w:rPr>
                <w:rFonts w:ascii="Arial Narrow" w:hAnsi="Arial Narrow"/>
                <w:sz w:val="22"/>
                <w:szCs w:val="22"/>
              </w:rPr>
              <w:t> DHM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BA2655" w14:textId="77777777" w:rsidR="005C058E" w:rsidRPr="00273DC9" w:rsidRDefault="003A78C6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55D5DD3" w14:textId="77777777" w:rsidR="005C058E" w:rsidRPr="00273DC9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3DC9">
              <w:rPr>
                <w:rFonts w:ascii="Arial Narrow" w:hAnsi="Arial Narrow"/>
                <w:sz w:val="22"/>
                <w:szCs w:val="22"/>
              </w:rPr>
              <w:t>13516</w:t>
            </w:r>
          </w:p>
        </w:tc>
      </w:tr>
      <w:tr w:rsidR="005C058E" w:rsidRPr="00273DC9" w14:paraId="031947F6" w14:textId="77777777">
        <w:trPr>
          <w:trHeight w:val="255"/>
          <w:jc w:val="center"/>
        </w:trPr>
        <w:tc>
          <w:tcPr>
            <w:tcW w:w="5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7E6B67" w14:textId="77777777" w:rsidR="005C058E" w:rsidRPr="00273DC9" w:rsidRDefault="005C058E" w:rsidP="005C058E">
            <w:pPr>
              <w:rPr>
                <w:rFonts w:ascii="Arial Narrow" w:hAnsi="Arial Narrow"/>
                <w:sz w:val="22"/>
                <w:szCs w:val="22"/>
              </w:rPr>
            </w:pPr>
            <w:r w:rsidRPr="00273DC9">
              <w:rPr>
                <w:rFonts w:ascii="Arial Narrow" w:hAnsi="Arial Narrow"/>
                <w:sz w:val="22"/>
                <w:szCs w:val="22"/>
              </w:rPr>
              <w:t> Základné stádo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EB208A" w14:textId="77777777" w:rsidR="005C058E" w:rsidRPr="00273DC9" w:rsidRDefault="003A78C6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226742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64C2AF9" w14:textId="77777777" w:rsidR="005C058E" w:rsidRPr="00273DC9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3DC9">
              <w:rPr>
                <w:rFonts w:ascii="Arial Narrow" w:hAnsi="Arial Narrow"/>
                <w:sz w:val="22"/>
                <w:szCs w:val="22"/>
              </w:rPr>
              <w:t>150022</w:t>
            </w:r>
          </w:p>
        </w:tc>
      </w:tr>
      <w:tr w:rsidR="005C058E" w:rsidRPr="00273DC9" w14:paraId="26E59EF4" w14:textId="77777777">
        <w:trPr>
          <w:trHeight w:val="255"/>
          <w:jc w:val="center"/>
        </w:trPr>
        <w:tc>
          <w:tcPr>
            <w:tcW w:w="5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EA5000" w14:textId="77777777" w:rsidR="005C058E" w:rsidRPr="00273DC9" w:rsidRDefault="005C058E" w:rsidP="005C058E">
            <w:pPr>
              <w:rPr>
                <w:rFonts w:ascii="Arial Narrow" w:hAnsi="Arial Narrow"/>
                <w:sz w:val="22"/>
                <w:szCs w:val="22"/>
              </w:rPr>
            </w:pPr>
            <w:r w:rsidRPr="00273DC9">
              <w:rPr>
                <w:rFonts w:ascii="Arial Narrow" w:hAnsi="Arial Narrow"/>
                <w:sz w:val="22"/>
                <w:szCs w:val="22"/>
              </w:rPr>
              <w:t>Ostatné /material,obedy /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0C1393" w14:textId="77777777" w:rsidR="005C058E" w:rsidRPr="00273DC9" w:rsidRDefault="003A78C6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7679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557DDD2" w14:textId="77777777" w:rsidR="005C058E" w:rsidRPr="00273DC9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3DC9">
              <w:rPr>
                <w:rFonts w:ascii="Arial Narrow" w:hAnsi="Arial Narrow"/>
                <w:sz w:val="22"/>
                <w:szCs w:val="22"/>
              </w:rPr>
              <w:t>13655</w:t>
            </w:r>
          </w:p>
        </w:tc>
      </w:tr>
      <w:tr w:rsidR="005C058E" w:rsidRPr="00273DC9" w14:paraId="21DD2376" w14:textId="77777777">
        <w:trPr>
          <w:trHeight w:val="255"/>
          <w:jc w:val="center"/>
        </w:trPr>
        <w:tc>
          <w:tcPr>
            <w:tcW w:w="54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0FAC10" w14:textId="77777777" w:rsidR="005C058E" w:rsidRPr="00273DC9" w:rsidRDefault="005C058E" w:rsidP="005C058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3DC9">
              <w:rPr>
                <w:rFonts w:ascii="Arial Narrow" w:hAnsi="Arial Narrow"/>
                <w:b/>
                <w:bCs/>
                <w:sz w:val="22"/>
                <w:szCs w:val="22"/>
              </w:rPr>
              <w:t>Ostatné významné položky výnosov z hospodárskej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48CF35" w14:textId="77777777" w:rsidR="005C058E" w:rsidRPr="00273DC9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A420597" w14:textId="77777777" w:rsidR="005C058E" w:rsidRPr="00273DC9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3DC9">
              <w:rPr>
                <w:rFonts w:ascii="Arial Narrow" w:hAnsi="Arial Narrow"/>
                <w:sz w:val="22"/>
                <w:szCs w:val="22"/>
              </w:rPr>
              <w:t>644907</w:t>
            </w:r>
          </w:p>
        </w:tc>
      </w:tr>
      <w:tr w:rsidR="005C058E" w:rsidRPr="00273DC9" w14:paraId="674FF3F1" w14:textId="77777777">
        <w:trPr>
          <w:trHeight w:val="255"/>
          <w:jc w:val="center"/>
        </w:trPr>
        <w:tc>
          <w:tcPr>
            <w:tcW w:w="5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A622C9" w14:textId="77777777" w:rsidR="005C058E" w:rsidRPr="00273DC9" w:rsidRDefault="005C058E" w:rsidP="005C058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3DC9">
              <w:rPr>
                <w:rFonts w:ascii="Arial Narrow" w:hAnsi="Arial Narrow"/>
                <w:b/>
                <w:bCs/>
                <w:sz w:val="22"/>
                <w:szCs w:val="22"/>
              </w:rPr>
              <w:t>činnosti, z toho: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914658" w14:textId="77777777" w:rsidR="005C058E" w:rsidRPr="00273DC9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3448931" w14:textId="77777777" w:rsidR="005C058E" w:rsidRPr="00273DC9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058E" w:rsidRPr="00273DC9" w14:paraId="3CBA68CE" w14:textId="77777777">
        <w:trPr>
          <w:trHeight w:val="255"/>
          <w:jc w:val="center"/>
        </w:trPr>
        <w:tc>
          <w:tcPr>
            <w:tcW w:w="5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4E47E9" w14:textId="77777777" w:rsidR="005C058E" w:rsidRPr="00273DC9" w:rsidRDefault="005C058E" w:rsidP="005C058E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3DC9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Pr="00273DC9">
              <w:rPr>
                <w:rFonts w:ascii="Arial Narrow" w:hAnsi="Arial Narrow"/>
                <w:bCs/>
                <w:sz w:val="22"/>
                <w:szCs w:val="22"/>
              </w:rPr>
              <w:t>Dotácie RV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296394" w14:textId="77777777" w:rsidR="005C058E" w:rsidRPr="001B530B" w:rsidRDefault="003A78C6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508747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5DDE581" w14:textId="77777777" w:rsidR="005C058E" w:rsidRPr="00273DC9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3DC9">
              <w:rPr>
                <w:rFonts w:ascii="Arial Narrow" w:hAnsi="Arial Narrow"/>
                <w:sz w:val="22"/>
                <w:szCs w:val="22"/>
              </w:rPr>
              <w:t>442167</w:t>
            </w:r>
          </w:p>
        </w:tc>
      </w:tr>
      <w:tr w:rsidR="005C058E" w:rsidRPr="00273DC9" w14:paraId="487A3C16" w14:textId="77777777">
        <w:trPr>
          <w:trHeight w:val="255"/>
          <w:jc w:val="center"/>
        </w:trPr>
        <w:tc>
          <w:tcPr>
            <w:tcW w:w="5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538E63" w14:textId="77777777" w:rsidR="005C058E" w:rsidRPr="00273DC9" w:rsidRDefault="005C058E" w:rsidP="005C058E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3DC9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Pr="00273DC9">
              <w:rPr>
                <w:rFonts w:ascii="Arial Narrow" w:hAnsi="Arial Narrow"/>
                <w:bCs/>
                <w:sz w:val="22"/>
                <w:szCs w:val="22"/>
              </w:rPr>
              <w:t>Dotácie ŽV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8A46DA" w14:textId="77777777" w:rsidR="005C058E" w:rsidRPr="001B530B" w:rsidRDefault="003A78C6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35917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9CCFFB2" w14:textId="77777777" w:rsidR="005C058E" w:rsidRPr="00273DC9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3DC9">
              <w:rPr>
                <w:rFonts w:ascii="Arial Narrow" w:hAnsi="Arial Narrow"/>
                <w:sz w:val="22"/>
                <w:szCs w:val="22"/>
              </w:rPr>
              <w:t>24548</w:t>
            </w:r>
          </w:p>
        </w:tc>
      </w:tr>
      <w:tr w:rsidR="005C058E" w:rsidRPr="00273DC9" w14:paraId="6A800BBA" w14:textId="77777777">
        <w:trPr>
          <w:trHeight w:val="255"/>
          <w:jc w:val="center"/>
        </w:trPr>
        <w:tc>
          <w:tcPr>
            <w:tcW w:w="5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5FEB8A" w14:textId="77777777" w:rsidR="005C058E" w:rsidRPr="00273DC9" w:rsidRDefault="005C058E" w:rsidP="005C058E">
            <w:pPr>
              <w:rPr>
                <w:rFonts w:ascii="Arial Narrow" w:hAnsi="Arial Narrow"/>
                <w:sz w:val="22"/>
                <w:szCs w:val="22"/>
              </w:rPr>
            </w:pPr>
            <w:r w:rsidRPr="00273DC9">
              <w:rPr>
                <w:rFonts w:ascii="Arial Narrow" w:hAnsi="Arial Narrow"/>
                <w:sz w:val="22"/>
                <w:szCs w:val="22"/>
              </w:rPr>
              <w:t> Ostatné /exhaláty,spät.lízing/.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DBD4EA" w14:textId="77777777" w:rsidR="005C058E" w:rsidRPr="001B530B" w:rsidRDefault="003A78C6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249200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283EF4D" w14:textId="77777777" w:rsidR="005C058E" w:rsidRPr="00273DC9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3DC9">
              <w:rPr>
                <w:rFonts w:ascii="Arial Narrow" w:hAnsi="Arial Narrow"/>
                <w:sz w:val="22"/>
                <w:szCs w:val="22"/>
              </w:rPr>
              <w:t>178192</w:t>
            </w:r>
          </w:p>
        </w:tc>
      </w:tr>
      <w:tr w:rsidR="005C058E" w:rsidRPr="00273DC9" w14:paraId="07CB0157" w14:textId="77777777">
        <w:trPr>
          <w:trHeight w:val="255"/>
          <w:jc w:val="center"/>
        </w:trPr>
        <w:tc>
          <w:tcPr>
            <w:tcW w:w="5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4EC599" w14:textId="77777777" w:rsidR="005C058E" w:rsidRPr="00273DC9" w:rsidRDefault="005C058E" w:rsidP="005C058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3DC9">
              <w:rPr>
                <w:rFonts w:ascii="Arial Narrow" w:hAnsi="Arial Narrow"/>
                <w:b/>
                <w:bCs/>
                <w:sz w:val="22"/>
                <w:szCs w:val="22"/>
              </w:rPr>
              <w:t>Finančné výnosy, z toho: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FF4F0E" w14:textId="77777777" w:rsidR="005C058E" w:rsidRPr="00273DC9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A88A913" w14:textId="77777777" w:rsidR="005C058E" w:rsidRPr="00273DC9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058E" w:rsidRPr="00273DC9" w14:paraId="1C94977D" w14:textId="77777777">
        <w:trPr>
          <w:trHeight w:val="255"/>
          <w:jc w:val="center"/>
        </w:trPr>
        <w:tc>
          <w:tcPr>
            <w:tcW w:w="5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FF2C5E" w14:textId="77777777" w:rsidR="005C058E" w:rsidRPr="00273DC9" w:rsidRDefault="005C058E" w:rsidP="005C058E">
            <w:pPr>
              <w:rPr>
                <w:rFonts w:ascii="Arial Narrow" w:hAnsi="Arial Narrow"/>
                <w:sz w:val="22"/>
                <w:szCs w:val="22"/>
              </w:rPr>
            </w:pPr>
            <w:r w:rsidRPr="00273DC9">
              <w:rPr>
                <w:rFonts w:ascii="Arial Narrow" w:hAnsi="Arial Narrow"/>
                <w:sz w:val="22"/>
                <w:szCs w:val="22"/>
              </w:rPr>
              <w:t>Kurzové zisky, z toho: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55C9C0" w14:textId="77777777" w:rsidR="005C058E" w:rsidRPr="00273DC9" w:rsidRDefault="005C058E" w:rsidP="005C058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2975AF" w14:textId="77777777" w:rsidR="005C058E" w:rsidRPr="00273DC9" w:rsidRDefault="005C058E" w:rsidP="005C058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058E" w:rsidRPr="00273DC9" w14:paraId="7F5A9D70" w14:textId="77777777">
        <w:trPr>
          <w:trHeight w:val="255"/>
          <w:jc w:val="center"/>
        </w:trPr>
        <w:tc>
          <w:tcPr>
            <w:tcW w:w="54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8452E1" w14:textId="77777777" w:rsidR="005C058E" w:rsidRPr="00273DC9" w:rsidRDefault="005C058E" w:rsidP="005C058E">
            <w:pPr>
              <w:rPr>
                <w:rFonts w:ascii="Arial Narrow" w:hAnsi="Arial Narrow"/>
                <w:sz w:val="22"/>
                <w:szCs w:val="22"/>
              </w:rPr>
            </w:pPr>
            <w:r w:rsidRPr="00273DC9">
              <w:rPr>
                <w:rFonts w:ascii="Arial Narrow" w:hAnsi="Arial Narrow"/>
                <w:sz w:val="22"/>
                <w:szCs w:val="22"/>
              </w:rPr>
              <w:t>kurzové zisky ku dňu, ku ktorému sa zostavuje účtovná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6C4B9D" w14:textId="77777777" w:rsidR="005C058E" w:rsidRPr="00273DC9" w:rsidRDefault="005C058E" w:rsidP="005C058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B9DC9FC" w14:textId="77777777" w:rsidR="005C058E" w:rsidRPr="00273DC9" w:rsidRDefault="005C058E" w:rsidP="005C058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058E" w:rsidRPr="00273DC9" w14:paraId="2111302C" w14:textId="77777777">
        <w:trPr>
          <w:trHeight w:val="255"/>
          <w:jc w:val="center"/>
        </w:trPr>
        <w:tc>
          <w:tcPr>
            <w:tcW w:w="5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56CA2C" w14:textId="77777777" w:rsidR="005C058E" w:rsidRPr="00273DC9" w:rsidRDefault="005C058E" w:rsidP="005C058E">
            <w:pPr>
              <w:rPr>
                <w:rFonts w:ascii="Arial Narrow" w:hAnsi="Arial Narrow"/>
                <w:sz w:val="22"/>
                <w:szCs w:val="22"/>
              </w:rPr>
            </w:pPr>
            <w:r w:rsidRPr="00273DC9">
              <w:rPr>
                <w:rFonts w:ascii="Arial Narrow" w:hAnsi="Arial Narrow"/>
                <w:sz w:val="22"/>
                <w:szCs w:val="22"/>
              </w:rPr>
              <w:t>závierka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96D6D2" w14:textId="77777777" w:rsidR="005C058E" w:rsidRPr="00273DC9" w:rsidRDefault="005C058E" w:rsidP="005C058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3BC1227" w14:textId="77777777" w:rsidR="005C058E" w:rsidRPr="00273DC9" w:rsidRDefault="005C058E" w:rsidP="005C058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058E" w:rsidRPr="00273DC9" w14:paraId="28862E08" w14:textId="77777777">
        <w:trPr>
          <w:trHeight w:val="255"/>
          <w:jc w:val="center"/>
        </w:trPr>
        <w:tc>
          <w:tcPr>
            <w:tcW w:w="5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71BED5" w14:textId="77777777" w:rsidR="005C058E" w:rsidRPr="00273DC9" w:rsidRDefault="005C058E" w:rsidP="005C058E">
            <w:pPr>
              <w:rPr>
                <w:rFonts w:ascii="Arial Narrow" w:hAnsi="Arial Narrow"/>
                <w:sz w:val="22"/>
                <w:szCs w:val="22"/>
              </w:rPr>
            </w:pPr>
            <w:r w:rsidRPr="00273DC9">
              <w:rPr>
                <w:rFonts w:ascii="Arial Narrow" w:hAnsi="Arial Narrow"/>
                <w:sz w:val="22"/>
                <w:szCs w:val="22"/>
              </w:rPr>
              <w:t>Ostatné významné položky finančných výnosov, z toho: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2C9B8" w14:textId="77777777" w:rsidR="005C058E" w:rsidRPr="00273DC9" w:rsidRDefault="005C058E" w:rsidP="005C058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6F17799" w14:textId="77777777" w:rsidR="005C058E" w:rsidRPr="00273DC9" w:rsidRDefault="005C058E" w:rsidP="005C058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058E" w:rsidRPr="00273DC9" w14:paraId="592BADD4" w14:textId="77777777">
        <w:trPr>
          <w:trHeight w:val="255"/>
          <w:jc w:val="center"/>
        </w:trPr>
        <w:tc>
          <w:tcPr>
            <w:tcW w:w="5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0AFB7" w14:textId="77777777" w:rsidR="005C058E" w:rsidRPr="00273DC9" w:rsidRDefault="005C058E" w:rsidP="005C058E">
            <w:pPr>
              <w:rPr>
                <w:rFonts w:ascii="Arial Narrow" w:hAnsi="Arial Narrow"/>
                <w:sz w:val="22"/>
                <w:szCs w:val="22"/>
              </w:rPr>
            </w:pPr>
            <w:r w:rsidRPr="00273DC9">
              <w:rPr>
                <w:rFonts w:ascii="Arial Narrow" w:hAnsi="Arial Narrow"/>
                <w:sz w:val="22"/>
                <w:szCs w:val="22"/>
              </w:rPr>
              <w:t> finančné výpomoci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81CBE9" w14:textId="77777777" w:rsidR="005C058E" w:rsidRPr="00273DC9" w:rsidRDefault="005C058E" w:rsidP="005C058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F78679C" w14:textId="77777777" w:rsidR="005C058E" w:rsidRPr="00273DC9" w:rsidRDefault="005C058E" w:rsidP="005C058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058E" w:rsidRPr="00273DC9" w14:paraId="162B85AF" w14:textId="77777777">
        <w:trPr>
          <w:trHeight w:val="255"/>
          <w:jc w:val="center"/>
        </w:trPr>
        <w:tc>
          <w:tcPr>
            <w:tcW w:w="5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875E7" w14:textId="77777777" w:rsidR="005C058E" w:rsidRPr="00273DC9" w:rsidRDefault="005C058E" w:rsidP="005C058E">
            <w:pPr>
              <w:rPr>
                <w:rFonts w:ascii="Arial Narrow" w:hAnsi="Arial Narrow"/>
                <w:sz w:val="22"/>
                <w:szCs w:val="22"/>
              </w:rPr>
            </w:pPr>
            <w:r w:rsidRPr="00273DC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902197" w14:textId="77777777" w:rsidR="005C058E" w:rsidRPr="00273DC9" w:rsidRDefault="005C058E" w:rsidP="005C058E">
            <w:pPr>
              <w:rPr>
                <w:rFonts w:ascii="Arial Narrow" w:hAnsi="Arial Narrow"/>
                <w:sz w:val="22"/>
                <w:szCs w:val="22"/>
              </w:rPr>
            </w:pPr>
            <w:r w:rsidRPr="00273DC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A6595AB" w14:textId="77777777" w:rsidR="005C058E" w:rsidRPr="00273DC9" w:rsidRDefault="005C058E" w:rsidP="005C058E">
            <w:pPr>
              <w:rPr>
                <w:rFonts w:ascii="Arial Narrow" w:hAnsi="Arial Narrow"/>
                <w:sz w:val="22"/>
                <w:szCs w:val="22"/>
              </w:rPr>
            </w:pPr>
            <w:r w:rsidRPr="00273DC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1EB445C5" w14:textId="77777777" w:rsidR="00BA704D" w:rsidRPr="00273DC9" w:rsidRDefault="00BA704D">
      <w:pPr>
        <w:rPr>
          <w:rFonts w:ascii="Arial Narrow" w:hAnsi="Arial Narrow"/>
          <w:sz w:val="22"/>
          <w:szCs w:val="22"/>
        </w:rPr>
      </w:pPr>
    </w:p>
    <w:p w14:paraId="04E55D14" w14:textId="77777777" w:rsidR="00BA704D" w:rsidRDefault="00BA704D">
      <w:pPr>
        <w:rPr>
          <w:rFonts w:ascii="Arial Narrow" w:hAnsi="Arial Narrow"/>
          <w:sz w:val="22"/>
          <w:szCs w:val="22"/>
        </w:rPr>
      </w:pPr>
    </w:p>
    <w:p w14:paraId="554A217C" w14:textId="77777777" w:rsidR="005C26F4" w:rsidRDefault="005C26F4">
      <w:pPr>
        <w:rPr>
          <w:rFonts w:ascii="Arial Narrow" w:hAnsi="Arial Narrow"/>
          <w:sz w:val="22"/>
          <w:szCs w:val="22"/>
        </w:rPr>
      </w:pPr>
    </w:p>
    <w:p w14:paraId="17F36239" w14:textId="77777777" w:rsidR="005C26F4" w:rsidRPr="00273DC9" w:rsidRDefault="005C26F4">
      <w:pPr>
        <w:rPr>
          <w:rFonts w:ascii="Arial Narrow" w:hAnsi="Arial Narrow"/>
          <w:sz w:val="22"/>
          <w:szCs w:val="22"/>
        </w:rPr>
      </w:pPr>
    </w:p>
    <w:p w14:paraId="6E3078D1" w14:textId="77777777" w:rsidR="00B12163" w:rsidRPr="00273DC9" w:rsidRDefault="00B12163">
      <w:pPr>
        <w:rPr>
          <w:rFonts w:ascii="Arial Narrow" w:hAnsi="Arial Narrow"/>
          <w:sz w:val="22"/>
          <w:szCs w:val="22"/>
        </w:rPr>
      </w:pPr>
    </w:p>
    <w:p w14:paraId="5497DEBD" w14:textId="029F763A" w:rsidR="005A4199" w:rsidRPr="00273DC9" w:rsidRDefault="005A4199" w:rsidP="005A4199">
      <w:pPr>
        <w:rPr>
          <w:rFonts w:ascii="Arial Narrow" w:hAnsi="Arial Narrow"/>
          <w:sz w:val="22"/>
          <w:szCs w:val="22"/>
        </w:rPr>
      </w:pPr>
      <w:r w:rsidRPr="00273DC9">
        <w:rPr>
          <w:rFonts w:ascii="Arial Narrow" w:hAnsi="Arial Narrow"/>
          <w:sz w:val="22"/>
          <w:szCs w:val="22"/>
        </w:rPr>
        <w:lastRenderedPageBreak/>
        <w:t xml:space="preserve">g) </w:t>
      </w:r>
      <w:r w:rsidR="00346F24" w:rsidRPr="00273DC9">
        <w:rPr>
          <w:rFonts w:ascii="Arial Narrow" w:hAnsi="Arial Narrow"/>
          <w:sz w:val="22"/>
          <w:szCs w:val="22"/>
        </w:rPr>
        <w:t>I</w:t>
      </w:r>
      <w:r w:rsidR="00A5223D" w:rsidRPr="00273DC9">
        <w:rPr>
          <w:rFonts w:ascii="Arial Narrow" w:hAnsi="Arial Narrow"/>
          <w:sz w:val="22"/>
          <w:szCs w:val="22"/>
        </w:rPr>
        <w:t>nformácie</w:t>
      </w:r>
      <w:r w:rsidRPr="00273DC9">
        <w:rPr>
          <w:rFonts w:ascii="Arial Narrow" w:hAnsi="Arial Narrow"/>
          <w:sz w:val="22"/>
          <w:szCs w:val="22"/>
        </w:rPr>
        <w:t xml:space="preserve"> o čistom obrate</w:t>
      </w:r>
      <w:r w:rsidR="001C40A6">
        <w:rPr>
          <w:rFonts w:ascii="Arial Narrow" w:hAnsi="Arial Narrow"/>
          <w:sz w:val="22"/>
          <w:szCs w:val="22"/>
        </w:rPr>
        <w:t xml:space="preserve"> </w:t>
      </w:r>
    </w:p>
    <w:p w14:paraId="6148D964" w14:textId="77777777" w:rsidR="005A4199" w:rsidRPr="00273DC9" w:rsidRDefault="005A4199" w:rsidP="005A4199">
      <w:pPr>
        <w:rPr>
          <w:rFonts w:ascii="Arial Narrow" w:hAnsi="Arial Narrow"/>
          <w:b/>
          <w:sz w:val="22"/>
          <w:szCs w:val="22"/>
        </w:rPr>
      </w:pPr>
    </w:p>
    <w:tbl>
      <w:tblPr>
        <w:tblW w:w="10160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40"/>
        <w:gridCol w:w="2620"/>
        <w:gridCol w:w="2100"/>
      </w:tblGrid>
      <w:tr w:rsidR="005A4199" w:rsidRPr="00273DC9" w14:paraId="4B470F25" w14:textId="77777777">
        <w:trPr>
          <w:trHeight w:val="255"/>
          <w:jc w:val="center"/>
        </w:trPr>
        <w:tc>
          <w:tcPr>
            <w:tcW w:w="544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C8BE46" w14:textId="77777777" w:rsidR="005A4199" w:rsidRPr="00273DC9" w:rsidRDefault="005A4199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3DC9">
              <w:rPr>
                <w:rFonts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6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386151" w14:textId="77777777" w:rsidR="005A4199" w:rsidRPr="00273DC9" w:rsidRDefault="005A4199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3DC9">
              <w:rPr>
                <w:rFonts w:ascii="Arial Narrow" w:hAnsi="Arial Narrow"/>
                <w:b/>
                <w:bCs/>
                <w:sz w:val="22"/>
                <w:szCs w:val="22"/>
              </w:rPr>
              <w:t>Bežné účtovné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FFA2AC1" w14:textId="77777777" w:rsidR="005A4199" w:rsidRPr="00273DC9" w:rsidRDefault="005A4199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3DC9">
              <w:rPr>
                <w:rFonts w:ascii="Arial Narrow" w:hAnsi="Arial Narrow"/>
                <w:b/>
                <w:bCs/>
                <w:sz w:val="22"/>
                <w:szCs w:val="22"/>
              </w:rPr>
              <w:t>Bezprostredne</w:t>
            </w:r>
          </w:p>
        </w:tc>
      </w:tr>
      <w:tr w:rsidR="005A4199" w:rsidRPr="00273DC9" w14:paraId="7E55CAB5" w14:textId="77777777">
        <w:trPr>
          <w:trHeight w:val="255"/>
          <w:jc w:val="center"/>
        </w:trPr>
        <w:tc>
          <w:tcPr>
            <w:tcW w:w="54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CE0E7" w14:textId="77777777" w:rsidR="005A4199" w:rsidRPr="00273DC9" w:rsidRDefault="005A4199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3DC9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ECA4F4" w14:textId="77777777" w:rsidR="005A4199" w:rsidRPr="00273DC9" w:rsidRDefault="005A4199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3DC9">
              <w:rPr>
                <w:rFonts w:ascii="Arial Narrow" w:hAnsi="Arial Narrow"/>
                <w:b/>
                <w:bCs/>
                <w:sz w:val="22"/>
                <w:szCs w:val="22"/>
              </w:rPr>
              <w:t>obdobie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78116D6" w14:textId="77777777" w:rsidR="005A4199" w:rsidRPr="00273DC9" w:rsidRDefault="005A4199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3DC9">
              <w:rPr>
                <w:rFonts w:ascii="Arial Narrow" w:hAnsi="Arial Narrow"/>
                <w:b/>
                <w:bCs/>
                <w:sz w:val="22"/>
                <w:szCs w:val="22"/>
              </w:rPr>
              <w:t>predchádzajúce</w:t>
            </w:r>
          </w:p>
        </w:tc>
      </w:tr>
      <w:tr w:rsidR="005A4199" w:rsidRPr="00273DC9" w14:paraId="7C452C18" w14:textId="77777777">
        <w:trPr>
          <w:trHeight w:val="270"/>
          <w:jc w:val="center"/>
        </w:trPr>
        <w:tc>
          <w:tcPr>
            <w:tcW w:w="54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4E8015" w14:textId="77777777" w:rsidR="005A4199" w:rsidRPr="00273DC9" w:rsidRDefault="005A4199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3DC9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94890F" w14:textId="77777777" w:rsidR="005A4199" w:rsidRPr="00273DC9" w:rsidRDefault="005A4199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3DC9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F5ADFB7" w14:textId="77777777" w:rsidR="005A4199" w:rsidRPr="00273DC9" w:rsidRDefault="005A4199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3DC9">
              <w:rPr>
                <w:rFonts w:ascii="Arial Narrow" w:hAnsi="Arial Narrow"/>
                <w:b/>
                <w:bCs/>
                <w:sz w:val="22"/>
                <w:szCs w:val="22"/>
              </w:rPr>
              <w:t>účtovné obdobie</w:t>
            </w:r>
          </w:p>
        </w:tc>
      </w:tr>
      <w:tr w:rsidR="005C058E" w:rsidRPr="00273DC9" w14:paraId="5F9D0EBC" w14:textId="77777777">
        <w:trPr>
          <w:trHeight w:val="255"/>
          <w:jc w:val="center"/>
        </w:trPr>
        <w:tc>
          <w:tcPr>
            <w:tcW w:w="5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B992E7" w14:textId="77777777" w:rsidR="005C058E" w:rsidRPr="00273DC9" w:rsidRDefault="005C058E" w:rsidP="005C058E">
            <w:pPr>
              <w:rPr>
                <w:rFonts w:ascii="Arial Narrow" w:hAnsi="Arial Narrow"/>
                <w:sz w:val="22"/>
                <w:szCs w:val="22"/>
              </w:rPr>
            </w:pPr>
            <w:r w:rsidRPr="00273DC9">
              <w:rPr>
                <w:rFonts w:ascii="Arial Narrow" w:hAnsi="Arial Narrow"/>
                <w:sz w:val="22"/>
                <w:szCs w:val="22"/>
              </w:rPr>
              <w:t>Tržby za vlastné výrobky</w:t>
            </w:r>
            <w:r w:rsidR="006104EE">
              <w:rPr>
                <w:rFonts w:ascii="Arial Narrow" w:hAnsi="Arial Narrow"/>
                <w:sz w:val="22"/>
                <w:szCs w:val="22"/>
              </w:rPr>
              <w:t xml:space="preserve">     601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4556E6" w14:textId="77777777" w:rsidR="005C058E" w:rsidRPr="001B530B" w:rsidRDefault="003A78C6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1106356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5238B20" w14:textId="77777777" w:rsidR="005C058E" w:rsidRPr="001B530B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1061009</w:t>
            </w:r>
          </w:p>
        </w:tc>
      </w:tr>
      <w:tr w:rsidR="005C058E" w:rsidRPr="00273DC9" w14:paraId="5976FBD7" w14:textId="77777777">
        <w:trPr>
          <w:trHeight w:val="255"/>
          <w:jc w:val="center"/>
        </w:trPr>
        <w:tc>
          <w:tcPr>
            <w:tcW w:w="5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4B2069" w14:textId="77777777" w:rsidR="005C058E" w:rsidRPr="00273DC9" w:rsidRDefault="005C058E" w:rsidP="005C058E">
            <w:pPr>
              <w:rPr>
                <w:rFonts w:ascii="Arial Narrow" w:hAnsi="Arial Narrow"/>
                <w:sz w:val="22"/>
                <w:szCs w:val="22"/>
              </w:rPr>
            </w:pPr>
            <w:r w:rsidRPr="00273DC9">
              <w:rPr>
                <w:rFonts w:ascii="Arial Narrow" w:hAnsi="Arial Narrow"/>
                <w:sz w:val="22"/>
                <w:szCs w:val="22"/>
              </w:rPr>
              <w:t>Tržby z predaja služieb</w:t>
            </w:r>
            <w:r w:rsidR="006104EE">
              <w:rPr>
                <w:rFonts w:ascii="Arial Narrow" w:hAnsi="Arial Narrow"/>
                <w:sz w:val="22"/>
                <w:szCs w:val="22"/>
              </w:rPr>
              <w:t xml:space="preserve">       602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271505" w14:textId="77777777" w:rsidR="005C058E" w:rsidRPr="001B530B" w:rsidRDefault="003A78C6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34793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E5E0F1F" w14:textId="77777777" w:rsidR="005C058E" w:rsidRPr="001B530B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41662</w:t>
            </w:r>
          </w:p>
        </w:tc>
      </w:tr>
      <w:tr w:rsidR="005C058E" w:rsidRPr="00273DC9" w14:paraId="23C5C9E5" w14:textId="77777777">
        <w:trPr>
          <w:trHeight w:val="255"/>
          <w:jc w:val="center"/>
        </w:trPr>
        <w:tc>
          <w:tcPr>
            <w:tcW w:w="5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8504E" w14:textId="77777777" w:rsidR="005C058E" w:rsidRPr="00273DC9" w:rsidRDefault="005C058E" w:rsidP="005C058E">
            <w:pPr>
              <w:rPr>
                <w:rFonts w:ascii="Arial Narrow" w:hAnsi="Arial Narrow"/>
                <w:sz w:val="22"/>
                <w:szCs w:val="22"/>
              </w:rPr>
            </w:pPr>
            <w:r w:rsidRPr="00273DC9">
              <w:rPr>
                <w:rFonts w:ascii="Arial Narrow" w:hAnsi="Arial Narrow"/>
                <w:sz w:val="22"/>
                <w:szCs w:val="22"/>
              </w:rPr>
              <w:t>Tržby za tovar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1D9B14" w14:textId="77777777" w:rsidR="005C058E" w:rsidRPr="00273DC9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2D30077" w14:textId="77777777" w:rsidR="005C058E" w:rsidRPr="005C26F4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058E" w:rsidRPr="00273DC9" w14:paraId="41A1F8B2" w14:textId="77777777">
        <w:trPr>
          <w:trHeight w:val="255"/>
          <w:jc w:val="center"/>
        </w:trPr>
        <w:tc>
          <w:tcPr>
            <w:tcW w:w="5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DF28FC" w14:textId="77777777" w:rsidR="005C058E" w:rsidRPr="00273DC9" w:rsidRDefault="005C058E" w:rsidP="005C058E">
            <w:pPr>
              <w:rPr>
                <w:rFonts w:ascii="Arial Narrow" w:hAnsi="Arial Narrow"/>
                <w:sz w:val="22"/>
                <w:szCs w:val="22"/>
              </w:rPr>
            </w:pPr>
            <w:r w:rsidRPr="00273DC9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3440BD" w14:textId="77777777" w:rsidR="005C058E" w:rsidRPr="00273DC9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8A4496F" w14:textId="77777777" w:rsidR="005C058E" w:rsidRPr="001C40A6" w:rsidRDefault="005C058E" w:rsidP="005C058E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</w:tr>
      <w:tr w:rsidR="005C058E" w:rsidRPr="00273DC9" w14:paraId="2150175E" w14:textId="77777777">
        <w:trPr>
          <w:trHeight w:val="255"/>
          <w:jc w:val="center"/>
        </w:trPr>
        <w:tc>
          <w:tcPr>
            <w:tcW w:w="5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CEA88A" w14:textId="77777777" w:rsidR="005C058E" w:rsidRPr="00273DC9" w:rsidRDefault="005C058E" w:rsidP="005C058E">
            <w:pPr>
              <w:rPr>
                <w:rFonts w:ascii="Arial Narrow" w:hAnsi="Arial Narrow"/>
                <w:sz w:val="22"/>
                <w:szCs w:val="22"/>
              </w:rPr>
            </w:pPr>
            <w:r w:rsidRPr="00273DC9">
              <w:rPr>
                <w:rFonts w:ascii="Arial Narrow" w:hAnsi="Arial Narrow"/>
                <w:sz w:val="22"/>
                <w:szCs w:val="22"/>
              </w:rPr>
              <w:t>Výnosy z nehnuteľnosti na predaj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24BB34" w14:textId="77777777" w:rsidR="005C058E" w:rsidRPr="00273DC9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82EAA82" w14:textId="77777777" w:rsidR="005C058E" w:rsidRPr="001C40A6" w:rsidRDefault="005C058E" w:rsidP="005C058E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</w:tr>
      <w:tr w:rsidR="005C058E" w:rsidRPr="00613EA7" w14:paraId="2922580E" w14:textId="77777777">
        <w:trPr>
          <w:trHeight w:val="255"/>
          <w:jc w:val="center"/>
        </w:trPr>
        <w:tc>
          <w:tcPr>
            <w:tcW w:w="5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9D3855" w14:textId="301AA464" w:rsidR="005C058E" w:rsidRPr="00273DC9" w:rsidRDefault="005C058E" w:rsidP="001C4929">
            <w:pPr>
              <w:rPr>
                <w:rFonts w:ascii="Arial Narrow" w:hAnsi="Arial Narrow"/>
                <w:sz w:val="22"/>
                <w:szCs w:val="22"/>
              </w:rPr>
            </w:pPr>
            <w:r w:rsidRPr="00273DC9">
              <w:rPr>
                <w:rFonts w:ascii="Arial Narrow" w:hAnsi="Arial Narrow"/>
                <w:sz w:val="22"/>
                <w:szCs w:val="22"/>
              </w:rPr>
              <w:t>Iné výnosy súvisiace s bežnou činnosťou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86DDC8" w14:textId="3BBBD7C7" w:rsidR="005C058E" w:rsidRPr="00273DC9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AF737BE" w14:textId="62358F00" w:rsidR="005C058E" w:rsidRPr="001C40A6" w:rsidRDefault="005C058E" w:rsidP="005C058E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</w:tr>
      <w:tr w:rsidR="005C058E" w:rsidRPr="00613EA7" w14:paraId="6D888595" w14:textId="77777777">
        <w:trPr>
          <w:trHeight w:val="270"/>
          <w:jc w:val="center"/>
        </w:trPr>
        <w:tc>
          <w:tcPr>
            <w:tcW w:w="54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8D772" w14:textId="77777777" w:rsidR="005C058E" w:rsidRPr="00273DC9" w:rsidRDefault="005C058E" w:rsidP="005C058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3DC9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8DF964" w14:textId="1C8956F4" w:rsidR="005C058E" w:rsidRPr="001C4929" w:rsidRDefault="001C4929" w:rsidP="001C4929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C4929">
              <w:rPr>
                <w:rFonts w:ascii="Arial Narrow" w:hAnsi="Arial Narrow"/>
                <w:color w:val="000000" w:themeColor="text1"/>
                <w:sz w:val="22"/>
                <w:szCs w:val="22"/>
              </w:rPr>
              <w:t>1141149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8A56E63" w14:textId="713D74B6" w:rsidR="005C058E" w:rsidRPr="001C4929" w:rsidRDefault="001C4929" w:rsidP="005C058E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C4929">
              <w:rPr>
                <w:rFonts w:ascii="Arial Narrow" w:hAnsi="Arial Narrow"/>
                <w:color w:val="000000" w:themeColor="text1"/>
                <w:sz w:val="22"/>
                <w:szCs w:val="22"/>
              </w:rPr>
              <w:t>1102671</w:t>
            </w:r>
          </w:p>
        </w:tc>
      </w:tr>
    </w:tbl>
    <w:p w14:paraId="2979991F" w14:textId="77777777" w:rsidR="005A4199" w:rsidRPr="00613EA7" w:rsidRDefault="005A4199">
      <w:pPr>
        <w:rPr>
          <w:sz w:val="21"/>
          <w:szCs w:val="21"/>
        </w:rPr>
      </w:pPr>
    </w:p>
    <w:p w14:paraId="38F3F4A2" w14:textId="77777777" w:rsidR="00AE6BB9" w:rsidRDefault="00AE6BB9">
      <w:pPr>
        <w:rPr>
          <w:sz w:val="21"/>
          <w:szCs w:val="21"/>
        </w:rPr>
      </w:pPr>
    </w:p>
    <w:p w14:paraId="01FCB170" w14:textId="77777777" w:rsidR="00B757C0" w:rsidRDefault="00B757C0">
      <w:pPr>
        <w:rPr>
          <w:sz w:val="21"/>
          <w:szCs w:val="21"/>
        </w:rPr>
      </w:pPr>
    </w:p>
    <w:p w14:paraId="562FCD35" w14:textId="77777777" w:rsidR="00B757C0" w:rsidRDefault="00B757C0">
      <w:pPr>
        <w:rPr>
          <w:sz w:val="21"/>
          <w:szCs w:val="21"/>
        </w:rPr>
      </w:pPr>
    </w:p>
    <w:p w14:paraId="02E05AF4" w14:textId="77777777" w:rsidR="00273DC9" w:rsidRDefault="00273DC9">
      <w:pPr>
        <w:rPr>
          <w:sz w:val="21"/>
          <w:szCs w:val="21"/>
        </w:rPr>
      </w:pPr>
    </w:p>
    <w:p w14:paraId="740DEDF2" w14:textId="77777777" w:rsidR="00273DC9" w:rsidRPr="00613EA7" w:rsidRDefault="00273DC9">
      <w:pPr>
        <w:rPr>
          <w:sz w:val="21"/>
          <w:szCs w:val="21"/>
        </w:rPr>
      </w:pPr>
    </w:p>
    <w:p w14:paraId="556E5CAB" w14:textId="77777777" w:rsidR="0073601D" w:rsidRPr="00613EA7" w:rsidRDefault="001D6419" w:rsidP="001D6419">
      <w:pPr>
        <w:ind w:left="360"/>
        <w:rPr>
          <w:b/>
          <w:bCs/>
          <w:sz w:val="21"/>
          <w:szCs w:val="21"/>
        </w:rPr>
      </w:pPr>
      <w:r w:rsidRPr="00613EA7">
        <w:rPr>
          <w:b/>
          <w:sz w:val="21"/>
          <w:szCs w:val="21"/>
        </w:rPr>
        <w:t xml:space="preserve">I)  </w:t>
      </w:r>
      <w:r w:rsidR="0073601D" w:rsidRPr="00613EA7">
        <w:rPr>
          <w:b/>
          <w:sz w:val="21"/>
          <w:szCs w:val="21"/>
        </w:rPr>
        <w:t>Informácie</w:t>
      </w:r>
      <w:r w:rsidRPr="00613EA7">
        <w:rPr>
          <w:b/>
          <w:sz w:val="21"/>
          <w:szCs w:val="21"/>
        </w:rPr>
        <w:t xml:space="preserve"> k údajom vykázaným v nákladoch</w:t>
      </w:r>
    </w:p>
    <w:p w14:paraId="05E5F15A" w14:textId="77777777" w:rsidR="0073601D" w:rsidRPr="00613EA7" w:rsidRDefault="0073601D" w:rsidP="00741C83">
      <w:pPr>
        <w:ind w:left="180"/>
        <w:rPr>
          <w:sz w:val="21"/>
          <w:szCs w:val="21"/>
          <w:u w:val="single"/>
        </w:rPr>
      </w:pPr>
    </w:p>
    <w:tbl>
      <w:tblPr>
        <w:tblW w:w="9216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13"/>
        <w:gridCol w:w="1468"/>
        <w:gridCol w:w="1635"/>
      </w:tblGrid>
      <w:tr w:rsidR="005A4199" w:rsidRPr="00613EA7" w14:paraId="29CAE69F" w14:textId="77777777">
        <w:trPr>
          <w:trHeight w:val="255"/>
          <w:jc w:val="center"/>
        </w:trPr>
        <w:tc>
          <w:tcPr>
            <w:tcW w:w="6113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68CC61" w14:textId="77777777" w:rsidR="005A4199" w:rsidRPr="00613EA7" w:rsidRDefault="005A4199" w:rsidP="00C51EDE">
            <w:pPr>
              <w:jc w:val="center"/>
              <w:rPr>
                <w:b/>
                <w:bCs/>
                <w:sz w:val="18"/>
                <w:szCs w:val="18"/>
              </w:rPr>
            </w:pPr>
            <w:r w:rsidRPr="00613EA7">
              <w:rPr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46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759868" w14:textId="77777777" w:rsidR="005A4199" w:rsidRPr="00613EA7" w:rsidRDefault="005A4199" w:rsidP="00C51EDE">
            <w:pPr>
              <w:jc w:val="center"/>
              <w:rPr>
                <w:b/>
                <w:bCs/>
                <w:sz w:val="18"/>
                <w:szCs w:val="18"/>
              </w:rPr>
            </w:pPr>
            <w:r w:rsidRPr="00613EA7">
              <w:rPr>
                <w:b/>
                <w:bCs/>
                <w:sz w:val="18"/>
                <w:szCs w:val="18"/>
              </w:rPr>
              <w:t>Bežné účtovné</w:t>
            </w:r>
          </w:p>
        </w:tc>
        <w:tc>
          <w:tcPr>
            <w:tcW w:w="163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664883A" w14:textId="77777777" w:rsidR="005A4199" w:rsidRPr="00613EA7" w:rsidRDefault="005A4199" w:rsidP="00C51EDE">
            <w:pPr>
              <w:jc w:val="center"/>
              <w:rPr>
                <w:b/>
                <w:bCs/>
                <w:sz w:val="18"/>
                <w:szCs w:val="18"/>
              </w:rPr>
            </w:pPr>
            <w:r w:rsidRPr="00613EA7">
              <w:rPr>
                <w:b/>
                <w:bCs/>
                <w:sz w:val="18"/>
                <w:szCs w:val="18"/>
              </w:rPr>
              <w:t>Bezprostredne</w:t>
            </w:r>
          </w:p>
        </w:tc>
      </w:tr>
      <w:tr w:rsidR="005A4199" w:rsidRPr="00613EA7" w14:paraId="51566568" w14:textId="77777777">
        <w:trPr>
          <w:trHeight w:val="255"/>
          <w:jc w:val="center"/>
        </w:trPr>
        <w:tc>
          <w:tcPr>
            <w:tcW w:w="611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FE3B86" w14:textId="77777777" w:rsidR="005A4199" w:rsidRPr="00613EA7" w:rsidRDefault="005A4199" w:rsidP="00C51EDE">
            <w:pPr>
              <w:jc w:val="center"/>
              <w:rPr>
                <w:b/>
                <w:bCs/>
                <w:sz w:val="18"/>
                <w:szCs w:val="18"/>
              </w:rPr>
            </w:pPr>
            <w:r w:rsidRPr="00613EA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3E74C0" w14:textId="77777777" w:rsidR="005A4199" w:rsidRPr="00613EA7" w:rsidRDefault="005A4199" w:rsidP="00C51EDE">
            <w:pPr>
              <w:jc w:val="center"/>
              <w:rPr>
                <w:b/>
                <w:bCs/>
                <w:sz w:val="18"/>
                <w:szCs w:val="18"/>
              </w:rPr>
            </w:pPr>
            <w:r w:rsidRPr="00613EA7">
              <w:rPr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A11A0E6" w14:textId="77777777" w:rsidR="005A4199" w:rsidRPr="00613EA7" w:rsidRDefault="005A4199" w:rsidP="00C51EDE">
            <w:pPr>
              <w:jc w:val="center"/>
              <w:rPr>
                <w:b/>
                <w:bCs/>
                <w:sz w:val="18"/>
                <w:szCs w:val="18"/>
              </w:rPr>
            </w:pPr>
            <w:r w:rsidRPr="00613EA7">
              <w:rPr>
                <w:b/>
                <w:bCs/>
                <w:sz w:val="18"/>
                <w:szCs w:val="18"/>
              </w:rPr>
              <w:t>predchádzajúce</w:t>
            </w:r>
          </w:p>
        </w:tc>
      </w:tr>
      <w:tr w:rsidR="005A4199" w:rsidRPr="00613EA7" w14:paraId="0222C9FE" w14:textId="77777777">
        <w:trPr>
          <w:trHeight w:val="270"/>
          <w:jc w:val="center"/>
        </w:trPr>
        <w:tc>
          <w:tcPr>
            <w:tcW w:w="6113" w:type="dxa"/>
            <w:tcBorders>
              <w:top w:val="nil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D160D" w14:textId="77777777" w:rsidR="005A4199" w:rsidRPr="00613EA7" w:rsidRDefault="005A4199" w:rsidP="00C51EDE">
            <w:pPr>
              <w:jc w:val="center"/>
              <w:rPr>
                <w:b/>
                <w:bCs/>
                <w:sz w:val="18"/>
                <w:szCs w:val="18"/>
              </w:rPr>
            </w:pPr>
            <w:r w:rsidRPr="00613EA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C3F7AC" w14:textId="77777777" w:rsidR="005A4199" w:rsidRPr="00613EA7" w:rsidRDefault="005A4199" w:rsidP="00C51EDE">
            <w:pPr>
              <w:jc w:val="center"/>
              <w:rPr>
                <w:b/>
                <w:bCs/>
                <w:sz w:val="18"/>
                <w:szCs w:val="18"/>
              </w:rPr>
            </w:pPr>
            <w:r w:rsidRPr="00613EA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8013A35" w14:textId="77777777" w:rsidR="005A4199" w:rsidRPr="00613EA7" w:rsidRDefault="005A4199" w:rsidP="00C51EDE">
            <w:pPr>
              <w:jc w:val="center"/>
              <w:rPr>
                <w:b/>
                <w:bCs/>
                <w:sz w:val="18"/>
                <w:szCs w:val="18"/>
              </w:rPr>
            </w:pPr>
            <w:r w:rsidRPr="00613EA7">
              <w:rPr>
                <w:b/>
                <w:bCs/>
                <w:sz w:val="18"/>
                <w:szCs w:val="18"/>
              </w:rPr>
              <w:t>účtovné obdobie</w:t>
            </w:r>
          </w:p>
        </w:tc>
      </w:tr>
      <w:tr w:rsidR="005A4199" w:rsidRPr="00613EA7" w14:paraId="3DFB0C7C" w14:textId="77777777">
        <w:trPr>
          <w:trHeight w:val="270"/>
          <w:jc w:val="center"/>
        </w:trPr>
        <w:tc>
          <w:tcPr>
            <w:tcW w:w="61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ABB45F" w14:textId="77777777" w:rsidR="005A4199" w:rsidRPr="00613EA7" w:rsidRDefault="005A4199" w:rsidP="00C51EDE">
            <w:pPr>
              <w:rPr>
                <w:b/>
                <w:bCs/>
                <w:sz w:val="18"/>
                <w:szCs w:val="18"/>
              </w:rPr>
            </w:pPr>
            <w:r w:rsidRPr="00613EA7">
              <w:rPr>
                <w:b/>
                <w:bCs/>
                <w:sz w:val="18"/>
                <w:szCs w:val="18"/>
              </w:rPr>
              <w:t>Náklady za poskytnuté služby, z toho: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33629A" w14:textId="77777777" w:rsidR="005A4199" w:rsidRPr="00613EA7" w:rsidRDefault="005A4199" w:rsidP="00F53D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F5A805C" w14:textId="77777777" w:rsidR="005A4199" w:rsidRPr="00613EA7" w:rsidRDefault="005A4199" w:rsidP="00F53DD8">
            <w:pPr>
              <w:jc w:val="center"/>
              <w:rPr>
                <w:sz w:val="18"/>
                <w:szCs w:val="18"/>
              </w:rPr>
            </w:pPr>
          </w:p>
        </w:tc>
      </w:tr>
      <w:tr w:rsidR="005C058E" w:rsidRPr="00613EA7" w14:paraId="386C4D39" w14:textId="77777777">
        <w:trPr>
          <w:trHeight w:val="255"/>
          <w:jc w:val="center"/>
        </w:trPr>
        <w:tc>
          <w:tcPr>
            <w:tcW w:w="61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1ABA53" w14:textId="77777777" w:rsidR="005C058E" w:rsidRPr="00613EA7" w:rsidRDefault="005C058E" w:rsidP="005C058E">
            <w:pPr>
              <w:rPr>
                <w:sz w:val="18"/>
                <w:szCs w:val="18"/>
              </w:rPr>
            </w:pPr>
            <w:r w:rsidRPr="00613EA7">
              <w:rPr>
                <w:sz w:val="18"/>
                <w:szCs w:val="18"/>
              </w:rPr>
              <w:t>Náklady voči audítorovi, audítorskej spoločnosti, z toho: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6AF4B9" w14:textId="77777777" w:rsidR="005C058E" w:rsidRPr="00613EA7" w:rsidRDefault="003A78C6" w:rsidP="005C05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93B0645" w14:textId="77777777" w:rsidR="005C058E" w:rsidRPr="00613EA7" w:rsidRDefault="005C058E" w:rsidP="005C05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3320</w:t>
            </w:r>
          </w:p>
        </w:tc>
      </w:tr>
      <w:tr w:rsidR="005C058E" w:rsidRPr="00613EA7" w14:paraId="3FB69705" w14:textId="77777777">
        <w:trPr>
          <w:trHeight w:val="255"/>
          <w:jc w:val="center"/>
        </w:trPr>
        <w:tc>
          <w:tcPr>
            <w:tcW w:w="61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DB5A7A" w14:textId="77777777" w:rsidR="005C058E" w:rsidRPr="00613EA7" w:rsidRDefault="005C058E" w:rsidP="005C058E">
            <w:pPr>
              <w:rPr>
                <w:sz w:val="18"/>
                <w:szCs w:val="18"/>
              </w:rPr>
            </w:pPr>
            <w:r w:rsidRPr="00613EA7">
              <w:rPr>
                <w:sz w:val="18"/>
                <w:szCs w:val="18"/>
              </w:rPr>
              <w:t>náklady za overenie individuálnej účtovnej závierky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2ABAD5" w14:textId="77777777" w:rsidR="005C058E" w:rsidRPr="00613EA7" w:rsidRDefault="003A78C6" w:rsidP="006104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4E6648" w14:textId="77777777" w:rsidR="005C058E" w:rsidRPr="00613EA7" w:rsidRDefault="005C058E" w:rsidP="005C05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3320</w:t>
            </w:r>
          </w:p>
        </w:tc>
      </w:tr>
      <w:tr w:rsidR="005C058E" w:rsidRPr="00613EA7" w14:paraId="7B4A5C0A" w14:textId="77777777">
        <w:trPr>
          <w:trHeight w:val="255"/>
          <w:jc w:val="center"/>
        </w:trPr>
        <w:tc>
          <w:tcPr>
            <w:tcW w:w="61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CC83DD" w14:textId="77777777" w:rsidR="005C058E" w:rsidRPr="00613EA7" w:rsidRDefault="005C058E" w:rsidP="005C058E">
            <w:pPr>
              <w:rPr>
                <w:sz w:val="18"/>
                <w:szCs w:val="18"/>
              </w:rPr>
            </w:pPr>
            <w:r w:rsidRPr="00613EA7">
              <w:rPr>
                <w:sz w:val="18"/>
                <w:szCs w:val="18"/>
              </w:rPr>
              <w:t>iné uisťovacie audítorské služby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EBA872" w14:textId="77777777" w:rsidR="005C058E" w:rsidRPr="00613EA7" w:rsidRDefault="005C058E" w:rsidP="005C058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5AA2495" w14:textId="77777777" w:rsidR="005C058E" w:rsidRPr="00613EA7" w:rsidRDefault="005C058E" w:rsidP="005C058E">
            <w:pPr>
              <w:jc w:val="center"/>
              <w:rPr>
                <w:sz w:val="18"/>
                <w:szCs w:val="18"/>
              </w:rPr>
            </w:pPr>
          </w:p>
        </w:tc>
      </w:tr>
      <w:tr w:rsidR="005C058E" w:rsidRPr="00613EA7" w14:paraId="02B36A4F" w14:textId="77777777">
        <w:trPr>
          <w:trHeight w:val="255"/>
          <w:jc w:val="center"/>
        </w:trPr>
        <w:tc>
          <w:tcPr>
            <w:tcW w:w="61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B9EBC2" w14:textId="77777777" w:rsidR="005C058E" w:rsidRPr="00613EA7" w:rsidRDefault="005C058E" w:rsidP="005C058E">
            <w:pPr>
              <w:rPr>
                <w:sz w:val="18"/>
                <w:szCs w:val="18"/>
              </w:rPr>
            </w:pPr>
            <w:r w:rsidRPr="00613EA7">
              <w:rPr>
                <w:sz w:val="18"/>
                <w:szCs w:val="18"/>
              </w:rPr>
              <w:t>súvisiace audítorské služby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9662B1" w14:textId="77777777" w:rsidR="005C058E" w:rsidRPr="00613EA7" w:rsidRDefault="005C058E" w:rsidP="005C058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550BD3" w14:textId="77777777" w:rsidR="005C058E" w:rsidRPr="00613EA7" w:rsidRDefault="005C058E" w:rsidP="005C058E">
            <w:pPr>
              <w:jc w:val="center"/>
              <w:rPr>
                <w:sz w:val="18"/>
                <w:szCs w:val="18"/>
              </w:rPr>
            </w:pPr>
          </w:p>
        </w:tc>
      </w:tr>
      <w:tr w:rsidR="005C058E" w:rsidRPr="00613EA7" w14:paraId="7D8AF5EA" w14:textId="77777777">
        <w:trPr>
          <w:trHeight w:val="255"/>
          <w:jc w:val="center"/>
        </w:trPr>
        <w:tc>
          <w:tcPr>
            <w:tcW w:w="61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020535" w14:textId="77777777" w:rsidR="005C058E" w:rsidRPr="00613EA7" w:rsidRDefault="005C058E" w:rsidP="005C058E">
            <w:pPr>
              <w:rPr>
                <w:sz w:val="18"/>
                <w:szCs w:val="18"/>
              </w:rPr>
            </w:pPr>
            <w:r w:rsidRPr="00613EA7">
              <w:rPr>
                <w:sz w:val="18"/>
                <w:szCs w:val="18"/>
              </w:rPr>
              <w:t>daňové poradenstvo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8E980D" w14:textId="77777777" w:rsidR="005C058E" w:rsidRPr="00613EA7" w:rsidRDefault="005C058E" w:rsidP="005C058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96BF461" w14:textId="77777777" w:rsidR="005C058E" w:rsidRPr="00613EA7" w:rsidRDefault="005C058E" w:rsidP="005C058E">
            <w:pPr>
              <w:jc w:val="center"/>
              <w:rPr>
                <w:sz w:val="18"/>
                <w:szCs w:val="18"/>
              </w:rPr>
            </w:pPr>
          </w:p>
        </w:tc>
      </w:tr>
      <w:tr w:rsidR="005C058E" w:rsidRPr="00613EA7" w14:paraId="5B93E46A" w14:textId="77777777">
        <w:trPr>
          <w:trHeight w:val="255"/>
          <w:jc w:val="center"/>
        </w:trPr>
        <w:tc>
          <w:tcPr>
            <w:tcW w:w="61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09198D" w14:textId="77777777" w:rsidR="005C058E" w:rsidRPr="00613EA7" w:rsidRDefault="005C058E" w:rsidP="005C058E">
            <w:pPr>
              <w:rPr>
                <w:sz w:val="18"/>
                <w:szCs w:val="18"/>
              </w:rPr>
            </w:pPr>
            <w:r w:rsidRPr="00613EA7">
              <w:rPr>
                <w:sz w:val="18"/>
                <w:szCs w:val="18"/>
              </w:rPr>
              <w:t>ostatné neaudítorské služby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2626B1" w14:textId="77777777" w:rsidR="005C058E" w:rsidRPr="00613EA7" w:rsidRDefault="005C058E" w:rsidP="005C058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9A7206E" w14:textId="77777777" w:rsidR="005C058E" w:rsidRPr="00613EA7" w:rsidRDefault="005C058E" w:rsidP="005C058E">
            <w:pPr>
              <w:jc w:val="center"/>
              <w:rPr>
                <w:sz w:val="18"/>
                <w:szCs w:val="18"/>
              </w:rPr>
            </w:pPr>
          </w:p>
        </w:tc>
      </w:tr>
      <w:tr w:rsidR="005C058E" w:rsidRPr="00613EA7" w14:paraId="42624874" w14:textId="77777777">
        <w:trPr>
          <w:trHeight w:val="255"/>
          <w:jc w:val="center"/>
        </w:trPr>
        <w:tc>
          <w:tcPr>
            <w:tcW w:w="61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AEA926" w14:textId="77777777" w:rsidR="005C058E" w:rsidRPr="00613EA7" w:rsidRDefault="005C058E" w:rsidP="005C058E">
            <w:pPr>
              <w:rPr>
                <w:sz w:val="18"/>
                <w:szCs w:val="18"/>
              </w:rPr>
            </w:pPr>
            <w:r w:rsidRPr="00613EA7">
              <w:rPr>
                <w:sz w:val="18"/>
                <w:szCs w:val="18"/>
              </w:rPr>
              <w:t>Ostatné významné položky nákladov za poskytnuté služby, z toho: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9BED32" w14:textId="77777777" w:rsidR="005C058E" w:rsidRPr="00613EA7" w:rsidRDefault="005C058E" w:rsidP="005C058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EE7818F" w14:textId="77777777" w:rsidR="005C058E" w:rsidRPr="00613EA7" w:rsidRDefault="005C058E" w:rsidP="005C058E">
            <w:pPr>
              <w:jc w:val="center"/>
              <w:rPr>
                <w:sz w:val="18"/>
                <w:szCs w:val="18"/>
              </w:rPr>
            </w:pPr>
          </w:p>
        </w:tc>
      </w:tr>
      <w:tr w:rsidR="005C058E" w:rsidRPr="00613EA7" w14:paraId="13DE6176" w14:textId="77777777">
        <w:trPr>
          <w:trHeight w:val="255"/>
          <w:jc w:val="center"/>
        </w:trPr>
        <w:tc>
          <w:tcPr>
            <w:tcW w:w="61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826D92" w14:textId="77777777" w:rsidR="005C058E" w:rsidRPr="00613EA7" w:rsidRDefault="005C058E" w:rsidP="005C058E">
            <w:pPr>
              <w:rPr>
                <w:bCs/>
                <w:sz w:val="18"/>
                <w:szCs w:val="18"/>
              </w:rPr>
            </w:pPr>
            <w:r w:rsidRPr="00613EA7">
              <w:rPr>
                <w:bCs/>
                <w:sz w:val="18"/>
                <w:szCs w:val="18"/>
              </w:rPr>
              <w:t>opravy a údržby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2554D" w14:textId="77777777" w:rsidR="005C058E" w:rsidRPr="001B530B" w:rsidRDefault="003A78C6" w:rsidP="005C058E">
            <w:pPr>
              <w:jc w:val="center"/>
              <w:rPr>
                <w:sz w:val="18"/>
                <w:szCs w:val="18"/>
              </w:rPr>
            </w:pPr>
            <w:r w:rsidRPr="001B530B">
              <w:rPr>
                <w:sz w:val="18"/>
                <w:szCs w:val="18"/>
              </w:rPr>
              <w:t>54312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7F4DF4" w14:textId="77777777" w:rsidR="005C058E" w:rsidRPr="00613EA7" w:rsidRDefault="005C058E" w:rsidP="005C05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22014</w:t>
            </w:r>
          </w:p>
        </w:tc>
      </w:tr>
      <w:tr w:rsidR="005C058E" w:rsidRPr="00613EA7" w14:paraId="54D34C27" w14:textId="77777777">
        <w:trPr>
          <w:trHeight w:val="255"/>
          <w:jc w:val="center"/>
        </w:trPr>
        <w:tc>
          <w:tcPr>
            <w:tcW w:w="61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4D9AD9" w14:textId="77777777" w:rsidR="005C058E" w:rsidRPr="00613EA7" w:rsidRDefault="005C058E" w:rsidP="005C058E">
            <w:pPr>
              <w:rPr>
                <w:sz w:val="18"/>
                <w:szCs w:val="18"/>
              </w:rPr>
            </w:pPr>
            <w:r w:rsidRPr="00613EA7">
              <w:rPr>
                <w:sz w:val="18"/>
                <w:szCs w:val="18"/>
              </w:rPr>
              <w:t>agrochemické,zberové a žatevné práce v RV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3A4C67" w14:textId="77777777" w:rsidR="005C058E" w:rsidRPr="001B530B" w:rsidRDefault="003A78C6" w:rsidP="005C058E">
            <w:pPr>
              <w:jc w:val="center"/>
              <w:rPr>
                <w:sz w:val="18"/>
                <w:szCs w:val="18"/>
              </w:rPr>
            </w:pPr>
            <w:r w:rsidRPr="001B530B">
              <w:rPr>
                <w:sz w:val="18"/>
                <w:szCs w:val="18"/>
              </w:rPr>
              <w:t>221072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091CF87" w14:textId="77777777" w:rsidR="005C058E" w:rsidRPr="00613EA7" w:rsidRDefault="005C058E" w:rsidP="005C05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87168</w:t>
            </w:r>
          </w:p>
        </w:tc>
      </w:tr>
      <w:tr w:rsidR="005C058E" w:rsidRPr="00613EA7" w14:paraId="79CDE03C" w14:textId="77777777">
        <w:trPr>
          <w:trHeight w:val="255"/>
          <w:jc w:val="center"/>
        </w:trPr>
        <w:tc>
          <w:tcPr>
            <w:tcW w:w="61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1D5367" w14:textId="77777777" w:rsidR="005C058E" w:rsidRPr="00613EA7" w:rsidRDefault="005C058E" w:rsidP="005C058E">
            <w:pPr>
              <w:rPr>
                <w:sz w:val="18"/>
                <w:szCs w:val="18"/>
              </w:rPr>
            </w:pPr>
            <w:r w:rsidRPr="00613EA7">
              <w:rPr>
                <w:sz w:val="18"/>
                <w:szCs w:val="18"/>
              </w:rPr>
              <w:t>veterinárne a plemenárske služby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156B17" w14:textId="77777777" w:rsidR="005C058E" w:rsidRPr="001B530B" w:rsidRDefault="003A78C6" w:rsidP="005C058E">
            <w:pPr>
              <w:jc w:val="center"/>
              <w:rPr>
                <w:sz w:val="18"/>
                <w:szCs w:val="18"/>
              </w:rPr>
            </w:pPr>
            <w:r w:rsidRPr="001B530B">
              <w:rPr>
                <w:sz w:val="18"/>
                <w:szCs w:val="18"/>
              </w:rPr>
              <w:t>28375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BA0E93" w14:textId="77777777" w:rsidR="005C058E" w:rsidRPr="00613EA7" w:rsidRDefault="005C058E" w:rsidP="005C05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20705</w:t>
            </w:r>
          </w:p>
        </w:tc>
      </w:tr>
      <w:tr w:rsidR="005C058E" w:rsidRPr="00613EA7" w14:paraId="42193E13" w14:textId="77777777">
        <w:trPr>
          <w:trHeight w:val="255"/>
          <w:jc w:val="center"/>
        </w:trPr>
        <w:tc>
          <w:tcPr>
            <w:tcW w:w="61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205EE5" w14:textId="77777777" w:rsidR="005C058E" w:rsidRPr="00613EA7" w:rsidRDefault="005C058E" w:rsidP="005C058E">
            <w:pPr>
              <w:rPr>
                <w:b/>
                <w:bCs/>
                <w:sz w:val="18"/>
                <w:szCs w:val="18"/>
              </w:rPr>
            </w:pPr>
            <w:r w:rsidRPr="00613EA7">
              <w:rPr>
                <w:b/>
                <w:bCs/>
                <w:sz w:val="18"/>
                <w:szCs w:val="18"/>
              </w:rPr>
              <w:t>Ostatné významné položky nákladov z hospodárskej činnosti, z toho: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E57631" w14:textId="77777777" w:rsidR="005C058E" w:rsidRPr="001B530B" w:rsidRDefault="005C058E" w:rsidP="005C058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BF4316E" w14:textId="77777777" w:rsidR="005C058E" w:rsidRPr="00613EA7" w:rsidRDefault="005C058E" w:rsidP="005C058E">
            <w:pPr>
              <w:jc w:val="center"/>
              <w:rPr>
                <w:sz w:val="18"/>
                <w:szCs w:val="18"/>
              </w:rPr>
            </w:pPr>
          </w:p>
        </w:tc>
      </w:tr>
      <w:tr w:rsidR="005C058E" w:rsidRPr="00613EA7" w14:paraId="18AC6D61" w14:textId="77777777">
        <w:trPr>
          <w:trHeight w:val="255"/>
          <w:jc w:val="center"/>
        </w:trPr>
        <w:tc>
          <w:tcPr>
            <w:tcW w:w="61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6F3512" w14:textId="77777777" w:rsidR="005C058E" w:rsidRPr="00613EA7" w:rsidRDefault="005C058E" w:rsidP="005C058E">
            <w:pPr>
              <w:rPr>
                <w:sz w:val="18"/>
                <w:szCs w:val="18"/>
              </w:rPr>
            </w:pPr>
            <w:r w:rsidRPr="00613EA7">
              <w:rPr>
                <w:sz w:val="18"/>
                <w:szCs w:val="18"/>
              </w:rPr>
              <w:t> nájom za pôdu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53C909" w14:textId="77777777" w:rsidR="005C058E" w:rsidRPr="001B530B" w:rsidRDefault="003A78C6" w:rsidP="005C058E">
            <w:pPr>
              <w:jc w:val="center"/>
              <w:rPr>
                <w:sz w:val="18"/>
                <w:szCs w:val="18"/>
              </w:rPr>
            </w:pPr>
            <w:r w:rsidRPr="001B530B">
              <w:rPr>
                <w:sz w:val="18"/>
                <w:szCs w:val="18"/>
              </w:rPr>
              <w:t>98496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F541B69" w14:textId="77777777" w:rsidR="005C058E" w:rsidRPr="00613EA7" w:rsidRDefault="005C058E" w:rsidP="005C05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86723</w:t>
            </w:r>
          </w:p>
        </w:tc>
      </w:tr>
      <w:tr w:rsidR="005C058E" w:rsidRPr="00613EA7" w14:paraId="45925DC2" w14:textId="77777777">
        <w:trPr>
          <w:trHeight w:val="255"/>
          <w:jc w:val="center"/>
        </w:trPr>
        <w:tc>
          <w:tcPr>
            <w:tcW w:w="61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ECDABC" w14:textId="6BBF8F3D" w:rsidR="005C058E" w:rsidRPr="00613EA7" w:rsidRDefault="005C058E" w:rsidP="005C058E">
            <w:pPr>
              <w:rPr>
                <w:sz w:val="18"/>
                <w:szCs w:val="18"/>
              </w:rPr>
            </w:pPr>
            <w:r w:rsidRPr="00613EA7">
              <w:rPr>
                <w:sz w:val="18"/>
                <w:szCs w:val="18"/>
              </w:rPr>
              <w:t> energia,</w:t>
            </w:r>
            <w:r w:rsidR="005C26F4">
              <w:rPr>
                <w:sz w:val="18"/>
                <w:szCs w:val="18"/>
              </w:rPr>
              <w:t xml:space="preserve"> </w:t>
            </w:r>
            <w:r w:rsidRPr="00613EA7">
              <w:rPr>
                <w:sz w:val="18"/>
                <w:szCs w:val="18"/>
              </w:rPr>
              <w:t>plyn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90367C" w14:textId="77777777" w:rsidR="005C058E" w:rsidRPr="001B530B" w:rsidRDefault="003A78C6" w:rsidP="005C058E">
            <w:pPr>
              <w:jc w:val="center"/>
              <w:rPr>
                <w:sz w:val="18"/>
                <w:szCs w:val="18"/>
              </w:rPr>
            </w:pPr>
            <w:r w:rsidRPr="001B530B">
              <w:rPr>
                <w:sz w:val="18"/>
                <w:szCs w:val="18"/>
              </w:rPr>
              <w:t>72181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D872B3A" w14:textId="77777777" w:rsidR="005C058E" w:rsidRPr="00613EA7" w:rsidRDefault="005C058E" w:rsidP="005C05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79934</w:t>
            </w:r>
          </w:p>
        </w:tc>
      </w:tr>
      <w:tr w:rsidR="005C058E" w:rsidRPr="00613EA7" w14:paraId="3337C078" w14:textId="77777777">
        <w:trPr>
          <w:trHeight w:val="255"/>
          <w:jc w:val="center"/>
        </w:trPr>
        <w:tc>
          <w:tcPr>
            <w:tcW w:w="61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23C7E6" w14:textId="77777777" w:rsidR="005C058E" w:rsidRPr="00613EA7" w:rsidRDefault="005C058E" w:rsidP="005C058E">
            <w:pPr>
              <w:rPr>
                <w:sz w:val="18"/>
                <w:szCs w:val="18"/>
              </w:rPr>
            </w:pPr>
            <w:r w:rsidRPr="00613EA7">
              <w:rPr>
                <w:sz w:val="18"/>
                <w:szCs w:val="18"/>
              </w:rPr>
              <w:t> poistné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B89606" w14:textId="77777777" w:rsidR="005C058E" w:rsidRPr="001B530B" w:rsidRDefault="003A78C6" w:rsidP="005C058E">
            <w:pPr>
              <w:jc w:val="center"/>
              <w:rPr>
                <w:sz w:val="18"/>
                <w:szCs w:val="18"/>
              </w:rPr>
            </w:pPr>
            <w:r w:rsidRPr="001B530B">
              <w:rPr>
                <w:sz w:val="18"/>
                <w:szCs w:val="18"/>
              </w:rPr>
              <w:t>18142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604B5B" w14:textId="77777777" w:rsidR="005C058E" w:rsidRPr="00613EA7" w:rsidRDefault="005C058E" w:rsidP="005C05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21159</w:t>
            </w:r>
          </w:p>
        </w:tc>
      </w:tr>
      <w:tr w:rsidR="005C058E" w:rsidRPr="00613EA7" w14:paraId="718750B8" w14:textId="77777777">
        <w:trPr>
          <w:trHeight w:val="255"/>
          <w:jc w:val="center"/>
        </w:trPr>
        <w:tc>
          <w:tcPr>
            <w:tcW w:w="61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DF9056" w14:textId="77777777" w:rsidR="005C058E" w:rsidRPr="00613EA7" w:rsidRDefault="005C058E" w:rsidP="005C058E">
            <w:pPr>
              <w:rPr>
                <w:b/>
                <w:bCs/>
                <w:sz w:val="18"/>
                <w:szCs w:val="18"/>
              </w:rPr>
            </w:pPr>
            <w:r w:rsidRPr="00613EA7">
              <w:rPr>
                <w:b/>
                <w:bCs/>
                <w:sz w:val="18"/>
                <w:szCs w:val="18"/>
              </w:rPr>
              <w:t>Finančné náklady, z toho: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B11DCB" w14:textId="77777777" w:rsidR="005C058E" w:rsidRPr="001B530B" w:rsidRDefault="005C058E" w:rsidP="005C058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0D0B39C" w14:textId="77777777" w:rsidR="005C058E" w:rsidRPr="00613EA7" w:rsidRDefault="005C058E" w:rsidP="005C058E">
            <w:pPr>
              <w:jc w:val="center"/>
              <w:rPr>
                <w:sz w:val="18"/>
                <w:szCs w:val="18"/>
              </w:rPr>
            </w:pPr>
          </w:p>
        </w:tc>
      </w:tr>
      <w:tr w:rsidR="005C058E" w:rsidRPr="00613EA7" w14:paraId="24D09151" w14:textId="77777777">
        <w:trPr>
          <w:trHeight w:val="255"/>
          <w:jc w:val="center"/>
        </w:trPr>
        <w:tc>
          <w:tcPr>
            <w:tcW w:w="61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309602" w14:textId="77777777" w:rsidR="005C058E" w:rsidRPr="00613EA7" w:rsidRDefault="005C058E" w:rsidP="005C058E">
            <w:pPr>
              <w:rPr>
                <w:sz w:val="18"/>
                <w:szCs w:val="18"/>
              </w:rPr>
            </w:pPr>
            <w:r w:rsidRPr="00613EA7">
              <w:rPr>
                <w:sz w:val="18"/>
                <w:szCs w:val="18"/>
              </w:rPr>
              <w:t>Kurzové straty, z toho: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F7AB9C" w14:textId="77777777" w:rsidR="005C058E" w:rsidRPr="001B530B" w:rsidRDefault="005C058E" w:rsidP="005C058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97F5443" w14:textId="77777777" w:rsidR="005C058E" w:rsidRPr="00613EA7" w:rsidRDefault="005C058E" w:rsidP="005C058E">
            <w:pPr>
              <w:jc w:val="center"/>
              <w:rPr>
                <w:sz w:val="18"/>
                <w:szCs w:val="18"/>
              </w:rPr>
            </w:pPr>
          </w:p>
        </w:tc>
      </w:tr>
      <w:tr w:rsidR="005C058E" w:rsidRPr="00613EA7" w14:paraId="2C177B93" w14:textId="77777777">
        <w:trPr>
          <w:trHeight w:val="255"/>
          <w:jc w:val="center"/>
        </w:trPr>
        <w:tc>
          <w:tcPr>
            <w:tcW w:w="61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639761" w14:textId="77777777" w:rsidR="005C058E" w:rsidRPr="00613EA7" w:rsidRDefault="005C058E" w:rsidP="005C058E">
            <w:pPr>
              <w:rPr>
                <w:sz w:val="18"/>
                <w:szCs w:val="18"/>
              </w:rPr>
            </w:pPr>
            <w:r w:rsidRPr="00613EA7">
              <w:rPr>
                <w:sz w:val="18"/>
                <w:szCs w:val="18"/>
              </w:rPr>
              <w:t>kurzové straty ku dňu, ku ktorému sa zostavuje účtovná závierka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B364F7" w14:textId="77777777" w:rsidR="005C058E" w:rsidRPr="001B530B" w:rsidRDefault="005C058E" w:rsidP="005C058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83533F7" w14:textId="77777777" w:rsidR="005C058E" w:rsidRPr="00613EA7" w:rsidRDefault="005C058E" w:rsidP="005C058E">
            <w:pPr>
              <w:jc w:val="center"/>
              <w:rPr>
                <w:sz w:val="18"/>
                <w:szCs w:val="18"/>
              </w:rPr>
            </w:pPr>
          </w:p>
        </w:tc>
      </w:tr>
      <w:tr w:rsidR="005C058E" w:rsidRPr="00613EA7" w14:paraId="0D9F0E95" w14:textId="77777777">
        <w:trPr>
          <w:trHeight w:val="255"/>
          <w:jc w:val="center"/>
        </w:trPr>
        <w:tc>
          <w:tcPr>
            <w:tcW w:w="61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EC7F29" w14:textId="77777777" w:rsidR="005C058E" w:rsidRPr="00613EA7" w:rsidRDefault="005C058E" w:rsidP="005C058E">
            <w:pPr>
              <w:rPr>
                <w:sz w:val="18"/>
                <w:szCs w:val="18"/>
              </w:rPr>
            </w:pPr>
            <w:r w:rsidRPr="00613EA7">
              <w:rPr>
                <w:sz w:val="18"/>
                <w:szCs w:val="18"/>
              </w:rPr>
              <w:t>Ostatné významné položky finančných nákladov, z toho: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D709AE" w14:textId="77777777" w:rsidR="005C058E" w:rsidRPr="001B530B" w:rsidRDefault="003A78C6" w:rsidP="005C058E">
            <w:pPr>
              <w:jc w:val="center"/>
              <w:rPr>
                <w:sz w:val="18"/>
                <w:szCs w:val="18"/>
              </w:rPr>
            </w:pPr>
            <w:r w:rsidRPr="001B530B">
              <w:rPr>
                <w:sz w:val="18"/>
                <w:szCs w:val="18"/>
              </w:rPr>
              <w:t>106284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9B447C" w14:textId="77777777" w:rsidR="005C058E" w:rsidRPr="00613EA7" w:rsidRDefault="005C058E" w:rsidP="005C05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53222</w:t>
            </w:r>
          </w:p>
        </w:tc>
      </w:tr>
      <w:tr w:rsidR="005C058E" w:rsidRPr="00613EA7" w14:paraId="57E52206" w14:textId="77777777">
        <w:trPr>
          <w:trHeight w:val="255"/>
          <w:jc w:val="center"/>
        </w:trPr>
        <w:tc>
          <w:tcPr>
            <w:tcW w:w="61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FF3330" w14:textId="77777777" w:rsidR="005C058E" w:rsidRPr="00613EA7" w:rsidRDefault="005C058E" w:rsidP="005C058E">
            <w:pPr>
              <w:rPr>
                <w:sz w:val="18"/>
                <w:szCs w:val="18"/>
              </w:rPr>
            </w:pPr>
            <w:r w:rsidRPr="00613EA7">
              <w:rPr>
                <w:sz w:val="18"/>
                <w:szCs w:val="18"/>
              </w:rPr>
              <w:t> Úroky z úverov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5B6FBC" w14:textId="77777777" w:rsidR="005C058E" w:rsidRPr="001B530B" w:rsidRDefault="003A78C6" w:rsidP="005C058E">
            <w:pPr>
              <w:jc w:val="center"/>
              <w:rPr>
                <w:sz w:val="18"/>
                <w:szCs w:val="18"/>
              </w:rPr>
            </w:pPr>
            <w:r w:rsidRPr="001B530B">
              <w:rPr>
                <w:sz w:val="18"/>
                <w:szCs w:val="18"/>
              </w:rPr>
              <w:t>106284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4DA5B15" w14:textId="77777777" w:rsidR="005C058E" w:rsidRPr="00613EA7" w:rsidRDefault="005C058E" w:rsidP="005C05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53222</w:t>
            </w:r>
          </w:p>
        </w:tc>
      </w:tr>
      <w:tr w:rsidR="005C058E" w:rsidRPr="00613EA7" w14:paraId="1822F9FA" w14:textId="77777777">
        <w:trPr>
          <w:trHeight w:val="255"/>
          <w:jc w:val="center"/>
        </w:trPr>
        <w:tc>
          <w:tcPr>
            <w:tcW w:w="61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572184" w14:textId="77777777" w:rsidR="005C058E" w:rsidRPr="00A70C82" w:rsidRDefault="005C058E" w:rsidP="005C058E">
            <w:pPr>
              <w:rPr>
                <w:b/>
                <w:sz w:val="18"/>
                <w:szCs w:val="18"/>
              </w:rPr>
            </w:pPr>
            <w:r w:rsidRPr="00A70C82">
              <w:rPr>
                <w:b/>
                <w:sz w:val="18"/>
                <w:szCs w:val="18"/>
              </w:rPr>
              <w:t> Mimoriadne náklady, z toho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AD768F" w14:textId="77777777" w:rsidR="005C058E" w:rsidRPr="001B530B" w:rsidRDefault="005C058E" w:rsidP="005C058E">
            <w:pPr>
              <w:rPr>
                <w:sz w:val="18"/>
                <w:szCs w:val="18"/>
              </w:rPr>
            </w:pPr>
            <w:r w:rsidRPr="001B530B">
              <w:rPr>
                <w:sz w:val="18"/>
                <w:szCs w:val="18"/>
              </w:rPr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AAA08DD" w14:textId="77777777" w:rsidR="005C058E" w:rsidRPr="00613EA7" w:rsidRDefault="005C058E" w:rsidP="005C058E">
            <w:pPr>
              <w:rPr>
                <w:sz w:val="18"/>
                <w:szCs w:val="18"/>
              </w:rPr>
            </w:pPr>
            <w:r w:rsidRPr="00613EA7">
              <w:rPr>
                <w:sz w:val="18"/>
                <w:szCs w:val="18"/>
              </w:rPr>
              <w:t> </w:t>
            </w:r>
          </w:p>
        </w:tc>
      </w:tr>
      <w:tr w:rsidR="005C058E" w:rsidRPr="00613EA7" w14:paraId="5FBC6733" w14:textId="77777777">
        <w:trPr>
          <w:trHeight w:val="255"/>
          <w:jc w:val="center"/>
        </w:trPr>
        <w:tc>
          <w:tcPr>
            <w:tcW w:w="61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DCB0AF" w14:textId="77777777" w:rsidR="005C058E" w:rsidRPr="00A70C82" w:rsidRDefault="005C058E" w:rsidP="005C058E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Živelná pohroma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72DA46" w14:textId="77777777" w:rsidR="005C058E" w:rsidRPr="001B530B" w:rsidRDefault="005C058E" w:rsidP="005C058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A2CB22E" w14:textId="77777777" w:rsidR="005C058E" w:rsidRPr="00613EA7" w:rsidRDefault="005C058E" w:rsidP="005C05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432281</w:t>
            </w:r>
          </w:p>
        </w:tc>
      </w:tr>
    </w:tbl>
    <w:p w14:paraId="59CFFD39" w14:textId="77777777" w:rsidR="005A4199" w:rsidRPr="00613EA7" w:rsidRDefault="005A4199" w:rsidP="005A4199">
      <w:pPr>
        <w:rPr>
          <w:b/>
          <w:sz w:val="21"/>
          <w:szCs w:val="21"/>
        </w:rPr>
      </w:pPr>
    </w:p>
    <w:p w14:paraId="1B324A8D" w14:textId="77777777" w:rsidR="00105B38" w:rsidRDefault="00105B38">
      <w:pPr>
        <w:rPr>
          <w:sz w:val="21"/>
          <w:szCs w:val="21"/>
        </w:rPr>
      </w:pPr>
    </w:p>
    <w:p w14:paraId="7362CAB4" w14:textId="77777777" w:rsidR="006104EE" w:rsidRDefault="006104EE">
      <w:pPr>
        <w:rPr>
          <w:sz w:val="21"/>
          <w:szCs w:val="21"/>
        </w:rPr>
      </w:pPr>
    </w:p>
    <w:p w14:paraId="3007402C" w14:textId="77777777" w:rsidR="006104EE" w:rsidRDefault="006104EE">
      <w:pPr>
        <w:rPr>
          <w:sz w:val="21"/>
          <w:szCs w:val="21"/>
        </w:rPr>
      </w:pPr>
    </w:p>
    <w:p w14:paraId="42831D37" w14:textId="77777777" w:rsidR="005C26F4" w:rsidRDefault="005C26F4">
      <w:pPr>
        <w:rPr>
          <w:sz w:val="21"/>
          <w:szCs w:val="21"/>
        </w:rPr>
      </w:pPr>
    </w:p>
    <w:p w14:paraId="3B048EEA" w14:textId="77777777" w:rsidR="005C26F4" w:rsidRDefault="005C26F4">
      <w:pPr>
        <w:rPr>
          <w:sz w:val="21"/>
          <w:szCs w:val="21"/>
        </w:rPr>
      </w:pPr>
    </w:p>
    <w:p w14:paraId="38EB68DF" w14:textId="77777777" w:rsidR="005C26F4" w:rsidRDefault="005C26F4">
      <w:pPr>
        <w:rPr>
          <w:sz w:val="21"/>
          <w:szCs w:val="21"/>
        </w:rPr>
      </w:pPr>
    </w:p>
    <w:p w14:paraId="2135974D" w14:textId="77777777" w:rsidR="006104EE" w:rsidRDefault="006104EE">
      <w:pPr>
        <w:rPr>
          <w:sz w:val="21"/>
          <w:szCs w:val="21"/>
        </w:rPr>
      </w:pPr>
    </w:p>
    <w:p w14:paraId="2EABF7D7" w14:textId="77777777" w:rsidR="005C26F4" w:rsidRPr="00613EA7" w:rsidRDefault="005C26F4">
      <w:pPr>
        <w:rPr>
          <w:sz w:val="21"/>
          <w:szCs w:val="21"/>
        </w:rPr>
      </w:pPr>
    </w:p>
    <w:p w14:paraId="1FFA2B1C" w14:textId="77777777" w:rsidR="00273DC9" w:rsidRPr="00E21DE8" w:rsidRDefault="0073601D" w:rsidP="00E21DE8">
      <w:pPr>
        <w:numPr>
          <w:ilvl w:val="1"/>
          <w:numId w:val="23"/>
        </w:numPr>
        <w:rPr>
          <w:b/>
          <w:bCs/>
          <w:sz w:val="21"/>
          <w:szCs w:val="21"/>
        </w:rPr>
      </w:pPr>
      <w:r w:rsidRPr="00613EA7">
        <w:rPr>
          <w:b/>
          <w:sz w:val="21"/>
          <w:szCs w:val="21"/>
        </w:rPr>
        <w:lastRenderedPageBreak/>
        <w:t xml:space="preserve">Informácie </w:t>
      </w:r>
      <w:r w:rsidR="00DA668E" w:rsidRPr="00613EA7">
        <w:rPr>
          <w:b/>
          <w:sz w:val="21"/>
          <w:szCs w:val="21"/>
        </w:rPr>
        <w:t xml:space="preserve">k údajom </w:t>
      </w:r>
      <w:r w:rsidRPr="00613EA7">
        <w:rPr>
          <w:b/>
          <w:sz w:val="21"/>
          <w:szCs w:val="21"/>
        </w:rPr>
        <w:t>o daniach z príjmov</w:t>
      </w:r>
    </w:p>
    <w:tbl>
      <w:tblPr>
        <w:tblW w:w="8560" w:type="dxa"/>
        <w:tblInd w:w="98" w:type="dxa"/>
        <w:tblLook w:val="00A0" w:firstRow="1" w:lastRow="0" w:firstColumn="1" w:lastColumn="0" w:noHBand="0" w:noVBand="0"/>
      </w:tblPr>
      <w:tblGrid>
        <w:gridCol w:w="5200"/>
        <w:gridCol w:w="1600"/>
        <w:gridCol w:w="1760"/>
      </w:tblGrid>
      <w:tr w:rsidR="00273DC9" w:rsidRPr="002716CB" w14:paraId="5DAA0477" w14:textId="77777777" w:rsidTr="00AB3D43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B54853F" w14:textId="77777777" w:rsidR="00273DC9" w:rsidRPr="002716CB" w:rsidRDefault="00273DC9" w:rsidP="00AB3D43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488A4F1" w14:textId="77777777" w:rsidR="00273DC9" w:rsidRPr="002716CB" w:rsidRDefault="00273DC9" w:rsidP="00AB3D43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92C9056" w14:textId="77777777" w:rsidR="00273DC9" w:rsidRPr="002716CB" w:rsidRDefault="00273DC9" w:rsidP="00AB3D43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3DC9" w:rsidRPr="002716CB" w14:paraId="2E4BB069" w14:textId="77777777" w:rsidTr="00AB3D43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E7A1F2C" w14:textId="77777777" w:rsidR="00273DC9" w:rsidRPr="002716CB" w:rsidRDefault="00273DC9" w:rsidP="00AB3D4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E0AC1F0" w14:textId="77777777" w:rsidR="00273DC9" w:rsidRPr="006104EE" w:rsidRDefault="00273DC9" w:rsidP="00AB3D43">
            <w:pPr>
              <w:jc w:val="both"/>
              <w:rPr>
                <w:rFonts w:ascii="Arial Narrow" w:hAnsi="Arial Narrow" w:cs="Arial Narrow"/>
                <w:color w:val="FF0000"/>
                <w:sz w:val="22"/>
                <w:szCs w:val="22"/>
              </w:rPr>
            </w:pPr>
            <w:r w:rsidRPr="006104EE">
              <w:rPr>
                <w:rFonts w:ascii="Arial Narrow" w:hAnsi="Arial Narrow" w:cs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DBEDDB1" w14:textId="77777777" w:rsidR="00273DC9" w:rsidRPr="002716CB" w:rsidRDefault="00273DC9" w:rsidP="00AB3D4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3DC9" w:rsidRPr="002716CB" w14:paraId="52D55542" w14:textId="77777777" w:rsidTr="00AB3D43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8BB6F35" w14:textId="77777777" w:rsidR="00273DC9" w:rsidRPr="002716CB" w:rsidRDefault="00273DC9" w:rsidP="00AB3D4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9A60D89" w14:textId="77777777" w:rsidR="00273DC9" w:rsidRPr="006104EE" w:rsidRDefault="00273DC9" w:rsidP="00AB3D43">
            <w:pPr>
              <w:jc w:val="both"/>
              <w:rPr>
                <w:rFonts w:ascii="Arial Narrow" w:hAnsi="Arial Narrow" w:cs="Arial Narrow"/>
                <w:color w:val="FF0000"/>
                <w:sz w:val="22"/>
                <w:szCs w:val="22"/>
              </w:rPr>
            </w:pPr>
            <w:r w:rsidRPr="006104EE">
              <w:rPr>
                <w:rFonts w:ascii="Arial Narrow" w:hAnsi="Arial Narrow" w:cs="Arial Narrow"/>
                <w:color w:val="FF0000"/>
                <w:sz w:val="22"/>
                <w:szCs w:val="22"/>
              </w:rPr>
              <w:t> </w:t>
            </w:r>
          </w:p>
          <w:p w14:paraId="32620CF9" w14:textId="77777777" w:rsidR="00802267" w:rsidRPr="006104EE" w:rsidRDefault="00802267" w:rsidP="00AB3D43">
            <w:pPr>
              <w:jc w:val="both"/>
              <w:rPr>
                <w:rFonts w:ascii="Arial Narrow" w:hAnsi="Arial Narrow" w:cs="Arial Narrow"/>
                <w:color w:val="FF0000"/>
                <w:sz w:val="22"/>
                <w:szCs w:val="22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6987BE1" w14:textId="77777777" w:rsidR="00273DC9" w:rsidRPr="002716CB" w:rsidRDefault="00273DC9" w:rsidP="00AB3D4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3DC9" w:rsidRPr="002716CB" w14:paraId="729E1592" w14:textId="77777777" w:rsidTr="00AB3D43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D349BD1" w14:textId="77777777" w:rsidR="00273DC9" w:rsidRPr="002716CB" w:rsidRDefault="00273DC9" w:rsidP="00AB3D4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64A8EC5" w14:textId="77777777" w:rsidR="00273DC9" w:rsidRPr="006104EE" w:rsidRDefault="00273DC9" w:rsidP="00AB3D43">
            <w:pPr>
              <w:jc w:val="both"/>
              <w:rPr>
                <w:rFonts w:ascii="Arial Narrow" w:hAnsi="Arial Narrow" w:cs="Arial Narrow"/>
                <w:color w:val="FF0000"/>
                <w:sz w:val="22"/>
                <w:szCs w:val="22"/>
              </w:rPr>
            </w:pPr>
            <w:r w:rsidRPr="006104EE">
              <w:rPr>
                <w:rFonts w:ascii="Arial Narrow" w:hAnsi="Arial Narrow" w:cs="Arial Narrow"/>
                <w:color w:val="FF0000"/>
                <w:sz w:val="22"/>
                <w:szCs w:val="22"/>
              </w:rPr>
              <w:t> </w:t>
            </w:r>
            <w:r w:rsidR="00802267" w:rsidRPr="001B530B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43110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5540059" w14:textId="77777777" w:rsidR="00273DC9" w:rsidRPr="002716CB" w:rsidRDefault="00273DC9" w:rsidP="00AB3D4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3DC9" w:rsidRPr="002716CB" w14:paraId="519718AA" w14:textId="77777777" w:rsidTr="00AB3D43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5AE6791" w14:textId="77777777" w:rsidR="00273DC9" w:rsidRPr="002716CB" w:rsidRDefault="00273DC9" w:rsidP="00AB3D4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EC8044F" w14:textId="77777777" w:rsidR="00273DC9" w:rsidRPr="006104EE" w:rsidRDefault="00273DC9" w:rsidP="00AB3D43">
            <w:pPr>
              <w:jc w:val="both"/>
              <w:rPr>
                <w:rFonts w:ascii="Arial Narrow" w:hAnsi="Arial Narrow" w:cs="Arial Narrow"/>
                <w:color w:val="FF0000"/>
                <w:sz w:val="22"/>
                <w:szCs w:val="22"/>
              </w:rPr>
            </w:pPr>
            <w:r w:rsidRPr="006104EE">
              <w:rPr>
                <w:rFonts w:ascii="Arial Narrow" w:hAnsi="Arial Narrow" w:cs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A5A3459" w14:textId="77777777" w:rsidR="00273DC9" w:rsidRPr="002716CB" w:rsidRDefault="00273DC9" w:rsidP="00AB3D4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3DC9" w:rsidRPr="002716CB" w14:paraId="4EFBF4C2" w14:textId="77777777" w:rsidTr="00AB3D43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C9A25E6" w14:textId="77777777" w:rsidR="00273DC9" w:rsidRPr="002716CB" w:rsidRDefault="00273DC9" w:rsidP="00AB3D4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0ACB0DD" w14:textId="77777777" w:rsidR="00273DC9" w:rsidRPr="006104EE" w:rsidRDefault="00273DC9" w:rsidP="00AB3D43">
            <w:pPr>
              <w:jc w:val="both"/>
              <w:rPr>
                <w:rFonts w:ascii="Arial Narrow" w:hAnsi="Arial Narrow" w:cs="Arial Narrow"/>
                <w:color w:val="FF0000"/>
                <w:sz w:val="22"/>
                <w:szCs w:val="22"/>
              </w:rPr>
            </w:pPr>
            <w:r w:rsidRPr="006104EE">
              <w:rPr>
                <w:rFonts w:ascii="Arial Narrow" w:hAnsi="Arial Narrow" w:cs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C09CCA0" w14:textId="77777777" w:rsidR="00273DC9" w:rsidRPr="002716CB" w:rsidRDefault="00273DC9" w:rsidP="00AB3D4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3DC9" w:rsidRPr="002716CB" w14:paraId="4771C02B" w14:textId="77777777" w:rsidTr="00AB3D43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2E9A034" w14:textId="77777777" w:rsidR="00273DC9" w:rsidRPr="002716CB" w:rsidRDefault="00273DC9" w:rsidP="00AB3D4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7B3A9AE" w14:textId="77777777" w:rsidR="00273DC9" w:rsidRPr="006104EE" w:rsidRDefault="00273DC9" w:rsidP="00AB3D43">
            <w:pPr>
              <w:jc w:val="both"/>
              <w:rPr>
                <w:rFonts w:ascii="Arial Narrow" w:hAnsi="Arial Narrow" w:cs="Arial Narrow"/>
                <w:color w:val="FF0000"/>
                <w:sz w:val="22"/>
                <w:szCs w:val="22"/>
              </w:rPr>
            </w:pPr>
            <w:r w:rsidRPr="006104EE">
              <w:rPr>
                <w:rFonts w:ascii="Arial Narrow" w:hAnsi="Arial Narrow" w:cs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2815A4B" w14:textId="77777777" w:rsidR="00273DC9" w:rsidRPr="002716CB" w:rsidRDefault="00273DC9" w:rsidP="00AB3D4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71E6120D" w14:textId="77777777" w:rsidR="00273DC9" w:rsidRDefault="00273DC9" w:rsidP="00273DC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24F7429" w14:textId="77777777" w:rsidR="006104EE" w:rsidRDefault="006104EE" w:rsidP="00273DC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2B148FE" w14:textId="77777777" w:rsidR="005C26F4" w:rsidRDefault="005C26F4" w:rsidP="00273DC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64A2453" w14:textId="77777777" w:rsidR="005C26F4" w:rsidRDefault="005C26F4" w:rsidP="00273DC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56034EE" w14:textId="77777777" w:rsidR="005C26F4" w:rsidRPr="002716CB" w:rsidRDefault="005C26F4" w:rsidP="00273DC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D28110D" w14:textId="77777777" w:rsidR="00273DC9" w:rsidRPr="002716CB" w:rsidRDefault="006104EE" w:rsidP="00273DC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</w:t>
      </w:r>
      <w:r w:rsidR="00273DC9" w:rsidRPr="002716CB">
        <w:rPr>
          <w:rFonts w:ascii="Arial Narrow" w:hAnsi="Arial Narrow" w:cs="Arial Narrow"/>
          <w:sz w:val="22"/>
          <w:szCs w:val="22"/>
        </w:rPr>
        <w:t>) Informácie o daniach z príjmov: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234"/>
        <w:gridCol w:w="2116"/>
        <w:gridCol w:w="872"/>
        <w:gridCol w:w="672"/>
        <w:gridCol w:w="2304"/>
        <w:gridCol w:w="772"/>
        <w:gridCol w:w="772"/>
      </w:tblGrid>
      <w:tr w:rsidR="00273DC9" w:rsidRPr="002716CB" w14:paraId="2E887F22" w14:textId="77777777" w:rsidTr="001C4929">
        <w:trPr>
          <w:trHeight w:val="642"/>
          <w:jc w:val="center"/>
        </w:trPr>
        <w:tc>
          <w:tcPr>
            <w:tcW w:w="32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22F67D" w14:textId="77777777" w:rsidR="00273DC9" w:rsidRPr="002716CB" w:rsidRDefault="00273DC9" w:rsidP="00AB3D43">
            <w:pPr>
              <w:pStyle w:val="TopHeader"/>
            </w:pPr>
            <w:r w:rsidRPr="002716CB">
              <w:t>Názov položky</w:t>
            </w:r>
          </w:p>
        </w:tc>
        <w:tc>
          <w:tcPr>
            <w:tcW w:w="36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57004A" w14:textId="77777777" w:rsidR="00273DC9" w:rsidRPr="002716CB" w:rsidRDefault="00273DC9" w:rsidP="00AB3D43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384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B2D96B" w14:textId="77777777" w:rsidR="00273DC9" w:rsidRPr="002716CB" w:rsidRDefault="00273DC9" w:rsidP="00AB3D43">
            <w:pPr>
              <w:pStyle w:val="TopHeader"/>
            </w:pPr>
            <w:r w:rsidRPr="002716CB">
              <w:t>Bezprostredne predchádzajúce</w:t>
            </w:r>
          </w:p>
          <w:p w14:paraId="0D4BC31A" w14:textId="77777777" w:rsidR="00273DC9" w:rsidRPr="002716CB" w:rsidRDefault="00273DC9" w:rsidP="00AB3D43">
            <w:pPr>
              <w:pStyle w:val="TopHeader"/>
            </w:pPr>
            <w:r w:rsidRPr="002716CB">
              <w:t xml:space="preserve"> účtovné obdobie</w:t>
            </w:r>
          </w:p>
        </w:tc>
      </w:tr>
      <w:tr w:rsidR="00273DC9" w:rsidRPr="002716CB" w14:paraId="1EFE80CF" w14:textId="77777777" w:rsidTr="001C4929">
        <w:trPr>
          <w:trHeight w:val="345"/>
          <w:jc w:val="center"/>
        </w:trPr>
        <w:tc>
          <w:tcPr>
            <w:tcW w:w="323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820827" w14:textId="77777777" w:rsidR="00273DC9" w:rsidRPr="002716CB" w:rsidRDefault="00273DC9" w:rsidP="00AB3D43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1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7FA0FA" w14:textId="77777777" w:rsidR="00273DC9" w:rsidRPr="002716CB" w:rsidRDefault="00273DC9" w:rsidP="00AB3D43">
            <w:pPr>
              <w:pStyle w:val="TopHeader"/>
            </w:pPr>
            <w:r w:rsidRPr="002716CB">
              <w:t>Základ dane</w:t>
            </w:r>
          </w:p>
        </w:tc>
        <w:tc>
          <w:tcPr>
            <w:tcW w:w="8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F645F" w14:textId="77777777" w:rsidR="00273DC9" w:rsidRPr="002716CB" w:rsidRDefault="00273DC9" w:rsidP="00AB3D43">
            <w:pPr>
              <w:pStyle w:val="TopHeader"/>
            </w:pPr>
            <w:r w:rsidRPr="002716CB">
              <w:t>Daň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A6A46" w14:textId="77777777" w:rsidR="00273DC9" w:rsidRPr="002716CB" w:rsidRDefault="00273DC9" w:rsidP="00AB3D43">
            <w:pPr>
              <w:pStyle w:val="TopHeader"/>
            </w:pPr>
            <w:r w:rsidRPr="002716CB">
              <w:t>Daň v %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BF080" w14:textId="77777777" w:rsidR="00273DC9" w:rsidRPr="002716CB" w:rsidRDefault="00273DC9" w:rsidP="00AB3D43">
            <w:pPr>
              <w:pStyle w:val="TopHeader"/>
            </w:pPr>
            <w:r w:rsidRPr="002716CB">
              <w:t>Základ dane</w:t>
            </w:r>
          </w:p>
        </w:tc>
        <w:tc>
          <w:tcPr>
            <w:tcW w:w="7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2615A5" w14:textId="77777777" w:rsidR="00273DC9" w:rsidRPr="002716CB" w:rsidRDefault="00273DC9" w:rsidP="00AB3D43">
            <w:pPr>
              <w:pStyle w:val="TopHeader"/>
            </w:pPr>
            <w:r w:rsidRPr="002716CB">
              <w:t>Daň</w:t>
            </w:r>
          </w:p>
        </w:tc>
        <w:tc>
          <w:tcPr>
            <w:tcW w:w="7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94F29" w14:textId="77777777" w:rsidR="00273DC9" w:rsidRPr="002716CB" w:rsidRDefault="00273DC9" w:rsidP="00AB3D43">
            <w:pPr>
              <w:pStyle w:val="TopHeader"/>
            </w:pPr>
            <w:r w:rsidRPr="002716CB">
              <w:t>Daň v %</w:t>
            </w:r>
          </w:p>
        </w:tc>
      </w:tr>
      <w:tr w:rsidR="00273DC9" w:rsidRPr="002716CB" w14:paraId="3B9501AD" w14:textId="77777777" w:rsidTr="001C4929">
        <w:trPr>
          <w:trHeight w:val="330"/>
          <w:jc w:val="center"/>
        </w:trPr>
        <w:tc>
          <w:tcPr>
            <w:tcW w:w="32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A03F6C" w14:textId="77777777" w:rsidR="00273DC9" w:rsidRPr="002716CB" w:rsidRDefault="00273DC9" w:rsidP="00AB3D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ADCAE2" w14:textId="77777777" w:rsidR="00273DC9" w:rsidRPr="002716CB" w:rsidRDefault="00273DC9" w:rsidP="00AB3D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4CFFDD" w14:textId="77777777" w:rsidR="00273DC9" w:rsidRPr="002716CB" w:rsidRDefault="00273DC9" w:rsidP="00AB3D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00B13B" w14:textId="77777777" w:rsidR="00273DC9" w:rsidRPr="002716CB" w:rsidRDefault="00273DC9" w:rsidP="00AB3D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9BE625" w14:textId="77777777" w:rsidR="00273DC9" w:rsidRPr="002716CB" w:rsidRDefault="00273DC9" w:rsidP="00AB3D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D8FEBE" w14:textId="77777777" w:rsidR="00273DC9" w:rsidRPr="002716CB" w:rsidRDefault="00273DC9" w:rsidP="00AB3D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B1AF0C" w14:textId="77777777" w:rsidR="00273DC9" w:rsidRPr="002716CB" w:rsidRDefault="00273DC9" w:rsidP="00AB3D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273DC9" w:rsidRPr="002716CB" w14:paraId="696374F0" w14:textId="77777777" w:rsidTr="001C4929">
        <w:trPr>
          <w:trHeight w:val="330"/>
          <w:jc w:val="center"/>
        </w:trPr>
        <w:tc>
          <w:tcPr>
            <w:tcW w:w="32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E2B07" w14:textId="77777777" w:rsidR="00273DC9" w:rsidRPr="002716CB" w:rsidRDefault="00273DC9" w:rsidP="00AB3D43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Výsledok hospodárenia </w:t>
            </w:r>
            <w:r w:rsidRPr="002716CB">
              <w:rPr>
                <w:rFonts w:ascii="Arial Narrow" w:hAnsi="Arial Narrow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21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75A766" w14:textId="77777777" w:rsidR="00273DC9" w:rsidRPr="002716CB" w:rsidRDefault="00802267" w:rsidP="00AB3D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437356</w:t>
            </w:r>
          </w:p>
        </w:tc>
        <w:tc>
          <w:tcPr>
            <w:tcW w:w="87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3D790" w14:textId="77777777" w:rsidR="00273DC9" w:rsidRPr="002716CB" w:rsidRDefault="00273DC9" w:rsidP="00AB3D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7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16B2F" w14:textId="77777777" w:rsidR="00273DC9" w:rsidRPr="002716CB" w:rsidRDefault="00273DC9" w:rsidP="00AB3D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C9A292" w14:textId="32C87195" w:rsidR="00273DC9" w:rsidRPr="002716CB" w:rsidRDefault="001C4929" w:rsidP="00AB3D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754877</w:t>
            </w:r>
          </w:p>
        </w:tc>
        <w:tc>
          <w:tcPr>
            <w:tcW w:w="77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E933B" w14:textId="77777777" w:rsidR="00273DC9" w:rsidRPr="002716CB" w:rsidRDefault="00273DC9" w:rsidP="00AB3D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77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31042" w14:textId="77777777" w:rsidR="00273DC9" w:rsidRPr="002716CB" w:rsidRDefault="00273DC9" w:rsidP="00AB3D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273DC9" w:rsidRPr="002716CB" w14:paraId="397E47FD" w14:textId="77777777" w:rsidTr="001C4929">
        <w:trPr>
          <w:trHeight w:val="454"/>
          <w:jc w:val="center"/>
        </w:trPr>
        <w:tc>
          <w:tcPr>
            <w:tcW w:w="323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8A0789" w14:textId="77777777" w:rsidR="00273DC9" w:rsidRPr="002716CB" w:rsidRDefault="00273DC9" w:rsidP="00AB3D43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211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4FDF45" w14:textId="77777777" w:rsidR="00273DC9" w:rsidRPr="002716CB" w:rsidRDefault="00273DC9" w:rsidP="00AB3D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87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35455E" w14:textId="77777777" w:rsidR="00273DC9" w:rsidRPr="002716CB" w:rsidRDefault="00273DC9" w:rsidP="00AB3D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B2DED2" w14:textId="77777777" w:rsidR="00273DC9" w:rsidRPr="002716CB" w:rsidRDefault="00273DC9" w:rsidP="00AB3D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1AF68F" w14:textId="77777777" w:rsidR="00273DC9" w:rsidRPr="002716CB" w:rsidRDefault="00273DC9" w:rsidP="00AB3D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77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717E60" w14:textId="77777777" w:rsidR="00273DC9" w:rsidRPr="002716CB" w:rsidRDefault="00273DC9" w:rsidP="00AB3D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0A0C15" w14:textId="77777777" w:rsidR="00273DC9" w:rsidRPr="002716CB" w:rsidRDefault="00273DC9" w:rsidP="00AB3D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3DC9" w:rsidRPr="002716CB" w14:paraId="4A110754" w14:textId="77777777" w:rsidTr="001C4929">
        <w:trPr>
          <w:trHeight w:val="454"/>
          <w:jc w:val="center"/>
        </w:trPr>
        <w:tc>
          <w:tcPr>
            <w:tcW w:w="32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9C7DE4" w14:textId="77777777" w:rsidR="00273DC9" w:rsidRPr="002716CB" w:rsidRDefault="00273DC9" w:rsidP="00AB3D43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21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966A85" w14:textId="77777777" w:rsidR="00273DC9" w:rsidRPr="002716CB" w:rsidRDefault="00273DC9" w:rsidP="00AB3D43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815039" w14:textId="77777777" w:rsidR="00273DC9" w:rsidRPr="002716CB" w:rsidRDefault="00273DC9" w:rsidP="00AB3D43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EF87BB" w14:textId="77777777" w:rsidR="00273DC9" w:rsidRPr="002716CB" w:rsidRDefault="00273DC9" w:rsidP="00AB3D43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3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36CF6C" w14:textId="77777777" w:rsidR="00273DC9" w:rsidRPr="002716CB" w:rsidRDefault="00273DC9" w:rsidP="00AB3D43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7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C04ECF" w14:textId="77777777" w:rsidR="00273DC9" w:rsidRPr="002716CB" w:rsidRDefault="00273DC9" w:rsidP="00AB3D43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7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9C1651" w14:textId="77777777" w:rsidR="00273DC9" w:rsidRPr="002716CB" w:rsidRDefault="00273DC9" w:rsidP="00AB3D43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3DC9" w:rsidRPr="002716CB" w14:paraId="434007CF" w14:textId="77777777" w:rsidTr="001C4929">
        <w:trPr>
          <w:trHeight w:val="397"/>
          <w:jc w:val="center"/>
        </w:trPr>
        <w:tc>
          <w:tcPr>
            <w:tcW w:w="323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A52FC8F" w14:textId="77777777" w:rsidR="00273DC9" w:rsidRPr="002716CB" w:rsidRDefault="00273DC9" w:rsidP="00AB3D43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nepodliehajúce dani</w:t>
            </w:r>
          </w:p>
        </w:tc>
        <w:tc>
          <w:tcPr>
            <w:tcW w:w="211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AFA1AA" w14:textId="77777777" w:rsidR="00273DC9" w:rsidRPr="002716CB" w:rsidRDefault="00273DC9" w:rsidP="00AB3D43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2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D9B492" w14:textId="77777777" w:rsidR="00273DC9" w:rsidRPr="002716CB" w:rsidRDefault="00273DC9" w:rsidP="00AB3D43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2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2F13FA0" w14:textId="77777777" w:rsidR="00273DC9" w:rsidRPr="002716CB" w:rsidRDefault="00273DC9" w:rsidP="00AB3D43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30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2296E4" w14:textId="77777777" w:rsidR="00273DC9" w:rsidRPr="002716CB" w:rsidRDefault="00273DC9" w:rsidP="00AB3D43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72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03AAC1" w14:textId="77777777" w:rsidR="00273DC9" w:rsidRPr="002716CB" w:rsidRDefault="00273DC9" w:rsidP="00AB3D43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72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5BA9DAE" w14:textId="77777777" w:rsidR="00273DC9" w:rsidRPr="002716CB" w:rsidRDefault="00273DC9" w:rsidP="00AB3D43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3DC9" w:rsidRPr="002716CB" w14:paraId="5C6538AF" w14:textId="77777777" w:rsidTr="001C4929">
        <w:trPr>
          <w:trHeight w:val="454"/>
          <w:jc w:val="center"/>
        </w:trPr>
        <w:tc>
          <w:tcPr>
            <w:tcW w:w="323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7863BF" w14:textId="77777777" w:rsidR="00273DC9" w:rsidRPr="002716CB" w:rsidRDefault="00273DC9" w:rsidP="00AB3D43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211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975E2B" w14:textId="77777777" w:rsidR="00273DC9" w:rsidRPr="002716CB" w:rsidRDefault="00273DC9" w:rsidP="00AB3D4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0471EA" w14:textId="77777777" w:rsidR="00273DC9" w:rsidRPr="002716CB" w:rsidRDefault="00273DC9" w:rsidP="00AB3D4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2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92CCC3" w14:textId="77777777" w:rsidR="00273DC9" w:rsidRPr="002716CB" w:rsidRDefault="00273DC9" w:rsidP="00AB3D4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63BDE" w14:textId="77777777" w:rsidR="00273DC9" w:rsidRPr="002716CB" w:rsidRDefault="00273DC9" w:rsidP="00AB3D4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F3841F" w14:textId="77777777" w:rsidR="00273DC9" w:rsidRPr="002716CB" w:rsidRDefault="00273DC9" w:rsidP="00AB3D4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207640" w14:textId="77777777" w:rsidR="00273DC9" w:rsidRPr="002716CB" w:rsidRDefault="00273DC9" w:rsidP="00AB3D4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3DC9" w:rsidRPr="002716CB" w14:paraId="57FB8456" w14:textId="77777777" w:rsidTr="001C4929">
        <w:trPr>
          <w:trHeight w:val="454"/>
          <w:jc w:val="center"/>
        </w:trPr>
        <w:tc>
          <w:tcPr>
            <w:tcW w:w="323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C7DB2" w14:textId="77777777" w:rsidR="00273DC9" w:rsidRPr="002716CB" w:rsidRDefault="00273DC9" w:rsidP="00AB3D43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211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EF3A0" w14:textId="77777777" w:rsidR="00273DC9" w:rsidRPr="002716CB" w:rsidRDefault="00273DC9" w:rsidP="00AB3D43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5126C" w14:textId="77777777" w:rsidR="00273DC9" w:rsidRPr="002716CB" w:rsidRDefault="00273DC9" w:rsidP="00AB3D43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2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609626" w14:textId="77777777" w:rsidR="00273DC9" w:rsidRPr="002716CB" w:rsidRDefault="00273DC9" w:rsidP="00AB3D43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30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CEC45" w14:textId="77777777" w:rsidR="00273DC9" w:rsidRPr="002716CB" w:rsidRDefault="00273DC9" w:rsidP="00AB3D43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7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10350" w14:textId="77777777" w:rsidR="00273DC9" w:rsidRPr="002716CB" w:rsidRDefault="00273DC9" w:rsidP="00AB3D43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72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8CB49" w14:textId="77777777" w:rsidR="00273DC9" w:rsidRPr="002716CB" w:rsidRDefault="00273DC9" w:rsidP="00AB3D43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3DC9" w:rsidRPr="002716CB" w14:paraId="03CDA2D5" w14:textId="77777777" w:rsidTr="001C4929">
        <w:trPr>
          <w:trHeight w:val="454"/>
          <w:jc w:val="center"/>
        </w:trPr>
        <w:tc>
          <w:tcPr>
            <w:tcW w:w="32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10C8C2" w14:textId="77777777" w:rsidR="00273DC9" w:rsidRPr="002716CB" w:rsidRDefault="00273DC9" w:rsidP="00AB3D43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Zmena sadzby dane</w:t>
            </w:r>
          </w:p>
        </w:tc>
        <w:tc>
          <w:tcPr>
            <w:tcW w:w="21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F29B70" w14:textId="77777777" w:rsidR="00273DC9" w:rsidRPr="002716CB" w:rsidRDefault="00273DC9" w:rsidP="00AB3D4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41CCD0" w14:textId="77777777" w:rsidR="00273DC9" w:rsidRPr="002716CB" w:rsidRDefault="00273DC9" w:rsidP="00AB3D4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5B1915" w14:textId="77777777" w:rsidR="00273DC9" w:rsidRPr="002716CB" w:rsidRDefault="00273DC9" w:rsidP="00AB3D4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DE2C72" w14:textId="77777777" w:rsidR="00273DC9" w:rsidRPr="002716CB" w:rsidRDefault="00273DC9" w:rsidP="00AB3D4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5BE7E2" w14:textId="77777777" w:rsidR="00273DC9" w:rsidRPr="002716CB" w:rsidRDefault="00273DC9" w:rsidP="00AB3D4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DB941A" w14:textId="77777777" w:rsidR="00273DC9" w:rsidRPr="002716CB" w:rsidRDefault="00273DC9" w:rsidP="00AB3D4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3DC9" w:rsidRPr="002716CB" w14:paraId="38191C81" w14:textId="77777777" w:rsidTr="001C4929">
        <w:trPr>
          <w:trHeight w:val="454"/>
          <w:jc w:val="center"/>
        </w:trPr>
        <w:tc>
          <w:tcPr>
            <w:tcW w:w="32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EC82C0" w14:textId="77777777" w:rsidR="00273DC9" w:rsidRPr="002716CB" w:rsidRDefault="00273DC9" w:rsidP="00AB3D43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21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60AA29" w14:textId="77777777" w:rsidR="00273DC9" w:rsidRPr="002716CB" w:rsidRDefault="00273DC9" w:rsidP="00AB3D4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6CB966" w14:textId="77777777" w:rsidR="00273DC9" w:rsidRPr="002716CB" w:rsidRDefault="00273DC9" w:rsidP="00AB3D4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1121A6" w14:textId="77777777" w:rsidR="00273DC9" w:rsidRPr="002716CB" w:rsidRDefault="00273DC9" w:rsidP="00AB3D4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49B7F" w14:textId="77777777" w:rsidR="00273DC9" w:rsidRPr="002716CB" w:rsidRDefault="00273DC9" w:rsidP="00AB3D4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E27D6" w14:textId="77777777" w:rsidR="00273DC9" w:rsidRPr="002716CB" w:rsidRDefault="00273DC9" w:rsidP="00AB3D4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1B0845" w14:textId="77777777" w:rsidR="00273DC9" w:rsidRPr="002716CB" w:rsidRDefault="00273DC9" w:rsidP="00AB3D4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3DC9" w:rsidRPr="002716CB" w14:paraId="34EA44A1" w14:textId="77777777" w:rsidTr="001C4929">
        <w:trPr>
          <w:trHeight w:val="454"/>
          <w:jc w:val="center"/>
        </w:trPr>
        <w:tc>
          <w:tcPr>
            <w:tcW w:w="32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747BF" w14:textId="77777777" w:rsidR="00273DC9" w:rsidRPr="002716CB" w:rsidRDefault="00273DC9" w:rsidP="00AB3D43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Spolu</w:t>
            </w:r>
          </w:p>
        </w:tc>
        <w:tc>
          <w:tcPr>
            <w:tcW w:w="21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83DC8" w14:textId="77777777" w:rsidR="00273DC9" w:rsidRPr="002716CB" w:rsidRDefault="00273DC9" w:rsidP="00AB3D43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701DE" w14:textId="77777777" w:rsidR="00273DC9" w:rsidRPr="002716CB" w:rsidRDefault="00273DC9" w:rsidP="00AB3D43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F5DD2" w14:textId="77777777" w:rsidR="00273DC9" w:rsidRPr="002716CB" w:rsidRDefault="00273DC9" w:rsidP="00AB3D43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3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EEF4C" w14:textId="77777777" w:rsidR="00273DC9" w:rsidRPr="002716CB" w:rsidRDefault="00273DC9" w:rsidP="00AB3D43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EFE50" w14:textId="77777777" w:rsidR="00273DC9" w:rsidRPr="002716CB" w:rsidRDefault="00273DC9" w:rsidP="00AB3D43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F3CBF" w14:textId="77777777" w:rsidR="00273DC9" w:rsidRPr="002716CB" w:rsidRDefault="00273DC9" w:rsidP="00AB3D43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3DC9" w:rsidRPr="002716CB" w14:paraId="340C0F85" w14:textId="77777777" w:rsidTr="001C4929">
        <w:trPr>
          <w:trHeight w:val="454"/>
          <w:jc w:val="center"/>
        </w:trPr>
        <w:tc>
          <w:tcPr>
            <w:tcW w:w="32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5794C8" w14:textId="77777777" w:rsidR="00273DC9" w:rsidRPr="002716CB" w:rsidRDefault="00273DC9" w:rsidP="00AB3D43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Splatná daň z príjmov</w:t>
            </w:r>
          </w:p>
        </w:tc>
        <w:tc>
          <w:tcPr>
            <w:tcW w:w="21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36A4A" w14:textId="77777777" w:rsidR="00273DC9" w:rsidRPr="002716CB" w:rsidRDefault="00273DC9" w:rsidP="00AB3D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1641D" w14:textId="77777777" w:rsidR="00273DC9" w:rsidRPr="001B530B" w:rsidRDefault="00273DC9" w:rsidP="001C492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  <w:r w:rsidR="00802267" w:rsidRPr="001B530B">
              <w:rPr>
                <w:rFonts w:ascii="Arial Narrow" w:hAnsi="Arial Narrow"/>
                <w:sz w:val="22"/>
                <w:szCs w:val="22"/>
              </w:rPr>
              <w:t>2880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AA6E1A" w14:textId="77777777" w:rsidR="00273DC9" w:rsidRPr="001B530B" w:rsidRDefault="00273DC9" w:rsidP="00AB3D43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3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E8C72" w14:textId="77777777" w:rsidR="00273DC9" w:rsidRPr="002716CB" w:rsidRDefault="00273DC9" w:rsidP="00AB3D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EE9AE" w14:textId="77777777" w:rsidR="00273DC9" w:rsidRPr="002716CB" w:rsidRDefault="00273DC9" w:rsidP="00AB3D43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0759C8" w14:textId="77777777" w:rsidR="00273DC9" w:rsidRPr="002716CB" w:rsidRDefault="00273DC9" w:rsidP="00AB3D43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3DC9" w:rsidRPr="002716CB" w14:paraId="130A83FF" w14:textId="77777777" w:rsidTr="001C4929">
        <w:trPr>
          <w:trHeight w:val="454"/>
          <w:jc w:val="center"/>
        </w:trPr>
        <w:tc>
          <w:tcPr>
            <w:tcW w:w="32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C2E31" w14:textId="77777777" w:rsidR="00273DC9" w:rsidRPr="002716CB" w:rsidRDefault="00273DC9" w:rsidP="00AB3D43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Odložená daň z príjmov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4F594" w14:textId="77777777" w:rsidR="00273DC9" w:rsidRPr="002716CB" w:rsidRDefault="00273DC9" w:rsidP="00AB3D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DF832" w14:textId="248D4037" w:rsidR="00273DC9" w:rsidRPr="001B530B" w:rsidRDefault="00273DC9" w:rsidP="001C492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  <w:r w:rsidR="001C4929" w:rsidRPr="001B530B">
              <w:rPr>
                <w:rFonts w:ascii="Arial Narrow" w:hAnsi="Arial Narrow"/>
                <w:sz w:val="22"/>
                <w:szCs w:val="22"/>
              </w:rPr>
              <w:t>-43110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7704D" w14:textId="77777777" w:rsidR="00273DC9" w:rsidRPr="001B530B" w:rsidRDefault="00273DC9" w:rsidP="00AB3D43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C2785" w14:textId="77777777" w:rsidR="00273DC9" w:rsidRPr="002716CB" w:rsidRDefault="00273DC9" w:rsidP="00AB3D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4E23A" w14:textId="77777777" w:rsidR="00273DC9" w:rsidRPr="002716CB" w:rsidRDefault="00273DC9" w:rsidP="00AB3D43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7746F" w14:textId="77777777" w:rsidR="00273DC9" w:rsidRPr="002716CB" w:rsidRDefault="00273DC9" w:rsidP="00AB3D43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3DC9" w:rsidRPr="002716CB" w14:paraId="26C9FBF7" w14:textId="77777777" w:rsidTr="001C4929">
        <w:trPr>
          <w:trHeight w:val="454"/>
          <w:jc w:val="center"/>
        </w:trPr>
        <w:tc>
          <w:tcPr>
            <w:tcW w:w="32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767BF2" w14:textId="77777777" w:rsidR="00273DC9" w:rsidRPr="002716CB" w:rsidRDefault="00273DC9" w:rsidP="00AB3D43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211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7DB021" w14:textId="77777777" w:rsidR="00273DC9" w:rsidRPr="002716CB" w:rsidRDefault="00273DC9" w:rsidP="00AB3D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87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DACB30" w14:textId="77777777" w:rsidR="00273DC9" w:rsidRPr="001B530B" w:rsidRDefault="00802267" w:rsidP="001C492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-</w:t>
            </w:r>
            <w:r w:rsidR="00273DC9" w:rsidRPr="001B530B">
              <w:rPr>
                <w:rFonts w:ascii="Arial Narrow" w:hAnsi="Arial Narrow"/>
                <w:sz w:val="22"/>
                <w:szCs w:val="22"/>
              </w:rPr>
              <w:t> </w:t>
            </w:r>
            <w:r w:rsidRPr="001B530B">
              <w:rPr>
                <w:rFonts w:ascii="Arial Narrow" w:hAnsi="Arial Narrow"/>
                <w:sz w:val="22"/>
                <w:szCs w:val="22"/>
              </w:rPr>
              <w:t>40230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B1CB2D" w14:textId="77777777" w:rsidR="00273DC9" w:rsidRPr="001B530B" w:rsidRDefault="00273DC9" w:rsidP="00AB3D43">
            <w:pPr>
              <w:rPr>
                <w:rFonts w:ascii="Arial Narrow" w:hAnsi="Arial Narrow"/>
                <w:sz w:val="22"/>
                <w:szCs w:val="22"/>
              </w:rPr>
            </w:pPr>
            <w:r w:rsidRPr="001B530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30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CC55E9" w14:textId="77777777" w:rsidR="00273DC9" w:rsidRPr="002716CB" w:rsidRDefault="00273DC9" w:rsidP="00AB3D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77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08C04E" w14:textId="77777777" w:rsidR="00273DC9" w:rsidRPr="002716CB" w:rsidRDefault="00273DC9" w:rsidP="00AB3D43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C66980" w14:textId="77777777" w:rsidR="00273DC9" w:rsidRPr="002716CB" w:rsidRDefault="00273DC9" w:rsidP="00AB3D43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2DD3E981" w14:textId="77777777" w:rsidR="00273DC9" w:rsidRPr="002716CB" w:rsidRDefault="00273DC9" w:rsidP="00273DC9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14:paraId="35B1CB3D" w14:textId="77777777" w:rsidR="00273DC9" w:rsidRDefault="00273DC9" w:rsidP="005A4199">
      <w:pPr>
        <w:rPr>
          <w:b/>
          <w:sz w:val="21"/>
          <w:szCs w:val="21"/>
        </w:rPr>
      </w:pPr>
    </w:p>
    <w:p w14:paraId="00CEA0AE" w14:textId="2EE706F4" w:rsidR="00741E8A" w:rsidRPr="002716CB" w:rsidRDefault="00741E8A" w:rsidP="00741E8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K.</w:t>
      </w:r>
      <w:r w:rsidR="00E21DE8">
        <w:rPr>
          <w:rFonts w:ascii="Arial Narrow" w:hAnsi="Arial Narrow" w:cs="Arial Narrow"/>
          <w:b/>
          <w:bCs/>
          <w:sz w:val="22"/>
          <w:szCs w:val="22"/>
        </w:rPr>
        <w:t>)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Údaje na podsúvahových účtoch:</w:t>
      </w:r>
    </w:p>
    <w:p w14:paraId="11F6EB8F" w14:textId="77777777" w:rsidR="00273DC9" w:rsidRDefault="00741E8A" w:rsidP="005A4199">
      <w:pPr>
        <w:rPr>
          <w:bCs/>
          <w:sz w:val="21"/>
          <w:szCs w:val="21"/>
        </w:rPr>
      </w:pPr>
      <w:r w:rsidRPr="00741E8A">
        <w:rPr>
          <w:rFonts w:ascii="Arial Narrow" w:hAnsi="Arial Narrow"/>
          <w:sz w:val="22"/>
          <w:szCs w:val="22"/>
        </w:rPr>
        <w:t xml:space="preserve">     Družstvo</w:t>
      </w:r>
      <w:r>
        <w:rPr>
          <w:bCs/>
          <w:sz w:val="21"/>
          <w:szCs w:val="21"/>
        </w:rPr>
        <w:t xml:space="preserve"> má uložené v skladových priestoroch na hospodárskom dvore v</w:t>
      </w:r>
      <w:r w:rsidR="00F17F06">
        <w:rPr>
          <w:bCs/>
          <w:sz w:val="21"/>
          <w:szCs w:val="21"/>
        </w:rPr>
        <w:t> </w:t>
      </w:r>
      <w:r>
        <w:rPr>
          <w:bCs/>
          <w:sz w:val="21"/>
          <w:szCs w:val="21"/>
        </w:rPr>
        <w:t>Chýme</w:t>
      </w:r>
      <w:r w:rsidR="00F17F06">
        <w:rPr>
          <w:bCs/>
          <w:sz w:val="21"/>
          <w:szCs w:val="21"/>
        </w:rPr>
        <w:t xml:space="preserve"> zásoby pšenice</w:t>
      </w:r>
    </w:p>
    <w:p w14:paraId="48B79734" w14:textId="77777777" w:rsidR="00F17F06" w:rsidRDefault="00F17F06" w:rsidP="005A4199">
      <w:pPr>
        <w:rPr>
          <w:bCs/>
          <w:sz w:val="21"/>
          <w:szCs w:val="21"/>
        </w:rPr>
      </w:pPr>
      <w:r>
        <w:rPr>
          <w:bCs/>
          <w:sz w:val="21"/>
          <w:szCs w:val="21"/>
        </w:rPr>
        <w:t xml:space="preserve">    Poľnonákupu Vranov v hodnote 8425,-€, na podsúvahových účtoch evidujeme  zvieratá vo vlastníctve</w:t>
      </w:r>
    </w:p>
    <w:p w14:paraId="46308B75" w14:textId="77777777" w:rsidR="00F17F06" w:rsidRDefault="00F17F06" w:rsidP="005A4199">
      <w:pPr>
        <w:rPr>
          <w:bCs/>
          <w:sz w:val="21"/>
          <w:szCs w:val="21"/>
        </w:rPr>
      </w:pPr>
      <w:r>
        <w:rPr>
          <w:bCs/>
          <w:sz w:val="21"/>
          <w:szCs w:val="21"/>
        </w:rPr>
        <w:t xml:space="preserve">    PD Branisko v hodnote 107100 €.</w:t>
      </w:r>
    </w:p>
    <w:p w14:paraId="4F62D654" w14:textId="77777777" w:rsidR="00F17F06" w:rsidRDefault="00F17F06" w:rsidP="005A4199">
      <w:pPr>
        <w:rPr>
          <w:bCs/>
          <w:sz w:val="21"/>
          <w:szCs w:val="21"/>
        </w:rPr>
      </w:pPr>
      <w:r>
        <w:rPr>
          <w:bCs/>
          <w:sz w:val="21"/>
          <w:szCs w:val="21"/>
        </w:rPr>
        <w:t xml:space="preserve">    Na podsúvahových účtoch evidujeme ešte kukuricu krmná  vo vlastníctve  družstva uloženú v skladových  </w:t>
      </w:r>
    </w:p>
    <w:p w14:paraId="1DC531A7" w14:textId="77777777" w:rsidR="00F17F06" w:rsidRDefault="00F17F06" w:rsidP="005A4199">
      <w:pPr>
        <w:rPr>
          <w:bCs/>
          <w:sz w:val="21"/>
          <w:szCs w:val="21"/>
        </w:rPr>
      </w:pPr>
      <w:r>
        <w:rPr>
          <w:bCs/>
          <w:sz w:val="21"/>
          <w:szCs w:val="21"/>
        </w:rPr>
        <w:t xml:space="preserve">    priestoroch PNZP Vranov na základe tovarových záložných listov v prospech UniCredit Bank Slovakia</w:t>
      </w:r>
    </w:p>
    <w:p w14:paraId="310EA50B" w14:textId="77777777" w:rsidR="00504BFD" w:rsidRDefault="00F17F06" w:rsidP="00F17F06">
      <w:pPr>
        <w:rPr>
          <w:bCs/>
          <w:sz w:val="21"/>
          <w:szCs w:val="21"/>
        </w:rPr>
      </w:pPr>
      <w:r>
        <w:rPr>
          <w:bCs/>
          <w:sz w:val="21"/>
          <w:szCs w:val="21"/>
        </w:rPr>
        <w:t xml:space="preserve">    and Czech republic, a.s. pobočka Prešov.</w:t>
      </w:r>
      <w:r w:rsidR="006104EE">
        <w:rPr>
          <w:bCs/>
          <w:sz w:val="21"/>
          <w:szCs w:val="21"/>
        </w:rPr>
        <w:t xml:space="preserve"> V hodnote 653200 €.</w:t>
      </w:r>
    </w:p>
    <w:p w14:paraId="19DE5484" w14:textId="77777777" w:rsidR="00E75995" w:rsidRDefault="00E75995" w:rsidP="00DA668E">
      <w:pPr>
        <w:ind w:left="360"/>
        <w:rPr>
          <w:bCs/>
          <w:sz w:val="21"/>
          <w:szCs w:val="21"/>
        </w:rPr>
      </w:pPr>
    </w:p>
    <w:p w14:paraId="015D044E" w14:textId="77777777" w:rsidR="006104EE" w:rsidRDefault="006104EE" w:rsidP="00DA668E">
      <w:pPr>
        <w:ind w:left="360"/>
        <w:rPr>
          <w:bCs/>
          <w:sz w:val="21"/>
          <w:szCs w:val="21"/>
        </w:rPr>
      </w:pPr>
    </w:p>
    <w:p w14:paraId="687AC839" w14:textId="77777777" w:rsidR="006104EE" w:rsidRPr="00613EA7" w:rsidRDefault="006104EE" w:rsidP="00DA668E">
      <w:pPr>
        <w:ind w:left="360"/>
        <w:rPr>
          <w:bCs/>
          <w:sz w:val="21"/>
          <w:szCs w:val="21"/>
        </w:rPr>
      </w:pPr>
    </w:p>
    <w:p w14:paraId="49603323" w14:textId="77777777" w:rsidR="002A196E" w:rsidRPr="002716CB" w:rsidRDefault="00F17F06" w:rsidP="002A196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L.</w:t>
      </w:r>
      <w:r w:rsidR="00E21DE8">
        <w:rPr>
          <w:rFonts w:ascii="Arial Narrow" w:hAnsi="Arial Narrow" w:cs="Arial Narrow"/>
          <w:b/>
          <w:bCs/>
          <w:sz w:val="22"/>
          <w:szCs w:val="22"/>
        </w:rPr>
        <w:t xml:space="preserve">) </w:t>
      </w:r>
      <w:r w:rsidR="002A196E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iných aktívach a iných pasívach: </w:t>
      </w:r>
    </w:p>
    <w:p w14:paraId="0A969165" w14:textId="77777777" w:rsidR="002A196E" w:rsidRPr="002716CB" w:rsidRDefault="002A196E" w:rsidP="002A196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D5494B3" w14:textId="77777777" w:rsidR="002A196E" w:rsidRPr="002716CB" w:rsidRDefault="002A196E" w:rsidP="002A196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2716CB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zo súdnych rozhodnutí, z poskytnutých záruk, zo všeobecne záväzných právnych predpisov, zo zmlúv o podriadenom záväzku a z najrôznejších foriem ručenia:</w:t>
      </w:r>
    </w:p>
    <w:p w14:paraId="40D97C08" w14:textId="77777777" w:rsidR="002A196E" w:rsidRPr="002716CB" w:rsidRDefault="003076C1" w:rsidP="002A196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Družstvo nemá vedomosti o budúcich možných záväzkov</w:t>
      </w:r>
    </w:p>
    <w:p w14:paraId="7278130C" w14:textId="77777777" w:rsidR="002A196E" w:rsidRPr="002716CB" w:rsidRDefault="002A196E" w:rsidP="002A196E">
      <w:pPr>
        <w:jc w:val="both"/>
        <w:rPr>
          <w:rFonts w:ascii="Arial Narrow" w:hAnsi="Arial Narrow" w:cs="Arial Narrow"/>
          <w:sz w:val="22"/>
          <w:szCs w:val="22"/>
        </w:rPr>
      </w:pPr>
    </w:p>
    <w:p w14:paraId="037FB2E4" w14:textId="77777777" w:rsidR="002A196E" w:rsidRPr="002716CB" w:rsidRDefault="002A196E" w:rsidP="002A196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Opis a hodnota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podmienených záväzkov voči spriazneným osobám</w:t>
      </w:r>
      <w:r w:rsidRPr="002716CB">
        <w:rPr>
          <w:rFonts w:ascii="Arial Narrow" w:hAnsi="Arial Narrow" w:cs="Arial Narrow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14:paraId="54FE8E4C" w14:textId="77777777" w:rsidR="002A196E" w:rsidRPr="002716CB" w:rsidRDefault="002A196E" w:rsidP="002A196E">
      <w:pPr>
        <w:jc w:val="both"/>
        <w:rPr>
          <w:rFonts w:ascii="Arial Narrow" w:hAnsi="Arial Narrow" w:cs="Arial Narrow"/>
          <w:sz w:val="22"/>
          <w:szCs w:val="22"/>
        </w:rPr>
      </w:pPr>
    </w:p>
    <w:p w14:paraId="44A5DFA9" w14:textId="77777777" w:rsidR="002A196E" w:rsidRPr="002716CB" w:rsidRDefault="002A196E" w:rsidP="002A196E">
      <w:pPr>
        <w:jc w:val="both"/>
        <w:rPr>
          <w:rFonts w:ascii="Arial Narrow" w:hAnsi="Arial Narrow" w:cs="Arial Narrow"/>
          <w:sz w:val="22"/>
          <w:szCs w:val="22"/>
        </w:rPr>
      </w:pPr>
    </w:p>
    <w:p w14:paraId="2A823F5F" w14:textId="77777777" w:rsidR="002A196E" w:rsidRPr="002716CB" w:rsidRDefault="002A196E" w:rsidP="002A196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2716CB">
        <w:rPr>
          <w:rFonts w:ascii="Arial Narrow" w:hAnsi="Arial Narrow" w:cs="Arial Narrow"/>
          <w:sz w:val="22"/>
          <w:szCs w:val="22"/>
        </w:rPr>
        <w:t xml:space="preserve"> – 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14:paraId="61C5E558" w14:textId="77777777" w:rsidR="002A196E" w:rsidRDefault="002A196E" w:rsidP="002A196E">
      <w:pPr>
        <w:jc w:val="both"/>
        <w:rPr>
          <w:rFonts w:ascii="Arial Narrow" w:hAnsi="Arial Narrow" w:cs="Arial Narrow"/>
          <w:sz w:val="22"/>
          <w:szCs w:val="22"/>
        </w:rPr>
      </w:pPr>
    </w:p>
    <w:p w14:paraId="7FFC45E5" w14:textId="77777777" w:rsidR="006104EE" w:rsidRPr="002716CB" w:rsidRDefault="006104EE" w:rsidP="002A196E">
      <w:pPr>
        <w:jc w:val="both"/>
        <w:rPr>
          <w:rFonts w:ascii="Arial Narrow" w:hAnsi="Arial Narrow" w:cs="Arial Narrow"/>
          <w:sz w:val="22"/>
          <w:szCs w:val="22"/>
        </w:rPr>
      </w:pPr>
    </w:p>
    <w:p w14:paraId="0C1255BC" w14:textId="77777777" w:rsidR="002A196E" w:rsidRPr="002716CB" w:rsidRDefault="002A196E" w:rsidP="002A196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66FC45F" w14:textId="77777777" w:rsidR="002A196E" w:rsidRPr="002716CB" w:rsidRDefault="002A196E" w:rsidP="00802267">
      <w:pPr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M.</w:t>
      </w:r>
      <w:r w:rsidR="00E21DE8">
        <w:rPr>
          <w:rFonts w:ascii="Arial Narrow" w:hAnsi="Arial Narrow" w:cs="Arial Narrow"/>
          <w:b/>
          <w:bCs/>
          <w:sz w:val="22"/>
          <w:szCs w:val="22"/>
        </w:rPr>
        <w:t>)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Príjmy a výhody členov štatutárneho orgánu, dozorného orgánu a iného orgánu účtovnej jednotky:</w:t>
      </w:r>
    </w:p>
    <w:p w14:paraId="78CD3764" w14:textId="77777777" w:rsidR="002A196E" w:rsidRDefault="00802267" w:rsidP="002A196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Členovia orgánov družstva neobdržali prijmy za členstvo v</w:t>
      </w:r>
      <w:r w:rsidR="001C40A6">
        <w:rPr>
          <w:rFonts w:ascii="Arial Narrow" w:hAnsi="Arial Narrow" w:cs="Arial Narrow"/>
          <w:bCs/>
          <w:sz w:val="22"/>
          <w:szCs w:val="22"/>
        </w:rPr>
        <w:t> </w:t>
      </w:r>
      <w:r w:rsidRPr="001B530B">
        <w:rPr>
          <w:rFonts w:ascii="Arial Narrow" w:hAnsi="Arial Narrow" w:cs="Arial Narrow"/>
          <w:bCs/>
          <w:sz w:val="22"/>
          <w:szCs w:val="22"/>
        </w:rPr>
        <w:t>orgánoch</w:t>
      </w:r>
      <w:r w:rsidR="001C40A6" w:rsidRPr="001B530B">
        <w:rPr>
          <w:rFonts w:ascii="Arial Narrow" w:hAnsi="Arial Narrow" w:cs="Arial Narrow"/>
          <w:bCs/>
          <w:sz w:val="22"/>
          <w:szCs w:val="22"/>
        </w:rPr>
        <w:t xml:space="preserve"> ani iné výhody</w:t>
      </w:r>
    </w:p>
    <w:p w14:paraId="73D2F115" w14:textId="77777777" w:rsidR="00741E8A" w:rsidRDefault="00741E8A" w:rsidP="002A196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E77B946" w14:textId="77777777" w:rsidR="006104EE" w:rsidRPr="00802267" w:rsidRDefault="006104EE" w:rsidP="002A196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20B9C01" w14:textId="77777777" w:rsidR="002A196E" w:rsidRPr="002716CB" w:rsidRDefault="002A196E" w:rsidP="002A196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N.</w:t>
      </w:r>
      <w:r w:rsidR="00E21DE8">
        <w:rPr>
          <w:rFonts w:ascii="Arial Narrow" w:hAnsi="Arial Narrow" w:cs="Arial Narrow"/>
          <w:b/>
          <w:bCs/>
          <w:sz w:val="22"/>
          <w:szCs w:val="22"/>
        </w:rPr>
        <w:t>)</w:t>
      </w:r>
      <w:r>
        <w:rPr>
          <w:rFonts w:ascii="Arial Narrow" w:hAnsi="Arial Narrow" w:cs="Arial Narrow"/>
          <w:b/>
          <w:bCs/>
          <w:sz w:val="22"/>
          <w:szCs w:val="22"/>
        </w:rPr>
        <w:t>Informácie o e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konomick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ých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vzťah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och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účtovnej jednotky a spriaznených osôb:</w:t>
      </w:r>
    </w:p>
    <w:p w14:paraId="226CA9A8" w14:textId="77777777" w:rsidR="002A196E" w:rsidRPr="002716CB" w:rsidRDefault="002A196E" w:rsidP="002A196E">
      <w:pPr>
        <w:ind w:left="964" w:right="-468"/>
        <w:jc w:val="both"/>
        <w:rPr>
          <w:rFonts w:ascii="Arial Narrow" w:hAnsi="Arial Narrow" w:cs="Arial Narrow"/>
          <w:sz w:val="22"/>
          <w:szCs w:val="22"/>
        </w:rPr>
      </w:pPr>
    </w:p>
    <w:p w14:paraId="3DB55CF6" w14:textId="700298C7" w:rsidR="002A196E" w:rsidRDefault="002A196E" w:rsidP="002A196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a,b) </w:t>
      </w:r>
      <w:r w:rsidRPr="005C26F4">
        <w:rPr>
          <w:rFonts w:ascii="Arial Narrow" w:hAnsi="Arial Narrow" w:cs="Arial Narrow"/>
          <w:b/>
          <w:sz w:val="22"/>
          <w:szCs w:val="22"/>
        </w:rPr>
        <w:t>Zoznam obchodov</w:t>
      </w:r>
      <w:r w:rsidR="005C26F4" w:rsidRPr="005C26F4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5C26F4">
        <w:rPr>
          <w:rFonts w:ascii="Arial Narrow" w:hAnsi="Arial Narrow" w:cs="Arial Narrow"/>
          <w:b/>
          <w:sz w:val="22"/>
          <w:szCs w:val="22"/>
        </w:rPr>
        <w:t>medzi účtovnou jednotkou a spriaznenými osobami</w:t>
      </w:r>
      <w:r w:rsidRPr="002716CB">
        <w:rPr>
          <w:rFonts w:ascii="Arial Narrow" w:hAnsi="Arial Narrow" w:cs="Arial Narrow"/>
          <w:sz w:val="22"/>
          <w:szCs w:val="22"/>
        </w:rPr>
        <w:t>, pričom sa uvedie najmä – druh obchodu (napr. kúpa alebo predaj, tovar alebo služby, licenčné právo, pôžička) a finančná hodnota obchodu:</w:t>
      </w:r>
    </w:p>
    <w:p w14:paraId="71BC156B" w14:textId="77777777" w:rsidR="00741E8A" w:rsidRDefault="00741E8A" w:rsidP="002A196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Od 3.4.2014 členom družstva  je firma Tores, a.s. Bratislava, ktorá poskytla pre družstvo 900 000,- € úver.</w:t>
      </w:r>
    </w:p>
    <w:p w14:paraId="578E91B8" w14:textId="77777777" w:rsidR="006104EE" w:rsidRPr="002716CB" w:rsidRDefault="006104EE" w:rsidP="002A196E">
      <w:pPr>
        <w:jc w:val="both"/>
        <w:rPr>
          <w:rFonts w:ascii="Arial Narrow" w:hAnsi="Arial Narrow" w:cs="Arial Narrow"/>
          <w:sz w:val="22"/>
          <w:szCs w:val="22"/>
        </w:rPr>
      </w:pPr>
    </w:p>
    <w:p w14:paraId="137936C2" w14:textId="77777777" w:rsidR="006104EE" w:rsidRDefault="006104EE" w:rsidP="005A4199">
      <w:pPr>
        <w:rPr>
          <w:sz w:val="21"/>
          <w:szCs w:val="21"/>
        </w:rPr>
      </w:pPr>
    </w:p>
    <w:p w14:paraId="2C366E12" w14:textId="77777777" w:rsidR="005A4199" w:rsidRPr="00E75995" w:rsidRDefault="005A4199" w:rsidP="005A4199">
      <w:pPr>
        <w:rPr>
          <w:sz w:val="21"/>
          <w:szCs w:val="21"/>
        </w:rPr>
      </w:pPr>
    </w:p>
    <w:p w14:paraId="3F2967DB" w14:textId="77777777" w:rsidR="00775904" w:rsidRPr="00613EA7" w:rsidRDefault="00775904" w:rsidP="00E21DE8">
      <w:pPr>
        <w:rPr>
          <w:b/>
          <w:sz w:val="21"/>
          <w:szCs w:val="21"/>
        </w:rPr>
      </w:pPr>
      <w:r w:rsidRPr="00613EA7">
        <w:rPr>
          <w:b/>
          <w:sz w:val="21"/>
          <w:szCs w:val="21"/>
        </w:rPr>
        <w:t>O) Informácie o skutočnostiach, ktoré nastali po dni, ku ktorému</w:t>
      </w:r>
      <w:r w:rsidR="0073601D" w:rsidRPr="00613EA7">
        <w:rPr>
          <w:b/>
          <w:sz w:val="21"/>
          <w:szCs w:val="21"/>
        </w:rPr>
        <w:t xml:space="preserve"> sa </w:t>
      </w:r>
    </w:p>
    <w:p w14:paraId="328202B1" w14:textId="77777777" w:rsidR="00A70C82" w:rsidRDefault="00775904" w:rsidP="00E75995">
      <w:pPr>
        <w:ind w:left="360"/>
        <w:rPr>
          <w:b/>
          <w:sz w:val="21"/>
          <w:szCs w:val="21"/>
        </w:rPr>
      </w:pPr>
      <w:r w:rsidRPr="00613EA7">
        <w:rPr>
          <w:b/>
          <w:sz w:val="21"/>
          <w:szCs w:val="21"/>
        </w:rPr>
        <w:t>zostavuje</w:t>
      </w:r>
      <w:r w:rsidR="0073601D" w:rsidRPr="00613EA7">
        <w:rPr>
          <w:b/>
          <w:sz w:val="21"/>
          <w:szCs w:val="21"/>
        </w:rPr>
        <w:t xml:space="preserve"> účtovná závierka do dňa zostavenia účtovnej závierky</w:t>
      </w:r>
    </w:p>
    <w:p w14:paraId="40AE1ABD" w14:textId="64E5EF70" w:rsidR="001C40A6" w:rsidRPr="001A37CD" w:rsidRDefault="001A37CD" w:rsidP="00E75995">
      <w:pPr>
        <w:ind w:left="360"/>
        <w:rPr>
          <w:color w:val="000000" w:themeColor="text1"/>
          <w:sz w:val="21"/>
          <w:szCs w:val="21"/>
        </w:rPr>
      </w:pPr>
      <w:r w:rsidRPr="001A37CD">
        <w:rPr>
          <w:color w:val="000000" w:themeColor="text1"/>
          <w:sz w:val="21"/>
          <w:szCs w:val="21"/>
        </w:rPr>
        <w:t>Po účtovnej závierke  nenastali žiadne zmeny</w:t>
      </w:r>
      <w:r>
        <w:rPr>
          <w:color w:val="000000" w:themeColor="text1"/>
          <w:sz w:val="21"/>
          <w:szCs w:val="21"/>
        </w:rPr>
        <w:t>.</w:t>
      </w:r>
    </w:p>
    <w:p w14:paraId="7244A7B6" w14:textId="77777777" w:rsidR="00E21DE8" w:rsidRPr="001A37CD" w:rsidRDefault="00E21DE8" w:rsidP="00E21DE8">
      <w:pPr>
        <w:rPr>
          <w:color w:val="000000" w:themeColor="text1"/>
          <w:sz w:val="21"/>
          <w:szCs w:val="21"/>
        </w:rPr>
      </w:pPr>
    </w:p>
    <w:p w14:paraId="4EE2F644" w14:textId="77777777" w:rsidR="006104EE" w:rsidRDefault="006104EE" w:rsidP="00E21DE8">
      <w:pPr>
        <w:rPr>
          <w:sz w:val="21"/>
          <w:szCs w:val="21"/>
        </w:rPr>
      </w:pPr>
    </w:p>
    <w:p w14:paraId="740E5FFF" w14:textId="77777777" w:rsidR="006104EE" w:rsidRDefault="006104EE" w:rsidP="00E21DE8">
      <w:pPr>
        <w:rPr>
          <w:sz w:val="21"/>
          <w:szCs w:val="21"/>
        </w:rPr>
      </w:pPr>
    </w:p>
    <w:p w14:paraId="6685BCE9" w14:textId="77777777" w:rsidR="006104EE" w:rsidRDefault="006104EE" w:rsidP="00E21DE8">
      <w:pPr>
        <w:rPr>
          <w:sz w:val="21"/>
          <w:szCs w:val="21"/>
        </w:rPr>
      </w:pPr>
    </w:p>
    <w:p w14:paraId="33AD197A" w14:textId="77777777" w:rsidR="006104EE" w:rsidRDefault="006104EE" w:rsidP="00E21DE8">
      <w:pPr>
        <w:rPr>
          <w:sz w:val="21"/>
          <w:szCs w:val="21"/>
        </w:rPr>
      </w:pPr>
    </w:p>
    <w:p w14:paraId="12B72734" w14:textId="77777777" w:rsidR="006104EE" w:rsidRDefault="006104EE" w:rsidP="00E21DE8">
      <w:pPr>
        <w:rPr>
          <w:sz w:val="21"/>
          <w:szCs w:val="21"/>
        </w:rPr>
      </w:pPr>
    </w:p>
    <w:p w14:paraId="1767AD1E" w14:textId="77777777" w:rsidR="006104EE" w:rsidRDefault="006104EE" w:rsidP="00E21DE8">
      <w:pPr>
        <w:rPr>
          <w:sz w:val="21"/>
          <w:szCs w:val="21"/>
        </w:rPr>
      </w:pPr>
    </w:p>
    <w:p w14:paraId="7F69065A" w14:textId="77777777" w:rsidR="006104EE" w:rsidRDefault="006104EE" w:rsidP="00E21DE8">
      <w:pPr>
        <w:rPr>
          <w:sz w:val="21"/>
          <w:szCs w:val="21"/>
        </w:rPr>
      </w:pPr>
    </w:p>
    <w:p w14:paraId="7B259C35" w14:textId="77777777" w:rsidR="0073601D" w:rsidRDefault="00775904" w:rsidP="00E21DE8">
      <w:pPr>
        <w:rPr>
          <w:b/>
        </w:rPr>
      </w:pPr>
      <w:r w:rsidRPr="00E75995">
        <w:rPr>
          <w:b/>
        </w:rPr>
        <w:t>P) Informácie k údajom o zmenách</w:t>
      </w:r>
      <w:r w:rsidR="0073601D" w:rsidRPr="00E75995">
        <w:rPr>
          <w:b/>
        </w:rPr>
        <w:t xml:space="preserve"> vlastného imania</w:t>
      </w:r>
    </w:p>
    <w:p w14:paraId="46DB71D1" w14:textId="77777777" w:rsidR="005C26F4" w:rsidRPr="00E75995" w:rsidRDefault="005C26F4" w:rsidP="00E21DE8">
      <w:pPr>
        <w:rPr>
          <w:b/>
        </w:rPr>
      </w:pPr>
    </w:p>
    <w:p w14:paraId="6CE6A4A6" w14:textId="77777777" w:rsidR="00D27461" w:rsidRPr="00AE6BB9" w:rsidRDefault="00D27461" w:rsidP="00E75995">
      <w:pPr>
        <w:rPr>
          <w:b/>
          <w:sz w:val="21"/>
          <w:szCs w:val="21"/>
        </w:rPr>
      </w:pPr>
    </w:p>
    <w:p w14:paraId="674756D5" w14:textId="77777777" w:rsidR="005A4199" w:rsidRPr="00613EA7" w:rsidRDefault="005A4199" w:rsidP="005A4199">
      <w:pPr>
        <w:rPr>
          <w:b/>
          <w:sz w:val="21"/>
          <w:szCs w:val="21"/>
        </w:rPr>
      </w:pPr>
      <w:r w:rsidRPr="00613EA7">
        <w:rPr>
          <w:b/>
          <w:sz w:val="21"/>
          <w:szCs w:val="21"/>
        </w:rPr>
        <w:t>Tabuľka č. 1</w:t>
      </w:r>
    </w:p>
    <w:tbl>
      <w:tblPr>
        <w:tblW w:w="11227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4"/>
        <w:gridCol w:w="1858"/>
        <w:gridCol w:w="1051"/>
        <w:gridCol w:w="874"/>
        <w:gridCol w:w="940"/>
        <w:gridCol w:w="2470"/>
      </w:tblGrid>
      <w:tr w:rsidR="005A4199" w:rsidRPr="002A196E" w14:paraId="20F86BBD" w14:textId="77777777">
        <w:trPr>
          <w:trHeight w:val="255"/>
          <w:jc w:val="center"/>
        </w:trPr>
        <w:tc>
          <w:tcPr>
            <w:tcW w:w="40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DB2430" w14:textId="77777777" w:rsidR="005A4199" w:rsidRPr="002A196E" w:rsidRDefault="005A4199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A196E">
              <w:rPr>
                <w:rFonts w:ascii="Arial Narrow" w:hAnsi="Arial Narrow"/>
                <w:b/>
                <w:bCs/>
                <w:sz w:val="22"/>
                <w:szCs w:val="22"/>
              </w:rPr>
              <w:t>Položka VI</w:t>
            </w:r>
          </w:p>
        </w:tc>
        <w:tc>
          <w:tcPr>
            <w:tcW w:w="7193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1008141E" w14:textId="77777777" w:rsidR="005A4199" w:rsidRPr="002A196E" w:rsidRDefault="005A4199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A196E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5A4199" w:rsidRPr="002A196E" w14:paraId="2EC86F92" w14:textId="77777777">
        <w:trPr>
          <w:trHeight w:val="255"/>
          <w:jc w:val="center"/>
        </w:trPr>
        <w:tc>
          <w:tcPr>
            <w:tcW w:w="40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49E4E8" w14:textId="77777777" w:rsidR="005A4199" w:rsidRPr="002A196E" w:rsidRDefault="005A4199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A196E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8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DFA1C7" w14:textId="77777777" w:rsidR="005A4199" w:rsidRPr="002A196E" w:rsidRDefault="005A4199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A196E">
              <w:rPr>
                <w:rFonts w:ascii="Arial Narrow" w:hAnsi="Arial Narrow"/>
                <w:b/>
                <w:bCs/>
                <w:sz w:val="22"/>
                <w:szCs w:val="22"/>
              </w:rPr>
              <w:t>Stav na začiatku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4E0EC2" w14:textId="77777777" w:rsidR="005A4199" w:rsidRPr="002A196E" w:rsidRDefault="005A4199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A196E">
              <w:rPr>
                <w:rFonts w:ascii="Arial Narrow" w:hAnsi="Arial Narrow"/>
                <w:b/>
                <w:bCs/>
                <w:sz w:val="22"/>
                <w:szCs w:val="22"/>
              </w:rPr>
              <w:t>Prírastky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98FC8C" w14:textId="77777777" w:rsidR="005A4199" w:rsidRPr="002A196E" w:rsidRDefault="005A4199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A196E">
              <w:rPr>
                <w:rFonts w:ascii="Arial Narrow" w:hAnsi="Arial Narrow"/>
                <w:b/>
                <w:bCs/>
                <w:sz w:val="22"/>
                <w:szCs w:val="22"/>
              </w:rPr>
              <w:t>Úbytky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1D590E" w14:textId="77777777" w:rsidR="005A4199" w:rsidRPr="002A196E" w:rsidRDefault="005A4199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A196E">
              <w:rPr>
                <w:rFonts w:ascii="Arial Narrow" w:hAnsi="Arial Narrow"/>
                <w:b/>
                <w:bCs/>
                <w:sz w:val="22"/>
                <w:szCs w:val="22"/>
              </w:rPr>
              <w:t>Presuny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1EE51E5" w14:textId="77777777" w:rsidR="005A4199" w:rsidRPr="002A196E" w:rsidRDefault="005A4199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A196E">
              <w:rPr>
                <w:rFonts w:ascii="Arial Narrow" w:hAnsi="Arial Narrow"/>
                <w:b/>
                <w:bCs/>
                <w:sz w:val="22"/>
                <w:szCs w:val="22"/>
              </w:rPr>
              <w:t>Stav na konci</w:t>
            </w:r>
          </w:p>
        </w:tc>
      </w:tr>
      <w:tr w:rsidR="005A4199" w:rsidRPr="002A196E" w14:paraId="60E097DD" w14:textId="77777777">
        <w:trPr>
          <w:trHeight w:val="255"/>
          <w:jc w:val="center"/>
        </w:trPr>
        <w:tc>
          <w:tcPr>
            <w:tcW w:w="403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A6D026A" w14:textId="77777777" w:rsidR="005A4199" w:rsidRPr="002A196E" w:rsidRDefault="005A4199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A196E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028D34" w14:textId="77777777" w:rsidR="005A4199" w:rsidRPr="002A196E" w:rsidRDefault="005A4199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A196E">
              <w:rPr>
                <w:rFonts w:ascii="Arial Narrow" w:hAnsi="Arial Narrow"/>
                <w:b/>
                <w:bCs/>
                <w:sz w:val="22"/>
                <w:szCs w:val="22"/>
              </w:rPr>
              <w:t>účtovného obdobia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EFBE8F" w14:textId="77777777" w:rsidR="005A4199" w:rsidRPr="002A196E" w:rsidRDefault="005A4199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A196E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6E5669" w14:textId="77777777" w:rsidR="005A4199" w:rsidRPr="002A196E" w:rsidRDefault="005A4199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A196E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F5A12F" w14:textId="77777777" w:rsidR="005A4199" w:rsidRPr="002A196E" w:rsidRDefault="005A4199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A196E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83553E6" w14:textId="77777777" w:rsidR="005A4199" w:rsidRPr="002A196E" w:rsidRDefault="005A4199" w:rsidP="00C51E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A196E">
              <w:rPr>
                <w:rFonts w:ascii="Arial Narrow" w:hAnsi="Arial Narrow"/>
                <w:b/>
                <w:bCs/>
                <w:sz w:val="22"/>
                <w:szCs w:val="22"/>
              </w:rPr>
              <w:t>účtovného obdobia</w:t>
            </w:r>
          </w:p>
        </w:tc>
      </w:tr>
      <w:tr w:rsidR="005A4199" w:rsidRPr="002A196E" w14:paraId="04FF564A" w14:textId="77777777">
        <w:trPr>
          <w:trHeight w:val="255"/>
          <w:jc w:val="center"/>
        </w:trPr>
        <w:tc>
          <w:tcPr>
            <w:tcW w:w="40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2ED60C" w14:textId="77777777" w:rsidR="005A4199" w:rsidRPr="002A196E" w:rsidRDefault="005A4199" w:rsidP="00C51E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A196E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D65F41" w14:textId="77777777" w:rsidR="005A4199" w:rsidRPr="002A196E" w:rsidRDefault="005A4199" w:rsidP="00C51E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A196E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112BB" w14:textId="77777777" w:rsidR="005A4199" w:rsidRPr="002A196E" w:rsidRDefault="005A4199" w:rsidP="00C51E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A196E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089323" w14:textId="77777777" w:rsidR="005A4199" w:rsidRPr="002A196E" w:rsidRDefault="005A4199" w:rsidP="00C51E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A196E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015B4A" w14:textId="77777777" w:rsidR="005A4199" w:rsidRPr="002A196E" w:rsidRDefault="005A4199" w:rsidP="00C51E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A196E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A17FAD9" w14:textId="77777777" w:rsidR="005A4199" w:rsidRPr="002A196E" w:rsidRDefault="005A4199" w:rsidP="00C51E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A196E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5C058E" w:rsidRPr="000C7191" w14:paraId="10B8F6F1" w14:textId="77777777">
        <w:trPr>
          <w:trHeight w:val="255"/>
          <w:jc w:val="center"/>
        </w:trPr>
        <w:tc>
          <w:tcPr>
            <w:tcW w:w="40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9E074F" w14:textId="77777777" w:rsidR="005C058E" w:rsidRPr="000C7191" w:rsidRDefault="005C058E" w:rsidP="005C058E">
            <w:pPr>
              <w:rPr>
                <w:rFonts w:ascii="Arial Narrow" w:hAnsi="Arial Narrow"/>
                <w:sz w:val="22"/>
                <w:szCs w:val="22"/>
              </w:rPr>
            </w:pPr>
            <w:r w:rsidRPr="000C7191">
              <w:rPr>
                <w:rFonts w:ascii="Arial Narrow" w:hAnsi="Arial Narrow"/>
                <w:sz w:val="22"/>
                <w:szCs w:val="22"/>
              </w:rPr>
              <w:t>ZI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8B44E8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C7191">
              <w:rPr>
                <w:rFonts w:ascii="Arial Narrow" w:hAnsi="Arial Narrow"/>
                <w:sz w:val="22"/>
                <w:szCs w:val="22"/>
              </w:rPr>
              <w:t>124286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F3EA3" w14:textId="77777777" w:rsidR="005C058E" w:rsidRPr="000C7191" w:rsidRDefault="001B0A08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C7191">
              <w:rPr>
                <w:rFonts w:ascii="Arial Narrow" w:hAnsi="Arial Narrow"/>
                <w:sz w:val="22"/>
                <w:szCs w:val="22"/>
              </w:rPr>
              <w:t>260994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72E28E" w14:textId="77777777" w:rsidR="005C058E" w:rsidRPr="000C7191" w:rsidRDefault="001B0A08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C7191">
              <w:rPr>
                <w:rFonts w:ascii="Arial Narrow" w:hAnsi="Arial Narrow"/>
                <w:sz w:val="22"/>
                <w:szCs w:val="22"/>
              </w:rPr>
              <w:t>10516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6A5EA5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CBD998F" w14:textId="77777777" w:rsidR="005C058E" w:rsidRPr="000C7191" w:rsidRDefault="001B0A08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C7191">
              <w:rPr>
                <w:rFonts w:ascii="Arial Narrow" w:hAnsi="Arial Narrow"/>
                <w:sz w:val="22"/>
                <w:szCs w:val="22"/>
              </w:rPr>
              <w:t>374764</w:t>
            </w:r>
          </w:p>
        </w:tc>
      </w:tr>
      <w:tr w:rsidR="005C058E" w:rsidRPr="000C7191" w14:paraId="5BE7AE57" w14:textId="77777777">
        <w:trPr>
          <w:trHeight w:val="255"/>
          <w:jc w:val="center"/>
        </w:trPr>
        <w:tc>
          <w:tcPr>
            <w:tcW w:w="40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E635EC" w14:textId="77777777" w:rsidR="005C058E" w:rsidRPr="000C7191" w:rsidRDefault="005C058E" w:rsidP="005C058E">
            <w:pPr>
              <w:rPr>
                <w:rFonts w:ascii="Arial Narrow" w:hAnsi="Arial Narrow"/>
                <w:sz w:val="22"/>
                <w:szCs w:val="22"/>
              </w:rPr>
            </w:pPr>
            <w:r w:rsidRPr="000C7191">
              <w:rPr>
                <w:rFonts w:ascii="Arial Narrow" w:hAnsi="Arial Narrow"/>
                <w:sz w:val="22"/>
                <w:szCs w:val="22"/>
              </w:rPr>
              <w:t>Vlastné akcie a vlastné obchodné podiely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AF6550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CEB251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B7178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5CCA3C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C717C4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058E" w:rsidRPr="000C7191" w14:paraId="0D9FAF31" w14:textId="77777777">
        <w:trPr>
          <w:trHeight w:val="255"/>
          <w:jc w:val="center"/>
        </w:trPr>
        <w:tc>
          <w:tcPr>
            <w:tcW w:w="40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182E46" w14:textId="77777777" w:rsidR="005C058E" w:rsidRPr="000C7191" w:rsidRDefault="005C058E" w:rsidP="005C058E">
            <w:pPr>
              <w:rPr>
                <w:rFonts w:ascii="Arial Narrow" w:hAnsi="Arial Narrow"/>
                <w:sz w:val="22"/>
                <w:szCs w:val="22"/>
              </w:rPr>
            </w:pPr>
            <w:r w:rsidRPr="000C7191">
              <w:rPr>
                <w:rFonts w:ascii="Arial Narrow" w:hAnsi="Arial Narrow"/>
                <w:sz w:val="22"/>
                <w:szCs w:val="22"/>
              </w:rPr>
              <w:t>Zmena ZI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B41822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0EAEFD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BE331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27D35A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CE3E39C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058E" w:rsidRPr="000C7191" w14:paraId="656E1968" w14:textId="77777777">
        <w:trPr>
          <w:trHeight w:val="255"/>
          <w:jc w:val="center"/>
        </w:trPr>
        <w:tc>
          <w:tcPr>
            <w:tcW w:w="40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10A445" w14:textId="77777777" w:rsidR="005C058E" w:rsidRPr="000C7191" w:rsidRDefault="005C058E" w:rsidP="005C058E">
            <w:pPr>
              <w:rPr>
                <w:rFonts w:ascii="Arial Narrow" w:hAnsi="Arial Narrow"/>
                <w:sz w:val="22"/>
                <w:szCs w:val="22"/>
              </w:rPr>
            </w:pPr>
            <w:r w:rsidRPr="000C7191">
              <w:rPr>
                <w:rFonts w:ascii="Arial Narrow" w:hAnsi="Arial Narrow"/>
                <w:sz w:val="22"/>
                <w:szCs w:val="22"/>
              </w:rPr>
              <w:t>Pohľadávky za upísané VI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7AD11F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B554DF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85DB35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37652E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6318953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058E" w:rsidRPr="000C7191" w14:paraId="07442EDE" w14:textId="77777777">
        <w:trPr>
          <w:trHeight w:val="255"/>
          <w:jc w:val="center"/>
        </w:trPr>
        <w:tc>
          <w:tcPr>
            <w:tcW w:w="40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D1861E" w14:textId="77777777" w:rsidR="005C058E" w:rsidRPr="000C7191" w:rsidRDefault="005C058E" w:rsidP="005C058E">
            <w:pPr>
              <w:rPr>
                <w:rFonts w:ascii="Arial Narrow" w:hAnsi="Arial Narrow"/>
                <w:sz w:val="22"/>
                <w:szCs w:val="22"/>
              </w:rPr>
            </w:pPr>
            <w:r w:rsidRPr="000C7191">
              <w:rPr>
                <w:rFonts w:ascii="Arial Narrow" w:hAnsi="Arial Narrow"/>
                <w:sz w:val="22"/>
                <w:szCs w:val="22"/>
              </w:rPr>
              <w:t>Emisné ážio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1316D9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605687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E44EC4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AE60E3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6C7BA56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058E" w:rsidRPr="000C7191" w14:paraId="48641A16" w14:textId="77777777">
        <w:trPr>
          <w:trHeight w:val="255"/>
          <w:jc w:val="center"/>
        </w:trPr>
        <w:tc>
          <w:tcPr>
            <w:tcW w:w="40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C6A1E9" w14:textId="77777777" w:rsidR="005C058E" w:rsidRPr="000C7191" w:rsidRDefault="005C058E" w:rsidP="005C058E">
            <w:pPr>
              <w:rPr>
                <w:rFonts w:ascii="Arial Narrow" w:hAnsi="Arial Narrow"/>
                <w:sz w:val="22"/>
                <w:szCs w:val="22"/>
              </w:rPr>
            </w:pPr>
            <w:r w:rsidRPr="000C7191">
              <w:rPr>
                <w:rFonts w:ascii="Arial Narrow" w:hAnsi="Arial Narrow"/>
                <w:sz w:val="22"/>
                <w:szCs w:val="22"/>
              </w:rPr>
              <w:t>Ostatné kapitálové fondy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3E4861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C7191">
              <w:rPr>
                <w:rFonts w:ascii="Arial Narrow" w:hAnsi="Arial Narrow"/>
                <w:sz w:val="22"/>
                <w:szCs w:val="22"/>
              </w:rPr>
              <w:t>503419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6B77D1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E0912C" w14:textId="77777777" w:rsidR="005C058E" w:rsidRPr="000C7191" w:rsidRDefault="001B0A08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C7191">
              <w:rPr>
                <w:rFonts w:ascii="Arial Narrow" w:hAnsi="Arial Narrow"/>
                <w:sz w:val="22"/>
                <w:szCs w:val="22"/>
              </w:rPr>
              <w:t>170484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2E35C1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6D0EEBF" w14:textId="77777777" w:rsidR="005C058E" w:rsidRPr="000C7191" w:rsidRDefault="001B0A08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C7191">
              <w:rPr>
                <w:rFonts w:ascii="Arial Narrow" w:hAnsi="Arial Narrow"/>
                <w:sz w:val="22"/>
                <w:szCs w:val="22"/>
              </w:rPr>
              <w:t>332935</w:t>
            </w:r>
          </w:p>
        </w:tc>
      </w:tr>
      <w:tr w:rsidR="005C058E" w:rsidRPr="000C7191" w14:paraId="3D5D2389" w14:textId="77777777">
        <w:trPr>
          <w:trHeight w:val="255"/>
          <w:jc w:val="center"/>
        </w:trPr>
        <w:tc>
          <w:tcPr>
            <w:tcW w:w="40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498BD8" w14:textId="77777777" w:rsidR="005C058E" w:rsidRPr="000C7191" w:rsidRDefault="005C058E" w:rsidP="005C058E">
            <w:pPr>
              <w:rPr>
                <w:rFonts w:ascii="Arial Narrow" w:hAnsi="Arial Narrow"/>
                <w:sz w:val="22"/>
                <w:szCs w:val="22"/>
              </w:rPr>
            </w:pPr>
            <w:r w:rsidRPr="000C7191">
              <w:rPr>
                <w:rFonts w:ascii="Arial Narrow" w:hAnsi="Arial Narrow"/>
                <w:sz w:val="22"/>
                <w:szCs w:val="22"/>
              </w:rPr>
              <w:t>Zákonný rezervný fond z kapitálových vkladov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86ACBD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C7191">
              <w:rPr>
                <w:rFonts w:ascii="Arial Narrow" w:hAnsi="Arial Narrow"/>
                <w:sz w:val="22"/>
                <w:szCs w:val="22"/>
              </w:rPr>
              <w:t>436133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9DD59C" w14:textId="77777777" w:rsidR="005C058E" w:rsidRPr="000C7191" w:rsidRDefault="001B0A08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C7191">
              <w:rPr>
                <w:rFonts w:ascii="Arial Narrow" w:hAnsi="Arial Narrow"/>
                <w:sz w:val="22"/>
                <w:szCs w:val="22"/>
              </w:rPr>
              <w:t>153436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187A65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1C3B6C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A208A0F" w14:textId="77777777" w:rsidR="005C058E" w:rsidRPr="000C7191" w:rsidRDefault="001B0A08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C7191">
              <w:rPr>
                <w:rFonts w:ascii="Arial Narrow" w:hAnsi="Arial Narrow"/>
                <w:sz w:val="22"/>
                <w:szCs w:val="22"/>
              </w:rPr>
              <w:t>589569</w:t>
            </w:r>
          </w:p>
        </w:tc>
      </w:tr>
      <w:tr w:rsidR="005C058E" w:rsidRPr="000C7191" w14:paraId="37C5100E" w14:textId="77777777">
        <w:trPr>
          <w:trHeight w:val="270"/>
          <w:jc w:val="center"/>
        </w:trPr>
        <w:tc>
          <w:tcPr>
            <w:tcW w:w="403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29208D" w14:textId="77777777" w:rsidR="005C058E" w:rsidRPr="000C7191" w:rsidRDefault="005C058E" w:rsidP="005C058E">
            <w:pPr>
              <w:rPr>
                <w:rFonts w:ascii="Arial Narrow" w:hAnsi="Arial Narrow"/>
                <w:sz w:val="22"/>
                <w:szCs w:val="22"/>
              </w:rPr>
            </w:pPr>
            <w:r w:rsidRPr="000C7191">
              <w:rPr>
                <w:rFonts w:ascii="Arial Narrow" w:hAnsi="Arial Narrow"/>
                <w:sz w:val="22"/>
                <w:szCs w:val="22"/>
              </w:rPr>
              <w:t>Oceňovacie rozdiely z precenenia majetku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D29CA2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CFE3C5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61CC38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4370B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5206B67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058E" w:rsidRPr="000C7191" w14:paraId="42C48A87" w14:textId="77777777">
        <w:trPr>
          <w:trHeight w:val="270"/>
          <w:jc w:val="center"/>
        </w:trPr>
        <w:tc>
          <w:tcPr>
            <w:tcW w:w="40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05C76C" w14:textId="77777777" w:rsidR="005C058E" w:rsidRPr="000C7191" w:rsidRDefault="005C058E" w:rsidP="005C058E">
            <w:pPr>
              <w:rPr>
                <w:rFonts w:ascii="Arial Narrow" w:hAnsi="Arial Narrow"/>
                <w:sz w:val="22"/>
                <w:szCs w:val="22"/>
              </w:rPr>
            </w:pPr>
            <w:r w:rsidRPr="000C7191">
              <w:rPr>
                <w:rFonts w:ascii="Arial Narrow" w:hAnsi="Arial Narrow"/>
                <w:sz w:val="22"/>
                <w:szCs w:val="22"/>
              </w:rPr>
              <w:t>a záväzkov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C04802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976366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CCFE64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484754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E524E1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058E" w:rsidRPr="000C7191" w14:paraId="280F954F" w14:textId="77777777">
        <w:trPr>
          <w:trHeight w:val="255"/>
          <w:jc w:val="center"/>
        </w:trPr>
        <w:tc>
          <w:tcPr>
            <w:tcW w:w="40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033F21" w14:textId="77777777" w:rsidR="005C058E" w:rsidRPr="000C7191" w:rsidRDefault="005C058E" w:rsidP="005C058E">
            <w:pPr>
              <w:rPr>
                <w:rFonts w:ascii="Arial Narrow" w:hAnsi="Arial Narrow"/>
                <w:sz w:val="22"/>
                <w:szCs w:val="22"/>
              </w:rPr>
            </w:pPr>
            <w:r w:rsidRPr="000C7191">
              <w:rPr>
                <w:rFonts w:ascii="Arial Narrow" w:hAnsi="Arial Narrow"/>
                <w:sz w:val="22"/>
                <w:szCs w:val="22"/>
              </w:rPr>
              <w:t>Oceňovacie rozdiely z kapitálových účastín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997F8C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BEFE4C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E5452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6595CC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D307BF0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058E" w:rsidRPr="000C7191" w14:paraId="5A3C8482" w14:textId="77777777">
        <w:trPr>
          <w:trHeight w:val="255"/>
          <w:jc w:val="center"/>
        </w:trPr>
        <w:tc>
          <w:tcPr>
            <w:tcW w:w="403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DFB97C" w14:textId="77777777" w:rsidR="005C058E" w:rsidRPr="000C7191" w:rsidRDefault="005C058E" w:rsidP="005C058E">
            <w:pPr>
              <w:rPr>
                <w:rFonts w:ascii="Arial Narrow" w:hAnsi="Arial Narrow"/>
                <w:sz w:val="22"/>
                <w:szCs w:val="22"/>
              </w:rPr>
            </w:pPr>
            <w:r w:rsidRPr="000C7191">
              <w:rPr>
                <w:rFonts w:ascii="Arial Narrow" w:hAnsi="Arial Narrow"/>
                <w:sz w:val="22"/>
                <w:szCs w:val="22"/>
              </w:rPr>
              <w:t>Oceňovacie rozdiely z precenenia pri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DBB652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E2D66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507215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3542CE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350B4FF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058E" w:rsidRPr="000C7191" w14:paraId="6EF1EF08" w14:textId="77777777">
        <w:trPr>
          <w:trHeight w:val="270"/>
          <w:jc w:val="center"/>
        </w:trPr>
        <w:tc>
          <w:tcPr>
            <w:tcW w:w="40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B46251" w14:textId="77777777" w:rsidR="005C058E" w:rsidRPr="000C7191" w:rsidRDefault="005C058E" w:rsidP="005C058E">
            <w:pPr>
              <w:rPr>
                <w:rFonts w:ascii="Arial Narrow" w:hAnsi="Arial Narrow"/>
                <w:sz w:val="22"/>
                <w:szCs w:val="22"/>
              </w:rPr>
            </w:pPr>
            <w:r w:rsidRPr="000C7191">
              <w:rPr>
                <w:rFonts w:ascii="Arial Narrow" w:hAnsi="Arial Narrow"/>
                <w:sz w:val="22"/>
                <w:szCs w:val="22"/>
              </w:rPr>
              <w:t>zlúčení, splynutí a rozdelení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2C9744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B3DD60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08543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454FED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9182937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058E" w:rsidRPr="000C7191" w14:paraId="4956F4AB" w14:textId="77777777">
        <w:trPr>
          <w:trHeight w:val="255"/>
          <w:jc w:val="center"/>
        </w:trPr>
        <w:tc>
          <w:tcPr>
            <w:tcW w:w="40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6BEDC2" w14:textId="77777777" w:rsidR="005C058E" w:rsidRPr="000C7191" w:rsidRDefault="005C058E" w:rsidP="005C058E">
            <w:pPr>
              <w:rPr>
                <w:rFonts w:ascii="Arial Narrow" w:hAnsi="Arial Narrow"/>
                <w:sz w:val="22"/>
                <w:szCs w:val="22"/>
              </w:rPr>
            </w:pPr>
            <w:r w:rsidRPr="000C7191">
              <w:rPr>
                <w:rFonts w:ascii="Arial Narrow" w:hAnsi="Arial Narrow"/>
                <w:sz w:val="22"/>
                <w:szCs w:val="22"/>
              </w:rPr>
              <w:t>Zákonný rezervný fond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8CFC07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D5622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CE3C07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E1C509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650EB12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058E" w:rsidRPr="000C7191" w14:paraId="043D2A44" w14:textId="77777777">
        <w:trPr>
          <w:trHeight w:val="255"/>
          <w:jc w:val="center"/>
        </w:trPr>
        <w:tc>
          <w:tcPr>
            <w:tcW w:w="40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F529E0" w14:textId="77777777" w:rsidR="005C058E" w:rsidRPr="000C7191" w:rsidRDefault="005C058E" w:rsidP="005C058E">
            <w:pPr>
              <w:rPr>
                <w:rFonts w:ascii="Arial Narrow" w:hAnsi="Arial Narrow"/>
                <w:sz w:val="22"/>
                <w:szCs w:val="22"/>
              </w:rPr>
            </w:pPr>
            <w:r w:rsidRPr="000C7191">
              <w:rPr>
                <w:rFonts w:ascii="Arial Narrow" w:hAnsi="Arial Narrow"/>
                <w:sz w:val="22"/>
                <w:szCs w:val="22"/>
              </w:rPr>
              <w:t>Nedeliteľný fond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54437B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C7191">
              <w:rPr>
                <w:rFonts w:ascii="Arial Narrow" w:hAnsi="Arial Narrow"/>
                <w:sz w:val="22"/>
                <w:szCs w:val="22"/>
              </w:rPr>
              <w:t>779458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AD75A3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86D1A5" w14:textId="77777777" w:rsidR="005C058E" w:rsidRPr="000C7191" w:rsidRDefault="00E21DE8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C7191">
              <w:rPr>
                <w:rFonts w:ascii="Arial Narrow" w:hAnsi="Arial Narrow"/>
                <w:sz w:val="22"/>
                <w:szCs w:val="22"/>
              </w:rPr>
              <w:t>729842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59935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B73602B" w14:textId="77777777" w:rsidR="005C058E" w:rsidRPr="000C7191" w:rsidRDefault="00E21DE8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C7191">
              <w:rPr>
                <w:rFonts w:ascii="Arial Narrow" w:hAnsi="Arial Narrow"/>
                <w:sz w:val="22"/>
                <w:szCs w:val="22"/>
              </w:rPr>
              <w:t>49616</w:t>
            </w:r>
          </w:p>
        </w:tc>
      </w:tr>
      <w:tr w:rsidR="005C058E" w:rsidRPr="000C7191" w14:paraId="03637053" w14:textId="77777777">
        <w:trPr>
          <w:trHeight w:val="255"/>
          <w:jc w:val="center"/>
        </w:trPr>
        <w:tc>
          <w:tcPr>
            <w:tcW w:w="40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B219C" w14:textId="77777777" w:rsidR="005C058E" w:rsidRPr="000C7191" w:rsidRDefault="005C058E" w:rsidP="005C058E">
            <w:pPr>
              <w:rPr>
                <w:rFonts w:ascii="Arial Narrow" w:hAnsi="Arial Narrow"/>
                <w:sz w:val="22"/>
                <w:szCs w:val="22"/>
              </w:rPr>
            </w:pPr>
            <w:r w:rsidRPr="000C7191">
              <w:rPr>
                <w:rFonts w:ascii="Arial Narrow" w:hAnsi="Arial Narrow"/>
                <w:sz w:val="22"/>
                <w:szCs w:val="22"/>
              </w:rPr>
              <w:t>Štatutárne fondy a ostatné fondy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952C46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D041A9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73CE22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B7AABF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41E244D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058E" w:rsidRPr="000C7191" w14:paraId="38F2A529" w14:textId="77777777">
        <w:trPr>
          <w:trHeight w:val="255"/>
          <w:jc w:val="center"/>
        </w:trPr>
        <w:tc>
          <w:tcPr>
            <w:tcW w:w="40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D8C52B" w14:textId="77777777" w:rsidR="005C058E" w:rsidRPr="000C7191" w:rsidRDefault="005C058E" w:rsidP="005C058E">
            <w:pPr>
              <w:rPr>
                <w:rFonts w:ascii="Arial Narrow" w:hAnsi="Arial Narrow"/>
                <w:sz w:val="22"/>
                <w:szCs w:val="22"/>
              </w:rPr>
            </w:pPr>
            <w:r w:rsidRPr="000C7191">
              <w:rPr>
                <w:rFonts w:ascii="Arial Narrow" w:hAnsi="Arial Narrow"/>
                <w:sz w:val="22"/>
                <w:szCs w:val="22"/>
              </w:rPr>
              <w:t>Nerozdelený zisk minulých rokov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10D21F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C7191">
              <w:rPr>
                <w:rFonts w:ascii="Arial Narrow" w:hAnsi="Arial Narrow"/>
                <w:sz w:val="22"/>
                <w:szCs w:val="22"/>
              </w:rPr>
              <w:t>25035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9BE63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E9AE9D" w14:textId="77777777" w:rsidR="005C058E" w:rsidRPr="000C7191" w:rsidRDefault="00E21DE8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C7191">
              <w:rPr>
                <w:rFonts w:ascii="Arial Narrow" w:hAnsi="Arial Narrow"/>
                <w:sz w:val="22"/>
                <w:szCs w:val="22"/>
              </w:rPr>
              <w:t>25035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DC7DED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CD7AC1D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058E" w:rsidRPr="000C7191" w14:paraId="692005BD" w14:textId="77777777">
        <w:trPr>
          <w:trHeight w:val="255"/>
          <w:jc w:val="center"/>
        </w:trPr>
        <w:tc>
          <w:tcPr>
            <w:tcW w:w="40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B6DA74" w14:textId="77777777" w:rsidR="005C058E" w:rsidRPr="000C7191" w:rsidRDefault="005C058E" w:rsidP="005C058E">
            <w:pPr>
              <w:rPr>
                <w:rFonts w:ascii="Arial Narrow" w:hAnsi="Arial Narrow"/>
                <w:sz w:val="22"/>
                <w:szCs w:val="22"/>
              </w:rPr>
            </w:pPr>
            <w:r w:rsidRPr="000C7191">
              <w:rPr>
                <w:rFonts w:ascii="Arial Narrow" w:hAnsi="Arial Narrow"/>
                <w:sz w:val="22"/>
                <w:szCs w:val="22"/>
              </w:rPr>
              <w:t>Neuhradená strata minulých rokov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E775B3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B1A89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55D0B1" w14:textId="77777777" w:rsidR="005C058E" w:rsidRPr="000C7191" w:rsidRDefault="00E21DE8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C7191">
              <w:rPr>
                <w:rFonts w:ascii="Arial Narrow" w:hAnsi="Arial Narrow"/>
                <w:sz w:val="22"/>
                <w:szCs w:val="22"/>
              </w:rPr>
              <w:t>363493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33BE63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E1BBC9F" w14:textId="77777777" w:rsidR="005C058E" w:rsidRPr="000C7191" w:rsidRDefault="00E21DE8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C7191">
              <w:rPr>
                <w:rFonts w:ascii="Arial Narrow" w:hAnsi="Arial Narrow"/>
                <w:sz w:val="22"/>
                <w:szCs w:val="22"/>
              </w:rPr>
              <w:t>-363493</w:t>
            </w:r>
          </w:p>
        </w:tc>
      </w:tr>
      <w:tr w:rsidR="005C058E" w:rsidRPr="000C7191" w14:paraId="551FFABA" w14:textId="77777777">
        <w:trPr>
          <w:trHeight w:val="255"/>
          <w:jc w:val="center"/>
        </w:trPr>
        <w:tc>
          <w:tcPr>
            <w:tcW w:w="40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8905AB" w14:textId="77777777" w:rsidR="005C058E" w:rsidRPr="000C7191" w:rsidRDefault="005C058E" w:rsidP="005C058E">
            <w:pPr>
              <w:rPr>
                <w:rFonts w:ascii="Arial Narrow" w:hAnsi="Arial Narrow"/>
                <w:sz w:val="22"/>
                <w:szCs w:val="22"/>
              </w:rPr>
            </w:pPr>
            <w:r w:rsidRPr="000C7191">
              <w:rPr>
                <w:rFonts w:ascii="Arial Narrow" w:hAnsi="Arial Narrow"/>
                <w:sz w:val="22"/>
                <w:szCs w:val="22"/>
              </w:rPr>
              <w:t>VH bežného účtovného obdobia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AB3B12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C7191">
              <w:rPr>
                <w:rFonts w:ascii="Arial Narrow" w:hAnsi="Arial Narrow"/>
                <w:sz w:val="22"/>
                <w:szCs w:val="22"/>
              </w:rPr>
              <w:t>-754877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062C74" w14:textId="77777777" w:rsidR="005C058E" w:rsidRPr="000C7191" w:rsidRDefault="00E21DE8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C7191">
              <w:rPr>
                <w:rFonts w:ascii="Arial Narrow" w:hAnsi="Arial Narrow"/>
                <w:sz w:val="22"/>
                <w:szCs w:val="22"/>
              </w:rPr>
              <w:t>-397126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E45559" w14:textId="77777777" w:rsidR="005C058E" w:rsidRPr="000C7191" w:rsidRDefault="00E21DE8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C7191">
              <w:rPr>
                <w:rFonts w:ascii="Arial Narrow" w:hAnsi="Arial Narrow"/>
                <w:sz w:val="22"/>
                <w:szCs w:val="22"/>
              </w:rPr>
              <w:t>-754877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AB3729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F6FF53E" w14:textId="77777777" w:rsidR="005C058E" w:rsidRPr="000C7191" w:rsidRDefault="00E21DE8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C7191">
              <w:rPr>
                <w:rFonts w:ascii="Arial Narrow" w:hAnsi="Arial Narrow"/>
                <w:sz w:val="22"/>
                <w:szCs w:val="22"/>
              </w:rPr>
              <w:t>-397126</w:t>
            </w:r>
          </w:p>
        </w:tc>
      </w:tr>
      <w:tr w:rsidR="005C058E" w:rsidRPr="000C7191" w14:paraId="705651E1" w14:textId="77777777">
        <w:trPr>
          <w:trHeight w:val="255"/>
          <w:jc w:val="center"/>
        </w:trPr>
        <w:tc>
          <w:tcPr>
            <w:tcW w:w="40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E29C0B" w14:textId="77777777" w:rsidR="005C058E" w:rsidRPr="000C7191" w:rsidRDefault="005C058E" w:rsidP="005C058E">
            <w:pPr>
              <w:rPr>
                <w:rFonts w:ascii="Arial Narrow" w:hAnsi="Arial Narrow"/>
                <w:sz w:val="22"/>
                <w:szCs w:val="22"/>
              </w:rPr>
            </w:pPr>
            <w:r w:rsidRPr="000C7191">
              <w:rPr>
                <w:rFonts w:ascii="Arial Narrow" w:hAnsi="Arial Narrow"/>
                <w:sz w:val="22"/>
                <w:szCs w:val="22"/>
              </w:rPr>
              <w:t>Vyplatené dividendy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89301A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075B0A" w14:textId="77777777" w:rsidR="005C058E" w:rsidRPr="000C7191" w:rsidRDefault="005C058E" w:rsidP="005C058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3C89BD" w14:textId="77777777" w:rsidR="005C058E" w:rsidRPr="000C7191" w:rsidRDefault="005C058E" w:rsidP="005C058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7D0248" w14:textId="77777777" w:rsidR="005C058E" w:rsidRPr="000C7191" w:rsidRDefault="005C058E" w:rsidP="005C058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CCD7033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058E" w:rsidRPr="000C7191" w14:paraId="24D22DBB" w14:textId="77777777">
        <w:trPr>
          <w:trHeight w:val="255"/>
          <w:jc w:val="center"/>
        </w:trPr>
        <w:tc>
          <w:tcPr>
            <w:tcW w:w="40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902098" w14:textId="77777777" w:rsidR="005C058E" w:rsidRPr="000C7191" w:rsidRDefault="005C058E" w:rsidP="005C058E">
            <w:pPr>
              <w:rPr>
                <w:rFonts w:ascii="Arial Narrow" w:hAnsi="Arial Narrow"/>
                <w:sz w:val="22"/>
                <w:szCs w:val="22"/>
              </w:rPr>
            </w:pPr>
            <w:r w:rsidRPr="000C7191">
              <w:rPr>
                <w:rFonts w:ascii="Arial Narrow" w:hAnsi="Arial Narrow"/>
                <w:sz w:val="22"/>
                <w:szCs w:val="22"/>
              </w:rPr>
              <w:t>Ostatné položky VI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3F4ACC" w14:textId="77777777" w:rsidR="005C058E" w:rsidRPr="000C7191" w:rsidRDefault="005C058E" w:rsidP="005C058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255D50" w14:textId="77777777" w:rsidR="005C058E" w:rsidRPr="000C7191" w:rsidRDefault="005C058E" w:rsidP="005C058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797A71" w14:textId="77777777" w:rsidR="005C058E" w:rsidRPr="000C7191" w:rsidRDefault="005C058E" w:rsidP="005C058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AF341" w14:textId="77777777" w:rsidR="005C058E" w:rsidRPr="000C7191" w:rsidRDefault="005C058E" w:rsidP="005C058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32D2E9" w14:textId="77777777" w:rsidR="005C058E" w:rsidRPr="000C7191" w:rsidRDefault="005C058E" w:rsidP="005C058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058E" w:rsidRPr="000C7191" w14:paraId="102C4EAA" w14:textId="77777777">
        <w:trPr>
          <w:trHeight w:val="270"/>
          <w:jc w:val="center"/>
        </w:trPr>
        <w:tc>
          <w:tcPr>
            <w:tcW w:w="403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3126CB" w14:textId="77777777" w:rsidR="005C058E" w:rsidRPr="000C7191" w:rsidRDefault="005C058E" w:rsidP="005C058E">
            <w:pPr>
              <w:rPr>
                <w:rFonts w:ascii="Arial Narrow" w:hAnsi="Arial Narrow"/>
                <w:sz w:val="22"/>
                <w:szCs w:val="22"/>
              </w:rPr>
            </w:pPr>
            <w:r w:rsidRPr="000C7191">
              <w:rPr>
                <w:rFonts w:ascii="Arial Narrow" w:hAnsi="Arial Narrow"/>
                <w:sz w:val="22"/>
                <w:szCs w:val="22"/>
              </w:rPr>
              <w:t>Účet 491 - VI FO - podnikateľa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A9F4A4" w14:textId="77777777" w:rsidR="005C058E" w:rsidRPr="000C7191" w:rsidRDefault="005C058E" w:rsidP="005C058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1B0893" w14:textId="77777777" w:rsidR="005C058E" w:rsidRPr="000C7191" w:rsidRDefault="005C058E" w:rsidP="005C058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24D6CE" w14:textId="77777777" w:rsidR="005C058E" w:rsidRPr="000C7191" w:rsidRDefault="005C058E" w:rsidP="005C058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5169C9" w14:textId="77777777" w:rsidR="005C058E" w:rsidRPr="000C7191" w:rsidRDefault="005C058E" w:rsidP="005C058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35432C4" w14:textId="77777777" w:rsidR="005C058E" w:rsidRPr="000C7191" w:rsidRDefault="005C058E" w:rsidP="005C058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ED291D9" w14:textId="77777777" w:rsidR="00F356FA" w:rsidRPr="000C7191" w:rsidRDefault="00F356FA">
      <w:pPr>
        <w:rPr>
          <w:rFonts w:ascii="Arial Narrow" w:hAnsi="Arial Narrow"/>
          <w:b/>
          <w:sz w:val="22"/>
          <w:szCs w:val="22"/>
        </w:rPr>
      </w:pPr>
    </w:p>
    <w:p w14:paraId="3F31ED40" w14:textId="77777777" w:rsidR="00D27461" w:rsidRPr="000C7191" w:rsidRDefault="00D27461">
      <w:pPr>
        <w:rPr>
          <w:rFonts w:ascii="Arial Narrow" w:hAnsi="Arial Narrow"/>
          <w:b/>
          <w:sz w:val="22"/>
          <w:szCs w:val="22"/>
        </w:rPr>
      </w:pPr>
    </w:p>
    <w:p w14:paraId="6BAA3338" w14:textId="77777777" w:rsidR="005C26F4" w:rsidRPr="000C7191" w:rsidRDefault="005C26F4">
      <w:pPr>
        <w:rPr>
          <w:rFonts w:ascii="Arial Narrow" w:hAnsi="Arial Narrow"/>
          <w:b/>
          <w:sz w:val="22"/>
          <w:szCs w:val="22"/>
        </w:rPr>
      </w:pPr>
    </w:p>
    <w:p w14:paraId="7B7BD271" w14:textId="77777777" w:rsidR="005C26F4" w:rsidRPr="000C7191" w:rsidRDefault="005C26F4">
      <w:pPr>
        <w:rPr>
          <w:rFonts w:ascii="Arial Narrow" w:hAnsi="Arial Narrow"/>
          <w:b/>
          <w:sz w:val="22"/>
          <w:szCs w:val="22"/>
        </w:rPr>
      </w:pPr>
    </w:p>
    <w:p w14:paraId="584536DB" w14:textId="77777777" w:rsidR="005C26F4" w:rsidRPr="000C7191" w:rsidRDefault="005C26F4">
      <w:pPr>
        <w:rPr>
          <w:rFonts w:ascii="Arial Narrow" w:hAnsi="Arial Narrow"/>
          <w:b/>
          <w:sz w:val="22"/>
          <w:szCs w:val="22"/>
        </w:rPr>
      </w:pPr>
    </w:p>
    <w:p w14:paraId="7256487F" w14:textId="77777777" w:rsidR="005C26F4" w:rsidRPr="000C7191" w:rsidRDefault="005C26F4">
      <w:pPr>
        <w:rPr>
          <w:rFonts w:ascii="Arial Narrow" w:hAnsi="Arial Narrow"/>
          <w:b/>
          <w:sz w:val="22"/>
          <w:szCs w:val="22"/>
        </w:rPr>
      </w:pPr>
    </w:p>
    <w:p w14:paraId="73282147" w14:textId="77777777" w:rsidR="005C26F4" w:rsidRPr="000C7191" w:rsidRDefault="005C26F4">
      <w:pPr>
        <w:rPr>
          <w:rFonts w:ascii="Arial Narrow" w:hAnsi="Arial Narrow"/>
          <w:b/>
          <w:sz w:val="22"/>
          <w:szCs w:val="22"/>
        </w:rPr>
      </w:pPr>
    </w:p>
    <w:p w14:paraId="6591856B" w14:textId="77777777" w:rsidR="005C26F4" w:rsidRPr="000C7191" w:rsidRDefault="005C26F4">
      <w:pPr>
        <w:rPr>
          <w:rFonts w:ascii="Arial Narrow" w:hAnsi="Arial Narrow"/>
          <w:b/>
          <w:sz w:val="22"/>
          <w:szCs w:val="22"/>
        </w:rPr>
      </w:pPr>
    </w:p>
    <w:p w14:paraId="1AB857FA" w14:textId="77777777" w:rsidR="005C26F4" w:rsidRPr="000C7191" w:rsidRDefault="005C26F4">
      <w:pPr>
        <w:rPr>
          <w:rFonts w:ascii="Arial Narrow" w:hAnsi="Arial Narrow"/>
          <w:b/>
          <w:sz w:val="22"/>
          <w:szCs w:val="22"/>
        </w:rPr>
      </w:pPr>
    </w:p>
    <w:p w14:paraId="2D13E032" w14:textId="77777777" w:rsidR="005C26F4" w:rsidRPr="000C7191" w:rsidRDefault="005C26F4">
      <w:pPr>
        <w:rPr>
          <w:rFonts w:ascii="Arial Narrow" w:hAnsi="Arial Narrow"/>
          <w:b/>
          <w:sz w:val="22"/>
          <w:szCs w:val="22"/>
        </w:rPr>
      </w:pPr>
    </w:p>
    <w:p w14:paraId="6E8CB7DA" w14:textId="77777777" w:rsidR="005C26F4" w:rsidRPr="000C7191" w:rsidRDefault="005C26F4">
      <w:pPr>
        <w:rPr>
          <w:rFonts w:ascii="Arial Narrow" w:hAnsi="Arial Narrow"/>
          <w:b/>
          <w:sz w:val="22"/>
          <w:szCs w:val="22"/>
        </w:rPr>
      </w:pPr>
    </w:p>
    <w:p w14:paraId="2776104C" w14:textId="77777777" w:rsidR="005C26F4" w:rsidRPr="000C7191" w:rsidRDefault="005C26F4">
      <w:pPr>
        <w:rPr>
          <w:rFonts w:ascii="Arial Narrow" w:hAnsi="Arial Narrow"/>
          <w:b/>
          <w:sz w:val="22"/>
          <w:szCs w:val="22"/>
        </w:rPr>
      </w:pPr>
    </w:p>
    <w:p w14:paraId="775BEEE0" w14:textId="77777777" w:rsidR="005C26F4" w:rsidRPr="000C7191" w:rsidRDefault="005C26F4">
      <w:pPr>
        <w:rPr>
          <w:rFonts w:ascii="Arial Narrow" w:hAnsi="Arial Narrow"/>
          <w:b/>
          <w:sz w:val="22"/>
          <w:szCs w:val="22"/>
        </w:rPr>
      </w:pPr>
    </w:p>
    <w:p w14:paraId="1CE7FB37" w14:textId="77777777" w:rsidR="005C26F4" w:rsidRPr="000C7191" w:rsidRDefault="005C26F4">
      <w:pPr>
        <w:rPr>
          <w:rFonts w:ascii="Arial Narrow" w:hAnsi="Arial Narrow"/>
          <w:b/>
          <w:sz w:val="22"/>
          <w:szCs w:val="22"/>
        </w:rPr>
      </w:pPr>
    </w:p>
    <w:p w14:paraId="0A9D3FEE" w14:textId="77777777" w:rsidR="005C26F4" w:rsidRPr="000C7191" w:rsidRDefault="005C26F4">
      <w:pPr>
        <w:rPr>
          <w:rFonts w:ascii="Arial Narrow" w:hAnsi="Arial Narrow"/>
          <w:b/>
          <w:sz w:val="22"/>
          <w:szCs w:val="22"/>
        </w:rPr>
      </w:pPr>
    </w:p>
    <w:p w14:paraId="4DAA43DC" w14:textId="77777777" w:rsidR="005C26F4" w:rsidRPr="000C7191" w:rsidRDefault="005C26F4">
      <w:pPr>
        <w:rPr>
          <w:rFonts w:ascii="Arial Narrow" w:hAnsi="Arial Narrow"/>
          <w:b/>
          <w:sz w:val="22"/>
          <w:szCs w:val="22"/>
        </w:rPr>
      </w:pPr>
    </w:p>
    <w:p w14:paraId="17FA23D2" w14:textId="77777777" w:rsidR="005C26F4" w:rsidRPr="000C7191" w:rsidRDefault="005C26F4">
      <w:pPr>
        <w:rPr>
          <w:rFonts w:ascii="Arial Narrow" w:hAnsi="Arial Narrow"/>
          <w:b/>
          <w:sz w:val="22"/>
          <w:szCs w:val="22"/>
        </w:rPr>
      </w:pPr>
    </w:p>
    <w:p w14:paraId="723CDB0B" w14:textId="77777777" w:rsidR="005C26F4" w:rsidRPr="000C7191" w:rsidRDefault="005C26F4">
      <w:pPr>
        <w:rPr>
          <w:rFonts w:ascii="Arial Narrow" w:hAnsi="Arial Narrow"/>
          <w:b/>
          <w:sz w:val="22"/>
          <w:szCs w:val="22"/>
        </w:rPr>
      </w:pPr>
    </w:p>
    <w:p w14:paraId="23AC3833" w14:textId="77777777" w:rsidR="005C26F4" w:rsidRPr="000C7191" w:rsidRDefault="005C26F4">
      <w:pPr>
        <w:rPr>
          <w:rFonts w:ascii="Arial Narrow" w:hAnsi="Arial Narrow"/>
          <w:b/>
          <w:sz w:val="22"/>
          <w:szCs w:val="22"/>
        </w:rPr>
      </w:pPr>
    </w:p>
    <w:p w14:paraId="20F4B21A" w14:textId="77777777" w:rsidR="005C26F4" w:rsidRPr="000C7191" w:rsidRDefault="005C26F4">
      <w:pPr>
        <w:rPr>
          <w:rFonts w:ascii="Arial Narrow" w:hAnsi="Arial Narrow"/>
          <w:b/>
          <w:sz w:val="22"/>
          <w:szCs w:val="22"/>
        </w:rPr>
      </w:pPr>
    </w:p>
    <w:p w14:paraId="66616469" w14:textId="77777777" w:rsidR="005C26F4" w:rsidRPr="000C7191" w:rsidRDefault="005C26F4">
      <w:pPr>
        <w:rPr>
          <w:rFonts w:ascii="Arial Narrow" w:hAnsi="Arial Narrow"/>
          <w:b/>
          <w:sz w:val="22"/>
          <w:szCs w:val="22"/>
        </w:rPr>
      </w:pPr>
    </w:p>
    <w:p w14:paraId="5E00F34F" w14:textId="77777777" w:rsidR="005C26F4" w:rsidRPr="000C7191" w:rsidRDefault="005C26F4">
      <w:pPr>
        <w:rPr>
          <w:rFonts w:ascii="Arial Narrow" w:hAnsi="Arial Narrow"/>
          <w:b/>
          <w:sz w:val="22"/>
          <w:szCs w:val="22"/>
        </w:rPr>
      </w:pPr>
    </w:p>
    <w:p w14:paraId="79678BA9" w14:textId="77777777" w:rsidR="00A73024" w:rsidRPr="000C7191" w:rsidRDefault="00A73024" w:rsidP="00A73024">
      <w:pPr>
        <w:rPr>
          <w:rFonts w:ascii="Arial Narrow" w:hAnsi="Arial Narrow"/>
          <w:b/>
          <w:sz w:val="22"/>
          <w:szCs w:val="22"/>
        </w:rPr>
      </w:pPr>
      <w:r w:rsidRPr="000C7191">
        <w:rPr>
          <w:rFonts w:ascii="Arial Narrow" w:hAnsi="Arial Narrow"/>
          <w:b/>
          <w:sz w:val="22"/>
          <w:szCs w:val="22"/>
        </w:rPr>
        <w:t xml:space="preserve">Tabuľka č. 2 </w:t>
      </w:r>
    </w:p>
    <w:tbl>
      <w:tblPr>
        <w:tblW w:w="10648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0"/>
        <w:gridCol w:w="1858"/>
        <w:gridCol w:w="1108"/>
        <w:gridCol w:w="1103"/>
        <w:gridCol w:w="1041"/>
        <w:gridCol w:w="1858"/>
      </w:tblGrid>
      <w:tr w:rsidR="00A73024" w:rsidRPr="000C7191" w14:paraId="434F5A2E" w14:textId="77777777">
        <w:trPr>
          <w:trHeight w:val="270"/>
          <w:jc w:val="center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65C351" w14:textId="77777777" w:rsidR="00A73024" w:rsidRPr="000C7191" w:rsidRDefault="00A73024" w:rsidP="000F1D63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C7191">
              <w:rPr>
                <w:rFonts w:ascii="Arial Narrow" w:hAnsi="Arial Narrow"/>
                <w:b/>
                <w:bCs/>
                <w:sz w:val="22"/>
                <w:szCs w:val="22"/>
              </w:rPr>
              <w:t>Položka VI</w:t>
            </w:r>
          </w:p>
        </w:tc>
        <w:tc>
          <w:tcPr>
            <w:tcW w:w="6968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1F02A3B7" w14:textId="77777777" w:rsidR="00A73024" w:rsidRPr="000C7191" w:rsidRDefault="00A73024" w:rsidP="000F1D63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C7191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73024" w:rsidRPr="000C7191" w14:paraId="31BC0624" w14:textId="77777777">
        <w:trPr>
          <w:trHeight w:val="255"/>
          <w:jc w:val="center"/>
        </w:trPr>
        <w:tc>
          <w:tcPr>
            <w:tcW w:w="36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43611D" w14:textId="77777777" w:rsidR="00A73024" w:rsidRPr="000C7191" w:rsidRDefault="00A73024" w:rsidP="000F1D63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C7191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8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F17D88" w14:textId="77777777" w:rsidR="00A73024" w:rsidRPr="000C7191" w:rsidRDefault="00A73024" w:rsidP="000F1D63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C7191">
              <w:rPr>
                <w:rFonts w:ascii="Arial Narrow" w:hAnsi="Arial Narrow"/>
                <w:b/>
                <w:bCs/>
                <w:sz w:val="22"/>
                <w:szCs w:val="22"/>
              </w:rPr>
              <w:t>Stav na začiatku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69CF1A" w14:textId="77777777" w:rsidR="00A73024" w:rsidRPr="000C7191" w:rsidRDefault="00A73024" w:rsidP="000F1D63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C7191">
              <w:rPr>
                <w:rFonts w:ascii="Arial Narrow" w:hAnsi="Arial Narrow"/>
                <w:b/>
                <w:bCs/>
                <w:sz w:val="22"/>
                <w:szCs w:val="22"/>
              </w:rPr>
              <w:t>Prírastky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3B0CA8" w14:textId="77777777" w:rsidR="00A73024" w:rsidRPr="000C7191" w:rsidRDefault="00A73024" w:rsidP="000F1D63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C7191">
              <w:rPr>
                <w:rFonts w:ascii="Arial Narrow" w:hAnsi="Arial Narrow"/>
                <w:b/>
                <w:bCs/>
                <w:sz w:val="22"/>
                <w:szCs w:val="22"/>
              </w:rPr>
              <w:t>Úbytky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617EAB" w14:textId="77777777" w:rsidR="00A73024" w:rsidRPr="000C7191" w:rsidRDefault="00A73024" w:rsidP="000F1D63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C7191">
              <w:rPr>
                <w:rFonts w:ascii="Arial Narrow" w:hAnsi="Arial Narrow"/>
                <w:b/>
                <w:bCs/>
                <w:sz w:val="22"/>
                <w:szCs w:val="22"/>
              </w:rPr>
              <w:t>Presuny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94546DB" w14:textId="77777777" w:rsidR="00A73024" w:rsidRPr="000C7191" w:rsidRDefault="00A73024" w:rsidP="000F1D63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C7191">
              <w:rPr>
                <w:rFonts w:ascii="Arial Narrow" w:hAnsi="Arial Narrow"/>
                <w:b/>
                <w:bCs/>
                <w:sz w:val="22"/>
                <w:szCs w:val="22"/>
              </w:rPr>
              <w:t>Stav na konci</w:t>
            </w:r>
          </w:p>
        </w:tc>
      </w:tr>
      <w:tr w:rsidR="00A73024" w:rsidRPr="000C7191" w14:paraId="2BC473BD" w14:textId="77777777">
        <w:trPr>
          <w:trHeight w:val="255"/>
          <w:jc w:val="center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54470F7" w14:textId="77777777" w:rsidR="00A73024" w:rsidRPr="000C7191" w:rsidRDefault="00A73024" w:rsidP="000F1D63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C7191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AE7E0E" w14:textId="77777777" w:rsidR="00A73024" w:rsidRPr="000C7191" w:rsidRDefault="00A73024" w:rsidP="000F1D63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C7191">
              <w:rPr>
                <w:rFonts w:ascii="Arial Narrow" w:hAnsi="Arial Narrow"/>
                <w:b/>
                <w:bCs/>
                <w:sz w:val="22"/>
                <w:szCs w:val="22"/>
              </w:rPr>
              <w:t>účtovného obdobia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26E67C" w14:textId="77777777" w:rsidR="00A73024" w:rsidRPr="000C7191" w:rsidRDefault="00A73024" w:rsidP="000F1D63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C7191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64DF37" w14:textId="77777777" w:rsidR="00A73024" w:rsidRPr="000C7191" w:rsidRDefault="00A73024" w:rsidP="000F1D63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C7191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D4155B" w14:textId="77777777" w:rsidR="00A73024" w:rsidRPr="000C7191" w:rsidRDefault="00A73024" w:rsidP="000F1D63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C7191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443E567" w14:textId="77777777" w:rsidR="00A73024" w:rsidRPr="000C7191" w:rsidRDefault="00A73024" w:rsidP="000F1D63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C7191">
              <w:rPr>
                <w:rFonts w:ascii="Arial Narrow" w:hAnsi="Arial Narrow"/>
                <w:b/>
                <w:bCs/>
                <w:sz w:val="22"/>
                <w:szCs w:val="22"/>
              </w:rPr>
              <w:t>účtovného obdobia</w:t>
            </w:r>
          </w:p>
        </w:tc>
      </w:tr>
      <w:tr w:rsidR="00A73024" w:rsidRPr="000C7191" w14:paraId="4374CEA9" w14:textId="77777777">
        <w:trPr>
          <w:trHeight w:val="270"/>
          <w:jc w:val="center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98F2E7" w14:textId="77777777" w:rsidR="00A73024" w:rsidRPr="000C7191" w:rsidRDefault="00A73024" w:rsidP="000F1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C7191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AB4835" w14:textId="77777777" w:rsidR="00A73024" w:rsidRPr="000C7191" w:rsidRDefault="00A73024" w:rsidP="000F1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C7191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FDED3F" w14:textId="77777777" w:rsidR="00A73024" w:rsidRPr="000C7191" w:rsidRDefault="00A73024" w:rsidP="000F1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C7191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837B7A" w14:textId="77777777" w:rsidR="00A73024" w:rsidRPr="000C7191" w:rsidRDefault="00A73024" w:rsidP="000F1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C7191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24DF3E" w14:textId="77777777" w:rsidR="00A73024" w:rsidRPr="000C7191" w:rsidRDefault="00A73024" w:rsidP="000F1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C7191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D954B40" w14:textId="77777777" w:rsidR="00A73024" w:rsidRPr="000C7191" w:rsidRDefault="00A73024" w:rsidP="000F1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C7191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5C058E" w:rsidRPr="000C7191" w14:paraId="46F90829" w14:textId="77777777">
        <w:trPr>
          <w:trHeight w:val="255"/>
          <w:jc w:val="center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28FF42" w14:textId="77777777" w:rsidR="005C058E" w:rsidRPr="000C7191" w:rsidRDefault="005C058E" w:rsidP="005C058E">
            <w:pPr>
              <w:rPr>
                <w:rFonts w:ascii="Arial Narrow" w:hAnsi="Arial Narrow"/>
                <w:sz w:val="22"/>
                <w:szCs w:val="22"/>
              </w:rPr>
            </w:pPr>
            <w:r w:rsidRPr="000C7191">
              <w:rPr>
                <w:rFonts w:ascii="Arial Narrow" w:hAnsi="Arial Narrow"/>
                <w:sz w:val="22"/>
                <w:szCs w:val="22"/>
              </w:rPr>
              <w:t>ZI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D58D54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C7191">
              <w:rPr>
                <w:rFonts w:ascii="Arial Narrow" w:hAnsi="Arial Narrow"/>
                <w:sz w:val="22"/>
                <w:szCs w:val="22"/>
              </w:rPr>
              <w:t>161588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9B76DA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C7191">
              <w:rPr>
                <w:rFonts w:ascii="Arial Narrow" w:hAnsi="Arial Narrow"/>
                <w:sz w:val="22"/>
                <w:szCs w:val="22"/>
              </w:rPr>
              <w:t>363223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2B70E5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C7191">
              <w:rPr>
                <w:rFonts w:ascii="Arial Narrow" w:hAnsi="Arial Narrow"/>
                <w:sz w:val="22"/>
                <w:szCs w:val="22"/>
              </w:rPr>
              <w:t>400525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6EA04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9C79CB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C7191">
              <w:rPr>
                <w:rFonts w:ascii="Arial Narrow" w:hAnsi="Arial Narrow"/>
                <w:sz w:val="22"/>
                <w:szCs w:val="22"/>
              </w:rPr>
              <w:t>124286</w:t>
            </w:r>
          </w:p>
        </w:tc>
      </w:tr>
      <w:tr w:rsidR="005C058E" w:rsidRPr="000C7191" w14:paraId="1240AC77" w14:textId="77777777">
        <w:trPr>
          <w:trHeight w:val="255"/>
          <w:jc w:val="center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BAD533" w14:textId="77777777" w:rsidR="005C058E" w:rsidRPr="000C7191" w:rsidRDefault="005C058E" w:rsidP="005C058E">
            <w:pPr>
              <w:rPr>
                <w:rFonts w:ascii="Arial Narrow" w:hAnsi="Arial Narrow"/>
                <w:sz w:val="22"/>
                <w:szCs w:val="22"/>
              </w:rPr>
            </w:pPr>
            <w:r w:rsidRPr="000C7191">
              <w:rPr>
                <w:rFonts w:ascii="Arial Narrow" w:hAnsi="Arial Narrow"/>
                <w:sz w:val="22"/>
                <w:szCs w:val="22"/>
              </w:rPr>
              <w:t>Vlastné akcie a vlastné obchodné podiely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91EA3B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3B812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494DD4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B75D7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2478F3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058E" w:rsidRPr="000C7191" w14:paraId="7EF12E38" w14:textId="77777777">
        <w:trPr>
          <w:trHeight w:val="255"/>
          <w:jc w:val="center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50ED2" w14:textId="77777777" w:rsidR="005C058E" w:rsidRPr="000C7191" w:rsidRDefault="005C058E" w:rsidP="005C058E">
            <w:pPr>
              <w:rPr>
                <w:rFonts w:ascii="Arial Narrow" w:hAnsi="Arial Narrow"/>
                <w:sz w:val="22"/>
                <w:szCs w:val="22"/>
              </w:rPr>
            </w:pPr>
            <w:r w:rsidRPr="000C7191">
              <w:rPr>
                <w:rFonts w:ascii="Arial Narrow" w:hAnsi="Arial Narrow"/>
                <w:sz w:val="22"/>
                <w:szCs w:val="22"/>
              </w:rPr>
              <w:t>Zmena ZI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B68255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B2E674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3F8F03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5E39A3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AD600FF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058E" w:rsidRPr="000C7191" w14:paraId="1E819ACB" w14:textId="77777777">
        <w:trPr>
          <w:trHeight w:val="255"/>
          <w:jc w:val="center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8716A7" w14:textId="77777777" w:rsidR="005C058E" w:rsidRPr="000C7191" w:rsidRDefault="005C058E" w:rsidP="005C058E">
            <w:pPr>
              <w:rPr>
                <w:rFonts w:ascii="Arial Narrow" w:hAnsi="Arial Narrow"/>
                <w:sz w:val="22"/>
                <w:szCs w:val="22"/>
              </w:rPr>
            </w:pPr>
            <w:r w:rsidRPr="000C7191">
              <w:rPr>
                <w:rFonts w:ascii="Arial Narrow" w:hAnsi="Arial Narrow"/>
                <w:sz w:val="22"/>
                <w:szCs w:val="22"/>
              </w:rPr>
              <w:t>Pohľadávky za upísané VI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7CC555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AB1E5B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B83FAF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6FE002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F198DA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058E" w:rsidRPr="000C7191" w14:paraId="5DBB147D" w14:textId="77777777">
        <w:trPr>
          <w:trHeight w:val="255"/>
          <w:jc w:val="center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C2F0A" w14:textId="77777777" w:rsidR="005C058E" w:rsidRPr="000C7191" w:rsidRDefault="005C058E" w:rsidP="005C058E">
            <w:pPr>
              <w:rPr>
                <w:rFonts w:ascii="Arial Narrow" w:hAnsi="Arial Narrow"/>
                <w:sz w:val="22"/>
                <w:szCs w:val="22"/>
              </w:rPr>
            </w:pPr>
            <w:r w:rsidRPr="000C7191">
              <w:rPr>
                <w:rFonts w:ascii="Arial Narrow" w:hAnsi="Arial Narrow"/>
                <w:sz w:val="22"/>
                <w:szCs w:val="22"/>
              </w:rPr>
              <w:t>Emisné ážio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4595E8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94C81D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DCA7D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DE01F6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7FE316E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058E" w:rsidRPr="000C7191" w14:paraId="1219D585" w14:textId="77777777">
        <w:trPr>
          <w:trHeight w:val="255"/>
          <w:jc w:val="center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0DDCD8" w14:textId="77777777" w:rsidR="005C058E" w:rsidRPr="000C7191" w:rsidRDefault="005C058E" w:rsidP="005C058E">
            <w:pPr>
              <w:rPr>
                <w:rFonts w:ascii="Arial Narrow" w:hAnsi="Arial Narrow"/>
                <w:sz w:val="22"/>
                <w:szCs w:val="22"/>
              </w:rPr>
            </w:pPr>
            <w:r w:rsidRPr="000C7191">
              <w:rPr>
                <w:rFonts w:ascii="Arial Narrow" w:hAnsi="Arial Narrow"/>
                <w:sz w:val="22"/>
                <w:szCs w:val="22"/>
              </w:rPr>
              <w:t>Ostatné kapitálové fondy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DE37B7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C7191">
              <w:rPr>
                <w:rFonts w:ascii="Arial Narrow" w:hAnsi="Arial Narrow"/>
                <w:sz w:val="22"/>
                <w:szCs w:val="22"/>
              </w:rPr>
              <w:t>562272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0C3B07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414352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C7191">
              <w:rPr>
                <w:rFonts w:ascii="Arial Narrow" w:hAnsi="Arial Narrow"/>
                <w:sz w:val="22"/>
                <w:szCs w:val="22"/>
              </w:rPr>
              <w:t>58853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C0A171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1FE4140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C7191">
              <w:rPr>
                <w:rFonts w:ascii="Arial Narrow" w:hAnsi="Arial Narrow"/>
                <w:sz w:val="22"/>
                <w:szCs w:val="22"/>
              </w:rPr>
              <w:t>503419</w:t>
            </w:r>
          </w:p>
        </w:tc>
      </w:tr>
      <w:tr w:rsidR="005C058E" w:rsidRPr="000C7191" w14:paraId="0E53ADA1" w14:textId="77777777">
        <w:trPr>
          <w:trHeight w:val="255"/>
          <w:jc w:val="center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211BAD" w14:textId="77777777" w:rsidR="005C058E" w:rsidRPr="000C7191" w:rsidRDefault="005C058E" w:rsidP="005C058E">
            <w:pPr>
              <w:rPr>
                <w:rFonts w:ascii="Arial Narrow" w:hAnsi="Arial Narrow"/>
                <w:sz w:val="22"/>
                <w:szCs w:val="22"/>
              </w:rPr>
            </w:pPr>
            <w:r w:rsidRPr="000C7191">
              <w:rPr>
                <w:rFonts w:ascii="Arial Narrow" w:hAnsi="Arial Narrow"/>
                <w:sz w:val="22"/>
                <w:szCs w:val="22"/>
              </w:rPr>
              <w:t>Zákonný rezervný fond z kapitálových vkladov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2F637D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C7191">
              <w:rPr>
                <w:rFonts w:ascii="Arial Narrow" w:hAnsi="Arial Narrow"/>
                <w:sz w:val="22"/>
                <w:szCs w:val="22"/>
              </w:rPr>
              <w:t>383694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086943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C7191">
              <w:rPr>
                <w:rFonts w:ascii="Arial Narrow" w:hAnsi="Arial Narrow"/>
                <w:sz w:val="22"/>
                <w:szCs w:val="22"/>
              </w:rPr>
              <w:t>52439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BAE152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62C030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673AA29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C7191">
              <w:rPr>
                <w:rFonts w:ascii="Arial Narrow" w:hAnsi="Arial Narrow"/>
                <w:sz w:val="22"/>
                <w:szCs w:val="22"/>
              </w:rPr>
              <w:t>436133</w:t>
            </w:r>
          </w:p>
        </w:tc>
      </w:tr>
      <w:tr w:rsidR="005C058E" w:rsidRPr="000C7191" w14:paraId="14ABCCE7" w14:textId="77777777">
        <w:trPr>
          <w:trHeight w:val="255"/>
          <w:jc w:val="center"/>
        </w:trPr>
        <w:tc>
          <w:tcPr>
            <w:tcW w:w="36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38BEF3" w14:textId="77777777" w:rsidR="005C058E" w:rsidRPr="000C7191" w:rsidRDefault="005C058E" w:rsidP="005C058E">
            <w:pPr>
              <w:rPr>
                <w:rFonts w:ascii="Arial Narrow" w:hAnsi="Arial Narrow"/>
                <w:sz w:val="22"/>
                <w:szCs w:val="22"/>
              </w:rPr>
            </w:pPr>
            <w:r w:rsidRPr="000C7191">
              <w:rPr>
                <w:rFonts w:ascii="Arial Narrow" w:hAnsi="Arial Narrow"/>
                <w:sz w:val="22"/>
                <w:szCs w:val="22"/>
              </w:rPr>
              <w:t>Oceňovacie rozdiely z precenenia majetku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2325E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52FB90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89C518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5ACDE9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69A3337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058E" w:rsidRPr="000C7191" w14:paraId="55DBCE85" w14:textId="77777777">
        <w:trPr>
          <w:trHeight w:val="255"/>
          <w:jc w:val="center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E08094" w14:textId="77777777" w:rsidR="005C058E" w:rsidRPr="000C7191" w:rsidRDefault="005C058E" w:rsidP="005C058E">
            <w:pPr>
              <w:rPr>
                <w:rFonts w:ascii="Arial Narrow" w:hAnsi="Arial Narrow"/>
                <w:sz w:val="22"/>
                <w:szCs w:val="22"/>
              </w:rPr>
            </w:pPr>
            <w:r w:rsidRPr="000C7191">
              <w:rPr>
                <w:rFonts w:ascii="Arial Narrow" w:hAnsi="Arial Narrow"/>
                <w:sz w:val="22"/>
                <w:szCs w:val="22"/>
              </w:rPr>
              <w:t>a záväzkov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B16C41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2E62F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957A7A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889F9E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C604FA2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058E" w:rsidRPr="000C7191" w14:paraId="31928E3C" w14:textId="77777777">
        <w:trPr>
          <w:trHeight w:val="255"/>
          <w:jc w:val="center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8EA7E5" w14:textId="77777777" w:rsidR="005C058E" w:rsidRPr="000C7191" w:rsidRDefault="005C058E" w:rsidP="005C058E">
            <w:pPr>
              <w:rPr>
                <w:rFonts w:ascii="Arial Narrow" w:hAnsi="Arial Narrow"/>
                <w:sz w:val="22"/>
                <w:szCs w:val="22"/>
              </w:rPr>
            </w:pPr>
            <w:r w:rsidRPr="000C7191">
              <w:rPr>
                <w:rFonts w:ascii="Arial Narrow" w:hAnsi="Arial Narrow"/>
                <w:sz w:val="22"/>
                <w:szCs w:val="22"/>
              </w:rPr>
              <w:t>Oceňovacie rozdiely z kapitálových účastín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CBE564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2C0811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3E4CBE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12E354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A7B9E1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058E" w:rsidRPr="000C7191" w14:paraId="36362D73" w14:textId="77777777">
        <w:trPr>
          <w:trHeight w:val="255"/>
          <w:jc w:val="center"/>
        </w:trPr>
        <w:tc>
          <w:tcPr>
            <w:tcW w:w="36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674EB0" w14:textId="77777777" w:rsidR="005C058E" w:rsidRPr="000C7191" w:rsidRDefault="005C058E" w:rsidP="005C058E">
            <w:pPr>
              <w:rPr>
                <w:rFonts w:ascii="Arial Narrow" w:hAnsi="Arial Narrow"/>
                <w:sz w:val="22"/>
                <w:szCs w:val="22"/>
              </w:rPr>
            </w:pPr>
            <w:r w:rsidRPr="000C7191">
              <w:rPr>
                <w:rFonts w:ascii="Arial Narrow" w:hAnsi="Arial Narrow"/>
                <w:sz w:val="22"/>
                <w:szCs w:val="22"/>
              </w:rPr>
              <w:t>Oceňovacie rozdiely z precenenia pri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42AD4C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FF2402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15540B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45F260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270388C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058E" w:rsidRPr="000C7191" w14:paraId="7749D664" w14:textId="77777777">
        <w:trPr>
          <w:trHeight w:val="255"/>
          <w:jc w:val="center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7A5F68" w14:textId="77777777" w:rsidR="005C058E" w:rsidRPr="000C7191" w:rsidRDefault="005C058E" w:rsidP="005C058E">
            <w:pPr>
              <w:rPr>
                <w:rFonts w:ascii="Arial Narrow" w:hAnsi="Arial Narrow"/>
                <w:sz w:val="22"/>
                <w:szCs w:val="22"/>
              </w:rPr>
            </w:pPr>
            <w:r w:rsidRPr="000C7191">
              <w:rPr>
                <w:rFonts w:ascii="Arial Narrow" w:hAnsi="Arial Narrow"/>
                <w:sz w:val="22"/>
                <w:szCs w:val="22"/>
              </w:rPr>
              <w:t>zlúčení, splynutí a rozdelení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AAEF54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AC1520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B33B87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FF67C8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73D5746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058E" w:rsidRPr="000C7191" w14:paraId="28E236E4" w14:textId="77777777">
        <w:trPr>
          <w:trHeight w:val="255"/>
          <w:jc w:val="center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B2C2D8" w14:textId="77777777" w:rsidR="005C058E" w:rsidRPr="000C7191" w:rsidRDefault="005C058E" w:rsidP="005C058E">
            <w:pPr>
              <w:rPr>
                <w:rFonts w:ascii="Arial Narrow" w:hAnsi="Arial Narrow"/>
                <w:sz w:val="22"/>
                <w:szCs w:val="22"/>
              </w:rPr>
            </w:pPr>
            <w:r w:rsidRPr="000C7191">
              <w:rPr>
                <w:rFonts w:ascii="Arial Narrow" w:hAnsi="Arial Narrow"/>
                <w:sz w:val="22"/>
                <w:szCs w:val="22"/>
              </w:rPr>
              <w:t>Zákonný rezervný fond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E9D6DF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E51343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20BAB1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A711D6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0640A0B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058E" w:rsidRPr="000C7191" w14:paraId="1225AD3A" w14:textId="77777777">
        <w:trPr>
          <w:trHeight w:val="255"/>
          <w:jc w:val="center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609C14" w14:textId="77777777" w:rsidR="005C058E" w:rsidRPr="000C7191" w:rsidRDefault="005C058E" w:rsidP="005C058E">
            <w:pPr>
              <w:rPr>
                <w:rFonts w:ascii="Arial Narrow" w:hAnsi="Arial Narrow"/>
                <w:sz w:val="22"/>
                <w:szCs w:val="22"/>
              </w:rPr>
            </w:pPr>
            <w:r w:rsidRPr="000C7191">
              <w:rPr>
                <w:rFonts w:ascii="Arial Narrow" w:hAnsi="Arial Narrow"/>
                <w:sz w:val="22"/>
                <w:szCs w:val="22"/>
              </w:rPr>
              <w:t>Nedeliteľný fond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0572C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C7191">
              <w:rPr>
                <w:rFonts w:ascii="Arial Narrow" w:hAnsi="Arial Narrow"/>
                <w:sz w:val="22"/>
                <w:szCs w:val="22"/>
              </w:rPr>
              <w:t>354404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2D1DC2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C7191">
              <w:rPr>
                <w:rFonts w:ascii="Arial Narrow" w:hAnsi="Arial Narrow"/>
                <w:sz w:val="22"/>
                <w:szCs w:val="22"/>
              </w:rPr>
              <w:t>451326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DB6F18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C7191">
              <w:rPr>
                <w:rFonts w:ascii="Arial Narrow" w:hAnsi="Arial Narrow"/>
                <w:sz w:val="22"/>
                <w:szCs w:val="22"/>
              </w:rPr>
              <w:t>26272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41E0D6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5B21A0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C7191">
              <w:rPr>
                <w:rFonts w:ascii="Arial Narrow" w:hAnsi="Arial Narrow"/>
                <w:sz w:val="22"/>
                <w:szCs w:val="22"/>
              </w:rPr>
              <w:t>779458</w:t>
            </w:r>
          </w:p>
        </w:tc>
      </w:tr>
      <w:tr w:rsidR="005C058E" w:rsidRPr="000C7191" w14:paraId="30D15659" w14:textId="77777777">
        <w:trPr>
          <w:trHeight w:val="255"/>
          <w:jc w:val="center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734317" w14:textId="77777777" w:rsidR="005C058E" w:rsidRPr="000C7191" w:rsidRDefault="005C058E" w:rsidP="005C058E">
            <w:pPr>
              <w:rPr>
                <w:rFonts w:ascii="Arial Narrow" w:hAnsi="Arial Narrow"/>
                <w:sz w:val="22"/>
                <w:szCs w:val="22"/>
              </w:rPr>
            </w:pPr>
            <w:r w:rsidRPr="000C7191">
              <w:rPr>
                <w:rFonts w:ascii="Arial Narrow" w:hAnsi="Arial Narrow"/>
                <w:sz w:val="22"/>
                <w:szCs w:val="22"/>
              </w:rPr>
              <w:t>Štatutárne fondy a ostatné fondy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E1ABF6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8ED7B4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F5FE58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2B234D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9F616B1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058E" w:rsidRPr="000C7191" w14:paraId="4ECBC25B" w14:textId="77777777">
        <w:trPr>
          <w:trHeight w:val="255"/>
          <w:jc w:val="center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EA6A33" w14:textId="77777777" w:rsidR="005C058E" w:rsidRPr="000C7191" w:rsidRDefault="005C058E" w:rsidP="005C058E">
            <w:pPr>
              <w:rPr>
                <w:rFonts w:ascii="Arial Narrow" w:hAnsi="Arial Narrow"/>
                <w:sz w:val="22"/>
                <w:szCs w:val="22"/>
              </w:rPr>
            </w:pPr>
            <w:r w:rsidRPr="000C7191">
              <w:rPr>
                <w:rFonts w:ascii="Arial Narrow" w:hAnsi="Arial Narrow"/>
                <w:sz w:val="22"/>
                <w:szCs w:val="22"/>
              </w:rPr>
              <w:t>Nerozdelený zisk minulých rokov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90682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7B9D37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C7191">
              <w:rPr>
                <w:rFonts w:ascii="Arial Narrow" w:hAnsi="Arial Narrow"/>
                <w:sz w:val="22"/>
                <w:szCs w:val="22"/>
              </w:rPr>
              <w:t>25035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4B27B7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3F5E11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50869B3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C7191">
              <w:rPr>
                <w:rFonts w:ascii="Arial Narrow" w:hAnsi="Arial Narrow"/>
                <w:sz w:val="22"/>
                <w:szCs w:val="22"/>
              </w:rPr>
              <w:t>25035</w:t>
            </w:r>
          </w:p>
        </w:tc>
      </w:tr>
      <w:tr w:rsidR="005C058E" w:rsidRPr="000C7191" w14:paraId="124D127A" w14:textId="77777777">
        <w:trPr>
          <w:trHeight w:val="255"/>
          <w:jc w:val="center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EBFE16" w14:textId="77777777" w:rsidR="005C058E" w:rsidRPr="000C7191" w:rsidRDefault="005C058E" w:rsidP="005C058E">
            <w:pPr>
              <w:rPr>
                <w:rFonts w:ascii="Arial Narrow" w:hAnsi="Arial Narrow"/>
                <w:sz w:val="22"/>
                <w:szCs w:val="22"/>
              </w:rPr>
            </w:pPr>
            <w:r w:rsidRPr="000C7191">
              <w:rPr>
                <w:rFonts w:ascii="Arial Narrow" w:hAnsi="Arial Narrow"/>
                <w:sz w:val="22"/>
                <w:szCs w:val="22"/>
              </w:rPr>
              <w:t>Neuhradená strata minulých rokov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7F9ACF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C7191">
              <w:rPr>
                <w:rFonts w:ascii="Arial Narrow" w:hAnsi="Arial Narrow"/>
                <w:sz w:val="22"/>
                <w:szCs w:val="22"/>
              </w:rPr>
              <w:t>-26272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62EB1D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C7191">
              <w:rPr>
                <w:rFonts w:ascii="Arial Narrow" w:hAnsi="Arial Narrow"/>
                <w:sz w:val="22"/>
                <w:szCs w:val="22"/>
              </w:rPr>
              <w:t>26272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E29161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EFE18C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7AC913F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058E" w:rsidRPr="000C7191" w14:paraId="6E8F0B36" w14:textId="77777777">
        <w:trPr>
          <w:trHeight w:val="255"/>
          <w:jc w:val="center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CA9E13" w14:textId="77777777" w:rsidR="005C058E" w:rsidRPr="000C7191" w:rsidRDefault="005C058E" w:rsidP="005C058E">
            <w:pPr>
              <w:rPr>
                <w:rFonts w:ascii="Arial Narrow" w:hAnsi="Arial Narrow"/>
                <w:sz w:val="22"/>
                <w:szCs w:val="22"/>
              </w:rPr>
            </w:pPr>
            <w:r w:rsidRPr="000C7191">
              <w:rPr>
                <w:rFonts w:ascii="Arial Narrow" w:hAnsi="Arial Narrow"/>
                <w:sz w:val="22"/>
                <w:szCs w:val="22"/>
              </w:rPr>
              <w:t>VH bežného účtovného obdobia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1F0AE1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C7191">
              <w:rPr>
                <w:rFonts w:ascii="Arial Narrow" w:hAnsi="Arial Narrow"/>
                <w:sz w:val="22"/>
                <w:szCs w:val="22"/>
              </w:rPr>
              <w:t>94167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F13A9F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C7191">
              <w:rPr>
                <w:rFonts w:ascii="Arial Narrow" w:hAnsi="Arial Narrow"/>
                <w:sz w:val="22"/>
                <w:szCs w:val="22"/>
              </w:rPr>
              <w:t>-754877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2BA49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C7191">
              <w:rPr>
                <w:rFonts w:ascii="Arial Narrow" w:hAnsi="Arial Narrow"/>
                <w:sz w:val="22"/>
                <w:szCs w:val="22"/>
              </w:rPr>
              <w:t>94167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9131CC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E30508E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C7191">
              <w:rPr>
                <w:rFonts w:ascii="Arial Narrow" w:hAnsi="Arial Narrow"/>
                <w:sz w:val="22"/>
                <w:szCs w:val="22"/>
              </w:rPr>
              <w:t>-754877</w:t>
            </w:r>
          </w:p>
        </w:tc>
      </w:tr>
      <w:tr w:rsidR="005C058E" w:rsidRPr="000C7191" w14:paraId="787606C0" w14:textId="77777777">
        <w:trPr>
          <w:trHeight w:val="270"/>
          <w:jc w:val="center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ADF63B" w14:textId="77777777" w:rsidR="005C058E" w:rsidRPr="000C7191" w:rsidRDefault="005C058E" w:rsidP="005C058E">
            <w:pPr>
              <w:rPr>
                <w:rFonts w:ascii="Arial Narrow" w:hAnsi="Arial Narrow"/>
                <w:sz w:val="22"/>
                <w:szCs w:val="22"/>
              </w:rPr>
            </w:pPr>
            <w:r w:rsidRPr="000C7191">
              <w:rPr>
                <w:rFonts w:ascii="Arial Narrow" w:hAnsi="Arial Narrow"/>
                <w:sz w:val="22"/>
                <w:szCs w:val="22"/>
              </w:rPr>
              <w:t>Vyplatené dividendy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CBE038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659352" w14:textId="77777777" w:rsidR="005C058E" w:rsidRPr="000C7191" w:rsidRDefault="005C058E" w:rsidP="005C058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D180FF" w14:textId="77777777" w:rsidR="005C058E" w:rsidRPr="000C7191" w:rsidRDefault="005C058E" w:rsidP="005C058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4EB4C7" w14:textId="77777777" w:rsidR="005C058E" w:rsidRPr="000C7191" w:rsidRDefault="005C058E" w:rsidP="005C058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57A1B4C" w14:textId="77777777" w:rsidR="005C058E" w:rsidRPr="000C7191" w:rsidRDefault="005C058E" w:rsidP="005C05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058E" w:rsidRPr="000C7191" w14:paraId="161BDF80" w14:textId="77777777">
        <w:trPr>
          <w:trHeight w:val="270"/>
          <w:jc w:val="center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EDF347" w14:textId="77777777" w:rsidR="005C058E" w:rsidRPr="000C7191" w:rsidRDefault="005C058E" w:rsidP="005C058E">
            <w:pPr>
              <w:rPr>
                <w:rFonts w:ascii="Arial Narrow" w:hAnsi="Arial Narrow"/>
                <w:sz w:val="22"/>
                <w:szCs w:val="22"/>
              </w:rPr>
            </w:pPr>
            <w:r w:rsidRPr="000C7191">
              <w:rPr>
                <w:rFonts w:ascii="Arial Narrow" w:hAnsi="Arial Narrow"/>
                <w:sz w:val="22"/>
                <w:szCs w:val="22"/>
              </w:rPr>
              <w:t>Ostatné položky VI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9ACAA0" w14:textId="77777777" w:rsidR="005C058E" w:rsidRPr="000C7191" w:rsidRDefault="005C058E" w:rsidP="005C058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C422E" w14:textId="77777777" w:rsidR="005C058E" w:rsidRPr="000C7191" w:rsidRDefault="005C058E" w:rsidP="005C058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63A152" w14:textId="77777777" w:rsidR="005C058E" w:rsidRPr="000C7191" w:rsidRDefault="005C058E" w:rsidP="005C058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30B2FC" w14:textId="77777777" w:rsidR="005C058E" w:rsidRPr="000C7191" w:rsidRDefault="005C058E" w:rsidP="005C058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84F5279" w14:textId="77777777" w:rsidR="005C058E" w:rsidRPr="000C7191" w:rsidRDefault="005C058E" w:rsidP="005C058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058E" w:rsidRPr="000C7191" w14:paraId="14DC9402" w14:textId="77777777">
        <w:trPr>
          <w:trHeight w:val="270"/>
          <w:jc w:val="center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59E892" w14:textId="77777777" w:rsidR="005C058E" w:rsidRPr="000C7191" w:rsidRDefault="005C058E" w:rsidP="005C058E">
            <w:pPr>
              <w:rPr>
                <w:rFonts w:ascii="Arial Narrow" w:hAnsi="Arial Narrow"/>
                <w:sz w:val="22"/>
                <w:szCs w:val="22"/>
              </w:rPr>
            </w:pPr>
            <w:r w:rsidRPr="000C7191">
              <w:rPr>
                <w:rFonts w:ascii="Arial Narrow" w:hAnsi="Arial Narrow"/>
                <w:sz w:val="22"/>
                <w:szCs w:val="22"/>
              </w:rPr>
              <w:t>Účet 491 - VI FO - podnikateľa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3C164A" w14:textId="77777777" w:rsidR="005C058E" w:rsidRPr="000C7191" w:rsidRDefault="005C058E" w:rsidP="005C058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FC1EA" w14:textId="77777777" w:rsidR="005C058E" w:rsidRPr="000C7191" w:rsidRDefault="005C058E" w:rsidP="005C058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2F0E39" w14:textId="77777777" w:rsidR="005C058E" w:rsidRPr="000C7191" w:rsidRDefault="005C058E" w:rsidP="005C058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414D85" w14:textId="77777777" w:rsidR="005C058E" w:rsidRPr="000C7191" w:rsidRDefault="005C058E" w:rsidP="005C058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5478C42" w14:textId="77777777" w:rsidR="005C058E" w:rsidRPr="000C7191" w:rsidRDefault="005C058E" w:rsidP="005C058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D26C49D" w14:textId="77777777" w:rsidR="00A73024" w:rsidRPr="000C7191" w:rsidRDefault="00A73024">
      <w:pPr>
        <w:rPr>
          <w:rFonts w:ascii="Arial Narrow" w:hAnsi="Arial Narrow"/>
          <w:b/>
          <w:sz w:val="22"/>
          <w:szCs w:val="22"/>
        </w:rPr>
      </w:pPr>
    </w:p>
    <w:p w14:paraId="03519FDB" w14:textId="77777777" w:rsidR="00A73024" w:rsidRPr="000C7191" w:rsidRDefault="00A73024">
      <w:pPr>
        <w:rPr>
          <w:rFonts w:ascii="Arial Narrow" w:hAnsi="Arial Narrow"/>
          <w:b/>
          <w:sz w:val="22"/>
          <w:szCs w:val="22"/>
        </w:rPr>
      </w:pPr>
    </w:p>
    <w:p w14:paraId="6D6E4423" w14:textId="77777777" w:rsidR="00CF59CD" w:rsidRPr="000C7191" w:rsidRDefault="00CF59CD">
      <w:pPr>
        <w:rPr>
          <w:b/>
          <w:sz w:val="21"/>
          <w:szCs w:val="21"/>
        </w:rPr>
      </w:pPr>
    </w:p>
    <w:p w14:paraId="3A38D9AB" w14:textId="77777777" w:rsidR="0073601D" w:rsidRPr="000C7191" w:rsidRDefault="00775904" w:rsidP="00775904">
      <w:pPr>
        <w:ind w:left="360"/>
        <w:rPr>
          <w:b/>
          <w:bCs/>
          <w:sz w:val="21"/>
          <w:szCs w:val="21"/>
        </w:rPr>
      </w:pPr>
      <w:r w:rsidRPr="000C7191">
        <w:rPr>
          <w:b/>
          <w:sz w:val="21"/>
          <w:szCs w:val="21"/>
        </w:rPr>
        <w:t>R ) Prehľad peňažných tokov</w:t>
      </w:r>
    </w:p>
    <w:p w14:paraId="320355B4" w14:textId="77777777" w:rsidR="0073601D" w:rsidRPr="00613EA7" w:rsidRDefault="00775904">
      <w:pPr>
        <w:rPr>
          <w:sz w:val="21"/>
          <w:szCs w:val="21"/>
        </w:rPr>
      </w:pPr>
      <w:r w:rsidRPr="000C7191">
        <w:rPr>
          <w:sz w:val="21"/>
          <w:szCs w:val="21"/>
        </w:rPr>
        <w:t xml:space="preserve">           Prehľad peňažných tokov použitím priamej metódy vykazovania tvorí prílohu tejto poznámky.</w:t>
      </w:r>
    </w:p>
    <w:p w14:paraId="44FBB966" w14:textId="77777777" w:rsidR="008D35A5" w:rsidRPr="00613EA7" w:rsidRDefault="008D35A5">
      <w:pPr>
        <w:rPr>
          <w:sz w:val="21"/>
          <w:szCs w:val="21"/>
        </w:rPr>
      </w:pPr>
    </w:p>
    <w:p w14:paraId="08046430" w14:textId="77777777" w:rsidR="00C0386D" w:rsidRPr="00613EA7" w:rsidRDefault="00C0386D">
      <w:pPr>
        <w:rPr>
          <w:sz w:val="21"/>
          <w:szCs w:val="21"/>
        </w:rPr>
      </w:pPr>
    </w:p>
    <w:p w14:paraId="2B8428A8" w14:textId="77777777" w:rsidR="00C0386D" w:rsidRPr="00613EA7" w:rsidRDefault="00C0386D">
      <w:pPr>
        <w:rPr>
          <w:sz w:val="21"/>
          <w:szCs w:val="21"/>
        </w:rPr>
      </w:pPr>
    </w:p>
    <w:p w14:paraId="081876BF" w14:textId="77777777" w:rsidR="00C0386D" w:rsidRPr="00613EA7" w:rsidRDefault="00C0386D">
      <w:pPr>
        <w:rPr>
          <w:sz w:val="21"/>
          <w:szCs w:val="21"/>
        </w:rPr>
      </w:pPr>
    </w:p>
    <w:p w14:paraId="2D903C54" w14:textId="77777777" w:rsidR="00C0386D" w:rsidRPr="00613EA7" w:rsidRDefault="00C0386D">
      <w:pPr>
        <w:rPr>
          <w:sz w:val="21"/>
          <w:szCs w:val="21"/>
        </w:rPr>
      </w:pPr>
    </w:p>
    <w:p w14:paraId="11672C2C" w14:textId="77777777" w:rsidR="00C0386D" w:rsidRPr="00613EA7" w:rsidRDefault="00C0386D">
      <w:pPr>
        <w:rPr>
          <w:sz w:val="21"/>
          <w:szCs w:val="21"/>
        </w:rPr>
      </w:pPr>
    </w:p>
    <w:p w14:paraId="3E165CAA" w14:textId="77777777" w:rsidR="004F7793" w:rsidRPr="00613EA7" w:rsidRDefault="004F7793">
      <w:pPr>
        <w:rPr>
          <w:sz w:val="21"/>
          <w:szCs w:val="21"/>
        </w:rPr>
      </w:pPr>
    </w:p>
    <w:p w14:paraId="7AEDC6F0" w14:textId="77777777" w:rsidR="004F7793" w:rsidRPr="00613EA7" w:rsidRDefault="004F7793">
      <w:pPr>
        <w:rPr>
          <w:sz w:val="21"/>
          <w:szCs w:val="21"/>
        </w:rPr>
      </w:pPr>
    </w:p>
    <w:p w14:paraId="0EF5D595" w14:textId="77777777" w:rsidR="004F7793" w:rsidRPr="00613EA7" w:rsidRDefault="004F7793">
      <w:pPr>
        <w:rPr>
          <w:sz w:val="21"/>
          <w:szCs w:val="21"/>
        </w:rPr>
      </w:pPr>
    </w:p>
    <w:p w14:paraId="080F7A4B" w14:textId="77777777" w:rsidR="004F7793" w:rsidRPr="00613EA7" w:rsidRDefault="004F7793">
      <w:pPr>
        <w:rPr>
          <w:sz w:val="21"/>
          <w:szCs w:val="21"/>
        </w:rPr>
      </w:pPr>
    </w:p>
    <w:p w14:paraId="54D33575" w14:textId="77777777" w:rsidR="004F7793" w:rsidRPr="00613EA7" w:rsidRDefault="004F7793">
      <w:pPr>
        <w:rPr>
          <w:sz w:val="21"/>
          <w:szCs w:val="21"/>
        </w:rPr>
      </w:pPr>
    </w:p>
    <w:sectPr w:rsidR="004F7793" w:rsidRPr="00613EA7" w:rsidSect="00A32ABB">
      <w:footerReference w:type="even" r:id="rId8"/>
      <w:footerReference w:type="default" r:id="rId9"/>
      <w:pgSz w:w="11906" w:h="16838"/>
      <w:pgMar w:top="1418" w:right="567" w:bottom="1418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8150FE" w14:textId="77777777" w:rsidR="00154643" w:rsidRPr="00613EA7" w:rsidRDefault="00154643">
      <w:pPr>
        <w:rPr>
          <w:sz w:val="21"/>
          <w:szCs w:val="21"/>
        </w:rPr>
      </w:pPr>
      <w:r w:rsidRPr="00613EA7">
        <w:rPr>
          <w:sz w:val="21"/>
          <w:szCs w:val="21"/>
        </w:rPr>
        <w:separator/>
      </w:r>
    </w:p>
  </w:endnote>
  <w:endnote w:type="continuationSeparator" w:id="0">
    <w:p w14:paraId="33FD2D01" w14:textId="77777777" w:rsidR="00154643" w:rsidRPr="00613EA7" w:rsidRDefault="00154643">
      <w:pPr>
        <w:rPr>
          <w:sz w:val="21"/>
          <w:szCs w:val="21"/>
        </w:rPr>
      </w:pPr>
      <w:r w:rsidRPr="00613EA7">
        <w:rPr>
          <w:sz w:val="21"/>
          <w:szCs w:val="21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witzerland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DA6BBC" w14:textId="77777777" w:rsidR="001B530B" w:rsidRPr="00613EA7" w:rsidRDefault="001B530B">
    <w:pPr>
      <w:pStyle w:val="Pta"/>
      <w:framePr w:wrap="around" w:vAnchor="text" w:hAnchor="margin" w:xAlign="right" w:y="1"/>
      <w:rPr>
        <w:rStyle w:val="slostrany"/>
        <w:sz w:val="21"/>
        <w:szCs w:val="21"/>
      </w:rPr>
    </w:pPr>
    <w:r w:rsidRPr="00613EA7">
      <w:rPr>
        <w:rStyle w:val="slostrany"/>
        <w:sz w:val="21"/>
        <w:szCs w:val="21"/>
      </w:rPr>
      <w:fldChar w:fldCharType="begin"/>
    </w:r>
    <w:r w:rsidRPr="00613EA7">
      <w:rPr>
        <w:rStyle w:val="slostrany"/>
        <w:sz w:val="21"/>
        <w:szCs w:val="21"/>
      </w:rPr>
      <w:instrText xml:space="preserve">PAGE  </w:instrText>
    </w:r>
    <w:r w:rsidRPr="00613EA7">
      <w:rPr>
        <w:rStyle w:val="slostrany"/>
        <w:sz w:val="21"/>
        <w:szCs w:val="21"/>
      </w:rPr>
      <w:fldChar w:fldCharType="end"/>
    </w:r>
  </w:p>
  <w:p w14:paraId="0F63BEA0" w14:textId="77777777" w:rsidR="001B530B" w:rsidRPr="00613EA7" w:rsidRDefault="001B530B">
    <w:pPr>
      <w:pStyle w:val="Pta"/>
      <w:ind w:right="360"/>
      <w:rPr>
        <w:sz w:val="21"/>
        <w:szCs w:val="21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2AB08D" w14:textId="77777777" w:rsidR="001B530B" w:rsidRPr="00613EA7" w:rsidRDefault="001B530B">
    <w:pPr>
      <w:pStyle w:val="Pta"/>
      <w:framePr w:wrap="around" w:vAnchor="text" w:hAnchor="margin" w:xAlign="right" w:y="1"/>
      <w:rPr>
        <w:rStyle w:val="slostrany"/>
        <w:sz w:val="21"/>
        <w:szCs w:val="21"/>
      </w:rPr>
    </w:pPr>
    <w:r w:rsidRPr="00613EA7">
      <w:rPr>
        <w:rStyle w:val="slostrany"/>
        <w:sz w:val="21"/>
        <w:szCs w:val="21"/>
      </w:rPr>
      <w:fldChar w:fldCharType="begin"/>
    </w:r>
    <w:r w:rsidRPr="00613EA7">
      <w:rPr>
        <w:rStyle w:val="slostrany"/>
        <w:sz w:val="21"/>
        <w:szCs w:val="21"/>
      </w:rPr>
      <w:instrText xml:space="preserve">PAGE  </w:instrText>
    </w:r>
    <w:r w:rsidRPr="00613EA7">
      <w:rPr>
        <w:rStyle w:val="slostrany"/>
        <w:sz w:val="21"/>
        <w:szCs w:val="21"/>
      </w:rPr>
      <w:fldChar w:fldCharType="separate"/>
    </w:r>
    <w:r w:rsidR="000C7191">
      <w:rPr>
        <w:rStyle w:val="slostrany"/>
        <w:noProof/>
        <w:sz w:val="21"/>
        <w:szCs w:val="21"/>
      </w:rPr>
      <w:t>24</w:t>
    </w:r>
    <w:r w:rsidRPr="00613EA7">
      <w:rPr>
        <w:rStyle w:val="slostrany"/>
        <w:sz w:val="21"/>
        <w:szCs w:val="21"/>
      </w:rPr>
      <w:fldChar w:fldCharType="end"/>
    </w:r>
  </w:p>
  <w:p w14:paraId="0EC40511" w14:textId="77777777" w:rsidR="001B530B" w:rsidRPr="00613EA7" w:rsidRDefault="001B530B">
    <w:pPr>
      <w:pStyle w:val="Pta"/>
      <w:ind w:right="360"/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4EBB92" w14:textId="77777777" w:rsidR="00154643" w:rsidRPr="00613EA7" w:rsidRDefault="00154643">
      <w:pPr>
        <w:rPr>
          <w:sz w:val="21"/>
          <w:szCs w:val="21"/>
        </w:rPr>
      </w:pPr>
      <w:r w:rsidRPr="00613EA7">
        <w:rPr>
          <w:sz w:val="21"/>
          <w:szCs w:val="21"/>
        </w:rPr>
        <w:separator/>
      </w:r>
    </w:p>
  </w:footnote>
  <w:footnote w:type="continuationSeparator" w:id="0">
    <w:p w14:paraId="1EB7B259" w14:textId="77777777" w:rsidR="00154643" w:rsidRPr="00613EA7" w:rsidRDefault="00154643">
      <w:pPr>
        <w:rPr>
          <w:sz w:val="21"/>
          <w:szCs w:val="21"/>
        </w:rPr>
      </w:pPr>
      <w:r w:rsidRPr="00613EA7">
        <w:rPr>
          <w:sz w:val="21"/>
          <w:szCs w:val="21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B6C78"/>
    <w:multiLevelType w:val="hybridMultilevel"/>
    <w:tmpl w:val="30C42AF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91104D"/>
    <w:multiLevelType w:val="multilevel"/>
    <w:tmpl w:val="F6AA940C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D7E5A20"/>
    <w:multiLevelType w:val="hybridMultilevel"/>
    <w:tmpl w:val="4E94F648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A539B3"/>
    <w:multiLevelType w:val="hybridMultilevel"/>
    <w:tmpl w:val="7DFCC9CC"/>
    <w:lvl w:ilvl="0" w:tplc="041B0017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>
    <w:nsid w:val="12EE55DC"/>
    <w:multiLevelType w:val="hybridMultilevel"/>
    <w:tmpl w:val="C4269A4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A014774"/>
    <w:multiLevelType w:val="hybridMultilevel"/>
    <w:tmpl w:val="54F6FA0E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928B4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BC21054"/>
    <w:multiLevelType w:val="singleLevel"/>
    <w:tmpl w:val="5FC8F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7">
    <w:nsid w:val="20DF436D"/>
    <w:multiLevelType w:val="hybridMultilevel"/>
    <w:tmpl w:val="67242B12"/>
    <w:lvl w:ilvl="0" w:tplc="2DE6368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1805BAB"/>
    <w:multiLevelType w:val="hybridMultilevel"/>
    <w:tmpl w:val="E86ADC92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33141DA"/>
    <w:multiLevelType w:val="hybridMultilevel"/>
    <w:tmpl w:val="E7C40850"/>
    <w:lvl w:ilvl="0" w:tplc="38186D20">
      <w:start w:val="4"/>
      <w:numFmt w:val="upperLetter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AA0063E"/>
    <w:multiLevelType w:val="hybridMultilevel"/>
    <w:tmpl w:val="6BA62930"/>
    <w:lvl w:ilvl="0" w:tplc="DEF267B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>
    <w:nsid w:val="2B1E55FE"/>
    <w:multiLevelType w:val="hybridMultilevel"/>
    <w:tmpl w:val="6D385E6C"/>
    <w:lvl w:ilvl="0" w:tplc="762E1CBC">
      <w:start w:val="10"/>
      <w:numFmt w:val="upp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2E3494"/>
    <w:multiLevelType w:val="multilevel"/>
    <w:tmpl w:val="A3E89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32C4C89"/>
    <w:multiLevelType w:val="hybridMultilevel"/>
    <w:tmpl w:val="E2AC8BA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3DA7EF4"/>
    <w:multiLevelType w:val="hybridMultilevel"/>
    <w:tmpl w:val="3DE62D8E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438779B"/>
    <w:multiLevelType w:val="hybridMultilevel"/>
    <w:tmpl w:val="EABCE5DE"/>
    <w:lvl w:ilvl="0" w:tplc="D5FCB82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545461B"/>
    <w:multiLevelType w:val="hybridMultilevel"/>
    <w:tmpl w:val="57EA2608"/>
    <w:lvl w:ilvl="0" w:tplc="041B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393727BF"/>
    <w:multiLevelType w:val="hybridMultilevel"/>
    <w:tmpl w:val="D362D4A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01A6358"/>
    <w:multiLevelType w:val="hybridMultilevel"/>
    <w:tmpl w:val="E6A29452"/>
    <w:lvl w:ilvl="0" w:tplc="041B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41076A37"/>
    <w:multiLevelType w:val="hybridMultilevel"/>
    <w:tmpl w:val="14C4E746"/>
    <w:lvl w:ilvl="0" w:tplc="041B0017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0">
    <w:nsid w:val="44CC08FF"/>
    <w:multiLevelType w:val="hybridMultilevel"/>
    <w:tmpl w:val="5FE2B71E"/>
    <w:lvl w:ilvl="0" w:tplc="041B0017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762E1CBC">
      <w:start w:val="10"/>
      <w:numFmt w:val="upp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465D2364"/>
    <w:multiLevelType w:val="hybridMultilevel"/>
    <w:tmpl w:val="9E246C12"/>
    <w:lvl w:ilvl="0" w:tplc="09FA0650">
      <w:start w:val="1"/>
      <w:numFmt w:val="upperLetter"/>
      <w:lvlText w:val="%1)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BA12CDE"/>
    <w:multiLevelType w:val="hybridMultilevel"/>
    <w:tmpl w:val="DDF207D4"/>
    <w:lvl w:ilvl="0" w:tplc="041B0017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3">
    <w:nsid w:val="50575DD3"/>
    <w:multiLevelType w:val="hybridMultilevel"/>
    <w:tmpl w:val="A3E89C4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2EA21F1"/>
    <w:multiLevelType w:val="hybridMultilevel"/>
    <w:tmpl w:val="53822E4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8AB7160"/>
    <w:multiLevelType w:val="hybridMultilevel"/>
    <w:tmpl w:val="4BB4C194"/>
    <w:lvl w:ilvl="0" w:tplc="041B0017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6">
    <w:nsid w:val="5BE70734"/>
    <w:multiLevelType w:val="hybridMultilevel"/>
    <w:tmpl w:val="0FF8DFC4"/>
    <w:lvl w:ilvl="0" w:tplc="041B000F">
      <w:start w:val="1"/>
      <w:numFmt w:val="decimal"/>
      <w:lvlText w:val="%1."/>
      <w:lvlJc w:val="left"/>
      <w:pPr>
        <w:tabs>
          <w:tab w:val="num" w:pos="5550"/>
        </w:tabs>
        <w:ind w:left="555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6270"/>
        </w:tabs>
        <w:ind w:left="627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6990"/>
        </w:tabs>
        <w:ind w:left="699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7710"/>
        </w:tabs>
        <w:ind w:left="771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8430"/>
        </w:tabs>
        <w:ind w:left="843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9150"/>
        </w:tabs>
        <w:ind w:left="915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9870"/>
        </w:tabs>
        <w:ind w:left="987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10590"/>
        </w:tabs>
        <w:ind w:left="1059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11310"/>
        </w:tabs>
        <w:ind w:left="11310" w:hanging="180"/>
      </w:pPr>
    </w:lvl>
  </w:abstractNum>
  <w:abstractNum w:abstractNumId="27">
    <w:nsid w:val="61195100"/>
    <w:multiLevelType w:val="hybridMultilevel"/>
    <w:tmpl w:val="F92CCF2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164023E"/>
    <w:multiLevelType w:val="hybridMultilevel"/>
    <w:tmpl w:val="1FC4151A"/>
    <w:lvl w:ilvl="0" w:tplc="3C34176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18576DF"/>
    <w:multiLevelType w:val="hybridMultilevel"/>
    <w:tmpl w:val="F0A8E5A0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A815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1942DB3"/>
    <w:multiLevelType w:val="hybridMultilevel"/>
    <w:tmpl w:val="7428AE0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22731B8"/>
    <w:multiLevelType w:val="hybridMultilevel"/>
    <w:tmpl w:val="CB946844"/>
    <w:lvl w:ilvl="0" w:tplc="0A7C925C">
      <w:start w:val="1"/>
      <w:numFmt w:val="upp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E33AA562">
      <w:start w:val="2"/>
      <w:numFmt w:val="lowerLetter"/>
      <w:lvlText w:val="%2.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E6E8E6C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7487002"/>
    <w:multiLevelType w:val="hybridMultilevel"/>
    <w:tmpl w:val="BA861BF0"/>
    <w:lvl w:ilvl="0" w:tplc="221C0A74">
      <w:start w:val="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9911EC0"/>
    <w:multiLevelType w:val="hybridMultilevel"/>
    <w:tmpl w:val="BDF297BC"/>
    <w:lvl w:ilvl="0" w:tplc="041B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6A1500E1"/>
    <w:multiLevelType w:val="hybridMultilevel"/>
    <w:tmpl w:val="09A0A14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CA957FA"/>
    <w:multiLevelType w:val="hybridMultilevel"/>
    <w:tmpl w:val="00FAF92A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>
    <w:nsid w:val="747E58CE"/>
    <w:multiLevelType w:val="hybridMultilevel"/>
    <w:tmpl w:val="1EB671B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69758C9"/>
    <w:multiLevelType w:val="hybridMultilevel"/>
    <w:tmpl w:val="8410DE0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472CC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CB03B00"/>
    <w:multiLevelType w:val="hybridMultilevel"/>
    <w:tmpl w:val="8028080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E585CE5"/>
    <w:multiLevelType w:val="hybridMultilevel"/>
    <w:tmpl w:val="112C0AD2"/>
    <w:lvl w:ilvl="0" w:tplc="041B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1"/>
  </w:num>
  <w:num w:numId="3">
    <w:abstractNumId w:val="27"/>
  </w:num>
  <w:num w:numId="4">
    <w:abstractNumId w:val="35"/>
  </w:num>
  <w:num w:numId="5">
    <w:abstractNumId w:val="3"/>
  </w:num>
  <w:num w:numId="6">
    <w:abstractNumId w:val="4"/>
  </w:num>
  <w:num w:numId="7">
    <w:abstractNumId w:val="30"/>
  </w:num>
  <w:num w:numId="8">
    <w:abstractNumId w:val="34"/>
  </w:num>
  <w:num w:numId="9">
    <w:abstractNumId w:val="29"/>
  </w:num>
  <w:num w:numId="10">
    <w:abstractNumId w:val="37"/>
  </w:num>
  <w:num w:numId="11">
    <w:abstractNumId w:val="24"/>
  </w:num>
  <w:num w:numId="12">
    <w:abstractNumId w:val="2"/>
  </w:num>
  <w:num w:numId="13">
    <w:abstractNumId w:val="6"/>
  </w:num>
  <w:num w:numId="14">
    <w:abstractNumId w:val="13"/>
  </w:num>
  <w:num w:numId="15">
    <w:abstractNumId w:val="8"/>
  </w:num>
  <w:num w:numId="16">
    <w:abstractNumId w:val="18"/>
  </w:num>
  <w:num w:numId="17">
    <w:abstractNumId w:val="22"/>
  </w:num>
  <w:num w:numId="18">
    <w:abstractNumId w:val="33"/>
  </w:num>
  <w:num w:numId="19">
    <w:abstractNumId w:val="10"/>
  </w:num>
  <w:num w:numId="20">
    <w:abstractNumId w:val="38"/>
  </w:num>
  <w:num w:numId="21">
    <w:abstractNumId w:val="25"/>
  </w:num>
  <w:num w:numId="22">
    <w:abstractNumId w:val="28"/>
  </w:num>
  <w:num w:numId="23">
    <w:abstractNumId w:val="20"/>
  </w:num>
  <w:num w:numId="24">
    <w:abstractNumId w:val="19"/>
  </w:num>
  <w:num w:numId="25">
    <w:abstractNumId w:val="15"/>
  </w:num>
  <w:num w:numId="26">
    <w:abstractNumId w:val="5"/>
  </w:num>
  <w:num w:numId="27">
    <w:abstractNumId w:val="17"/>
  </w:num>
  <w:num w:numId="28">
    <w:abstractNumId w:val="14"/>
  </w:num>
  <w:num w:numId="29">
    <w:abstractNumId w:val="36"/>
  </w:num>
  <w:num w:numId="30">
    <w:abstractNumId w:val="7"/>
  </w:num>
  <w:num w:numId="31">
    <w:abstractNumId w:val="23"/>
  </w:num>
  <w:num w:numId="32">
    <w:abstractNumId w:val="26"/>
  </w:num>
  <w:num w:numId="33">
    <w:abstractNumId w:val="39"/>
  </w:num>
  <w:num w:numId="34">
    <w:abstractNumId w:val="16"/>
  </w:num>
  <w:num w:numId="35">
    <w:abstractNumId w:val="12"/>
  </w:num>
  <w:num w:numId="36">
    <w:abstractNumId w:val="21"/>
  </w:num>
  <w:num w:numId="37">
    <w:abstractNumId w:val="9"/>
  </w:num>
  <w:num w:numId="38">
    <w:abstractNumId w:val="32"/>
  </w:num>
  <w:num w:numId="39">
    <w:abstractNumId w:val="11"/>
  </w:num>
  <w:num w:numId="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161"/>
    <w:rsid w:val="00011134"/>
    <w:rsid w:val="000158F3"/>
    <w:rsid w:val="0002572C"/>
    <w:rsid w:val="00025873"/>
    <w:rsid w:val="00027E62"/>
    <w:rsid w:val="00040B7C"/>
    <w:rsid w:val="000447E9"/>
    <w:rsid w:val="00045D09"/>
    <w:rsid w:val="000531E9"/>
    <w:rsid w:val="00055979"/>
    <w:rsid w:val="000620C2"/>
    <w:rsid w:val="00063510"/>
    <w:rsid w:val="00070291"/>
    <w:rsid w:val="00073084"/>
    <w:rsid w:val="00082F55"/>
    <w:rsid w:val="000859E2"/>
    <w:rsid w:val="00092961"/>
    <w:rsid w:val="00096051"/>
    <w:rsid w:val="000A1C1B"/>
    <w:rsid w:val="000B0E8D"/>
    <w:rsid w:val="000C4740"/>
    <w:rsid w:val="000C6193"/>
    <w:rsid w:val="000C7191"/>
    <w:rsid w:val="000C755C"/>
    <w:rsid w:val="000D2C40"/>
    <w:rsid w:val="000D2F41"/>
    <w:rsid w:val="000D349C"/>
    <w:rsid w:val="000D71A4"/>
    <w:rsid w:val="000D7325"/>
    <w:rsid w:val="000E0920"/>
    <w:rsid w:val="000F1D63"/>
    <w:rsid w:val="000F672B"/>
    <w:rsid w:val="00101437"/>
    <w:rsid w:val="00104C3D"/>
    <w:rsid w:val="00105B38"/>
    <w:rsid w:val="00107161"/>
    <w:rsid w:val="00110966"/>
    <w:rsid w:val="00111044"/>
    <w:rsid w:val="00114D8F"/>
    <w:rsid w:val="00121F6A"/>
    <w:rsid w:val="00131055"/>
    <w:rsid w:val="0014258D"/>
    <w:rsid w:val="00154643"/>
    <w:rsid w:val="00154DDE"/>
    <w:rsid w:val="00155FA0"/>
    <w:rsid w:val="001623A1"/>
    <w:rsid w:val="00165FDE"/>
    <w:rsid w:val="001667E9"/>
    <w:rsid w:val="00176A23"/>
    <w:rsid w:val="001876B1"/>
    <w:rsid w:val="00187817"/>
    <w:rsid w:val="0019129C"/>
    <w:rsid w:val="00192231"/>
    <w:rsid w:val="00195EAE"/>
    <w:rsid w:val="001A03D3"/>
    <w:rsid w:val="001A292A"/>
    <w:rsid w:val="001A37CD"/>
    <w:rsid w:val="001B0A08"/>
    <w:rsid w:val="001B4900"/>
    <w:rsid w:val="001B530B"/>
    <w:rsid w:val="001B5F33"/>
    <w:rsid w:val="001C1F00"/>
    <w:rsid w:val="001C3B45"/>
    <w:rsid w:val="001C40A6"/>
    <w:rsid w:val="001C4929"/>
    <w:rsid w:val="001C52F3"/>
    <w:rsid w:val="001C5913"/>
    <w:rsid w:val="001D6419"/>
    <w:rsid w:val="001E30D7"/>
    <w:rsid w:val="001E6115"/>
    <w:rsid w:val="001E636C"/>
    <w:rsid w:val="001E774E"/>
    <w:rsid w:val="001F1236"/>
    <w:rsid w:val="001F12D9"/>
    <w:rsid w:val="001F1547"/>
    <w:rsid w:val="001F3661"/>
    <w:rsid w:val="001F412E"/>
    <w:rsid w:val="00203C9B"/>
    <w:rsid w:val="00205A4F"/>
    <w:rsid w:val="002073D6"/>
    <w:rsid w:val="00210DCC"/>
    <w:rsid w:val="00212EFE"/>
    <w:rsid w:val="00217EC3"/>
    <w:rsid w:val="002215EB"/>
    <w:rsid w:val="00225D33"/>
    <w:rsid w:val="00253166"/>
    <w:rsid w:val="002546F7"/>
    <w:rsid w:val="00254A7C"/>
    <w:rsid w:val="0026390B"/>
    <w:rsid w:val="00273DC9"/>
    <w:rsid w:val="002757A7"/>
    <w:rsid w:val="00276EF1"/>
    <w:rsid w:val="00277807"/>
    <w:rsid w:val="0029075E"/>
    <w:rsid w:val="002A196E"/>
    <w:rsid w:val="002B1599"/>
    <w:rsid w:val="002B5EE7"/>
    <w:rsid w:val="002C50F3"/>
    <w:rsid w:val="002C656A"/>
    <w:rsid w:val="002D3A90"/>
    <w:rsid w:val="002E273F"/>
    <w:rsid w:val="002E418C"/>
    <w:rsid w:val="002F0388"/>
    <w:rsid w:val="002F3450"/>
    <w:rsid w:val="002F6A7B"/>
    <w:rsid w:val="00300AE9"/>
    <w:rsid w:val="003076C1"/>
    <w:rsid w:val="00313E46"/>
    <w:rsid w:val="0031600A"/>
    <w:rsid w:val="0032310D"/>
    <w:rsid w:val="00330A24"/>
    <w:rsid w:val="003323F0"/>
    <w:rsid w:val="00332811"/>
    <w:rsid w:val="00333DA6"/>
    <w:rsid w:val="00334E12"/>
    <w:rsid w:val="00340726"/>
    <w:rsid w:val="00343757"/>
    <w:rsid w:val="00343A5E"/>
    <w:rsid w:val="00346F24"/>
    <w:rsid w:val="00353971"/>
    <w:rsid w:val="003539BE"/>
    <w:rsid w:val="003543BE"/>
    <w:rsid w:val="00355D47"/>
    <w:rsid w:val="003563C8"/>
    <w:rsid w:val="003566A8"/>
    <w:rsid w:val="00363526"/>
    <w:rsid w:val="00365A1F"/>
    <w:rsid w:val="00372133"/>
    <w:rsid w:val="00372DA1"/>
    <w:rsid w:val="00374C65"/>
    <w:rsid w:val="00380304"/>
    <w:rsid w:val="003941DE"/>
    <w:rsid w:val="003A25A6"/>
    <w:rsid w:val="003A4D63"/>
    <w:rsid w:val="003A78C6"/>
    <w:rsid w:val="003B6C24"/>
    <w:rsid w:val="003C11C1"/>
    <w:rsid w:val="003E3FD0"/>
    <w:rsid w:val="003E65A8"/>
    <w:rsid w:val="003F1241"/>
    <w:rsid w:val="003F1C70"/>
    <w:rsid w:val="003F3D02"/>
    <w:rsid w:val="00414D6E"/>
    <w:rsid w:val="00417579"/>
    <w:rsid w:val="0042070C"/>
    <w:rsid w:val="00420D71"/>
    <w:rsid w:val="004239B4"/>
    <w:rsid w:val="00425DEB"/>
    <w:rsid w:val="00426CAD"/>
    <w:rsid w:val="004351AB"/>
    <w:rsid w:val="004360C8"/>
    <w:rsid w:val="00440C25"/>
    <w:rsid w:val="00453679"/>
    <w:rsid w:val="004545ED"/>
    <w:rsid w:val="004550AC"/>
    <w:rsid w:val="00473915"/>
    <w:rsid w:val="004835CA"/>
    <w:rsid w:val="00487E1B"/>
    <w:rsid w:val="00490A71"/>
    <w:rsid w:val="004A0D41"/>
    <w:rsid w:val="004A3D47"/>
    <w:rsid w:val="004A7EEA"/>
    <w:rsid w:val="004B03D1"/>
    <w:rsid w:val="004B269D"/>
    <w:rsid w:val="004B57CD"/>
    <w:rsid w:val="004C4B75"/>
    <w:rsid w:val="004D2D33"/>
    <w:rsid w:val="004D728E"/>
    <w:rsid w:val="004D7CCB"/>
    <w:rsid w:val="004E43A9"/>
    <w:rsid w:val="004E6D38"/>
    <w:rsid w:val="004F7793"/>
    <w:rsid w:val="00504BFD"/>
    <w:rsid w:val="00514D8F"/>
    <w:rsid w:val="00520BBC"/>
    <w:rsid w:val="00525B6D"/>
    <w:rsid w:val="00530E76"/>
    <w:rsid w:val="00540535"/>
    <w:rsid w:val="00541773"/>
    <w:rsid w:val="005419D2"/>
    <w:rsid w:val="00546F28"/>
    <w:rsid w:val="00551E9B"/>
    <w:rsid w:val="00554848"/>
    <w:rsid w:val="00555271"/>
    <w:rsid w:val="00570C2B"/>
    <w:rsid w:val="00573B7B"/>
    <w:rsid w:val="00577A02"/>
    <w:rsid w:val="00582405"/>
    <w:rsid w:val="005844CE"/>
    <w:rsid w:val="00586316"/>
    <w:rsid w:val="0059058B"/>
    <w:rsid w:val="00593BBA"/>
    <w:rsid w:val="00595869"/>
    <w:rsid w:val="00595F0E"/>
    <w:rsid w:val="005A28BF"/>
    <w:rsid w:val="005A4199"/>
    <w:rsid w:val="005A7724"/>
    <w:rsid w:val="005B2F65"/>
    <w:rsid w:val="005B48F5"/>
    <w:rsid w:val="005B7320"/>
    <w:rsid w:val="005C058E"/>
    <w:rsid w:val="005C26F4"/>
    <w:rsid w:val="005D0713"/>
    <w:rsid w:val="005D192A"/>
    <w:rsid w:val="005D4001"/>
    <w:rsid w:val="005E0885"/>
    <w:rsid w:val="005E0EB6"/>
    <w:rsid w:val="005F4723"/>
    <w:rsid w:val="00601D04"/>
    <w:rsid w:val="006103B7"/>
    <w:rsid w:val="006104EE"/>
    <w:rsid w:val="00610C37"/>
    <w:rsid w:val="006115E1"/>
    <w:rsid w:val="00613EA7"/>
    <w:rsid w:val="0061558F"/>
    <w:rsid w:val="006160D1"/>
    <w:rsid w:val="0062058D"/>
    <w:rsid w:val="006212AB"/>
    <w:rsid w:val="00635F9A"/>
    <w:rsid w:val="00636FD0"/>
    <w:rsid w:val="00655609"/>
    <w:rsid w:val="00656626"/>
    <w:rsid w:val="00660835"/>
    <w:rsid w:val="00664908"/>
    <w:rsid w:val="006705C3"/>
    <w:rsid w:val="00670806"/>
    <w:rsid w:val="0067310F"/>
    <w:rsid w:val="006807F1"/>
    <w:rsid w:val="00684F8E"/>
    <w:rsid w:val="00691240"/>
    <w:rsid w:val="00697CA2"/>
    <w:rsid w:val="006A19CB"/>
    <w:rsid w:val="006A31AE"/>
    <w:rsid w:val="006A6DD2"/>
    <w:rsid w:val="006B1BB8"/>
    <w:rsid w:val="006C0181"/>
    <w:rsid w:val="006C2E9E"/>
    <w:rsid w:val="006D4144"/>
    <w:rsid w:val="006E15EB"/>
    <w:rsid w:val="006E703F"/>
    <w:rsid w:val="006E7F84"/>
    <w:rsid w:val="007258A0"/>
    <w:rsid w:val="00726A8B"/>
    <w:rsid w:val="00735181"/>
    <w:rsid w:val="0073601D"/>
    <w:rsid w:val="00740A3A"/>
    <w:rsid w:val="00741C83"/>
    <w:rsid w:val="00741E8A"/>
    <w:rsid w:val="0074549C"/>
    <w:rsid w:val="00746E32"/>
    <w:rsid w:val="00750B1D"/>
    <w:rsid w:val="00756C3E"/>
    <w:rsid w:val="0077265B"/>
    <w:rsid w:val="00775904"/>
    <w:rsid w:val="00785CBD"/>
    <w:rsid w:val="00786C1D"/>
    <w:rsid w:val="00786C65"/>
    <w:rsid w:val="00793C02"/>
    <w:rsid w:val="00797873"/>
    <w:rsid w:val="007A31E9"/>
    <w:rsid w:val="007A4CA9"/>
    <w:rsid w:val="007A6E03"/>
    <w:rsid w:val="007B042E"/>
    <w:rsid w:val="007B13E0"/>
    <w:rsid w:val="007B7A2C"/>
    <w:rsid w:val="007C2A5C"/>
    <w:rsid w:val="007C6A08"/>
    <w:rsid w:val="007C7597"/>
    <w:rsid w:val="007D6354"/>
    <w:rsid w:val="007E09A6"/>
    <w:rsid w:val="007E68AE"/>
    <w:rsid w:val="00800318"/>
    <w:rsid w:val="00802267"/>
    <w:rsid w:val="0080754C"/>
    <w:rsid w:val="00811004"/>
    <w:rsid w:val="00814898"/>
    <w:rsid w:val="00822B94"/>
    <w:rsid w:val="00826DAC"/>
    <w:rsid w:val="00835A44"/>
    <w:rsid w:val="00836822"/>
    <w:rsid w:val="00842128"/>
    <w:rsid w:val="00845DAA"/>
    <w:rsid w:val="008511F4"/>
    <w:rsid w:val="00852725"/>
    <w:rsid w:val="00862A34"/>
    <w:rsid w:val="00876E18"/>
    <w:rsid w:val="00881B67"/>
    <w:rsid w:val="0088340B"/>
    <w:rsid w:val="00885A20"/>
    <w:rsid w:val="008867BA"/>
    <w:rsid w:val="008928B9"/>
    <w:rsid w:val="008A78FF"/>
    <w:rsid w:val="008A7F3F"/>
    <w:rsid w:val="008B1338"/>
    <w:rsid w:val="008C0865"/>
    <w:rsid w:val="008C46FD"/>
    <w:rsid w:val="008C6A69"/>
    <w:rsid w:val="008D35A5"/>
    <w:rsid w:val="008E07EE"/>
    <w:rsid w:val="008F7ED8"/>
    <w:rsid w:val="009121FE"/>
    <w:rsid w:val="00912BA5"/>
    <w:rsid w:val="00920854"/>
    <w:rsid w:val="00926E1D"/>
    <w:rsid w:val="009300EC"/>
    <w:rsid w:val="00937FA7"/>
    <w:rsid w:val="0094187E"/>
    <w:rsid w:val="009428B8"/>
    <w:rsid w:val="00946A86"/>
    <w:rsid w:val="009478CE"/>
    <w:rsid w:val="00955442"/>
    <w:rsid w:val="00965490"/>
    <w:rsid w:val="00972C82"/>
    <w:rsid w:val="00973B47"/>
    <w:rsid w:val="00974CCF"/>
    <w:rsid w:val="00980CCE"/>
    <w:rsid w:val="009814CD"/>
    <w:rsid w:val="009821DE"/>
    <w:rsid w:val="00984DD2"/>
    <w:rsid w:val="00984F0B"/>
    <w:rsid w:val="00987F05"/>
    <w:rsid w:val="009905E4"/>
    <w:rsid w:val="00991D42"/>
    <w:rsid w:val="009A4B4C"/>
    <w:rsid w:val="009B4485"/>
    <w:rsid w:val="009B7D13"/>
    <w:rsid w:val="009C13E6"/>
    <w:rsid w:val="009D31A8"/>
    <w:rsid w:val="009D4C1C"/>
    <w:rsid w:val="009D718D"/>
    <w:rsid w:val="009E0E1A"/>
    <w:rsid w:val="009F678A"/>
    <w:rsid w:val="00A00D38"/>
    <w:rsid w:val="00A022EA"/>
    <w:rsid w:val="00A05245"/>
    <w:rsid w:val="00A057C6"/>
    <w:rsid w:val="00A05E6D"/>
    <w:rsid w:val="00A14229"/>
    <w:rsid w:val="00A16EA0"/>
    <w:rsid w:val="00A20839"/>
    <w:rsid w:val="00A32ABB"/>
    <w:rsid w:val="00A41CFF"/>
    <w:rsid w:val="00A4665C"/>
    <w:rsid w:val="00A5223D"/>
    <w:rsid w:val="00A70C82"/>
    <w:rsid w:val="00A73024"/>
    <w:rsid w:val="00A74115"/>
    <w:rsid w:val="00A742C9"/>
    <w:rsid w:val="00A809B0"/>
    <w:rsid w:val="00A846E8"/>
    <w:rsid w:val="00A85168"/>
    <w:rsid w:val="00A927C6"/>
    <w:rsid w:val="00A94D95"/>
    <w:rsid w:val="00AA05BF"/>
    <w:rsid w:val="00AA18B6"/>
    <w:rsid w:val="00AB1BA5"/>
    <w:rsid w:val="00AB3D43"/>
    <w:rsid w:val="00AB46AF"/>
    <w:rsid w:val="00AB4B88"/>
    <w:rsid w:val="00AC1F32"/>
    <w:rsid w:val="00AC60BE"/>
    <w:rsid w:val="00AC78CD"/>
    <w:rsid w:val="00AD02D3"/>
    <w:rsid w:val="00AD0CBC"/>
    <w:rsid w:val="00AD7E3E"/>
    <w:rsid w:val="00AE2735"/>
    <w:rsid w:val="00AE2E53"/>
    <w:rsid w:val="00AE6BB9"/>
    <w:rsid w:val="00AF0E11"/>
    <w:rsid w:val="00AF40D8"/>
    <w:rsid w:val="00B01DE3"/>
    <w:rsid w:val="00B10621"/>
    <w:rsid w:val="00B12163"/>
    <w:rsid w:val="00B137F2"/>
    <w:rsid w:val="00B14FEF"/>
    <w:rsid w:val="00B2050B"/>
    <w:rsid w:val="00B239B0"/>
    <w:rsid w:val="00B31599"/>
    <w:rsid w:val="00B36693"/>
    <w:rsid w:val="00B4530E"/>
    <w:rsid w:val="00B56C79"/>
    <w:rsid w:val="00B5738F"/>
    <w:rsid w:val="00B679F2"/>
    <w:rsid w:val="00B67A3E"/>
    <w:rsid w:val="00B757C0"/>
    <w:rsid w:val="00B80A18"/>
    <w:rsid w:val="00B80CAB"/>
    <w:rsid w:val="00B8168A"/>
    <w:rsid w:val="00BA4703"/>
    <w:rsid w:val="00BA704D"/>
    <w:rsid w:val="00BB4B63"/>
    <w:rsid w:val="00BC3710"/>
    <w:rsid w:val="00BD4344"/>
    <w:rsid w:val="00BD4487"/>
    <w:rsid w:val="00BE4A24"/>
    <w:rsid w:val="00BE4A30"/>
    <w:rsid w:val="00BF2784"/>
    <w:rsid w:val="00BF550C"/>
    <w:rsid w:val="00C008E1"/>
    <w:rsid w:val="00C0386D"/>
    <w:rsid w:val="00C04847"/>
    <w:rsid w:val="00C05CAC"/>
    <w:rsid w:val="00C1035F"/>
    <w:rsid w:val="00C14A22"/>
    <w:rsid w:val="00C16036"/>
    <w:rsid w:val="00C17EB3"/>
    <w:rsid w:val="00C25FC0"/>
    <w:rsid w:val="00C268CF"/>
    <w:rsid w:val="00C27EB6"/>
    <w:rsid w:val="00C309D7"/>
    <w:rsid w:val="00C334D0"/>
    <w:rsid w:val="00C34F70"/>
    <w:rsid w:val="00C40B93"/>
    <w:rsid w:val="00C47796"/>
    <w:rsid w:val="00C51EDE"/>
    <w:rsid w:val="00C52BBF"/>
    <w:rsid w:val="00C52C29"/>
    <w:rsid w:val="00C61B99"/>
    <w:rsid w:val="00C66FDB"/>
    <w:rsid w:val="00C7206C"/>
    <w:rsid w:val="00C731A6"/>
    <w:rsid w:val="00C73A3D"/>
    <w:rsid w:val="00C746D0"/>
    <w:rsid w:val="00C94D38"/>
    <w:rsid w:val="00C95793"/>
    <w:rsid w:val="00CB1BD9"/>
    <w:rsid w:val="00CB62B7"/>
    <w:rsid w:val="00CB663E"/>
    <w:rsid w:val="00CC13B2"/>
    <w:rsid w:val="00CC1D11"/>
    <w:rsid w:val="00CC27AA"/>
    <w:rsid w:val="00CC3BA4"/>
    <w:rsid w:val="00CC6236"/>
    <w:rsid w:val="00CD7C30"/>
    <w:rsid w:val="00CD7C90"/>
    <w:rsid w:val="00CE38E1"/>
    <w:rsid w:val="00CF1C29"/>
    <w:rsid w:val="00CF3A1B"/>
    <w:rsid w:val="00CF5339"/>
    <w:rsid w:val="00CF59CD"/>
    <w:rsid w:val="00CF60A3"/>
    <w:rsid w:val="00D01DE8"/>
    <w:rsid w:val="00D043DF"/>
    <w:rsid w:val="00D10E2A"/>
    <w:rsid w:val="00D11ABC"/>
    <w:rsid w:val="00D14BC5"/>
    <w:rsid w:val="00D2013D"/>
    <w:rsid w:val="00D204DC"/>
    <w:rsid w:val="00D22A9D"/>
    <w:rsid w:val="00D27461"/>
    <w:rsid w:val="00D30939"/>
    <w:rsid w:val="00D36D55"/>
    <w:rsid w:val="00D37C44"/>
    <w:rsid w:val="00D41AF4"/>
    <w:rsid w:val="00D44D4F"/>
    <w:rsid w:val="00D46ACD"/>
    <w:rsid w:val="00D47E88"/>
    <w:rsid w:val="00D53928"/>
    <w:rsid w:val="00D565EC"/>
    <w:rsid w:val="00D61329"/>
    <w:rsid w:val="00D67EA9"/>
    <w:rsid w:val="00D7527F"/>
    <w:rsid w:val="00D7548D"/>
    <w:rsid w:val="00D754D2"/>
    <w:rsid w:val="00D80EA8"/>
    <w:rsid w:val="00D852FD"/>
    <w:rsid w:val="00D87475"/>
    <w:rsid w:val="00D917A3"/>
    <w:rsid w:val="00D92832"/>
    <w:rsid w:val="00D96EE9"/>
    <w:rsid w:val="00DA2B29"/>
    <w:rsid w:val="00DA668E"/>
    <w:rsid w:val="00DB32B0"/>
    <w:rsid w:val="00DB766C"/>
    <w:rsid w:val="00DC1F8A"/>
    <w:rsid w:val="00DE2416"/>
    <w:rsid w:val="00DF1D22"/>
    <w:rsid w:val="00DF51EE"/>
    <w:rsid w:val="00E00F91"/>
    <w:rsid w:val="00E0250D"/>
    <w:rsid w:val="00E0490E"/>
    <w:rsid w:val="00E103E3"/>
    <w:rsid w:val="00E14976"/>
    <w:rsid w:val="00E17613"/>
    <w:rsid w:val="00E21DE8"/>
    <w:rsid w:val="00E222AE"/>
    <w:rsid w:val="00E30AC7"/>
    <w:rsid w:val="00E33B45"/>
    <w:rsid w:val="00E36B08"/>
    <w:rsid w:val="00E409B6"/>
    <w:rsid w:val="00E566EF"/>
    <w:rsid w:val="00E604C8"/>
    <w:rsid w:val="00E63D68"/>
    <w:rsid w:val="00E640CB"/>
    <w:rsid w:val="00E7282C"/>
    <w:rsid w:val="00E75995"/>
    <w:rsid w:val="00E75FED"/>
    <w:rsid w:val="00E77FCF"/>
    <w:rsid w:val="00E810B8"/>
    <w:rsid w:val="00E813E8"/>
    <w:rsid w:val="00E82D44"/>
    <w:rsid w:val="00E8461E"/>
    <w:rsid w:val="00E90986"/>
    <w:rsid w:val="00E92498"/>
    <w:rsid w:val="00E971D5"/>
    <w:rsid w:val="00EA3C91"/>
    <w:rsid w:val="00EB58EB"/>
    <w:rsid w:val="00EC310E"/>
    <w:rsid w:val="00EC7EDB"/>
    <w:rsid w:val="00ED4EFC"/>
    <w:rsid w:val="00ED54BD"/>
    <w:rsid w:val="00EE0FBD"/>
    <w:rsid w:val="00EE5484"/>
    <w:rsid w:val="00F000CB"/>
    <w:rsid w:val="00F029FC"/>
    <w:rsid w:val="00F04757"/>
    <w:rsid w:val="00F153A6"/>
    <w:rsid w:val="00F16F41"/>
    <w:rsid w:val="00F17F06"/>
    <w:rsid w:val="00F22C71"/>
    <w:rsid w:val="00F33897"/>
    <w:rsid w:val="00F356FA"/>
    <w:rsid w:val="00F40776"/>
    <w:rsid w:val="00F42F2E"/>
    <w:rsid w:val="00F51CCE"/>
    <w:rsid w:val="00F5347A"/>
    <w:rsid w:val="00F53DD8"/>
    <w:rsid w:val="00F5514A"/>
    <w:rsid w:val="00F609E7"/>
    <w:rsid w:val="00F6322F"/>
    <w:rsid w:val="00F73B3F"/>
    <w:rsid w:val="00F77DB9"/>
    <w:rsid w:val="00F96E4D"/>
    <w:rsid w:val="00FA3F5E"/>
    <w:rsid w:val="00FB7235"/>
    <w:rsid w:val="00FC0922"/>
    <w:rsid w:val="00FC653D"/>
    <w:rsid w:val="00FD1B00"/>
    <w:rsid w:val="00FD4640"/>
    <w:rsid w:val="00FE5443"/>
    <w:rsid w:val="00FE5ED7"/>
    <w:rsid w:val="00FE6BDD"/>
    <w:rsid w:val="00FF6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A82D3"/>
  <w15:docId w15:val="{317CF4C4-9BFF-4031-8543-A07A5BE56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0986"/>
    <w:rPr>
      <w:rFonts w:ascii="Arial" w:hAnsi="Arial"/>
      <w:sz w:val="24"/>
      <w:szCs w:val="24"/>
    </w:rPr>
  </w:style>
  <w:style w:type="paragraph" w:styleId="Nadpis1">
    <w:name w:val="heading 1"/>
    <w:basedOn w:val="Normlny"/>
    <w:qFormat/>
    <w:rsid w:val="00E90986"/>
    <w:pPr>
      <w:keepNext/>
      <w:numPr>
        <w:numId w:val="1"/>
      </w:numPr>
      <w:spacing w:before="240" w:after="60"/>
      <w:ind w:left="0" w:firstLine="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qFormat/>
    <w:rsid w:val="00E90986"/>
    <w:pPr>
      <w:keepNext/>
      <w:numPr>
        <w:ilvl w:val="1"/>
        <w:numId w:val="1"/>
      </w:numPr>
      <w:spacing w:before="240" w:after="60"/>
      <w:ind w:left="0" w:firstLine="0"/>
      <w:outlineLvl w:val="1"/>
    </w:pPr>
    <w:rPr>
      <w:rFonts w:cs="Arial"/>
      <w:b/>
      <w:bCs/>
      <w:i/>
      <w:iCs/>
      <w:sz w:val="28"/>
      <w:szCs w:val="28"/>
    </w:rPr>
  </w:style>
  <w:style w:type="paragraph" w:styleId="Nadpis3">
    <w:name w:val="heading 3"/>
    <w:basedOn w:val="Normlny"/>
    <w:qFormat/>
    <w:rsid w:val="00E90986"/>
    <w:pPr>
      <w:keepNext/>
      <w:numPr>
        <w:ilvl w:val="2"/>
        <w:numId w:val="1"/>
      </w:numPr>
      <w:spacing w:before="240" w:after="60"/>
      <w:ind w:left="0" w:firstLine="0"/>
      <w:outlineLvl w:val="2"/>
    </w:pPr>
    <w:rPr>
      <w:rFonts w:cs="Arial"/>
      <w:b/>
      <w:bCs/>
      <w:szCs w:val="26"/>
    </w:rPr>
  </w:style>
  <w:style w:type="paragraph" w:styleId="Nadpis4">
    <w:name w:val="heading 4"/>
    <w:basedOn w:val="Normlny"/>
    <w:next w:val="Normlny"/>
    <w:qFormat/>
    <w:rsid w:val="00E90986"/>
    <w:pPr>
      <w:keepNext/>
      <w:numPr>
        <w:ilvl w:val="3"/>
        <w:numId w:val="1"/>
      </w:numPr>
      <w:spacing w:before="240" w:after="60"/>
      <w:ind w:left="0" w:firstLine="0"/>
      <w:outlineLvl w:val="3"/>
    </w:pPr>
    <w:rPr>
      <w:bCs/>
      <w:szCs w:val="28"/>
    </w:rPr>
  </w:style>
  <w:style w:type="paragraph" w:styleId="Nadpis5">
    <w:name w:val="heading 5"/>
    <w:basedOn w:val="Normlny"/>
    <w:next w:val="Normlny"/>
    <w:qFormat/>
    <w:rsid w:val="00E90986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qFormat/>
    <w:rsid w:val="00E90986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qFormat/>
    <w:rsid w:val="00E90986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E90986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E90986"/>
    <w:pPr>
      <w:numPr>
        <w:ilvl w:val="8"/>
        <w:numId w:val="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E90986"/>
    <w:pPr>
      <w:autoSpaceDE w:val="0"/>
      <w:autoSpaceDN w:val="0"/>
      <w:adjustRightInd w:val="0"/>
    </w:pPr>
    <w:rPr>
      <w:rFonts w:ascii="Switzerland" w:hAnsi="Switzerland"/>
      <w:color w:val="000000"/>
    </w:rPr>
  </w:style>
  <w:style w:type="paragraph" w:styleId="Zarkazkladnhotextu">
    <w:name w:val="Body Text Indent"/>
    <w:basedOn w:val="Normlny"/>
    <w:rsid w:val="00E90986"/>
    <w:pPr>
      <w:ind w:left="360"/>
    </w:pPr>
  </w:style>
  <w:style w:type="paragraph" w:customStyle="1" w:styleId="Zkladntext1">
    <w:name w:val="Základný text1"/>
    <w:rsid w:val="00E90986"/>
    <w:rPr>
      <w:rFonts w:ascii="Tms Rmn" w:hAnsi="Tms Rmn"/>
      <w:color w:val="000000"/>
      <w:sz w:val="24"/>
      <w:lang w:val="en-US"/>
    </w:rPr>
  </w:style>
  <w:style w:type="paragraph" w:customStyle="1" w:styleId="zoznam">
    <w:name w:val="zoznam"/>
    <w:basedOn w:val="Normlny"/>
    <w:rsid w:val="00E90986"/>
  </w:style>
  <w:style w:type="paragraph" w:styleId="Pta">
    <w:name w:val="footer"/>
    <w:basedOn w:val="Normlny"/>
    <w:rsid w:val="00E90986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E90986"/>
  </w:style>
  <w:style w:type="paragraph" w:styleId="Zarkazkladnhotextu2">
    <w:name w:val="Body Text Indent 2"/>
    <w:basedOn w:val="Normlny"/>
    <w:rsid w:val="00E90986"/>
    <w:pPr>
      <w:ind w:left="360"/>
      <w:jc w:val="both"/>
    </w:pPr>
  </w:style>
  <w:style w:type="paragraph" w:styleId="Zarkazkladnhotextu3">
    <w:name w:val="Body Text Indent 3"/>
    <w:basedOn w:val="Normlny"/>
    <w:rsid w:val="00E90986"/>
    <w:pPr>
      <w:ind w:left="4830"/>
    </w:pPr>
  </w:style>
  <w:style w:type="table" w:styleId="Mriekatabuky">
    <w:name w:val="Table Grid"/>
    <w:basedOn w:val="Normlnatabuka"/>
    <w:rsid w:val="005905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rsid w:val="00A4665C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D7548D"/>
    <w:rPr>
      <w:rFonts w:ascii="Segoe UI" w:hAnsi="Segoe UI"/>
      <w:sz w:val="18"/>
      <w:szCs w:val="18"/>
    </w:rPr>
  </w:style>
  <w:style w:type="character" w:customStyle="1" w:styleId="TextbublinyChar">
    <w:name w:val="Text bubliny Char"/>
    <w:link w:val="Textbubliny"/>
    <w:rsid w:val="00D7548D"/>
    <w:rPr>
      <w:rFonts w:ascii="Segoe UI" w:hAnsi="Segoe UI" w:cs="Segoe UI"/>
      <w:sz w:val="18"/>
      <w:szCs w:val="18"/>
    </w:rPr>
  </w:style>
  <w:style w:type="paragraph" w:customStyle="1" w:styleId="TopHeader">
    <w:name w:val="Top Header"/>
    <w:basedOn w:val="Normlny"/>
    <w:qFormat/>
    <w:rsid w:val="006160D1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Nzov">
    <w:name w:val="Title"/>
    <w:basedOn w:val="Normlny"/>
    <w:next w:val="Normlny"/>
    <w:link w:val="NzovChar"/>
    <w:uiPriority w:val="99"/>
    <w:qFormat/>
    <w:rsid w:val="00984DD2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rsid w:val="00984DD2"/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FF609F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FF609F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FF609F"/>
    <w:rPr>
      <w:rFonts w:ascii="Arial" w:hAnsi="Arial"/>
    </w:rPr>
  </w:style>
  <w:style w:type="paragraph" w:styleId="Predmetkomentra">
    <w:name w:val="annotation subject"/>
    <w:basedOn w:val="Textkomentra"/>
    <w:next w:val="Textkomentra"/>
    <w:link w:val="PredmetkomentraChar"/>
    <w:rsid w:val="00FF609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FF609F"/>
    <w:rPr>
      <w:rFonts w:ascii="Arial" w:hAnsi="Arial"/>
      <w:b/>
      <w:bCs/>
    </w:rPr>
  </w:style>
  <w:style w:type="paragraph" w:styleId="Odsekzoznamu">
    <w:name w:val="List Paragraph"/>
    <w:basedOn w:val="Normlny"/>
    <w:uiPriority w:val="34"/>
    <w:qFormat/>
    <w:rsid w:val="00C268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12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1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Vlado\Plocha\Zaznam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C9E0A4-A97E-404A-AAE7-57D4F4CDD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Zaznam</Template>
  <TotalTime>0</TotalTime>
  <Pages>24</Pages>
  <Words>5271</Words>
  <Characters>30049</Characters>
  <Application>Microsoft Office Word</Application>
  <DocSecurity>0</DocSecurity>
  <Lines>250</Lines>
  <Paragraphs>70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GemerAudit, spol</vt:lpstr>
    </vt:vector>
  </TitlesOfParts>
  <Company/>
  <LinksUpToDate>false</LinksUpToDate>
  <CharactersWithSpaces>35250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GemerAudit, spol</dc:title>
  <dc:creator>Ildiko</dc:creator>
  <cp:lastModifiedBy>UCTO</cp:lastModifiedBy>
  <cp:revision>2</cp:revision>
  <cp:lastPrinted>2015-04-23T08:01:00Z</cp:lastPrinted>
  <dcterms:created xsi:type="dcterms:W3CDTF">2015-04-30T05:20:00Z</dcterms:created>
  <dcterms:modified xsi:type="dcterms:W3CDTF">2015-04-30T05:20:00Z</dcterms:modified>
</cp:coreProperties>
</file>