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DD2BF6">
              <w:rPr>
                <w:sz w:val="22"/>
              </w:rPr>
              <w:t xml:space="preserve">MUDr. Helena </w:t>
            </w:r>
            <w:proofErr w:type="spellStart"/>
            <w:r w:rsidR="00DD2BF6">
              <w:rPr>
                <w:sz w:val="22"/>
              </w:rPr>
              <w:t>Demeterová</w:t>
            </w:r>
            <w:proofErr w:type="spellEnd"/>
            <w:r w:rsidR="00DD2BF6">
              <w:rPr>
                <w:sz w:val="22"/>
              </w:rPr>
              <w:t xml:space="preserve">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DD2BF6">
              <w:rPr>
                <w:sz w:val="22"/>
              </w:rPr>
              <w:t>Kollárova, 10, 08001, Prešov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CC3291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CC3291" w:rsidRPr="00CC3291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CC3291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2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CC3291">
        <w:rPr>
          <w:b/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C3291" w:rsidP="00CC32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cenou obstarania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C3291" w:rsidP="00CC32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C329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C329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CC3291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CC3291" w:rsidRPr="00CC3291">
        <w:rPr>
          <w:b/>
          <w:color w:val="auto"/>
          <w:sz w:val="23"/>
          <w:szCs w:val="23"/>
        </w:rPr>
        <w:t>neodpisovala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965E1A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 w:rsidR="00965E1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mikroúčtovná</w:t>
            </w:r>
            <w:proofErr w:type="spellEnd"/>
            <w:r w:rsidR="00965E1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jednotka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65E1A" w:rsidP="00965E1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zmena legislatívy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65E1A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965E1A">
        <w:rPr>
          <w:b/>
          <w:color w:val="auto"/>
          <w:sz w:val="22"/>
          <w:szCs w:val="22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965E1A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965E1A" w:rsidRPr="00965E1A">
        <w:rPr>
          <w:b/>
          <w:color w:val="auto"/>
          <w:sz w:val="23"/>
          <w:szCs w:val="23"/>
        </w:rPr>
        <w:t>neúčtovala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  <w:r w:rsidR="00965E1A">
        <w:rPr>
          <w:b/>
          <w:bCs/>
          <w:color w:val="auto"/>
          <w:sz w:val="23"/>
          <w:szCs w:val="23"/>
        </w:rPr>
        <w:t xml:space="preserve">  nemá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DD2BF6" w:rsidP="00CC3291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65E1A" w:rsidP="00965E1A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10153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965E1A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10153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965E1A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686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965E1A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965E1A" w:rsidRPr="00965E1A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65E1A" w:rsidRPr="00965E1A" w:rsidRDefault="005D536A" w:rsidP="00965E1A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965E1A" w:rsidRPr="00965E1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65E1A" w:rsidRDefault="005D536A" w:rsidP="00965E1A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965E1A" w:rsidRPr="00965E1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65E1A" w:rsidRDefault="005D536A" w:rsidP="00965E1A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965E1A" w:rsidRPr="00965E1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805042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042" w:rsidRDefault="00805042" w:rsidP="00536B52">
      <w:pPr>
        <w:spacing w:after="0" w:line="240" w:lineRule="auto"/>
      </w:pPr>
      <w:r>
        <w:separator/>
      </w:r>
    </w:p>
  </w:endnote>
  <w:endnote w:type="continuationSeparator" w:id="0">
    <w:p w:rsidR="00805042" w:rsidRDefault="0080504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042" w:rsidRDefault="00805042" w:rsidP="00536B52">
      <w:pPr>
        <w:spacing w:after="0" w:line="240" w:lineRule="auto"/>
      </w:pPr>
      <w:r>
        <w:separator/>
      </w:r>
    </w:p>
  </w:footnote>
  <w:footnote w:type="continuationSeparator" w:id="0">
    <w:p w:rsidR="00805042" w:rsidRDefault="0080504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C3291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CC32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2E82"/>
    <w:rsid w:val="00014F35"/>
    <w:rsid w:val="00104CBE"/>
    <w:rsid w:val="00104CF6"/>
    <w:rsid w:val="0010796B"/>
    <w:rsid w:val="0011611B"/>
    <w:rsid w:val="00123F1F"/>
    <w:rsid w:val="00172443"/>
    <w:rsid w:val="00193A30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64090"/>
    <w:rsid w:val="005D536A"/>
    <w:rsid w:val="005E1C8A"/>
    <w:rsid w:val="006171F8"/>
    <w:rsid w:val="006A0AB4"/>
    <w:rsid w:val="006A7C8A"/>
    <w:rsid w:val="007619D7"/>
    <w:rsid w:val="00786CB1"/>
    <w:rsid w:val="007A0F50"/>
    <w:rsid w:val="00805042"/>
    <w:rsid w:val="008420B2"/>
    <w:rsid w:val="008948EC"/>
    <w:rsid w:val="008C12FE"/>
    <w:rsid w:val="008D018D"/>
    <w:rsid w:val="00962DA0"/>
    <w:rsid w:val="00965E1A"/>
    <w:rsid w:val="009D09A4"/>
    <w:rsid w:val="00A65CD7"/>
    <w:rsid w:val="00A92E82"/>
    <w:rsid w:val="00AD23CF"/>
    <w:rsid w:val="00B202C7"/>
    <w:rsid w:val="00BA61F6"/>
    <w:rsid w:val="00BB6695"/>
    <w:rsid w:val="00BD039E"/>
    <w:rsid w:val="00BE22EC"/>
    <w:rsid w:val="00CC3291"/>
    <w:rsid w:val="00D10215"/>
    <w:rsid w:val="00D20B35"/>
    <w:rsid w:val="00D73AA9"/>
    <w:rsid w:val="00DD2BF6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5</Pages>
  <Words>1445</Words>
  <Characters>8238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2015-05-06T12:38:00Z</dcterms:created>
  <dcterms:modified xsi:type="dcterms:W3CDTF">2015-05-06T12:38:00Z</dcterms:modified>
</cp:coreProperties>
</file>