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D5D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D5D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D5D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D5D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D5D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D5D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5D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D5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4D5DC4">
              <w:rPr>
                <w:szCs w:val="22"/>
              </w:rPr>
              <w:t xml:space="preserve">          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5D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5D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D5D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3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3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33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33B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3B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3B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3B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3B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33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33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33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lastRenderedPageBreak/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7C1" w:rsidRDefault="002407C1" w:rsidP="00107589">
      <w:pPr>
        <w:spacing w:after="0" w:line="240" w:lineRule="auto"/>
      </w:pPr>
      <w:r>
        <w:separator/>
      </w:r>
    </w:p>
  </w:endnote>
  <w:endnote w:type="continuationSeparator" w:id="0">
    <w:p w:rsidR="002407C1" w:rsidRDefault="002407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530FA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8530FA" w:rsidRPr="003D38D7">
      <w:rPr>
        <w:szCs w:val="22"/>
      </w:rPr>
      <w:fldChar w:fldCharType="separate"/>
    </w:r>
    <w:r w:rsidR="00996A01">
      <w:rPr>
        <w:noProof/>
        <w:szCs w:val="22"/>
      </w:rPr>
      <w:t>2</w:t>
    </w:r>
    <w:r w:rsidR="008530FA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7C1" w:rsidRDefault="002407C1" w:rsidP="00107589">
      <w:pPr>
        <w:spacing w:after="0" w:line="240" w:lineRule="auto"/>
      </w:pPr>
      <w:r>
        <w:separator/>
      </w:r>
    </w:p>
  </w:footnote>
  <w:footnote w:type="continuationSeparator" w:id="0">
    <w:p w:rsidR="002407C1" w:rsidRDefault="002407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D5DC4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D5DC4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D5DC4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D5DC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7C1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33BD"/>
    <w:rsid w:val="001F43A0"/>
    <w:rsid w:val="001F4417"/>
    <w:rsid w:val="001F5199"/>
    <w:rsid w:val="00211CF4"/>
    <w:rsid w:val="00223763"/>
    <w:rsid w:val="002351F7"/>
    <w:rsid w:val="002407C1"/>
    <w:rsid w:val="002410BD"/>
    <w:rsid w:val="0025187B"/>
    <w:rsid w:val="00253A2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5DC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0FA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6A01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530F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530F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530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530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530F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530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530F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530F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530F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530F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530F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530F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perova\Desktop\AKTUALNE%20FIRMY\GPP\DU\DzP\2013\2013_poznamky_tabu&#318;kov&#225;%20&#269;as&#357;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014AC-32F0-4118-90B9-1FFCAA16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2013_poznamky_tabuľková časť</Template>
  <TotalTime>1</TotalTime>
  <Pages>24</Pages>
  <Words>4061</Words>
  <Characters>23153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koperova eva</dc:creator>
  <cp:lastModifiedBy>koperova eva</cp:lastModifiedBy>
  <cp:revision>1</cp:revision>
  <cp:lastPrinted>2013-12-05T12:47:00Z</cp:lastPrinted>
  <dcterms:created xsi:type="dcterms:W3CDTF">2014-03-09T13:22:00Z</dcterms:created>
  <dcterms:modified xsi:type="dcterms:W3CDTF">2014-03-09T13:23:00Z</dcterms:modified>
</cp:coreProperties>
</file>