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52" w:rsidRPr="00A55E63" w:rsidRDefault="004B7B52">
      <w:pPr>
        <w:spacing w:before="2" w:line="140" w:lineRule="exact"/>
        <w:rPr>
          <w:sz w:val="14"/>
          <w:szCs w:val="14"/>
          <w:lang w:val="en-US"/>
        </w:rPr>
      </w:pPr>
    </w:p>
    <w:p w:rsidR="004B7B52" w:rsidRPr="00A55E63" w:rsidRDefault="004B7B5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4B7B52" w:rsidRPr="00A55E63" w:rsidRDefault="004B7B5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7B52" w:rsidRPr="00605A2C" w:rsidRDefault="004B7B5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4B7B52" w:rsidRPr="00871263" w:rsidRDefault="004B7B52" w:rsidP="00AD749D">
      <w:pPr>
        <w:spacing w:before="7" w:line="240" w:lineRule="exact"/>
        <w:jc w:val="both"/>
        <w:rPr>
          <w:rFonts w:ascii="Arial" w:hAnsi="Arial" w:cs="Arial"/>
        </w:rPr>
      </w:pPr>
    </w:p>
    <w:p w:rsidR="004B7B52" w:rsidRPr="00A55E63" w:rsidRDefault="004B7B5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7B52" w:rsidRPr="00A55E63" w:rsidRDefault="004B7B5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7B52" w:rsidRPr="00A55E63" w:rsidRDefault="004B7B52" w:rsidP="00AD749D">
      <w:pPr>
        <w:spacing w:before="7" w:line="240" w:lineRule="exact"/>
        <w:jc w:val="both"/>
        <w:rPr>
          <w:rFonts w:ascii="Arial" w:hAnsi="Arial" w:cs="Arial"/>
        </w:rPr>
      </w:pPr>
    </w:p>
    <w:p w:rsidR="004B7B52" w:rsidRPr="00A55E63" w:rsidRDefault="004B7B5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7B52" w:rsidRPr="00A55E63" w:rsidRDefault="004B7B5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B7B52" w:rsidRPr="00315192" w:rsidTr="00315192">
        <w:tc>
          <w:tcPr>
            <w:tcW w:w="3085" w:type="dxa"/>
          </w:tcPr>
          <w:p w:rsidR="004B7B52" w:rsidRPr="00315192" w:rsidRDefault="004B7B52" w:rsidP="0031519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519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7B52" w:rsidRPr="00315192" w:rsidRDefault="004B7B52" w:rsidP="00315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FRODOPLAST, s.r.o.</w:t>
            </w:r>
          </w:p>
        </w:tc>
      </w:tr>
      <w:tr w:rsidR="004B7B52" w:rsidRPr="00315192" w:rsidTr="00315192">
        <w:tc>
          <w:tcPr>
            <w:tcW w:w="3085" w:type="dxa"/>
          </w:tcPr>
          <w:p w:rsidR="004B7B52" w:rsidRPr="00315192" w:rsidRDefault="004B7B52" w:rsidP="0031519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519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7B52" w:rsidRPr="00315192" w:rsidRDefault="004B7B52" w:rsidP="00315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35909528</w:t>
            </w:r>
          </w:p>
        </w:tc>
      </w:tr>
      <w:tr w:rsidR="004B7B52" w:rsidRPr="00315192" w:rsidTr="00315192">
        <w:tc>
          <w:tcPr>
            <w:tcW w:w="3085" w:type="dxa"/>
          </w:tcPr>
          <w:p w:rsidR="004B7B52" w:rsidRPr="00315192" w:rsidRDefault="004B7B52" w:rsidP="0031519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519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7B52" w:rsidRPr="00315192" w:rsidRDefault="004B7B52" w:rsidP="00315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Seberíniho 10, 821 03 Bratislava</w:t>
            </w:r>
          </w:p>
        </w:tc>
      </w:tr>
    </w:tbl>
    <w:p w:rsidR="004B7B52" w:rsidRPr="00A55E63" w:rsidRDefault="004B7B52" w:rsidP="00EB55FA">
      <w:pPr>
        <w:spacing w:line="260" w:lineRule="exact"/>
        <w:jc w:val="both"/>
        <w:rPr>
          <w:rFonts w:ascii="Arial" w:hAnsi="Arial" w:cs="Arial"/>
        </w:rPr>
      </w:pPr>
    </w:p>
    <w:p w:rsidR="004B7B52" w:rsidRPr="00A55E63" w:rsidRDefault="004B7B52" w:rsidP="00EB55FA">
      <w:pPr>
        <w:spacing w:line="260" w:lineRule="exact"/>
        <w:jc w:val="both"/>
        <w:rPr>
          <w:rFonts w:ascii="Arial" w:hAnsi="Arial" w:cs="Arial"/>
        </w:rPr>
      </w:pPr>
    </w:p>
    <w:p w:rsidR="004B7B52" w:rsidRPr="00A55E63" w:rsidRDefault="004B7B5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7B52" w:rsidRPr="00A55E63" w:rsidRDefault="004B7B5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obsahovú náplň</w:t>
      </w:r>
    </w:p>
    <w:p w:rsidR="004B7B52" w:rsidRPr="00A55E63" w:rsidRDefault="004B7B5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7B52" w:rsidRPr="00A55E63" w:rsidRDefault="004B7B5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:rsidR="004B7B52" w:rsidRPr="00A55E63" w:rsidRDefault="004B7B5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B7B52" w:rsidRPr="00315192" w:rsidTr="00315192">
        <w:tc>
          <w:tcPr>
            <w:tcW w:w="4219" w:type="dxa"/>
          </w:tcPr>
          <w:p w:rsidR="004B7B52" w:rsidRPr="00315192" w:rsidRDefault="004B7B52" w:rsidP="0031519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1519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7B52" w:rsidRPr="00315192" w:rsidRDefault="004B7B52" w:rsidP="0031519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15192">
              <w:rPr>
                <w:rFonts w:ascii="Arial" w:hAnsi="Arial" w:cs="Arial"/>
                <w:b/>
              </w:rPr>
              <w:t>Bežné účtovné</w:t>
            </w:r>
          </w:p>
          <w:p w:rsidR="004B7B52" w:rsidRPr="00315192" w:rsidRDefault="004B7B52" w:rsidP="0031519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1519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7B52" w:rsidRPr="00315192" w:rsidRDefault="004B7B52" w:rsidP="0031519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31519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7B52" w:rsidRPr="00315192" w:rsidTr="00871263">
        <w:tc>
          <w:tcPr>
            <w:tcW w:w="4219" w:type="dxa"/>
          </w:tcPr>
          <w:p w:rsidR="004B7B52" w:rsidRPr="00315192" w:rsidRDefault="004B7B52" w:rsidP="00315192">
            <w:pPr>
              <w:spacing w:line="260" w:lineRule="exact"/>
              <w:rPr>
                <w:rFonts w:ascii="Arial" w:hAnsi="Arial" w:cs="Arial"/>
              </w:rPr>
            </w:pPr>
            <w:r w:rsidRPr="0031519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4B7B52" w:rsidRPr="00315192" w:rsidRDefault="004B7B52" w:rsidP="00871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vAlign w:val="center"/>
          </w:tcPr>
          <w:p w:rsidR="004B7B52" w:rsidRPr="00315192" w:rsidRDefault="004B7B52" w:rsidP="00871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4B7B52" w:rsidRPr="00A55E63" w:rsidRDefault="004B7B52" w:rsidP="00AD6C8A">
      <w:pPr>
        <w:spacing w:line="260" w:lineRule="exact"/>
        <w:jc w:val="both"/>
        <w:rPr>
          <w:rFonts w:ascii="Arial" w:hAnsi="Arial" w:cs="Arial"/>
        </w:rPr>
      </w:pPr>
    </w:p>
    <w:p w:rsidR="004B7B52" w:rsidRPr="00A55E63" w:rsidRDefault="004B7B52" w:rsidP="00AD749D">
      <w:pPr>
        <w:spacing w:before="1" w:line="280" w:lineRule="exact"/>
        <w:jc w:val="both"/>
        <w:rPr>
          <w:rFonts w:ascii="Arial" w:hAnsi="Arial" w:cs="Arial"/>
        </w:rPr>
      </w:pPr>
    </w:p>
    <w:p w:rsidR="004B7B52" w:rsidRPr="00A55E63" w:rsidRDefault="004B7B5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7B52" w:rsidRPr="00A55E63" w:rsidRDefault="004B7B5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7B52" w:rsidRPr="00A55E63" w:rsidRDefault="004B7B52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je 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871263">
        <w:rPr>
          <w:rFonts w:ascii="Arial" w:hAnsi="Arial" w:cs="Arial"/>
          <w:sz w:val="22"/>
          <w:szCs w:val="22"/>
        </w:rPr>
        <w:t>n</w:t>
      </w:r>
      <w:r w:rsidRPr="00871263">
        <w:rPr>
          <w:rFonts w:ascii="Arial" w:hAnsi="Arial" w:cs="Arial"/>
          <w:spacing w:val="-1"/>
          <w:sz w:val="22"/>
          <w:szCs w:val="22"/>
        </w:rPr>
        <w:t>e</w:t>
      </w:r>
      <w:r w:rsidRPr="00871263">
        <w:rPr>
          <w:rFonts w:ascii="Arial" w:hAnsi="Arial" w:cs="Arial"/>
          <w:sz w:val="22"/>
          <w:szCs w:val="22"/>
        </w:rPr>
        <w:t>p</w:t>
      </w:r>
      <w:r w:rsidRPr="00871263">
        <w:rPr>
          <w:rFonts w:ascii="Arial" w:hAnsi="Arial" w:cs="Arial"/>
          <w:spacing w:val="-1"/>
          <w:sz w:val="22"/>
          <w:szCs w:val="22"/>
        </w:rPr>
        <w:t>re</w:t>
      </w:r>
      <w:r w:rsidRPr="00871263">
        <w:rPr>
          <w:rFonts w:ascii="Arial" w:hAnsi="Arial" w:cs="Arial"/>
          <w:spacing w:val="2"/>
          <w:sz w:val="22"/>
          <w:szCs w:val="22"/>
        </w:rPr>
        <w:t>t</w:t>
      </w:r>
      <w:r w:rsidRPr="00871263">
        <w:rPr>
          <w:rFonts w:ascii="Arial" w:hAnsi="Arial" w:cs="Arial"/>
          <w:sz w:val="22"/>
          <w:szCs w:val="22"/>
        </w:rPr>
        <w:t>ržite</w:t>
      </w:r>
      <w:r w:rsidRPr="00871263">
        <w:rPr>
          <w:rFonts w:ascii="Arial" w:hAnsi="Arial" w:cs="Arial"/>
          <w:spacing w:val="-1"/>
          <w:sz w:val="22"/>
          <w:szCs w:val="22"/>
        </w:rPr>
        <w:t xml:space="preserve"> </w:t>
      </w:r>
      <w:r w:rsidRPr="00871263">
        <w:rPr>
          <w:rFonts w:ascii="Arial" w:hAnsi="Arial" w:cs="Arial"/>
          <w:sz w:val="22"/>
          <w:szCs w:val="22"/>
        </w:rPr>
        <w:t>pokr</w:t>
      </w:r>
      <w:r w:rsidRPr="00871263">
        <w:rPr>
          <w:rFonts w:ascii="Arial" w:hAnsi="Arial" w:cs="Arial"/>
          <w:spacing w:val="-2"/>
          <w:sz w:val="22"/>
          <w:szCs w:val="22"/>
        </w:rPr>
        <w:t>a</w:t>
      </w:r>
      <w:r w:rsidRPr="00871263">
        <w:rPr>
          <w:rFonts w:ascii="Arial" w:hAnsi="Arial" w:cs="Arial"/>
          <w:spacing w:val="-1"/>
          <w:sz w:val="22"/>
          <w:szCs w:val="22"/>
        </w:rPr>
        <w:t>č</w:t>
      </w:r>
      <w:r w:rsidRPr="00871263">
        <w:rPr>
          <w:rFonts w:ascii="Arial" w:hAnsi="Arial" w:cs="Arial"/>
          <w:spacing w:val="2"/>
          <w:sz w:val="22"/>
          <w:szCs w:val="22"/>
        </w:rPr>
        <w:t>o</w:t>
      </w:r>
      <w:r w:rsidRPr="00871263">
        <w:rPr>
          <w:rFonts w:ascii="Arial" w:hAnsi="Arial" w:cs="Arial"/>
          <w:sz w:val="22"/>
          <w:szCs w:val="22"/>
        </w:rPr>
        <w:t>v</w:t>
      </w:r>
      <w:r w:rsidRPr="00871263">
        <w:rPr>
          <w:rFonts w:ascii="Arial" w:hAnsi="Arial" w:cs="Arial"/>
          <w:spacing w:val="-1"/>
          <w:sz w:val="22"/>
          <w:szCs w:val="22"/>
        </w:rPr>
        <w:t>a</w:t>
      </w:r>
      <w:r w:rsidRPr="00871263">
        <w:rPr>
          <w:rFonts w:ascii="Arial" w:hAnsi="Arial" w:cs="Arial"/>
          <w:sz w:val="22"/>
          <w:szCs w:val="22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7B52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519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519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31519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315192">
              <w:rPr>
                <w:rFonts w:ascii="Arial" w:hAnsi="Arial" w:cs="Arial"/>
                <w:sz w:val="22"/>
                <w:szCs w:val="22"/>
              </w:rPr>
              <w:t>n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315192">
              <w:rPr>
                <w:rFonts w:ascii="Arial" w:hAnsi="Arial" w:cs="Arial"/>
                <w:sz w:val="22"/>
                <w:szCs w:val="22"/>
              </w:rPr>
              <w:t>ný ma</w:t>
            </w:r>
            <w:r w:rsidRPr="0031519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15192">
              <w:rPr>
                <w:rFonts w:ascii="Arial" w:hAnsi="Arial" w:cs="Arial"/>
                <w:sz w:val="22"/>
                <w:szCs w:val="22"/>
              </w:rPr>
              <w:t>r</w:t>
            </w:r>
            <w:r w:rsidRPr="0031519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31519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315192">
              <w:rPr>
                <w:rFonts w:ascii="Arial" w:hAnsi="Arial" w:cs="Arial"/>
                <w:sz w:val="22"/>
                <w:szCs w:val="22"/>
              </w:rPr>
              <w:t>kúpo</w:t>
            </w:r>
            <w:r w:rsidRPr="0031519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1519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31519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31519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315192">
              <w:rPr>
                <w:rFonts w:ascii="Arial" w:hAnsi="Arial" w:cs="Arial"/>
                <w:sz w:val="22"/>
                <w:szCs w:val="22"/>
              </w:rPr>
              <w:t>tvor</w:t>
            </w:r>
            <w:r w:rsidRPr="0031519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31519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15192">
              <w:rPr>
                <w:rFonts w:ascii="Arial" w:hAnsi="Arial" w:cs="Arial"/>
                <w:sz w:val="22"/>
                <w:szCs w:val="22"/>
              </w:rPr>
              <w:t>d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1519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15192">
              <w:rPr>
                <w:rFonts w:ascii="Arial" w:hAnsi="Arial" w:cs="Arial"/>
                <w:sz w:val="22"/>
                <w:szCs w:val="22"/>
              </w:rPr>
              <w:t>d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1519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K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31519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31519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315192">
              <w:rPr>
                <w:rFonts w:ascii="Arial" w:hAnsi="Arial" w:cs="Arial"/>
                <w:sz w:val="22"/>
                <w:szCs w:val="22"/>
              </w:rPr>
              <w:t>ina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315192">
              <w:rPr>
                <w:rFonts w:ascii="Arial" w:hAnsi="Arial" w:cs="Arial"/>
                <w:sz w:val="22"/>
                <w:szCs w:val="22"/>
              </w:rPr>
              <w:t>ný maj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315192">
              <w:rPr>
                <w:rFonts w:ascii="Arial" w:hAnsi="Arial" w:cs="Arial"/>
                <w:sz w:val="22"/>
                <w:szCs w:val="22"/>
              </w:rPr>
              <w:t>v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15192">
              <w:rPr>
                <w:rFonts w:ascii="Arial" w:hAnsi="Arial" w:cs="Arial"/>
                <w:sz w:val="22"/>
                <w:szCs w:val="22"/>
              </w:rPr>
              <w:t>ky v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315192">
              <w:rPr>
                <w:rFonts w:ascii="Arial" w:hAnsi="Arial" w:cs="Arial"/>
                <w:sz w:val="22"/>
                <w:szCs w:val="22"/>
              </w:rPr>
              <w:t>tane</w:t>
            </w:r>
            <w:r w:rsidRPr="00315192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Pô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315192">
              <w:rPr>
                <w:rFonts w:ascii="Arial" w:hAnsi="Arial" w:cs="Arial"/>
                <w:sz w:val="22"/>
                <w:szCs w:val="22"/>
              </w:rPr>
              <w:t>ičky a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315192">
              <w:rPr>
                <w:rFonts w:ascii="Arial" w:hAnsi="Arial" w:cs="Arial"/>
                <w:sz w:val="22"/>
                <w:szCs w:val="22"/>
              </w:rPr>
              <w:t>úv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B7B52" w:rsidRPr="00315192" w:rsidTr="00315192">
        <w:tc>
          <w:tcPr>
            <w:tcW w:w="4843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D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riv</w:t>
            </w:r>
            <w:r w:rsidRPr="0031519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315192">
              <w:rPr>
                <w:rFonts w:ascii="Arial" w:hAnsi="Arial" w:cs="Arial"/>
                <w:sz w:val="22"/>
                <w:szCs w:val="22"/>
              </w:rPr>
              <w:t>to</w:t>
            </w:r>
            <w:r w:rsidRPr="0031519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315192">
              <w:rPr>
                <w:rFonts w:ascii="Arial" w:hAnsi="Arial" w:cs="Arial"/>
                <w:sz w:val="22"/>
                <w:szCs w:val="22"/>
              </w:rPr>
              <w:t>op</w:t>
            </w:r>
            <w:r w:rsidRPr="0031519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315192">
              <w:rPr>
                <w:rFonts w:ascii="Arial" w:hAnsi="Arial" w:cs="Arial"/>
                <w:sz w:val="22"/>
                <w:szCs w:val="22"/>
              </w:rPr>
              <w:t>rá</w:t>
            </w:r>
            <w:r w:rsidRPr="0031519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31519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7B52" w:rsidRPr="00315192" w:rsidRDefault="004B7B52" w:rsidP="0031519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1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Nemá obsahovú náplň.</w:t>
      </w: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Nemá obsahovú náplň.</w:t>
      </w:r>
    </w:p>
    <w:p w:rsidR="004B7B52" w:rsidRPr="00A55E63" w:rsidRDefault="004B7B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AD749D">
      <w:pPr>
        <w:spacing w:before="1" w:line="280" w:lineRule="exact"/>
        <w:jc w:val="both"/>
        <w:rPr>
          <w:rFonts w:ascii="Arial" w:hAnsi="Arial" w:cs="Arial"/>
        </w:rPr>
      </w:pPr>
    </w:p>
    <w:p w:rsidR="004B7B52" w:rsidRPr="00A55E63" w:rsidRDefault="004B7B5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7B52" w:rsidRPr="00A55E63" w:rsidRDefault="004B7B5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7B52" w:rsidRPr="00A55E63" w:rsidRDefault="004B7B52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Nemá obsahovú náplň.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Nemá obsahovú náplň.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Nemá obsahovú náplň.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Nemá obsahovú náplň.</w:t>
      </w:r>
    </w:p>
    <w:p w:rsidR="004B7B52" w:rsidRPr="00A55E63" w:rsidRDefault="004B7B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7B52" w:rsidRPr="00A55E63" w:rsidRDefault="004B7B52" w:rsidP="0087126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Nemá obsahovú náplň.</w:t>
      </w:r>
    </w:p>
    <w:p w:rsidR="004B7B52" w:rsidRPr="00A55E63" w:rsidRDefault="004B7B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7B52" w:rsidRPr="00A55E63" w:rsidSect="0032556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B52" w:rsidRDefault="004B7B52">
      <w:r>
        <w:separator/>
      </w:r>
    </w:p>
  </w:endnote>
  <w:endnote w:type="continuationSeparator" w:id="0">
    <w:p w:rsidR="004B7B52" w:rsidRDefault="004B7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B52" w:rsidRDefault="004B7B5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4B7B52" w:rsidRDefault="004B7B5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B52" w:rsidRDefault="004B7B52">
      <w:r>
        <w:separator/>
      </w:r>
    </w:p>
  </w:footnote>
  <w:footnote w:type="continuationSeparator" w:id="0">
    <w:p w:rsidR="004B7B52" w:rsidRDefault="004B7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B52" w:rsidRDefault="004B7B52">
    <w:pPr>
      <w:pStyle w:val="Header"/>
    </w:pPr>
  </w:p>
  <w:p w:rsidR="004B7B52" w:rsidRDefault="004B7B52">
    <w:pPr>
      <w:pStyle w:val="Header"/>
    </w:pPr>
  </w:p>
  <w:p w:rsidR="004B7B52" w:rsidRDefault="004B7B52">
    <w:pPr>
      <w:pStyle w:val="Header"/>
    </w:pPr>
  </w:p>
  <w:p w:rsidR="004B7B52" w:rsidRDefault="004B7B5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35909528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2021913443</w:t>
    </w:r>
  </w:p>
  <w:p w:rsidR="004B7B52" w:rsidRDefault="004B7B52" w:rsidP="0055784D">
    <w:pPr>
      <w:pStyle w:val="Header"/>
      <w:rPr>
        <w:rFonts w:ascii="Times New Roman" w:hAnsi="Times New Roman"/>
        <w:sz w:val="24"/>
        <w:szCs w:val="24"/>
      </w:rPr>
    </w:pPr>
  </w:p>
  <w:p w:rsidR="004B7B52" w:rsidRDefault="004B7B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F655A"/>
    <w:rsid w:val="00112CEA"/>
    <w:rsid w:val="001406AD"/>
    <w:rsid w:val="00164EF7"/>
    <w:rsid w:val="0020040B"/>
    <w:rsid w:val="002401F1"/>
    <w:rsid w:val="00250B39"/>
    <w:rsid w:val="002B3226"/>
    <w:rsid w:val="002C12B4"/>
    <w:rsid w:val="002D5DBE"/>
    <w:rsid w:val="002D7E6D"/>
    <w:rsid w:val="00315192"/>
    <w:rsid w:val="00325561"/>
    <w:rsid w:val="003657F5"/>
    <w:rsid w:val="00373635"/>
    <w:rsid w:val="003D056F"/>
    <w:rsid w:val="003F6318"/>
    <w:rsid w:val="00401155"/>
    <w:rsid w:val="004A2BF3"/>
    <w:rsid w:val="004B7B52"/>
    <w:rsid w:val="005049D2"/>
    <w:rsid w:val="00513007"/>
    <w:rsid w:val="0051791E"/>
    <w:rsid w:val="00551714"/>
    <w:rsid w:val="0055784D"/>
    <w:rsid w:val="00605A2C"/>
    <w:rsid w:val="00623868"/>
    <w:rsid w:val="00637F73"/>
    <w:rsid w:val="00676DB4"/>
    <w:rsid w:val="007474E1"/>
    <w:rsid w:val="00860C00"/>
    <w:rsid w:val="00863DCE"/>
    <w:rsid w:val="00864B51"/>
    <w:rsid w:val="00871263"/>
    <w:rsid w:val="008771A6"/>
    <w:rsid w:val="008A2CD4"/>
    <w:rsid w:val="00913435"/>
    <w:rsid w:val="00916772"/>
    <w:rsid w:val="009404D5"/>
    <w:rsid w:val="00951010"/>
    <w:rsid w:val="009A27D0"/>
    <w:rsid w:val="009A5358"/>
    <w:rsid w:val="009D5C84"/>
    <w:rsid w:val="00A42CA5"/>
    <w:rsid w:val="00A55E63"/>
    <w:rsid w:val="00A60E47"/>
    <w:rsid w:val="00AD6C8A"/>
    <w:rsid w:val="00AD749D"/>
    <w:rsid w:val="00B15E67"/>
    <w:rsid w:val="00B7440A"/>
    <w:rsid w:val="00BF2BAA"/>
    <w:rsid w:val="00C01CB7"/>
    <w:rsid w:val="00CC3205"/>
    <w:rsid w:val="00CD545D"/>
    <w:rsid w:val="00D14F69"/>
    <w:rsid w:val="00D65117"/>
    <w:rsid w:val="00D67393"/>
    <w:rsid w:val="00EA538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6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255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74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32556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255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474E1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25561"/>
  </w:style>
  <w:style w:type="paragraph" w:customStyle="1" w:styleId="TableParagraph">
    <w:name w:val="Table Paragraph"/>
    <w:basedOn w:val="Normal"/>
    <w:uiPriority w:val="99"/>
    <w:rsid w:val="0032556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05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0E47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6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1036</Words>
  <Characters>5911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ACONT</cp:lastModifiedBy>
  <cp:revision>3</cp:revision>
  <cp:lastPrinted>2015-03-09T09:09:00Z</cp:lastPrinted>
  <dcterms:created xsi:type="dcterms:W3CDTF">2015-06-12T08:16:00Z</dcterms:created>
  <dcterms:modified xsi:type="dcterms:W3CDTF">2015-06-12T08:18:00Z</dcterms:modified>
</cp:coreProperties>
</file>