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6780" w:rsidRDefault="00A26780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36409731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2 0 1 3 6 5 5 8   </w:t>
      </w:r>
    </w:p>
    <w:p w:rsidR="00A26780" w:rsidRDefault="00A26780" w:rsidP="00C410B6">
      <w:pPr>
        <w:ind w:left="360"/>
        <w:rPr>
          <w:b/>
        </w:rPr>
      </w:pPr>
    </w:p>
    <w:p w:rsidR="00A26780" w:rsidRDefault="00A26780" w:rsidP="00C410B6">
      <w:pPr>
        <w:ind w:left="360"/>
        <w:rPr>
          <w:b/>
        </w:rPr>
      </w:pPr>
    </w:p>
    <w:p w:rsidR="00A26780" w:rsidRPr="00C21BDD" w:rsidRDefault="00A26780" w:rsidP="00C410B6">
      <w:pPr>
        <w:ind w:left="360"/>
        <w:rPr>
          <w:b/>
          <w:sz w:val="24"/>
          <w:szCs w:val="24"/>
        </w:rPr>
      </w:pPr>
    </w:p>
    <w:p w:rsidR="00A26780" w:rsidRPr="00C410B6" w:rsidRDefault="00A26780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A26780" w:rsidRPr="00C410B6" w:rsidRDefault="00A26780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A26780" w:rsidRDefault="00A26780" w:rsidP="00C410B6">
      <w:pPr>
        <w:jc w:val="both"/>
        <w:rPr>
          <w:b/>
        </w:rPr>
      </w:pPr>
    </w:p>
    <w:p w:rsidR="00A26780" w:rsidRDefault="00A26780" w:rsidP="00C410B6">
      <w:pPr>
        <w:jc w:val="both"/>
        <w:rPr>
          <w:b/>
        </w:rPr>
      </w:pPr>
    </w:p>
    <w:p w:rsidR="00A26780" w:rsidRDefault="00A2678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EAP, s. r. o. so sídlom: Dom kultúry č. 59, Makov, 023 56</w:t>
      </w:r>
    </w:p>
    <w:p w:rsidR="00A26780" w:rsidRDefault="00A26780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A26780" w:rsidRDefault="00A26780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A26780" w:rsidRDefault="00A26780" w:rsidP="00C410B6">
      <w:pPr>
        <w:pStyle w:val="ListParagraph"/>
        <w:rPr>
          <w:b/>
        </w:rPr>
      </w:pPr>
    </w:p>
    <w:p w:rsidR="00A26780" w:rsidRDefault="00A26780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2014:  2</w:t>
      </w:r>
    </w:p>
    <w:p w:rsidR="00A26780" w:rsidRDefault="00A26780" w:rsidP="00C410B6">
      <w:pPr>
        <w:pStyle w:val="ListParagraph"/>
        <w:rPr>
          <w:b/>
        </w:rPr>
      </w:pPr>
    </w:p>
    <w:p w:rsidR="00A26780" w:rsidRDefault="00A26780" w:rsidP="00C410B6">
      <w:pPr>
        <w:rPr>
          <w:b/>
        </w:rPr>
      </w:pPr>
    </w:p>
    <w:p w:rsidR="00A26780" w:rsidRPr="00C410B6" w:rsidRDefault="00A2678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A26780" w:rsidRDefault="00A2678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A26780" w:rsidRPr="00C410B6" w:rsidRDefault="00A26780" w:rsidP="00C410B6">
      <w:pPr>
        <w:jc w:val="center"/>
        <w:rPr>
          <w:b/>
          <w:sz w:val="28"/>
          <w:szCs w:val="28"/>
        </w:rPr>
      </w:pPr>
    </w:p>
    <w:p w:rsidR="00A26780" w:rsidRDefault="00A26780" w:rsidP="00C410B6">
      <w:pPr>
        <w:jc w:val="center"/>
        <w:rPr>
          <w:b/>
        </w:rPr>
      </w:pPr>
    </w:p>
    <w:p w:rsidR="00A26780" w:rsidRDefault="00A2678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A26780" w:rsidRDefault="00A26780" w:rsidP="00C410B6">
      <w:pPr>
        <w:jc w:val="both"/>
        <w:rPr>
          <w:b/>
        </w:rPr>
      </w:pPr>
    </w:p>
    <w:p w:rsidR="00A26780" w:rsidRDefault="00A26780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A26780" w:rsidRDefault="00A26780" w:rsidP="00C410B6">
      <w:pPr>
        <w:pStyle w:val="ListParagraph"/>
        <w:rPr>
          <w:b/>
        </w:rPr>
      </w:pP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A26780" w:rsidRDefault="00A2678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2014 neuskutočnila.</w:t>
      </w:r>
    </w:p>
    <w:p w:rsidR="00A26780" w:rsidRDefault="00A26780" w:rsidP="00C410B6">
      <w:pPr>
        <w:jc w:val="both"/>
        <w:rPr>
          <w:b/>
        </w:rPr>
      </w:pPr>
    </w:p>
    <w:p w:rsidR="00A26780" w:rsidRDefault="00A26780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2014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A26780" w:rsidRDefault="00A26780" w:rsidP="00C410B6">
      <w:pPr>
        <w:jc w:val="both"/>
        <w:rPr>
          <w:b/>
        </w:rPr>
      </w:pPr>
    </w:p>
    <w:p w:rsidR="00A26780" w:rsidRDefault="00A2678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nedošlo v spoločnosti k zmene účtovných zásad a k zmene účtovných metód.</w:t>
      </w:r>
    </w:p>
    <w:p w:rsidR="00A26780" w:rsidRDefault="00A26780" w:rsidP="00C410B6">
      <w:pPr>
        <w:pStyle w:val="ListParagraph"/>
        <w:rPr>
          <w:b/>
        </w:rPr>
      </w:pPr>
    </w:p>
    <w:p w:rsidR="00A26780" w:rsidRDefault="00A2678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2014 nebola príjemcom žiadnej dotácie.</w:t>
      </w:r>
    </w:p>
    <w:p w:rsidR="00A26780" w:rsidRDefault="00A26780" w:rsidP="00C410B6">
      <w:pPr>
        <w:pStyle w:val="ListParagraph"/>
        <w:rPr>
          <w:b/>
        </w:rPr>
      </w:pPr>
    </w:p>
    <w:p w:rsidR="00A26780" w:rsidRDefault="00A2678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nebolo účtované o významných ani nevýznamných chybách minulých účtovných období.</w:t>
      </w:r>
    </w:p>
    <w:p w:rsidR="00A26780" w:rsidRDefault="00A26780" w:rsidP="00C410B6">
      <w:pPr>
        <w:pStyle w:val="ListParagraph"/>
        <w:rPr>
          <w:b/>
        </w:rPr>
      </w:pPr>
    </w:p>
    <w:p w:rsidR="00A26780" w:rsidRPr="00C410B6" w:rsidRDefault="00A26780" w:rsidP="00C410B6">
      <w:pPr>
        <w:jc w:val="both"/>
        <w:rPr>
          <w:b/>
          <w:sz w:val="28"/>
          <w:szCs w:val="28"/>
        </w:rPr>
      </w:pPr>
    </w:p>
    <w:p w:rsidR="00A26780" w:rsidRPr="00C410B6" w:rsidRDefault="00A2678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A26780" w:rsidRPr="00C410B6" w:rsidRDefault="00A2678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A26780" w:rsidRPr="00C410B6" w:rsidRDefault="00A26780" w:rsidP="00C410B6">
      <w:pPr>
        <w:jc w:val="center"/>
        <w:rPr>
          <w:b/>
          <w:sz w:val="28"/>
          <w:szCs w:val="28"/>
        </w:rPr>
      </w:pPr>
    </w:p>
    <w:p w:rsidR="00A26780" w:rsidRPr="00C21BDD" w:rsidRDefault="00A26780" w:rsidP="00C410B6">
      <w:pPr>
        <w:jc w:val="center"/>
        <w:rPr>
          <w:b/>
          <w:sz w:val="24"/>
          <w:szCs w:val="24"/>
        </w:rPr>
      </w:pPr>
    </w:p>
    <w:p w:rsidR="00A26780" w:rsidRDefault="00A2678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2014 nevznikli žiadne položky nákladov alebo výnosov, ktoré majú výnimočný rozsah alebo výskyt, firma nerealizovala výnimočný predaj, ani neutrpela škody z dôvodu živelných pohrôm.</w:t>
      </w:r>
    </w:p>
    <w:p w:rsidR="00A26780" w:rsidRDefault="00A26780" w:rsidP="00C410B6">
      <w:pPr>
        <w:ind w:left="360"/>
        <w:jc w:val="both"/>
        <w:rPr>
          <w:b/>
        </w:rPr>
      </w:pPr>
    </w:p>
    <w:p w:rsidR="00A26780" w:rsidRPr="00683F81" w:rsidRDefault="00A2678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2014 nenadobudla vlastné akcie a k 31. 12. 2014 nemá žiadne vlastné akcie v držbe.</w:t>
      </w:r>
    </w:p>
    <w:p w:rsidR="00A26780" w:rsidRDefault="00A26780" w:rsidP="00C410B6">
      <w:pPr>
        <w:jc w:val="both"/>
        <w:rPr>
          <w:b/>
        </w:rPr>
      </w:pPr>
    </w:p>
    <w:p w:rsidR="00A26780" w:rsidRPr="004746DF" w:rsidRDefault="00A2678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spoločníkom, ktorí poskytli spoločnosti pôžičku.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A26780" w:rsidRDefault="00A26780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 w:rsidP="00C410B6">
      <w:pPr>
        <w:ind w:left="720"/>
        <w:jc w:val="both"/>
        <w:rPr>
          <w:b/>
        </w:rPr>
      </w:pPr>
    </w:p>
    <w:p w:rsidR="00A26780" w:rsidRDefault="00A26780">
      <w:bookmarkStart w:id="0" w:name="_GoBack"/>
      <w:bookmarkEnd w:id="0"/>
    </w:p>
    <w:sectPr w:rsidR="00A26780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140085"/>
    <w:rsid w:val="00256416"/>
    <w:rsid w:val="00373CCA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954379"/>
    <w:rsid w:val="00A06646"/>
    <w:rsid w:val="00A26780"/>
    <w:rsid w:val="00AD1DBE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2</Pages>
  <Words>647</Words>
  <Characters>3690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2015-06-04T13:54:00Z</dcterms:created>
  <dcterms:modified xsi:type="dcterms:W3CDTF">2015-06-04T13:54:00Z</dcterms:modified>
</cp:coreProperties>
</file>