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1760" w:rsidRPr="003E7910" w:rsidRDefault="006D17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zostavenej k </w:t>
      </w:r>
      <w:r>
        <w:rPr>
          <w:rFonts w:cs="Arial"/>
          <w:b/>
          <w:sz w:val="28"/>
          <w:szCs w:val="28"/>
        </w:rPr>
        <w:t>31.12.2014</w:t>
      </w:r>
    </w:p>
    <w:p w:rsidR="006D1760" w:rsidRPr="003E7910" w:rsidRDefault="006D17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01.01.2014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31.12.2014</w:t>
      </w:r>
      <w:r w:rsidRPr="003E7910">
        <w:rPr>
          <w:rFonts w:cs="Arial"/>
          <w:szCs w:val="22"/>
        </w:rPr>
        <w:t xml:space="preserve"> </w:t>
      </w:r>
    </w:p>
    <w:p w:rsidR="006D1760" w:rsidRPr="003E7910" w:rsidRDefault="006D1760" w:rsidP="00A5552F">
      <w:pPr>
        <w:rPr>
          <w:rFonts w:cs="Arial"/>
          <w:szCs w:val="22"/>
        </w:rPr>
      </w:pPr>
    </w:p>
    <w:p w:rsidR="006D1760" w:rsidRPr="003E7910" w:rsidRDefault="006D17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6D17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</w:tcPr>
          <w:p w:rsidR="006D1760" w:rsidRPr="003E7910" w:rsidRDefault="006D17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6D17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1760" w:rsidRPr="003E7910" w:rsidRDefault="006D17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1760" w:rsidRPr="003E7910" w:rsidRDefault="006D176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GASTRO EURO, s.r.o.</w:t>
            </w:r>
          </w:p>
        </w:tc>
      </w:tr>
      <w:tr w:rsidR="006D17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1760" w:rsidRPr="003E7910" w:rsidRDefault="006D17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1760" w:rsidRPr="003E7910" w:rsidRDefault="006D176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Magurská 55, Banská Bystrica</w:t>
            </w:r>
          </w:p>
        </w:tc>
      </w:tr>
      <w:tr w:rsidR="006D1760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1760" w:rsidRPr="003E7910" w:rsidRDefault="006D1760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1760" w:rsidRPr="003E7910" w:rsidRDefault="006D1760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36643106          DIČ:  2022083767</w:t>
            </w:r>
          </w:p>
        </w:tc>
      </w:tr>
      <w:tr w:rsidR="006D17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1760" w:rsidRPr="003E7910" w:rsidRDefault="006D17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1760" w:rsidRPr="003E7910" w:rsidRDefault="006D1760">
            <w:pPr>
              <w:jc w:val="both"/>
              <w:rPr>
                <w:rFonts w:cs="Arial"/>
                <w:szCs w:val="22"/>
              </w:rPr>
            </w:pPr>
          </w:p>
        </w:tc>
      </w:tr>
      <w:tr w:rsidR="006D17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D1760" w:rsidRPr="003E7910" w:rsidRDefault="006D17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D1760" w:rsidRPr="003E7910" w:rsidRDefault="006D17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6D1760" w:rsidRPr="003E7910" w:rsidRDefault="006D1760" w:rsidP="007B0660">
      <w:pPr>
        <w:jc w:val="both"/>
        <w:rPr>
          <w:rFonts w:cs="Arial"/>
          <w:b/>
          <w:bCs/>
          <w:szCs w:val="22"/>
        </w:rPr>
      </w:pPr>
    </w:p>
    <w:p w:rsidR="006D1760" w:rsidRDefault="006D17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6D1760" w:rsidRPr="003E7910" w:rsidRDefault="006D1760" w:rsidP="007B0660">
      <w:pPr>
        <w:jc w:val="both"/>
        <w:rPr>
          <w:rFonts w:cs="Arial"/>
          <w:szCs w:val="22"/>
        </w:rPr>
      </w:pPr>
    </w:p>
    <w:p w:rsidR="006D1760" w:rsidRPr="003E7910" w:rsidRDefault="006D176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6D1760" w:rsidRPr="003E7910" w:rsidRDefault="006D176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3693"/>
        <w:gridCol w:w="2644"/>
        <w:gridCol w:w="2873"/>
      </w:tblGrid>
      <w:tr w:rsidR="006D176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E7910" w:rsidRDefault="006D176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E7910" w:rsidRDefault="006D176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6D1760" w:rsidRPr="003E7910" w:rsidRDefault="006D176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6D176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D1760" w:rsidRPr="003E7910" w:rsidRDefault="006D176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6D1760" w:rsidRPr="003E7910" w:rsidRDefault="006D1760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6D1760" w:rsidRPr="003E7910" w:rsidRDefault="006D1760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6D176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</w:tcPr>
          <w:p w:rsidR="006D1760" w:rsidRPr="003E7910" w:rsidRDefault="006D176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6D1760" w:rsidRPr="003E7910" w:rsidRDefault="006D1760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6D1760" w:rsidRPr="003E7910" w:rsidRDefault="006D1760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6D176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E7910" w:rsidRDefault="006D176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D1760" w:rsidRPr="003E7910" w:rsidRDefault="006D176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6D1760" w:rsidRPr="003E7910" w:rsidRDefault="006D1760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6D1760" w:rsidRPr="003E7910" w:rsidRDefault="006D1760" w:rsidP="003E7910">
      <w:pPr>
        <w:pStyle w:val="Title"/>
        <w:spacing w:before="0" w:beforeAutospacing="0" w:after="0"/>
        <w:jc w:val="left"/>
        <w:rPr>
          <w:szCs w:val="22"/>
        </w:rPr>
      </w:pPr>
    </w:p>
    <w:p w:rsidR="006D1760" w:rsidRPr="003E7910" w:rsidRDefault="006D1760" w:rsidP="007B0660">
      <w:pPr>
        <w:jc w:val="both"/>
        <w:rPr>
          <w:rFonts w:cs="Arial"/>
          <w:szCs w:val="22"/>
        </w:rPr>
      </w:pPr>
    </w:p>
    <w:p w:rsidR="006D1760" w:rsidRPr="003E7910" w:rsidRDefault="006D17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6D1760" w:rsidRPr="003E7910" w:rsidRDefault="006D17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6D1760" w:rsidRPr="003E7910" w:rsidRDefault="006D1760" w:rsidP="007B0660">
      <w:pPr>
        <w:ind w:right="-468"/>
        <w:jc w:val="both"/>
        <w:rPr>
          <w:rFonts w:cs="Arial"/>
          <w:szCs w:val="22"/>
        </w:rPr>
      </w:pPr>
    </w:p>
    <w:p w:rsidR="006D1760" w:rsidRPr="003E7910" w:rsidRDefault="006D17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6D1760" w:rsidRPr="004534D4" w:rsidRDefault="006D17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6D1760" w:rsidRPr="003E7910" w:rsidRDefault="006D17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6D1760" w:rsidRPr="003E7910" w:rsidRDefault="006D1760" w:rsidP="007B0660">
      <w:pPr>
        <w:ind w:right="-468"/>
        <w:jc w:val="both"/>
        <w:rPr>
          <w:rFonts w:cs="Arial"/>
          <w:b/>
          <w:szCs w:val="22"/>
        </w:rPr>
      </w:pPr>
    </w:p>
    <w:p w:rsidR="006D1760" w:rsidRPr="003E7910" w:rsidRDefault="006D17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B. Členovia orgánov spoločnosti</w:t>
      </w:r>
    </w:p>
    <w:tbl>
      <w:tblPr>
        <w:tblW w:w="16940" w:type="dxa"/>
        <w:tblInd w:w="108" w:type="dxa"/>
        <w:tblLook w:val="00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6D17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</w:tcPr>
          <w:p w:rsidR="006D1760" w:rsidRPr="003E7910" w:rsidRDefault="006D17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6D1760" w:rsidRPr="003E7910" w:rsidRDefault="006D17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6D17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</w:tcPr>
          <w:p w:rsidR="006D1760" w:rsidRPr="003E7910" w:rsidRDefault="006D17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6D17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D1760" w:rsidRPr="003E7910" w:rsidRDefault="006D17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1760" w:rsidRPr="003E7910" w:rsidRDefault="006D17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760" w:rsidRPr="003E7910" w:rsidRDefault="006D17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760" w:rsidRPr="003E7910" w:rsidRDefault="006D17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:rsidR="006D1760" w:rsidRPr="003E7910" w:rsidRDefault="006D17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6D1760" w:rsidRPr="003E7910" w:rsidRDefault="006D17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6D1760" w:rsidRPr="003E7910" w:rsidRDefault="006D17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6D1760" w:rsidRPr="003E7910" w:rsidRDefault="006D17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6D1760" w:rsidRPr="003E7910" w:rsidRDefault="006D17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6D1760" w:rsidRPr="003E7910" w:rsidRDefault="006D17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6D1760" w:rsidRPr="003E7910" w:rsidRDefault="006D1760">
            <w:pPr>
              <w:rPr>
                <w:sz w:val="20"/>
                <w:szCs w:val="20"/>
              </w:rPr>
            </w:pPr>
          </w:p>
        </w:tc>
      </w:tr>
      <w:tr w:rsidR="006D17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760" w:rsidRPr="003E7910" w:rsidRDefault="006D17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760" w:rsidRPr="003E7910" w:rsidRDefault="006D17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760" w:rsidRPr="003E7910" w:rsidRDefault="006D17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760" w:rsidRPr="003E7910" w:rsidRDefault="006D17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760" w:rsidRPr="003E7910" w:rsidRDefault="006D17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760" w:rsidRPr="003E7910" w:rsidRDefault="006D17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:rsidR="006D1760" w:rsidRPr="003E7910" w:rsidRDefault="006D17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6D1760" w:rsidRPr="003E7910" w:rsidRDefault="006D17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6D1760" w:rsidRPr="003E7910" w:rsidRDefault="006D17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6D1760" w:rsidRPr="003E7910" w:rsidRDefault="006D17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6D1760" w:rsidRPr="003E7910" w:rsidRDefault="006D17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6D1760" w:rsidRPr="003E7910" w:rsidRDefault="006D17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6D1760" w:rsidRPr="003E7910" w:rsidRDefault="006D1760">
            <w:pPr>
              <w:rPr>
                <w:sz w:val="20"/>
                <w:szCs w:val="20"/>
              </w:rPr>
            </w:pPr>
          </w:p>
        </w:tc>
      </w:tr>
      <w:tr w:rsidR="006D17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760" w:rsidRPr="003E7910" w:rsidRDefault="006D17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760" w:rsidRPr="003E7910" w:rsidRDefault="006D17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1760" w:rsidRPr="003E7910" w:rsidRDefault="006D17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1760" w:rsidRPr="003E7910" w:rsidRDefault="006D17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6D1760" w:rsidRPr="003E7910" w:rsidRDefault="006D17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6D1760" w:rsidRPr="003E7910" w:rsidRDefault="006D17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</w:tcPr>
          <w:p w:rsidR="006D1760" w:rsidRPr="003E7910" w:rsidRDefault="006D17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6D1760" w:rsidRPr="003E7910" w:rsidRDefault="006D17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6D1760" w:rsidRPr="003E7910" w:rsidRDefault="006D17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6D1760" w:rsidRPr="003E7910" w:rsidRDefault="006D17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6D1760" w:rsidRPr="003E7910" w:rsidRDefault="006D17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6D1760" w:rsidRPr="003E7910" w:rsidRDefault="006D17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6D1760" w:rsidRPr="003E7910" w:rsidRDefault="006D1760">
            <w:pPr>
              <w:rPr>
                <w:sz w:val="20"/>
                <w:szCs w:val="20"/>
              </w:rPr>
            </w:pPr>
          </w:p>
        </w:tc>
      </w:tr>
      <w:tr w:rsidR="006D17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D1760" w:rsidRPr="003E7910" w:rsidRDefault="006D1760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HORÁK ROBERT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6D1760" w:rsidRPr="003E7910" w:rsidRDefault="006D17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6D1760" w:rsidRPr="003E7910" w:rsidRDefault="006D17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6D1760" w:rsidRPr="003E7910" w:rsidRDefault="006D17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6D1760" w:rsidRPr="003E7910" w:rsidRDefault="006D17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6D1760" w:rsidRPr="003E7910" w:rsidRDefault="006D17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</w:tcPr>
          <w:p w:rsidR="006D1760" w:rsidRPr="003E7910" w:rsidRDefault="006D17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6D1760" w:rsidRPr="003E7910" w:rsidRDefault="006D17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6D1760" w:rsidRPr="003E7910" w:rsidRDefault="006D17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6D1760" w:rsidRPr="003E7910" w:rsidRDefault="006D17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6D1760" w:rsidRPr="003E7910" w:rsidRDefault="006D17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6D1760" w:rsidRPr="003E7910" w:rsidRDefault="006D17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6D1760" w:rsidRPr="003E7910" w:rsidRDefault="006D1760">
            <w:pPr>
              <w:rPr>
                <w:sz w:val="20"/>
                <w:szCs w:val="20"/>
              </w:rPr>
            </w:pPr>
          </w:p>
        </w:tc>
      </w:tr>
      <w:tr w:rsidR="006D1760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D1760" w:rsidRPr="003E7910" w:rsidRDefault="006D1760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HORÁK PETER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6D1760" w:rsidRPr="003E7910" w:rsidRDefault="006D1760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6639,-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6D1760" w:rsidRPr="003E7910" w:rsidRDefault="006D1760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6D1760" w:rsidRPr="003E7910" w:rsidRDefault="006D1760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6D1760" w:rsidRPr="003E7910" w:rsidRDefault="006D1760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6D1760" w:rsidRPr="003E7910" w:rsidRDefault="006D1760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</w:tcPr>
          <w:p w:rsidR="006D1760" w:rsidRPr="003E7910" w:rsidRDefault="006D1760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6D1760" w:rsidRPr="003E7910" w:rsidRDefault="006D1760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6D1760" w:rsidRPr="003E7910" w:rsidRDefault="006D1760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6D1760" w:rsidRPr="003E7910" w:rsidRDefault="006D1760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6D1760" w:rsidRPr="003E7910" w:rsidRDefault="006D1760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6D1760" w:rsidRPr="003E7910" w:rsidRDefault="006D1760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6D1760" w:rsidRPr="003E7910" w:rsidRDefault="006D1760" w:rsidP="00841190">
            <w:pPr>
              <w:rPr>
                <w:sz w:val="20"/>
                <w:szCs w:val="20"/>
              </w:rPr>
            </w:pPr>
          </w:p>
        </w:tc>
      </w:tr>
      <w:tr w:rsidR="006D17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D1760" w:rsidRPr="003E7910" w:rsidRDefault="006D1760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6D1760" w:rsidRPr="003E7910" w:rsidRDefault="006D1760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6D1760" w:rsidRPr="003E7910" w:rsidRDefault="006D1760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6D1760" w:rsidRPr="003E7910" w:rsidRDefault="006D1760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6D1760" w:rsidRPr="003E7910" w:rsidRDefault="006D1760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6D1760" w:rsidRPr="003E7910" w:rsidRDefault="006D1760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</w:tcPr>
          <w:p w:rsidR="006D1760" w:rsidRPr="003E7910" w:rsidRDefault="006D17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6D1760" w:rsidRPr="003E7910" w:rsidRDefault="006D17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6D1760" w:rsidRPr="003E7910" w:rsidRDefault="006D17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6D1760" w:rsidRPr="003E7910" w:rsidRDefault="006D17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6D1760" w:rsidRPr="003E7910" w:rsidRDefault="006D17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6D1760" w:rsidRPr="003E7910" w:rsidRDefault="006D17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6D1760" w:rsidRPr="003E7910" w:rsidRDefault="006D1760">
            <w:pPr>
              <w:rPr>
                <w:sz w:val="20"/>
                <w:szCs w:val="20"/>
              </w:rPr>
            </w:pPr>
          </w:p>
        </w:tc>
      </w:tr>
      <w:tr w:rsidR="006D17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D1760" w:rsidRPr="003E7910" w:rsidRDefault="006D17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6D1760" w:rsidRPr="003E7910" w:rsidRDefault="006D17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6D1760" w:rsidRPr="003E7910" w:rsidRDefault="006D17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6D1760" w:rsidRPr="003E7910" w:rsidRDefault="006D17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6D1760" w:rsidRPr="003E7910" w:rsidRDefault="006D17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6D1760" w:rsidRPr="003E7910" w:rsidRDefault="006D17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</w:tcPr>
          <w:p w:rsidR="006D1760" w:rsidRPr="003E7910" w:rsidRDefault="006D17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6D1760" w:rsidRPr="003E7910" w:rsidRDefault="006D17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6D1760" w:rsidRPr="003E7910" w:rsidRDefault="006D17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6D1760" w:rsidRPr="003E7910" w:rsidRDefault="006D17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6D1760" w:rsidRPr="003E7910" w:rsidRDefault="006D17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6D1760" w:rsidRPr="003E7910" w:rsidRDefault="006D17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6D1760" w:rsidRPr="003E7910" w:rsidRDefault="006D1760">
            <w:pPr>
              <w:rPr>
                <w:sz w:val="20"/>
                <w:szCs w:val="20"/>
              </w:rPr>
            </w:pPr>
          </w:p>
        </w:tc>
      </w:tr>
      <w:tr w:rsidR="006D17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D1760" w:rsidRPr="003E7910" w:rsidRDefault="006D17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D1760" w:rsidRPr="003E7910" w:rsidRDefault="006D17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6639,-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D1760" w:rsidRPr="003E7910" w:rsidRDefault="006D17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D1760" w:rsidRPr="003E7910" w:rsidRDefault="006D17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D1760" w:rsidRPr="003E7910" w:rsidRDefault="006D17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D1760" w:rsidRPr="003E7910" w:rsidRDefault="006D17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</w:tcPr>
          <w:p w:rsidR="006D1760" w:rsidRPr="003E7910" w:rsidRDefault="006D17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6D1760" w:rsidRPr="003E7910" w:rsidRDefault="006D17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6D1760" w:rsidRPr="003E7910" w:rsidRDefault="006D17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6D1760" w:rsidRPr="003E7910" w:rsidRDefault="006D17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6D1760" w:rsidRPr="003E7910" w:rsidRDefault="006D17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6D1760" w:rsidRPr="003E7910" w:rsidRDefault="006D17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6D1760" w:rsidRPr="003E7910" w:rsidRDefault="006D1760">
            <w:pPr>
              <w:rPr>
                <w:sz w:val="20"/>
                <w:szCs w:val="20"/>
              </w:rPr>
            </w:pPr>
          </w:p>
        </w:tc>
      </w:tr>
    </w:tbl>
    <w:p w:rsidR="006D1760" w:rsidRPr="003E7910" w:rsidRDefault="006D1760" w:rsidP="007B0660">
      <w:pPr>
        <w:ind w:right="-468"/>
        <w:jc w:val="both"/>
        <w:rPr>
          <w:rFonts w:cs="Arial"/>
          <w:szCs w:val="22"/>
        </w:rPr>
      </w:pPr>
    </w:p>
    <w:p w:rsidR="006D1760" w:rsidRPr="003E7910" w:rsidRDefault="006D17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6D1760" w:rsidRPr="005611A8" w:rsidRDefault="006D17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6D1760" w:rsidRPr="003E7910" w:rsidRDefault="006D17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6D1760" w:rsidRPr="003E7910" w:rsidRDefault="006D17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6D1760" w:rsidRPr="003E7910" w:rsidRDefault="006D17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6D1760" w:rsidRPr="003E7910" w:rsidRDefault="006D17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6D1760" w:rsidRPr="003E7910" w:rsidRDefault="006D17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6D1760" w:rsidRPr="003E7910" w:rsidRDefault="006D17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6D1760" w:rsidRPr="003E7910" w:rsidRDefault="006D17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6D1760" w:rsidRPr="003E7910" w:rsidRDefault="006D17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6D1760" w:rsidRPr="003E7910" w:rsidRDefault="006D17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6D1760" w:rsidRPr="003E7910" w:rsidRDefault="006D17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6D1760" w:rsidRPr="003E7910" w:rsidRDefault="006D17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6D1760" w:rsidRPr="003E7910" w:rsidRDefault="006D17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6D1760" w:rsidRDefault="006D17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6D1760" w:rsidRPr="003E7910" w:rsidRDefault="006D1760" w:rsidP="007B0660">
      <w:pPr>
        <w:ind w:right="-468"/>
        <w:jc w:val="both"/>
        <w:rPr>
          <w:rFonts w:cs="Arial"/>
          <w:b/>
          <w:bCs/>
          <w:szCs w:val="22"/>
        </w:rPr>
      </w:pPr>
    </w:p>
    <w:p w:rsidR="006D1760" w:rsidRPr="003E7910" w:rsidRDefault="006D17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6D1760" w:rsidRPr="003E7910" w:rsidRDefault="006D17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6D1760" w:rsidRPr="003E7910" w:rsidRDefault="006D17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6D1760" w:rsidRPr="003E7910" w:rsidRDefault="006D17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6D1760" w:rsidRPr="003E7910" w:rsidRDefault="006D17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6D1760" w:rsidRPr="003E7910" w:rsidRDefault="006D17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6D1760" w:rsidRPr="003E7910" w:rsidRDefault="006D1760" w:rsidP="007B0660">
      <w:pPr>
        <w:jc w:val="both"/>
        <w:rPr>
          <w:rFonts w:cs="Arial"/>
          <w:szCs w:val="22"/>
        </w:rPr>
      </w:pPr>
    </w:p>
    <w:p w:rsidR="006D1760" w:rsidRPr="003E7910" w:rsidRDefault="006D17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6D1760" w:rsidRPr="003E7910" w:rsidRDefault="006D17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6D1760" w:rsidRPr="003E7910" w:rsidRDefault="006D17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6D1760" w:rsidRPr="003E7910" w:rsidRDefault="006D17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6D1760" w:rsidRPr="003E7910" w:rsidRDefault="006D17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6D1760" w:rsidRPr="003E7910" w:rsidRDefault="006D17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6D1760" w:rsidRPr="003E7910" w:rsidRDefault="006D17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6D1760" w:rsidRPr="003E7910" w:rsidRDefault="006D17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6D1760" w:rsidRPr="003E7910" w:rsidRDefault="006D1760" w:rsidP="007B0660">
      <w:pPr>
        <w:jc w:val="both"/>
        <w:rPr>
          <w:rFonts w:cs="Arial"/>
          <w:szCs w:val="22"/>
        </w:rPr>
      </w:pPr>
    </w:p>
    <w:p w:rsidR="006D1760" w:rsidRPr="003E7910" w:rsidRDefault="006D1760" w:rsidP="007B0660">
      <w:pPr>
        <w:pStyle w:val="Heading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6D1760" w:rsidRPr="003E7910" w:rsidRDefault="006D17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6D1760" w:rsidRPr="003E7910" w:rsidRDefault="006D17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6D1760" w:rsidRPr="003E7910" w:rsidRDefault="006D17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6D1760" w:rsidRPr="003E7910" w:rsidRDefault="006D17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6D1760" w:rsidRPr="003E7910" w:rsidRDefault="006D17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6D1760" w:rsidRPr="003E7910" w:rsidRDefault="006D1760" w:rsidP="007B0660">
      <w:pPr>
        <w:pStyle w:val="Heading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6D1760" w:rsidRPr="003E7910" w:rsidRDefault="006D17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6D1760" w:rsidRPr="003E7910" w:rsidRDefault="006D1760" w:rsidP="007B0660">
      <w:pPr>
        <w:pStyle w:val="Heading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6D1760" w:rsidRPr="003E7910" w:rsidRDefault="006D17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6D1760" w:rsidRPr="003E7910" w:rsidRDefault="006D17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6D1760" w:rsidRDefault="006D1760" w:rsidP="00A5552F"/>
    <w:p w:rsidR="006D1760" w:rsidRPr="003F477D" w:rsidRDefault="006D1760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F. písm. a) o dlhodobom nehmotnom majetku</w:t>
      </w:r>
    </w:p>
    <w:p w:rsidR="006D1760" w:rsidRPr="003F477D" w:rsidRDefault="006D1760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0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6D1760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6D1760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6D1760" w:rsidRPr="003F477D" w:rsidRDefault="006D1760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6D1760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D1760" w:rsidRPr="003F477D" w:rsidRDefault="006D1760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D1760" w:rsidRPr="003F477D" w:rsidRDefault="006D1760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D1760" w:rsidRPr="003F477D" w:rsidRDefault="006D1760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D1760" w:rsidRPr="003F477D" w:rsidRDefault="006D1760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D1760" w:rsidRPr="003F477D" w:rsidRDefault="006D1760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D1760" w:rsidRPr="003F477D" w:rsidRDefault="006D1760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D1760" w:rsidRPr="003F477D" w:rsidRDefault="006D1760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D1760" w:rsidRPr="003F477D" w:rsidRDefault="006D1760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D1760" w:rsidRPr="003F477D" w:rsidRDefault="006D1760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6D1760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6D1760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6D1760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6D1760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6D1760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6D1760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6D1760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6D1760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6D1760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6D1760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6D1760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6D1760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6D1760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6D1760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6D1760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6D1760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6D1760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6D1760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6D1760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6D1760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6D1760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6D1760" w:rsidRPr="003F477D" w:rsidRDefault="006D1760" w:rsidP="0003344F">
      <w:pPr>
        <w:pStyle w:val="Title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0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6D1760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6D1760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6D1760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6D1760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6D1760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6D1760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6D1760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6D1760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6D1760" w:rsidRDefault="006D1760" w:rsidP="0003344F">
      <w:pPr>
        <w:pStyle w:val="Title"/>
        <w:keepNext w:val="0"/>
        <w:spacing w:before="0" w:beforeAutospacing="0" w:after="0"/>
        <w:jc w:val="left"/>
        <w:rPr>
          <w:szCs w:val="22"/>
        </w:rPr>
      </w:pPr>
    </w:p>
    <w:p w:rsidR="006D1760" w:rsidRPr="009F39E7" w:rsidRDefault="006D1760" w:rsidP="009F39E7"/>
    <w:p w:rsidR="006D1760" w:rsidRPr="003F477D" w:rsidRDefault="006D1760" w:rsidP="006A4709">
      <w:pPr>
        <w:pStyle w:val="Title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prílohe č. 3 časti F. písm. c) 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6448"/>
        <w:gridCol w:w="2762"/>
      </w:tblGrid>
      <w:tr w:rsidR="006D1760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6D1760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6D1760" w:rsidRPr="009F39E7" w:rsidRDefault="006D1760" w:rsidP="009F39E7"/>
    <w:p w:rsidR="006D1760" w:rsidRPr="003F477D" w:rsidRDefault="006D1760" w:rsidP="003F477D"/>
    <w:p w:rsidR="006D1760" w:rsidRPr="003F477D" w:rsidRDefault="006D1760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F. písm. a) o dlhodobom hmotnom majetku</w:t>
      </w:r>
      <w:r w:rsidRPr="003F477D">
        <w:rPr>
          <w:szCs w:val="22"/>
        </w:rPr>
        <w:tab/>
      </w:r>
    </w:p>
    <w:p w:rsidR="006D1760" w:rsidRPr="003F477D" w:rsidRDefault="006D1760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0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6D1760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6D1760" w:rsidRPr="003F477D" w:rsidRDefault="006D1760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6D1760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6D1760" w:rsidRPr="003F477D" w:rsidRDefault="006D1760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6D1760" w:rsidRPr="003F477D" w:rsidRDefault="006D1760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6D1760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D1760" w:rsidRPr="003F477D" w:rsidRDefault="006D1760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D1760" w:rsidRPr="003F477D" w:rsidRDefault="006D1760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6D1760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6D1760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173107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273061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446168</w:t>
            </w:r>
          </w:p>
        </w:tc>
      </w:tr>
      <w:tr w:rsidR="006D1760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3667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3667</w:t>
            </w:r>
          </w:p>
        </w:tc>
      </w:tr>
      <w:tr w:rsidR="006D1760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6D1760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6D1760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173107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276728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449834</w:t>
            </w:r>
          </w:p>
        </w:tc>
      </w:tr>
      <w:tr w:rsidR="006D1760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6D1760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91671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91671</w:t>
            </w:r>
          </w:p>
        </w:tc>
      </w:tr>
      <w:tr w:rsidR="006D1760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6D1760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6D1760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6D1760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91671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91671</w:t>
            </w:r>
          </w:p>
        </w:tc>
      </w:tr>
      <w:tr w:rsidR="006D1760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6D1760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6D1760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6D1760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6D1760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6D1760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6D1760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6D1760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81436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273061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354497</w:t>
            </w:r>
          </w:p>
        </w:tc>
      </w:tr>
      <w:tr w:rsidR="006D1760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81436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276728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358164</w:t>
            </w:r>
          </w:p>
        </w:tc>
      </w:tr>
    </w:tbl>
    <w:p w:rsidR="006D1760" w:rsidRPr="003F477D" w:rsidRDefault="006D1760" w:rsidP="0003344F">
      <w:pPr>
        <w:spacing w:after="0" w:line="240" w:lineRule="auto"/>
        <w:rPr>
          <w:szCs w:val="22"/>
        </w:rPr>
      </w:pPr>
    </w:p>
    <w:p w:rsidR="006D1760" w:rsidRPr="003F477D" w:rsidRDefault="006D1760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0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6D1760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6D1760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6D1760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6D1760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6D1760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6D1760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6D1760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6D1760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6D1760" w:rsidRDefault="006D1760" w:rsidP="0003344F">
      <w:pPr>
        <w:spacing w:after="0" w:line="240" w:lineRule="auto"/>
        <w:rPr>
          <w:szCs w:val="22"/>
        </w:rPr>
      </w:pPr>
    </w:p>
    <w:p w:rsidR="006D1760" w:rsidRPr="003F477D" w:rsidRDefault="006D1760" w:rsidP="0003344F">
      <w:pPr>
        <w:spacing w:after="0" w:line="240" w:lineRule="auto"/>
        <w:rPr>
          <w:szCs w:val="22"/>
        </w:rPr>
      </w:pPr>
    </w:p>
    <w:p w:rsidR="006D1760" w:rsidRPr="003F477D" w:rsidRDefault="006D1760" w:rsidP="006A4709">
      <w:pPr>
        <w:pStyle w:val="ListParagraph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 xml:space="preserve">Informácie k prílohe č. 3 časti F. písm. c) 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6165"/>
        <w:gridCol w:w="3045"/>
      </w:tblGrid>
      <w:tr w:rsidR="006D1760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6D1760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6D1760" w:rsidRDefault="006D1760" w:rsidP="0003344F">
      <w:pPr>
        <w:pStyle w:val="Title"/>
        <w:keepNext w:val="0"/>
        <w:spacing w:before="0" w:beforeAutospacing="0" w:after="0"/>
        <w:jc w:val="left"/>
        <w:rPr>
          <w:szCs w:val="22"/>
        </w:rPr>
      </w:pPr>
    </w:p>
    <w:p w:rsidR="006D1760" w:rsidRPr="009F39E7" w:rsidRDefault="006D1760" w:rsidP="009F39E7">
      <w:pPr>
        <w:spacing w:after="0"/>
      </w:pPr>
    </w:p>
    <w:p w:rsidR="006D1760" w:rsidRPr="003F477D" w:rsidRDefault="006D1760" w:rsidP="006A4709">
      <w:pPr>
        <w:pStyle w:val="Title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F. písm. j) o  dlhodobom finančnom majetku</w:t>
      </w:r>
    </w:p>
    <w:p w:rsidR="006D1760" w:rsidRPr="003F477D" w:rsidRDefault="006D1760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0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6D1760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6D1760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E33704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E33704">
            <w:pPr>
              <w:pStyle w:val="TopHeader"/>
            </w:pPr>
            <w:r w:rsidRPr="003F477D">
              <w:t>Poskyt-nuté pred-davky na </w:t>
            </w:r>
          </w:p>
          <w:p w:rsidR="006D1760" w:rsidRPr="003F477D" w:rsidRDefault="006D1760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Spolu</w:t>
            </w:r>
          </w:p>
        </w:tc>
      </w:tr>
      <w:tr w:rsidR="006D1760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D1760" w:rsidRPr="003F477D" w:rsidRDefault="006D1760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6D1760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6D1760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354497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273061</w:t>
            </w: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627558</w:t>
            </w:r>
          </w:p>
        </w:tc>
      </w:tr>
      <w:tr w:rsidR="006D1760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173107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81436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254543</w:t>
            </w:r>
          </w:p>
        </w:tc>
      </w:tr>
      <w:tr w:rsidR="006D1760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449835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276728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726563</w:t>
            </w:r>
          </w:p>
        </w:tc>
      </w:tr>
      <w:tr w:rsidR="006D1760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6D1760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6D1760" w:rsidRPr="003F477D" w:rsidRDefault="006D1760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6D1760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6D1760" w:rsidRPr="003F477D" w:rsidRDefault="006D1760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354497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627558</w:t>
            </w:r>
          </w:p>
        </w:tc>
      </w:tr>
      <w:tr w:rsidR="006D1760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449835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726563</w:t>
            </w:r>
          </w:p>
        </w:tc>
      </w:tr>
    </w:tbl>
    <w:p w:rsidR="006D1760" w:rsidRPr="003F477D" w:rsidRDefault="006D1760" w:rsidP="0003344F">
      <w:pPr>
        <w:spacing w:after="0" w:line="240" w:lineRule="auto"/>
        <w:rPr>
          <w:szCs w:val="22"/>
        </w:rPr>
      </w:pPr>
    </w:p>
    <w:p w:rsidR="006D1760" w:rsidRPr="003F477D" w:rsidRDefault="006D1760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0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6D1760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6D1760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pStyle w:val="TopHeader"/>
            </w:pPr>
            <w:r w:rsidRPr="003F477D">
              <w:t>Poskyt-nuté pred-davky na </w:t>
            </w:r>
          </w:p>
          <w:p w:rsidR="006D1760" w:rsidRPr="003F477D" w:rsidRDefault="006D1760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pStyle w:val="TopHeader"/>
            </w:pPr>
            <w:r w:rsidRPr="003F477D">
              <w:t>Spolu</w:t>
            </w:r>
          </w:p>
        </w:tc>
      </w:tr>
      <w:tr w:rsidR="006D1760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D1760" w:rsidRPr="003F477D" w:rsidRDefault="006D1760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6D1760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6D1760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6D1760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6D1760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6D1760" w:rsidRPr="003F477D" w:rsidRDefault="006D1760" w:rsidP="003F477D">
      <w:pPr>
        <w:spacing w:after="0" w:line="240" w:lineRule="auto"/>
        <w:rPr>
          <w:szCs w:val="22"/>
        </w:rPr>
      </w:pPr>
    </w:p>
    <w:p w:rsidR="006D1760" w:rsidRPr="003F477D" w:rsidRDefault="006D1760" w:rsidP="006A4709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Pr="003F477D">
        <w:rPr>
          <w:szCs w:val="22"/>
        </w:rPr>
        <w:t>prílohe č. 3 </w:t>
      </w:r>
      <w:r w:rsidRPr="003F477D">
        <w:rPr>
          <w:bCs w:val="0"/>
          <w:kern w:val="0"/>
          <w:szCs w:val="22"/>
        </w:rPr>
        <w:t xml:space="preserve">časti F. písm. m) 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6306"/>
        <w:gridCol w:w="2904"/>
      </w:tblGrid>
      <w:tr w:rsidR="006D1760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6D1760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6D1760" w:rsidRDefault="006D1760" w:rsidP="0003344F">
      <w:pPr>
        <w:spacing w:after="0" w:line="240" w:lineRule="auto"/>
        <w:rPr>
          <w:szCs w:val="22"/>
        </w:rPr>
      </w:pPr>
    </w:p>
    <w:p w:rsidR="006D1760" w:rsidRPr="003F477D" w:rsidRDefault="006D1760" w:rsidP="0003344F">
      <w:pPr>
        <w:spacing w:after="0" w:line="240" w:lineRule="auto"/>
        <w:rPr>
          <w:szCs w:val="22"/>
        </w:rPr>
      </w:pPr>
    </w:p>
    <w:p w:rsidR="006D1760" w:rsidRPr="003F477D" w:rsidRDefault="006D1760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1922"/>
        <w:gridCol w:w="1123"/>
        <w:gridCol w:w="1701"/>
        <w:gridCol w:w="1452"/>
        <w:gridCol w:w="1667"/>
        <w:gridCol w:w="1345"/>
      </w:tblGrid>
      <w:tr w:rsidR="006D1760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6D1760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Podiel ÚJ na ZI</w:t>
            </w:r>
          </w:p>
          <w:p w:rsidR="006D1760" w:rsidRPr="003F477D" w:rsidRDefault="006D1760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6D1760" w:rsidRPr="003F477D" w:rsidRDefault="006D1760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E109E2">
            <w:pPr>
              <w:pStyle w:val="TopHeader"/>
            </w:pPr>
            <w:r w:rsidRPr="003F477D">
              <w:t>Hodnota  vlastného imania ÚJ, v ktorej má ÚJ umiestnený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Účtovná hodnota </w:t>
            </w:r>
            <w:r w:rsidRPr="003F477D">
              <w:br/>
              <w:t>DFM</w:t>
            </w:r>
          </w:p>
        </w:tc>
      </w:tr>
      <w:tr w:rsidR="006D1760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6D1760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6D1760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D1760" w:rsidRPr="003F477D" w:rsidRDefault="006D1760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6D1760" w:rsidRPr="003F477D" w:rsidRDefault="006D1760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6D1760" w:rsidRPr="003F477D" w:rsidRDefault="006D1760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6D1760" w:rsidRPr="003F477D" w:rsidRDefault="006D1760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6D1760" w:rsidRPr="003F477D" w:rsidRDefault="006D1760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6D1760" w:rsidRPr="003F477D" w:rsidRDefault="006D1760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6D1760" w:rsidRPr="003F477D" w:rsidRDefault="006D1760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6D1760" w:rsidRPr="003F477D" w:rsidRDefault="006D1760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6D1760" w:rsidRPr="003F477D" w:rsidRDefault="006D1760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6D1760" w:rsidRPr="003F477D" w:rsidRDefault="006D1760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D1760" w:rsidRPr="003F477D" w:rsidRDefault="006D1760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6D1760" w:rsidRPr="003F477D" w:rsidRDefault="006D1760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6D1760" w:rsidRPr="003F477D" w:rsidRDefault="006D1760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6D1760" w:rsidRPr="003F477D" w:rsidRDefault="006D1760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6D1760" w:rsidRPr="003F477D" w:rsidRDefault="006D1760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6D1760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D1760" w:rsidRPr="003F477D" w:rsidRDefault="006D1760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6D1760" w:rsidRPr="003F477D" w:rsidRDefault="006D1760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6D1760" w:rsidRPr="003F477D" w:rsidRDefault="006D1760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6D1760" w:rsidRPr="003F477D" w:rsidRDefault="006D1760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6D1760" w:rsidRPr="003F477D" w:rsidRDefault="006D1760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6D1760" w:rsidRPr="003F477D" w:rsidRDefault="006D1760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6D1760" w:rsidRPr="003F477D" w:rsidRDefault="006D1760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6D1760" w:rsidRPr="003F477D" w:rsidRDefault="006D1760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6D1760" w:rsidRPr="003F477D" w:rsidRDefault="006D1760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6D1760" w:rsidRPr="003F477D" w:rsidRDefault="006D1760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D1760" w:rsidRPr="003F477D" w:rsidRDefault="006D1760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6D1760" w:rsidRPr="003F477D" w:rsidRDefault="006D1760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6D1760" w:rsidRPr="003F477D" w:rsidRDefault="006D1760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6D1760" w:rsidRPr="003F477D" w:rsidRDefault="006D1760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6D1760" w:rsidRPr="003F477D" w:rsidRDefault="006D1760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6D1760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D1760" w:rsidRPr="003F477D" w:rsidRDefault="006D1760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6D1760" w:rsidRPr="003F477D" w:rsidRDefault="006D1760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6D1760" w:rsidRPr="003F477D" w:rsidRDefault="006D1760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6D1760" w:rsidRPr="003F477D" w:rsidRDefault="006D1760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6D1760" w:rsidRPr="003F477D" w:rsidRDefault="006D1760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6D1760" w:rsidRPr="003F477D" w:rsidRDefault="006D1760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6D1760" w:rsidRPr="003F477D" w:rsidRDefault="006D1760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6D1760" w:rsidRPr="003F477D" w:rsidRDefault="006D1760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6D1760" w:rsidRPr="003F477D" w:rsidRDefault="006D1760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6D1760" w:rsidRPr="003F477D" w:rsidRDefault="006D1760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D1760" w:rsidRPr="003F477D" w:rsidRDefault="006D1760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6D1760" w:rsidRPr="003F477D" w:rsidRDefault="006D1760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6D1760" w:rsidRPr="003F477D" w:rsidRDefault="006D1760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6D1760" w:rsidRPr="003F477D" w:rsidRDefault="006D1760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6D1760" w:rsidRPr="003F477D" w:rsidRDefault="006D1760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6D1760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D1760" w:rsidRPr="003F477D" w:rsidRDefault="006D1760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6D1760" w:rsidRPr="003F477D" w:rsidRDefault="006D1760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6D1760" w:rsidRPr="003F477D" w:rsidRDefault="006D1760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6D1760" w:rsidRPr="003F477D" w:rsidRDefault="006D1760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6D1760" w:rsidRPr="003F477D" w:rsidRDefault="006D1760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D1760" w:rsidRPr="003F477D" w:rsidRDefault="006D1760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6D1760" w:rsidRPr="003F477D" w:rsidRDefault="006D1760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6D1760" w:rsidRPr="003F477D" w:rsidRDefault="006D1760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6D1760" w:rsidRPr="003F477D" w:rsidRDefault="006D1760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6D1760" w:rsidRPr="003F477D" w:rsidRDefault="006D1760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D1760" w:rsidRPr="003F477D" w:rsidRDefault="006D1760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6D1760" w:rsidRDefault="006D1760" w:rsidP="003F477D">
      <w:pPr>
        <w:pStyle w:val="Title"/>
        <w:spacing w:before="0" w:beforeAutospacing="0" w:after="0"/>
        <w:ind w:left="357"/>
        <w:contextualSpacing/>
        <w:jc w:val="left"/>
        <w:rPr>
          <w:szCs w:val="22"/>
        </w:rPr>
      </w:pPr>
    </w:p>
    <w:p w:rsidR="006D1760" w:rsidRDefault="006D1760" w:rsidP="003F477D"/>
    <w:p w:rsidR="006D1760" w:rsidRPr="003F477D" w:rsidRDefault="006D1760" w:rsidP="003F477D"/>
    <w:p w:rsidR="006D1760" w:rsidRPr="003F477D" w:rsidRDefault="006D1760" w:rsidP="003F477D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 xml:space="preserve">Informácie k prílohe č. 3 časti F. písm. j) a l)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6D1760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Dlhové CP</w:t>
            </w:r>
            <w:r w:rsidRPr="003F477D">
              <w:br/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3F13FB">
            <w:pPr>
              <w:pStyle w:val="TopHeader"/>
            </w:pPr>
            <w:r w:rsidRPr="003F477D">
              <w:t>Stav na 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 xml:space="preserve">Vyradenie dlhového CP z účtovníctva </w:t>
            </w:r>
          </w:p>
          <w:p w:rsidR="006D1760" w:rsidRPr="003F477D" w:rsidRDefault="006D1760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účtov-ného obdobia</w:t>
            </w:r>
          </w:p>
        </w:tc>
      </w:tr>
      <w:tr w:rsidR="006D1760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6D1760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</w:tcPr>
          <w:p w:rsidR="006D1760" w:rsidRPr="003F477D" w:rsidRDefault="006D1760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>
              <w:rPr>
                <w:szCs w:val="22"/>
              </w:rPr>
              <w:t>viac ako tri roky a najviac päť rokov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</w:tcPr>
          <w:p w:rsidR="006D1760" w:rsidRPr="003F477D" w:rsidRDefault="006D1760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6D1760" w:rsidRPr="003F477D" w:rsidRDefault="006D1760" w:rsidP="0000458C">
      <w:pPr>
        <w:spacing w:after="120" w:line="240" w:lineRule="auto"/>
        <w:rPr>
          <w:szCs w:val="22"/>
        </w:rPr>
      </w:pPr>
    </w:p>
    <w:p w:rsidR="006D1760" w:rsidRPr="003F477D" w:rsidRDefault="006D1760" w:rsidP="006A4709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F. písm. j) a l) 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2776"/>
        <w:gridCol w:w="1457"/>
        <w:gridCol w:w="1140"/>
        <w:gridCol w:w="1110"/>
        <w:gridCol w:w="1523"/>
        <w:gridCol w:w="1204"/>
      </w:tblGrid>
      <w:tr w:rsidR="006D1760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6D1760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6D1760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D1760" w:rsidRPr="003F477D" w:rsidRDefault="006D1760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6D1760" w:rsidRPr="003F477D" w:rsidRDefault="006D1760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6D1760" w:rsidRPr="003F477D" w:rsidRDefault="006D1760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6D1760" w:rsidRPr="003F477D" w:rsidRDefault="006D1760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6D1760" w:rsidRPr="003F477D" w:rsidRDefault="006D1760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</w:tcPr>
          <w:p w:rsidR="006D1760" w:rsidRPr="003F477D" w:rsidRDefault="006D1760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6D1760" w:rsidRPr="003F477D" w:rsidRDefault="006D1760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6D1760" w:rsidRPr="003F477D" w:rsidRDefault="006D1760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6D1760" w:rsidRPr="003F477D" w:rsidRDefault="006D1760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6D1760" w:rsidRPr="003F477D" w:rsidRDefault="006D1760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6D1760" w:rsidRPr="003F477D" w:rsidRDefault="006D1760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</w:tcPr>
          <w:p w:rsidR="006D1760" w:rsidRPr="003F477D" w:rsidRDefault="006D1760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6D1760" w:rsidRPr="003F477D" w:rsidRDefault="006D1760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6D1760" w:rsidRPr="003F477D" w:rsidRDefault="006D1760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6D1760" w:rsidRPr="003F477D" w:rsidRDefault="006D1760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6D1760" w:rsidRPr="003F477D" w:rsidRDefault="006D1760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6D1760" w:rsidRPr="003F477D" w:rsidRDefault="006D1760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6D1760" w:rsidRPr="003F477D" w:rsidRDefault="006D1760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6D1760" w:rsidRPr="003F477D" w:rsidRDefault="006D1760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6D1760" w:rsidRPr="003F477D" w:rsidRDefault="006D1760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6D1760" w:rsidRPr="003F477D" w:rsidRDefault="006D1760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6D1760" w:rsidRPr="003F477D" w:rsidRDefault="006D1760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D1760" w:rsidRPr="003F477D" w:rsidRDefault="006D1760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6D1760" w:rsidRPr="003F477D" w:rsidRDefault="006D1760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6D1760" w:rsidRPr="003F477D" w:rsidRDefault="006D1760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6D1760" w:rsidRPr="003F477D" w:rsidRDefault="006D1760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6D1760" w:rsidRPr="003F477D" w:rsidRDefault="006D1760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6D1760" w:rsidRPr="003F477D" w:rsidRDefault="006D1760" w:rsidP="007449B8">
      <w:pPr>
        <w:pStyle w:val="Title"/>
        <w:keepNext w:val="0"/>
        <w:spacing w:before="0" w:beforeAutospacing="0" w:after="0"/>
        <w:ind w:left="360"/>
        <w:jc w:val="left"/>
        <w:rPr>
          <w:szCs w:val="22"/>
        </w:rPr>
      </w:pPr>
    </w:p>
    <w:p w:rsidR="006D1760" w:rsidRPr="003F477D" w:rsidRDefault="006D1760" w:rsidP="0000458C">
      <w:pPr>
        <w:pStyle w:val="Title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 prílohe č. 3  časti F. písm. o) o opravných položkách k zásobám</w:t>
      </w:r>
    </w:p>
    <w:p w:rsidR="006D1760" w:rsidRPr="003F477D" w:rsidRDefault="006D1760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2347"/>
        <w:gridCol w:w="1407"/>
        <w:gridCol w:w="992"/>
        <w:gridCol w:w="1701"/>
        <w:gridCol w:w="1569"/>
        <w:gridCol w:w="1194"/>
      </w:tblGrid>
      <w:tr w:rsidR="006D1760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6D1760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Tvorba </w:t>
            </w:r>
          </w:p>
          <w:p w:rsidR="006D1760" w:rsidRPr="003F477D" w:rsidRDefault="006D1760" w:rsidP="0003344F">
            <w:pPr>
              <w:pStyle w:val="TopHeader"/>
            </w:pPr>
            <w:r w:rsidRPr="003F477D">
              <w:t>OP</w:t>
            </w:r>
          </w:p>
          <w:p w:rsidR="006D1760" w:rsidRPr="003F477D" w:rsidRDefault="006D1760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6D1760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6D1760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D1760" w:rsidRPr="003F477D" w:rsidRDefault="006D1760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6D1760" w:rsidRPr="003F477D" w:rsidRDefault="006D1760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6D1760" w:rsidRPr="003F477D" w:rsidRDefault="006D1760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6D1760" w:rsidRPr="003F477D" w:rsidRDefault="006D1760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6D1760" w:rsidRPr="003F477D" w:rsidRDefault="006D1760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</w:tcPr>
          <w:p w:rsidR="006D1760" w:rsidRPr="003F477D" w:rsidRDefault="006D1760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 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6D1760" w:rsidRPr="003F477D" w:rsidRDefault="006D1760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D1760" w:rsidRPr="003F477D" w:rsidRDefault="006D1760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6D1760" w:rsidRPr="003F477D" w:rsidRDefault="006D1760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6D1760" w:rsidRPr="003F477D" w:rsidRDefault="006D1760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6D1760" w:rsidRPr="003F477D" w:rsidRDefault="006D1760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</w:tcPr>
          <w:p w:rsidR="006D1760" w:rsidRPr="003F477D" w:rsidRDefault="006D1760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6D1760" w:rsidRPr="003F477D" w:rsidRDefault="006D1760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D1760" w:rsidRPr="003F477D" w:rsidRDefault="006D1760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6D1760" w:rsidRPr="003F477D" w:rsidRDefault="006D1760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6D1760" w:rsidRPr="003F477D" w:rsidRDefault="006D1760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6D1760" w:rsidRPr="003F477D" w:rsidRDefault="006D1760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6D1760" w:rsidRPr="003F477D" w:rsidRDefault="006D1760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6D1760" w:rsidRPr="003F477D" w:rsidRDefault="006D1760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6D1760" w:rsidRPr="003F477D" w:rsidRDefault="006D1760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6D1760" w:rsidRPr="003F477D" w:rsidRDefault="006D1760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6D1760" w:rsidRPr="003F477D" w:rsidRDefault="006D1760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6D1760" w:rsidRPr="003F477D" w:rsidRDefault="006D1760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6D1760" w:rsidRPr="003F477D" w:rsidRDefault="006D1760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6D1760" w:rsidRPr="003F477D" w:rsidRDefault="006D1760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6D1760" w:rsidRPr="003F477D" w:rsidRDefault="006D1760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6D1760" w:rsidRPr="003F477D" w:rsidRDefault="006D1760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</w:tcPr>
          <w:p w:rsidR="006D1760" w:rsidRPr="003F477D" w:rsidRDefault="006D1760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6D1760" w:rsidRPr="003F477D" w:rsidRDefault="006D1760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D1760" w:rsidRPr="003F477D" w:rsidRDefault="006D1760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6D1760" w:rsidRPr="003F477D" w:rsidRDefault="006D1760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6D1760" w:rsidRPr="003F477D" w:rsidRDefault="006D1760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6D1760" w:rsidRPr="003F477D" w:rsidRDefault="006D1760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</w:tcPr>
          <w:p w:rsidR="006D1760" w:rsidRPr="003F477D" w:rsidRDefault="006D1760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6D1760" w:rsidRPr="003F477D" w:rsidRDefault="006D1760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D1760" w:rsidRPr="003F477D" w:rsidRDefault="006D1760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6D1760" w:rsidRPr="003F477D" w:rsidRDefault="006D1760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6D1760" w:rsidRPr="003F477D" w:rsidRDefault="006D1760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6D1760" w:rsidRPr="003F477D" w:rsidRDefault="006D1760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D1760" w:rsidRPr="003F477D" w:rsidRDefault="006D1760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6D1760" w:rsidRPr="003F477D" w:rsidRDefault="006D1760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6D1760" w:rsidRPr="003F477D" w:rsidRDefault="006D1760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6D1760" w:rsidRPr="003F477D" w:rsidRDefault="006D1760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6D1760" w:rsidRPr="003F477D" w:rsidRDefault="006D1760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6D1760" w:rsidRPr="003F477D" w:rsidRDefault="006D1760" w:rsidP="0003344F">
      <w:pPr>
        <w:spacing w:after="0" w:line="240" w:lineRule="auto"/>
        <w:rPr>
          <w:szCs w:val="22"/>
        </w:rPr>
      </w:pPr>
    </w:p>
    <w:p w:rsidR="006D1760" w:rsidRPr="003F477D" w:rsidRDefault="006D1760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7014"/>
        <w:gridCol w:w="2196"/>
      </w:tblGrid>
      <w:tr w:rsidR="006D1760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Hodnota</w:t>
            </w:r>
          </w:p>
        </w:tc>
      </w:tr>
      <w:tr w:rsidR="006D1760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6D1760" w:rsidRPr="003F477D" w:rsidRDefault="006D1760" w:rsidP="0003344F">
      <w:pPr>
        <w:pStyle w:val="Title"/>
        <w:spacing w:before="0" w:beforeAutospacing="0" w:after="0"/>
        <w:jc w:val="both"/>
        <w:rPr>
          <w:szCs w:val="22"/>
        </w:rPr>
      </w:pPr>
    </w:p>
    <w:p w:rsidR="006D1760" w:rsidRPr="003F477D" w:rsidRDefault="006D1760" w:rsidP="0000458C">
      <w:pPr>
        <w:pStyle w:val="Title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 xml:space="preserve">Informácie k prílohe č. 3 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7014"/>
        <w:gridCol w:w="2196"/>
      </w:tblGrid>
      <w:tr w:rsidR="006D1760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6D1760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D1760" w:rsidRPr="003F477D" w:rsidRDefault="006D1760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6D1760" w:rsidRDefault="006D1760" w:rsidP="0003344F">
      <w:pPr>
        <w:pStyle w:val="Title"/>
        <w:spacing w:before="0" w:beforeAutospacing="0" w:after="0"/>
        <w:jc w:val="left"/>
        <w:rPr>
          <w:szCs w:val="22"/>
        </w:rPr>
      </w:pPr>
    </w:p>
    <w:p w:rsidR="006D1760" w:rsidRPr="003F477D" w:rsidRDefault="006D1760" w:rsidP="003F13FB">
      <w:pPr>
        <w:pStyle w:val="Title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prílohe č. 3 časti F. písm. q) o zákazkovej výrobe a o zákazkovej výstavbe nehnuteľnosti určenej na predaj</w:t>
      </w:r>
    </w:p>
    <w:p w:rsidR="006D1760" w:rsidRPr="003F477D" w:rsidRDefault="006D1760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225"/>
        <w:gridCol w:w="1701"/>
        <w:gridCol w:w="2160"/>
        <w:gridCol w:w="2200"/>
      </w:tblGrid>
      <w:tr w:rsidR="006D1760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6D1760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D1760" w:rsidRPr="003F477D" w:rsidRDefault="006D1760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D1760" w:rsidRPr="003F477D" w:rsidRDefault="006D1760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D1760" w:rsidRPr="003F477D" w:rsidRDefault="006D1760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D1760" w:rsidRPr="003F477D" w:rsidRDefault="006D1760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6D1760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 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6D1760" w:rsidRPr="003F477D" w:rsidRDefault="006D1760" w:rsidP="0003344F">
      <w:pPr>
        <w:spacing w:after="0" w:line="240" w:lineRule="auto"/>
        <w:rPr>
          <w:szCs w:val="22"/>
        </w:rPr>
      </w:pPr>
    </w:p>
    <w:p w:rsidR="006D1760" w:rsidRPr="003F477D" w:rsidRDefault="006D1760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077"/>
        <w:gridCol w:w="2409"/>
        <w:gridCol w:w="2800"/>
      </w:tblGrid>
      <w:tr w:rsidR="006D1760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6D1760" w:rsidRPr="003F477D" w:rsidRDefault="006D1760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6D1760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D1760" w:rsidRPr="003F477D" w:rsidRDefault="006D1760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D1760" w:rsidRPr="003F477D" w:rsidRDefault="006D1760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D1760" w:rsidRPr="003F477D" w:rsidRDefault="006D1760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6D1760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6D1760" w:rsidRDefault="006D1760" w:rsidP="0003344F">
      <w:pPr>
        <w:spacing w:after="0" w:line="240" w:lineRule="auto"/>
        <w:rPr>
          <w:szCs w:val="22"/>
        </w:rPr>
      </w:pPr>
    </w:p>
    <w:p w:rsidR="006D1760" w:rsidRPr="003F477D" w:rsidRDefault="006D1760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802"/>
        <w:gridCol w:w="1983"/>
        <w:gridCol w:w="1843"/>
        <w:gridCol w:w="2658"/>
      </w:tblGrid>
      <w:tr w:rsidR="006D1760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6D1760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D1760" w:rsidRPr="003F477D" w:rsidRDefault="006D1760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D1760" w:rsidRPr="003F477D" w:rsidRDefault="006D1760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D1760" w:rsidRPr="003F477D" w:rsidRDefault="006D1760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D1760" w:rsidRPr="003F477D" w:rsidRDefault="006D1760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6D1760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6D1760" w:rsidRPr="003F477D" w:rsidRDefault="006D1760" w:rsidP="0003344F">
      <w:pPr>
        <w:pStyle w:val="Title"/>
        <w:spacing w:before="0" w:beforeAutospacing="0" w:after="0"/>
        <w:jc w:val="left"/>
        <w:rPr>
          <w:b w:val="0"/>
          <w:szCs w:val="22"/>
        </w:rPr>
      </w:pPr>
    </w:p>
    <w:p w:rsidR="006D1760" w:rsidRPr="003F477D" w:rsidRDefault="006D1760" w:rsidP="0003344F">
      <w:pPr>
        <w:pStyle w:val="Title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360"/>
        <w:gridCol w:w="2409"/>
        <w:gridCol w:w="2517"/>
      </w:tblGrid>
      <w:tr w:rsidR="006D1760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6D1760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D1760" w:rsidRPr="003F477D" w:rsidRDefault="006D1760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D1760" w:rsidRPr="003F477D" w:rsidRDefault="006D1760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D1760" w:rsidRPr="003F477D" w:rsidRDefault="006D1760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6D1760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6D1760" w:rsidRPr="003F477D" w:rsidRDefault="006D1760" w:rsidP="0003344F">
      <w:pPr>
        <w:spacing w:after="0" w:line="240" w:lineRule="auto"/>
        <w:rPr>
          <w:szCs w:val="22"/>
        </w:rPr>
      </w:pPr>
    </w:p>
    <w:p w:rsidR="006D1760" w:rsidRPr="003F477D" w:rsidRDefault="006D1760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 prílohe č. 3 časti F. písm. r) o vývoji opravnej položky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2054"/>
        <w:gridCol w:w="1275"/>
        <w:gridCol w:w="1219"/>
        <w:gridCol w:w="1693"/>
        <w:gridCol w:w="1663"/>
        <w:gridCol w:w="1306"/>
      </w:tblGrid>
      <w:tr w:rsidR="006D1760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6D1760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Tvorba</w:t>
            </w:r>
          </w:p>
          <w:p w:rsidR="006D1760" w:rsidRPr="003F477D" w:rsidRDefault="006D1760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Zúčtovanie</w:t>
            </w:r>
            <w:r w:rsidRPr="003F477D">
              <w:br/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 xml:space="preserve">Zúčtovanie </w:t>
            </w:r>
            <w:r w:rsidRPr="003F477D">
              <w:br/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6D1760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6D1760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DÚJ a 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6D1760" w:rsidRPr="003F477D" w:rsidRDefault="006D1760" w:rsidP="00EA41E2">
      <w:pPr>
        <w:pStyle w:val="Title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6D1760" w:rsidRPr="003F477D" w:rsidRDefault="006D1760" w:rsidP="00EA41E2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prílohe č. 3 časti F. písm. s)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508"/>
        <w:gridCol w:w="1985"/>
        <w:gridCol w:w="1843"/>
        <w:gridCol w:w="1950"/>
      </w:tblGrid>
      <w:tr w:rsidR="006D1760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Pohľadávky spolu</w:t>
            </w:r>
          </w:p>
        </w:tc>
      </w:tr>
      <w:tr w:rsidR="006D1760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6D1760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6D1760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D1760" w:rsidRPr="003F477D" w:rsidRDefault="006D1760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6D1760" w:rsidRPr="003F477D" w:rsidRDefault="006D1760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-58642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6D1760" w:rsidRPr="003F477D" w:rsidRDefault="006D1760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-58642</w:t>
            </w:r>
          </w:p>
        </w:tc>
      </w:tr>
      <w:tr w:rsidR="006D1760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6D1760" w:rsidRPr="003F477D" w:rsidRDefault="006D1760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6D1760" w:rsidRPr="003F477D" w:rsidRDefault="006D1760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6D1760" w:rsidRPr="003F477D" w:rsidRDefault="006D1760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6D1760" w:rsidRPr="003F477D" w:rsidRDefault="006D1760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6D1760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6D1760" w:rsidRPr="003F477D" w:rsidRDefault="006D1760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6D1760" w:rsidRPr="003F477D" w:rsidRDefault="006D1760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6D1760" w:rsidRPr="003F477D" w:rsidRDefault="006D1760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6D1760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6D1760" w:rsidRPr="003F477D" w:rsidRDefault="006D1760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6D1760" w:rsidRPr="003F477D" w:rsidRDefault="006D1760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6D1760" w:rsidRPr="003F477D" w:rsidRDefault="006D1760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6D1760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6D1760" w:rsidRPr="003F477D" w:rsidRDefault="006D1760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2139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6D1760" w:rsidRPr="003F477D" w:rsidRDefault="006D1760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6D1760" w:rsidRPr="003F477D" w:rsidRDefault="006D1760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2139</w:t>
            </w:r>
          </w:p>
        </w:tc>
      </w:tr>
      <w:tr w:rsidR="006D1760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D1760" w:rsidRPr="003F477D" w:rsidRDefault="006D1760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2139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6D1760" w:rsidRPr="003F477D" w:rsidRDefault="006D1760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-58642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6D1760" w:rsidRPr="003F477D" w:rsidRDefault="006D1760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-56503</w:t>
            </w:r>
          </w:p>
        </w:tc>
      </w:tr>
      <w:tr w:rsidR="006D1760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6D1760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D1760" w:rsidRPr="003F477D" w:rsidRDefault="006D1760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142737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6D1760" w:rsidRPr="003F477D" w:rsidRDefault="006D1760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29670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6D1760" w:rsidRPr="003F477D" w:rsidRDefault="006D1760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172407</w:t>
            </w:r>
          </w:p>
        </w:tc>
      </w:tr>
      <w:tr w:rsidR="006D1760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6D1760" w:rsidRPr="003F477D" w:rsidRDefault="006D1760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6D1760" w:rsidRPr="003F477D" w:rsidRDefault="006D1760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6D1760" w:rsidRPr="003F477D" w:rsidRDefault="006D1760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6D1760" w:rsidRPr="003F477D" w:rsidRDefault="006D1760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6D1760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6D1760" w:rsidRPr="003F477D" w:rsidRDefault="006D1760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6D1760" w:rsidRPr="003F477D" w:rsidRDefault="006D1760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6D1760" w:rsidRPr="003F477D" w:rsidRDefault="006D1760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6D1760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6D1760" w:rsidRPr="003F477D" w:rsidRDefault="006D1760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6D1760" w:rsidRPr="003F477D" w:rsidRDefault="006D1760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6D1760" w:rsidRPr="003F477D" w:rsidRDefault="006D1760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6D1760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6D1760" w:rsidRPr="003F477D" w:rsidRDefault="006D1760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6D1760" w:rsidRPr="003F477D" w:rsidRDefault="006D1760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6D1760" w:rsidRPr="003F477D" w:rsidRDefault="006D1760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6D1760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6D1760" w:rsidRPr="003F477D" w:rsidRDefault="006D1760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38479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6D1760" w:rsidRPr="003F477D" w:rsidRDefault="006D1760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6D1760" w:rsidRPr="003F477D" w:rsidRDefault="006D1760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38479</w:t>
            </w:r>
          </w:p>
        </w:tc>
      </w:tr>
      <w:tr w:rsidR="006D1760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6D1760" w:rsidRPr="003F477D" w:rsidRDefault="006D1760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2313</w:t>
            </w:r>
          </w:p>
        </w:tc>
        <w:tc>
          <w:tcPr>
            <w:tcW w:w="1843" w:type="dxa"/>
            <w:vAlign w:val="center"/>
          </w:tcPr>
          <w:p w:rsidR="006D1760" w:rsidRPr="003F477D" w:rsidRDefault="006D1760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6D1760" w:rsidRPr="003F477D" w:rsidRDefault="006D1760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2313</w:t>
            </w:r>
          </w:p>
        </w:tc>
      </w:tr>
      <w:tr w:rsidR="006D1760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D1760" w:rsidRPr="003F477D" w:rsidRDefault="006D1760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183529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6D1760" w:rsidRPr="003F477D" w:rsidRDefault="006D1760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29670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6D1760" w:rsidRPr="003F477D" w:rsidRDefault="006D1760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213199</w:t>
            </w:r>
          </w:p>
        </w:tc>
      </w:tr>
    </w:tbl>
    <w:p w:rsidR="006D1760" w:rsidRDefault="006D1760" w:rsidP="0003344F">
      <w:pPr>
        <w:spacing w:after="0" w:line="240" w:lineRule="auto"/>
        <w:jc w:val="both"/>
        <w:rPr>
          <w:szCs w:val="22"/>
        </w:rPr>
      </w:pPr>
    </w:p>
    <w:p w:rsidR="006D1760" w:rsidRPr="003F477D" w:rsidRDefault="006D1760" w:rsidP="0003344F">
      <w:pPr>
        <w:spacing w:after="0" w:line="240" w:lineRule="auto"/>
        <w:jc w:val="both"/>
        <w:rPr>
          <w:szCs w:val="22"/>
        </w:rPr>
      </w:pPr>
    </w:p>
    <w:p w:rsidR="006D1760" w:rsidRPr="003F477D" w:rsidRDefault="006D1760" w:rsidP="006A4709">
      <w:pPr>
        <w:pStyle w:val="Title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prílohe č. 3 časti F. písm. t) a u)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4746"/>
        <w:gridCol w:w="2268"/>
        <w:gridCol w:w="2196"/>
      </w:tblGrid>
      <w:tr w:rsidR="006D1760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6D1760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Hodnota predmetu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Hodnota</w:t>
            </w:r>
            <w:r w:rsidRPr="003F477D">
              <w:br/>
              <w:t> pohľadávky</w:t>
            </w:r>
          </w:p>
        </w:tc>
      </w:tr>
      <w:tr w:rsidR="006D1760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D1760" w:rsidRPr="003F477D" w:rsidRDefault="006D1760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6D1760" w:rsidRPr="003F477D" w:rsidRDefault="006D1760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6D1760" w:rsidRPr="003F477D" w:rsidRDefault="006D1760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6D1760" w:rsidRDefault="006D1760" w:rsidP="00DB1EA0">
      <w:pPr>
        <w:pStyle w:val="Title"/>
        <w:spacing w:before="0" w:beforeAutospacing="0" w:after="0"/>
        <w:jc w:val="left"/>
        <w:rPr>
          <w:szCs w:val="22"/>
        </w:rPr>
      </w:pPr>
    </w:p>
    <w:p w:rsidR="006D1760" w:rsidRPr="009F39E7" w:rsidRDefault="006D1760" w:rsidP="009F39E7"/>
    <w:p w:rsidR="006D1760" w:rsidRPr="003F477D" w:rsidRDefault="006D1760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 prílohe č. 3 časti F. písm. w) o krátkodobom finančnom majetku </w:t>
      </w:r>
    </w:p>
    <w:p w:rsidR="006D1760" w:rsidRPr="003F477D" w:rsidRDefault="006D1760" w:rsidP="0003344F">
      <w:pPr>
        <w:pStyle w:val="Title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239"/>
        <w:gridCol w:w="2642"/>
        <w:gridCol w:w="2405"/>
      </w:tblGrid>
      <w:tr w:rsidR="006D1760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6D1760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D1760" w:rsidRPr="003F477D" w:rsidRDefault="006D1760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109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6D1760" w:rsidRPr="003F477D" w:rsidRDefault="006D1760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6D1760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</w:tcPr>
          <w:p w:rsidR="006D1760" w:rsidRPr="003F477D" w:rsidRDefault="006D1760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6D1760" w:rsidRPr="003F477D" w:rsidRDefault="006D1760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48</w:t>
            </w:r>
          </w:p>
        </w:tc>
        <w:tc>
          <w:tcPr>
            <w:tcW w:w="2405" w:type="dxa"/>
            <w:vAlign w:val="center"/>
          </w:tcPr>
          <w:p w:rsidR="006D1760" w:rsidRPr="003F477D" w:rsidRDefault="006D1760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6D1760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</w:tcPr>
          <w:p w:rsidR="006D1760" w:rsidRPr="003F477D" w:rsidRDefault="006D1760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6D1760" w:rsidRPr="003F477D" w:rsidRDefault="006D1760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6D1760" w:rsidRPr="003F477D" w:rsidRDefault="006D1760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6D1760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6D1760" w:rsidRPr="003F477D" w:rsidRDefault="006D1760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-1403</w:t>
            </w:r>
          </w:p>
        </w:tc>
        <w:tc>
          <w:tcPr>
            <w:tcW w:w="2405" w:type="dxa"/>
            <w:vAlign w:val="center"/>
          </w:tcPr>
          <w:p w:rsidR="006D1760" w:rsidRPr="003F477D" w:rsidRDefault="006D1760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6D1760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D1760" w:rsidRPr="003F477D" w:rsidRDefault="006D1760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-1246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6D1760" w:rsidRPr="003F477D" w:rsidRDefault="006D1760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6D1760" w:rsidRDefault="006D1760" w:rsidP="0003344F">
      <w:pPr>
        <w:pStyle w:val="Title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6D1760" w:rsidRPr="003F477D" w:rsidRDefault="006D1760" w:rsidP="0003344F">
      <w:pPr>
        <w:pStyle w:val="Title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2826"/>
        <w:gridCol w:w="1463"/>
        <w:gridCol w:w="1161"/>
        <w:gridCol w:w="937"/>
        <w:gridCol w:w="1215"/>
        <w:gridCol w:w="1608"/>
      </w:tblGrid>
      <w:tr w:rsidR="006D1760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6D1760" w:rsidRPr="003F477D" w:rsidRDefault="006D1760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6D1760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E04DF3">
            <w:pPr>
              <w:pStyle w:val="TopHeader"/>
            </w:pPr>
            <w:r w:rsidRPr="003F477D">
              <w:t>Prírastky</w:t>
            </w:r>
          </w:p>
          <w:p w:rsidR="006D1760" w:rsidRPr="003F477D" w:rsidRDefault="006D1760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E04DF3">
            <w:pPr>
              <w:pStyle w:val="TopHeader"/>
            </w:pPr>
            <w:r w:rsidRPr="003F477D">
              <w:t>Úbytky</w:t>
            </w:r>
          </w:p>
          <w:p w:rsidR="006D1760" w:rsidRPr="003F477D" w:rsidRDefault="006D1760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9C21AB" w:rsidRDefault="006D1760" w:rsidP="00E04DF3">
            <w:pPr>
              <w:pStyle w:val="TopHeader"/>
            </w:pPr>
            <w:r w:rsidRPr="009C21AB">
              <w:t>Presuny</w:t>
            </w:r>
          </w:p>
          <w:p w:rsidR="006D1760" w:rsidRPr="003F477D" w:rsidRDefault="006D1760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6D1760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D1760" w:rsidRPr="003F477D" w:rsidRDefault="006D1760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6D1760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D1760" w:rsidRPr="003F477D" w:rsidRDefault="006D1760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6D1760" w:rsidRPr="003F477D" w:rsidRDefault="006D1760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6D1760" w:rsidRPr="003F477D" w:rsidRDefault="006D1760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6D1760" w:rsidRPr="003F477D" w:rsidRDefault="006D1760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6D1760" w:rsidRPr="003F477D" w:rsidRDefault="006D1760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</w:tcPr>
          <w:p w:rsidR="006D1760" w:rsidRPr="003F477D" w:rsidRDefault="006D1760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6D1760" w:rsidRPr="003F477D" w:rsidRDefault="006D1760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6D1760" w:rsidRPr="003F477D" w:rsidRDefault="006D1760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6D1760" w:rsidRPr="003F477D" w:rsidRDefault="006D1760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6D1760" w:rsidRPr="003F477D" w:rsidRDefault="006D1760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6D1760" w:rsidRPr="003F477D" w:rsidRDefault="006D1760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6D1760" w:rsidRPr="003F477D" w:rsidRDefault="006D1760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6D1760" w:rsidRPr="003F477D" w:rsidRDefault="006D1760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6D1760" w:rsidRPr="003F477D" w:rsidRDefault="006D1760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6D1760" w:rsidRPr="003F477D" w:rsidRDefault="006D1760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6D1760" w:rsidRPr="003F477D" w:rsidRDefault="006D1760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6D1760" w:rsidRPr="003F477D" w:rsidRDefault="006D1760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6D1760" w:rsidRPr="003F477D" w:rsidRDefault="006D1760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6D1760" w:rsidRPr="003F477D" w:rsidRDefault="006D1760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6D1760" w:rsidRPr="003F477D" w:rsidRDefault="006D1760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6D1760" w:rsidRPr="003F477D" w:rsidRDefault="006D1760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6D1760" w:rsidRPr="003F477D" w:rsidRDefault="006D1760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6D1760" w:rsidRPr="003F477D" w:rsidRDefault="006D1760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6D1760" w:rsidRPr="003F477D" w:rsidRDefault="006D1760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6D1760" w:rsidRPr="003F477D" w:rsidRDefault="006D1760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6D1760" w:rsidRPr="003F477D" w:rsidRDefault="006D1760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6D1760" w:rsidRPr="003F477D" w:rsidRDefault="006D1760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6D1760" w:rsidRPr="003F477D" w:rsidRDefault="006D1760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6D1760" w:rsidRPr="003F477D" w:rsidRDefault="006D1760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6D1760" w:rsidRPr="003F477D" w:rsidRDefault="006D1760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6D1760" w:rsidRPr="003F477D" w:rsidRDefault="006D1760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D1760" w:rsidRPr="003F477D" w:rsidRDefault="006D1760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6D1760" w:rsidRPr="003F477D" w:rsidRDefault="006D1760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6D1760" w:rsidRPr="003F477D" w:rsidRDefault="006D1760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6D1760" w:rsidRPr="003F477D" w:rsidRDefault="006D1760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6D1760" w:rsidRPr="003F477D" w:rsidRDefault="006D1760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6D1760" w:rsidRPr="003F477D" w:rsidRDefault="006D1760" w:rsidP="0003344F">
      <w:pPr>
        <w:pStyle w:val="Title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6D1760" w:rsidRPr="003F477D" w:rsidRDefault="006D1760" w:rsidP="00EA41E2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Informácie k </w:t>
      </w:r>
      <w:r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časti  F. písm. x) 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2742"/>
        <w:gridCol w:w="1437"/>
        <w:gridCol w:w="992"/>
        <w:gridCol w:w="1418"/>
        <w:gridCol w:w="1417"/>
        <w:gridCol w:w="1204"/>
      </w:tblGrid>
      <w:tr w:rsidR="006D1760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EA41E2">
            <w:pPr>
              <w:pStyle w:val="TopHeader"/>
            </w:pPr>
            <w:r w:rsidRPr="003F477D">
              <w:t>Stav OP</w:t>
            </w:r>
          </w:p>
          <w:p w:rsidR="006D1760" w:rsidRPr="003F477D" w:rsidRDefault="006D1760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Tvorba </w:t>
            </w:r>
            <w:r>
              <w:br/>
            </w:r>
            <w:r w:rsidRPr="003F477D">
              <w:t>OP</w:t>
            </w:r>
          </w:p>
          <w:p w:rsidR="006D1760" w:rsidRPr="003F477D" w:rsidRDefault="006D1760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Zúčtovanie OP z dôvodu zániku opodstatne-nosti</w:t>
            </w:r>
          </w:p>
          <w:p w:rsidR="006D1760" w:rsidRPr="003F477D" w:rsidRDefault="006D1760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6D1760" w:rsidRPr="003F477D" w:rsidRDefault="006D1760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6D1760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6D1760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6D1760" w:rsidRPr="003F477D" w:rsidRDefault="006D1760" w:rsidP="0005176E">
      <w:pPr>
        <w:pStyle w:val="Title"/>
        <w:spacing w:before="0" w:beforeAutospacing="0" w:after="120"/>
        <w:ind w:left="357"/>
        <w:jc w:val="both"/>
        <w:rPr>
          <w:szCs w:val="22"/>
        </w:rPr>
      </w:pPr>
    </w:p>
    <w:p w:rsidR="006D1760" w:rsidRPr="003F477D" w:rsidRDefault="006D1760" w:rsidP="00EA41E2">
      <w:pPr>
        <w:pStyle w:val="Title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 prílohe č. 3 časti F. písm. y) 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6872"/>
        <w:gridCol w:w="2338"/>
      </w:tblGrid>
      <w:tr w:rsidR="006D1760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6D1760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6D1760" w:rsidRDefault="006D1760" w:rsidP="00CF3093">
      <w:pPr>
        <w:pStyle w:val="Title"/>
        <w:spacing w:before="0" w:beforeAutospacing="0" w:after="0"/>
        <w:ind w:left="360"/>
        <w:jc w:val="left"/>
        <w:rPr>
          <w:szCs w:val="22"/>
        </w:rPr>
      </w:pPr>
    </w:p>
    <w:p w:rsidR="006D1760" w:rsidRPr="0005176E" w:rsidRDefault="006D1760" w:rsidP="0005176E">
      <w:pPr>
        <w:spacing w:after="0"/>
      </w:pPr>
    </w:p>
    <w:p w:rsidR="006D1760" w:rsidRPr="003F477D" w:rsidRDefault="006D1760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F. písm.  za) 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398"/>
        <w:gridCol w:w="1811"/>
        <w:gridCol w:w="2268"/>
        <w:gridCol w:w="1809"/>
      </w:tblGrid>
      <w:tr w:rsidR="006D1760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Zvýšenie/ zníženie hodnoty</w:t>
            </w:r>
          </w:p>
          <w:p w:rsidR="006D1760" w:rsidRPr="003F477D" w:rsidRDefault="006D1760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>
              <w:t>-</w:t>
            </w:r>
            <w:r w:rsidRPr="003F477D">
              <w:t>renia</w:t>
            </w:r>
            <w:r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Vplyv </w:t>
            </w:r>
          </w:p>
          <w:p w:rsidR="006D1760" w:rsidRPr="003F477D" w:rsidRDefault="006D1760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6D1760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6D1760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6D1760" w:rsidRPr="003F477D" w:rsidRDefault="006D1760" w:rsidP="0003344F">
      <w:pPr>
        <w:spacing w:after="0" w:line="240" w:lineRule="auto"/>
        <w:rPr>
          <w:szCs w:val="22"/>
        </w:rPr>
      </w:pPr>
    </w:p>
    <w:p w:rsidR="006D1760" w:rsidRPr="003F477D" w:rsidRDefault="006D1760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F. písm. zc) o majetku prenajatom formou finančného prenájmu</w:t>
      </w:r>
    </w:p>
    <w:tbl>
      <w:tblPr>
        <w:tblW w:w="5000" w:type="pct"/>
        <w:jc w:val="center"/>
        <w:tblLook w:val="00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6D1760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6D1760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Splatnosť</w:t>
            </w:r>
          </w:p>
        </w:tc>
      </w:tr>
      <w:tr w:rsidR="006D1760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6D1760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6D1760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D1760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D1760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6D1760" w:rsidRPr="003F477D" w:rsidRDefault="006D1760" w:rsidP="0003344F">
      <w:pPr>
        <w:pStyle w:val="Title"/>
        <w:spacing w:before="0" w:beforeAutospacing="0" w:after="0"/>
        <w:jc w:val="both"/>
        <w:rPr>
          <w:szCs w:val="22"/>
        </w:rPr>
      </w:pPr>
    </w:p>
    <w:p w:rsidR="006D1760" w:rsidRPr="003F477D" w:rsidRDefault="006D1760" w:rsidP="006A4709">
      <w:pPr>
        <w:pStyle w:val="Title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prílohe č. 3 časti G. písm. a) tretiemu bodu o rozdelení účtovného zisku alebo o vysporiadaní účtovnej straty </w:t>
      </w:r>
    </w:p>
    <w:p w:rsidR="006D1760" w:rsidRPr="003F477D" w:rsidRDefault="006D1760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0A0"/>
      </w:tblPr>
      <w:tblGrid>
        <w:gridCol w:w="6771"/>
        <w:gridCol w:w="2517"/>
      </w:tblGrid>
      <w:tr w:rsidR="006D1760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6D1760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8B38E4" w:rsidRDefault="006D1760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6D1760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6D1760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6D1760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6D1760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6D1760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6D1760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6D1760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6D1760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6D1760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6D1760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8B38E4" w:rsidRDefault="006D1760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6D1760" w:rsidRDefault="006D1760" w:rsidP="0003344F">
      <w:pPr>
        <w:spacing w:after="0" w:line="240" w:lineRule="auto"/>
        <w:rPr>
          <w:szCs w:val="22"/>
        </w:rPr>
      </w:pPr>
    </w:p>
    <w:p w:rsidR="006D1760" w:rsidRDefault="006D1760" w:rsidP="0003344F">
      <w:pPr>
        <w:spacing w:after="0" w:line="240" w:lineRule="auto"/>
        <w:rPr>
          <w:szCs w:val="22"/>
        </w:rPr>
      </w:pPr>
    </w:p>
    <w:p w:rsidR="006D1760" w:rsidRDefault="006D1760" w:rsidP="0003344F">
      <w:pPr>
        <w:spacing w:after="0" w:line="240" w:lineRule="auto"/>
        <w:rPr>
          <w:szCs w:val="22"/>
        </w:rPr>
      </w:pPr>
    </w:p>
    <w:p w:rsidR="006D1760" w:rsidRDefault="006D1760" w:rsidP="0003344F">
      <w:pPr>
        <w:spacing w:after="0" w:line="240" w:lineRule="auto"/>
        <w:rPr>
          <w:szCs w:val="22"/>
        </w:rPr>
      </w:pPr>
    </w:p>
    <w:p w:rsidR="006D1760" w:rsidRDefault="006D1760" w:rsidP="0003344F">
      <w:pPr>
        <w:spacing w:after="0" w:line="240" w:lineRule="auto"/>
        <w:rPr>
          <w:szCs w:val="22"/>
        </w:rPr>
      </w:pPr>
    </w:p>
    <w:p w:rsidR="006D1760" w:rsidRPr="003F477D" w:rsidRDefault="006D1760" w:rsidP="0003344F">
      <w:pPr>
        <w:spacing w:after="0" w:line="240" w:lineRule="auto"/>
        <w:rPr>
          <w:szCs w:val="22"/>
        </w:rPr>
      </w:pPr>
    </w:p>
    <w:p w:rsidR="006D1760" w:rsidRPr="003F477D" w:rsidRDefault="006D1760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0A0"/>
      </w:tblPr>
      <w:tblGrid>
        <w:gridCol w:w="6771"/>
        <w:gridCol w:w="2517"/>
      </w:tblGrid>
      <w:tr w:rsidR="006D1760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6D1760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21186</w:t>
            </w:r>
          </w:p>
        </w:tc>
      </w:tr>
      <w:tr w:rsidR="006D1760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6D1760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6D1760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6D1760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6D1760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6D1760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21186</w:t>
            </w:r>
          </w:p>
        </w:tc>
      </w:tr>
      <w:tr w:rsidR="006D1760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6D1760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21186</w:t>
            </w:r>
          </w:p>
        </w:tc>
      </w:tr>
    </w:tbl>
    <w:p w:rsidR="006D1760" w:rsidRPr="003F477D" w:rsidRDefault="006D1760" w:rsidP="007B2E0B">
      <w:pPr>
        <w:pStyle w:val="Title"/>
        <w:spacing w:before="0" w:beforeAutospacing="0" w:after="0"/>
        <w:jc w:val="left"/>
        <w:rPr>
          <w:szCs w:val="22"/>
        </w:rPr>
      </w:pPr>
    </w:p>
    <w:p w:rsidR="006D1760" w:rsidRPr="003F477D" w:rsidRDefault="006D1760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G. písm. b) o rezervách</w:t>
      </w:r>
    </w:p>
    <w:p w:rsidR="006D1760" w:rsidRPr="003F477D" w:rsidRDefault="006D1760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0A0"/>
      </w:tblPr>
      <w:tblGrid>
        <w:gridCol w:w="2519"/>
        <w:gridCol w:w="1952"/>
        <w:gridCol w:w="1024"/>
        <w:gridCol w:w="1135"/>
        <w:gridCol w:w="1133"/>
        <w:gridCol w:w="1525"/>
      </w:tblGrid>
      <w:tr w:rsidR="006D1760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6D1760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EA41E2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6D1760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6D1760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D1760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D1760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D1760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D1760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6D1760" w:rsidRPr="003F477D" w:rsidRDefault="006D1760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D1760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D1760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D1760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6D1760" w:rsidRPr="003F477D" w:rsidRDefault="006D1760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0A0"/>
      </w:tblPr>
      <w:tblGrid>
        <w:gridCol w:w="2519"/>
        <w:gridCol w:w="1952"/>
        <w:gridCol w:w="1024"/>
        <w:gridCol w:w="1135"/>
        <w:gridCol w:w="1133"/>
        <w:gridCol w:w="1525"/>
      </w:tblGrid>
      <w:tr w:rsidR="006D1760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6D1760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6D1760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6D1760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D1760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D1760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D1760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D1760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6D1760" w:rsidRPr="003F477D" w:rsidRDefault="006D1760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D1760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D1760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D1760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6D1760" w:rsidRPr="003F477D" w:rsidRDefault="006D1760" w:rsidP="007B2E0B">
      <w:pPr>
        <w:pStyle w:val="Title"/>
        <w:spacing w:before="0" w:beforeAutospacing="0" w:after="0"/>
        <w:jc w:val="left"/>
        <w:rPr>
          <w:szCs w:val="22"/>
        </w:rPr>
      </w:pPr>
    </w:p>
    <w:p w:rsidR="006D1760" w:rsidRPr="003F477D" w:rsidRDefault="006D1760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 časti G. písm. c) a d) o záväzkoch</w:t>
      </w:r>
    </w:p>
    <w:tbl>
      <w:tblPr>
        <w:tblW w:w="5000" w:type="pct"/>
        <w:jc w:val="center"/>
        <w:tblLook w:val="00A0"/>
      </w:tblPr>
      <w:tblGrid>
        <w:gridCol w:w="3756"/>
        <w:gridCol w:w="2921"/>
        <w:gridCol w:w="2609"/>
      </w:tblGrid>
      <w:tr w:rsidR="006D1760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6D1760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D1760" w:rsidRPr="003F477D" w:rsidRDefault="006D17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-88348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6D1760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D1760" w:rsidRPr="003F477D" w:rsidRDefault="006D17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6D1760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D1760" w:rsidRPr="003F477D" w:rsidRDefault="006D17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-88348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6D1760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D1760" w:rsidRPr="003F477D" w:rsidRDefault="006D17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859222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6D1760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D1760" w:rsidRPr="003F477D" w:rsidRDefault="006D17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859222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6D1760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D1760" w:rsidRPr="003F477D" w:rsidRDefault="006D17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6D1760" w:rsidRPr="003F477D" w:rsidRDefault="006D1760" w:rsidP="007B2E0B">
      <w:pPr>
        <w:pStyle w:val="Title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6D1760" w:rsidRPr="003F477D" w:rsidRDefault="006D1760" w:rsidP="006A4709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 prílohe č. 3 časti F. písm. v) a časti G. písm. f) o odloženej daňovej pohľadávke alebo o odloženom daňovom záväzku</w:t>
      </w:r>
    </w:p>
    <w:tbl>
      <w:tblPr>
        <w:tblW w:w="5000" w:type="pct"/>
        <w:tblLayout w:type="fixed"/>
        <w:tblLook w:val="00A0"/>
      </w:tblPr>
      <w:tblGrid>
        <w:gridCol w:w="4985"/>
        <w:gridCol w:w="2210"/>
        <w:gridCol w:w="2091"/>
      </w:tblGrid>
      <w:tr w:rsidR="006D1760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6D1760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D1760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D1760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D1760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D1760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D1760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D1760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D1760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D1760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D1760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D1760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Zaúčtovaná ako náklad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6D1760" w:rsidRPr="003F477D" w:rsidRDefault="006D1760" w:rsidP="007B2E0B">
      <w:pPr>
        <w:pStyle w:val="Title"/>
        <w:spacing w:before="0" w:beforeAutospacing="0" w:after="0"/>
        <w:jc w:val="left"/>
        <w:rPr>
          <w:szCs w:val="22"/>
        </w:rPr>
      </w:pPr>
    </w:p>
    <w:p w:rsidR="006D1760" w:rsidRPr="003F477D" w:rsidRDefault="006D1760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G. písm. g) o záväzkoch zo sociálneho fondu</w:t>
      </w:r>
    </w:p>
    <w:tbl>
      <w:tblPr>
        <w:tblW w:w="5000" w:type="pct"/>
        <w:jc w:val="center"/>
        <w:tblLook w:val="00A0"/>
      </w:tblPr>
      <w:tblGrid>
        <w:gridCol w:w="3958"/>
        <w:gridCol w:w="2645"/>
        <w:gridCol w:w="2685"/>
      </w:tblGrid>
      <w:tr w:rsidR="006D1760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6D1760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1760" w:rsidRPr="00504647" w:rsidRDefault="006D1760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204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6D1760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1760" w:rsidRPr="003F477D" w:rsidRDefault="006D1760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6D1760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1760" w:rsidRPr="003F477D" w:rsidRDefault="006D1760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6D1760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1760" w:rsidRPr="003F477D" w:rsidRDefault="006D1760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6D1760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1760" w:rsidRPr="003F477D" w:rsidRDefault="006D1760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6D1760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1760" w:rsidRPr="003F477D" w:rsidRDefault="006D1760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6D1760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D1760" w:rsidRPr="003F477D" w:rsidRDefault="006D1760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204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6D1760" w:rsidRPr="003F477D" w:rsidRDefault="006D1760" w:rsidP="0003344F">
      <w:pPr>
        <w:spacing w:after="0" w:line="240" w:lineRule="auto"/>
        <w:rPr>
          <w:szCs w:val="22"/>
        </w:rPr>
      </w:pPr>
    </w:p>
    <w:p w:rsidR="006D1760" w:rsidRPr="003F477D" w:rsidRDefault="006D1760" w:rsidP="006A4709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G. písm. h) o vydaných dlhopisoch</w:t>
      </w:r>
    </w:p>
    <w:tbl>
      <w:tblPr>
        <w:tblW w:w="5000" w:type="pct"/>
        <w:jc w:val="center"/>
        <w:tblLayout w:type="fixed"/>
        <w:tblLook w:val="00A0"/>
      </w:tblPr>
      <w:tblGrid>
        <w:gridCol w:w="2191"/>
        <w:gridCol w:w="1419"/>
        <w:gridCol w:w="1419"/>
        <w:gridCol w:w="1419"/>
        <w:gridCol w:w="1419"/>
        <w:gridCol w:w="1419"/>
      </w:tblGrid>
      <w:tr w:rsidR="006D1760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Splatnosť</w:t>
            </w:r>
          </w:p>
        </w:tc>
      </w:tr>
      <w:tr w:rsidR="006D1760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D1760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D1760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D1760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6D1760" w:rsidRPr="003F477D" w:rsidRDefault="006D1760" w:rsidP="0003344F">
      <w:pPr>
        <w:pStyle w:val="Title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6D1760" w:rsidRPr="003F477D" w:rsidRDefault="006D1760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prílohe č. 3 časti G. písm. i) o bankových úveroch, pôžičkách a krátkodobých finančných výpomociach</w:t>
      </w:r>
    </w:p>
    <w:p w:rsidR="006D1760" w:rsidRPr="003F477D" w:rsidRDefault="006D1760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6D1760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6D1760" w:rsidRPr="003F477D" w:rsidRDefault="006D1760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6D1760" w:rsidRPr="003F477D" w:rsidRDefault="006D1760" w:rsidP="005E3B59">
            <w:pPr>
              <w:pStyle w:val="TopHeader"/>
            </w:pPr>
            <w:r w:rsidRPr="003F477D">
              <w:t>Suma istiny v eurách</w:t>
            </w:r>
          </w:p>
          <w:p w:rsidR="006D1760" w:rsidRPr="003F477D" w:rsidRDefault="006D1760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6D1760" w:rsidRPr="003F477D" w:rsidRDefault="006D1760" w:rsidP="00EA41E2">
            <w:pPr>
              <w:pStyle w:val="TopHeader"/>
            </w:pPr>
            <w:r w:rsidRPr="003F477D">
              <w:t>Suma istiny v príslušnej mene za bezprostred-ne predchá-dzajúce účtovné obdobie</w:t>
            </w:r>
          </w:p>
        </w:tc>
      </w:tr>
      <w:tr w:rsidR="006D1760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6D1760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6D1760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D1760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D1760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D1760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6D1760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D1760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D1760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6D1760" w:rsidRPr="003F477D" w:rsidRDefault="006D1760" w:rsidP="0003344F">
      <w:pPr>
        <w:spacing w:after="0" w:line="240" w:lineRule="auto"/>
        <w:rPr>
          <w:szCs w:val="22"/>
        </w:rPr>
      </w:pPr>
    </w:p>
    <w:p w:rsidR="006D1760" w:rsidRPr="003F477D" w:rsidRDefault="006D1760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6D1760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6D1760" w:rsidRPr="003F477D" w:rsidRDefault="006D1760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6D1760" w:rsidRPr="003F477D" w:rsidRDefault="006D1760" w:rsidP="00083A25">
            <w:pPr>
              <w:pStyle w:val="TopHeader"/>
            </w:pPr>
            <w:r w:rsidRPr="003F477D">
              <w:t>Suma istiny v eurách</w:t>
            </w:r>
          </w:p>
          <w:p w:rsidR="006D1760" w:rsidRPr="003F477D" w:rsidRDefault="006D1760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6D1760" w:rsidRPr="003F477D" w:rsidRDefault="006D1760" w:rsidP="00DC066D">
            <w:pPr>
              <w:pStyle w:val="TopHeader"/>
            </w:pPr>
            <w:r w:rsidRPr="003F477D">
              <w:t>Suma istiny v príslušnej mene za bezprostredne predchádzajú</w:t>
            </w:r>
            <w:r>
              <w:t>-</w:t>
            </w:r>
            <w:r w:rsidRPr="003F477D">
              <w:t>ce účtovné obdobie</w:t>
            </w:r>
          </w:p>
        </w:tc>
      </w:tr>
      <w:tr w:rsidR="006D1760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6D1760" w:rsidRPr="003F477D" w:rsidRDefault="006D1760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6D1760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6D1760" w:rsidRPr="003F477D" w:rsidRDefault="006D1760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6D1760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6D1760" w:rsidRPr="003F477D" w:rsidRDefault="006D1760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</w:tcPr>
          <w:p w:rsidR="006D1760" w:rsidRPr="003F477D" w:rsidRDefault="006D1760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</w:tcPr>
          <w:p w:rsidR="006D1760" w:rsidRPr="003F477D" w:rsidRDefault="006D1760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</w:tcPr>
          <w:p w:rsidR="006D1760" w:rsidRPr="003F477D" w:rsidRDefault="006D1760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6D1760" w:rsidRPr="003F477D" w:rsidRDefault="006D1760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</w:tcPr>
          <w:p w:rsidR="006D1760" w:rsidRPr="003F477D" w:rsidRDefault="006D1760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D1760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6D1760" w:rsidRPr="003F477D" w:rsidRDefault="006D1760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</w:tcPr>
          <w:p w:rsidR="006D1760" w:rsidRPr="003F477D" w:rsidRDefault="006D1760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</w:tcPr>
          <w:p w:rsidR="006D1760" w:rsidRPr="003F477D" w:rsidRDefault="006D1760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6D1760" w:rsidRPr="003F477D" w:rsidRDefault="006D1760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6D1760" w:rsidRPr="003F477D" w:rsidRDefault="006D1760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6D1760" w:rsidRPr="003F477D" w:rsidRDefault="006D1760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D1760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6D1760" w:rsidRPr="003F477D" w:rsidRDefault="006D1760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</w:tcPr>
          <w:p w:rsidR="006D1760" w:rsidRPr="003F477D" w:rsidRDefault="006D1760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</w:tcPr>
          <w:p w:rsidR="006D1760" w:rsidRPr="003F477D" w:rsidRDefault="006D1760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6D1760" w:rsidRPr="003F477D" w:rsidRDefault="006D1760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6D1760" w:rsidRPr="003F477D" w:rsidRDefault="006D1760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6D1760" w:rsidRPr="003F477D" w:rsidRDefault="006D1760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D1760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6D1760" w:rsidRPr="003F477D" w:rsidRDefault="006D1760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6D1760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6D1760" w:rsidRPr="003F477D" w:rsidRDefault="006D1760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</w:tcPr>
          <w:p w:rsidR="006D1760" w:rsidRPr="003F477D" w:rsidRDefault="006D1760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</w:tcPr>
          <w:p w:rsidR="006D1760" w:rsidRPr="003F477D" w:rsidRDefault="006D1760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</w:tcPr>
          <w:p w:rsidR="006D1760" w:rsidRPr="003F477D" w:rsidRDefault="006D1760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6D1760" w:rsidRPr="003F477D" w:rsidRDefault="006D1760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</w:tcPr>
          <w:p w:rsidR="006D1760" w:rsidRPr="003F477D" w:rsidRDefault="006D1760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D1760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6D1760" w:rsidRPr="003F477D" w:rsidRDefault="006D1760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</w:tcPr>
          <w:p w:rsidR="006D1760" w:rsidRPr="003F477D" w:rsidRDefault="006D1760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</w:tcPr>
          <w:p w:rsidR="006D1760" w:rsidRPr="003F477D" w:rsidRDefault="006D1760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6D1760" w:rsidRPr="003F477D" w:rsidRDefault="006D1760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6D1760" w:rsidRPr="003F477D" w:rsidRDefault="006D1760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6D1760" w:rsidRPr="003F477D" w:rsidRDefault="006D1760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D1760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6D1760" w:rsidRPr="003F477D" w:rsidRDefault="006D1760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6D1760" w:rsidRPr="003F477D" w:rsidRDefault="006D1760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6D1760" w:rsidRPr="003F477D" w:rsidRDefault="006D1760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6D1760" w:rsidRPr="003F477D" w:rsidRDefault="006D1760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6D1760" w:rsidRPr="003F477D" w:rsidRDefault="006D1760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6D1760" w:rsidRPr="003F477D" w:rsidRDefault="006D1760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6D1760" w:rsidRPr="003F477D" w:rsidRDefault="006D1760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6D1760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6D1760" w:rsidRPr="003F477D" w:rsidRDefault="006D1760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6D1760" w:rsidRPr="003F477D" w:rsidRDefault="006D1760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6D1760" w:rsidRPr="003F477D" w:rsidRDefault="006D1760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6D1760" w:rsidRPr="003F477D" w:rsidRDefault="006D1760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6D1760" w:rsidRPr="003F477D" w:rsidRDefault="006D1760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6D1760" w:rsidRPr="003F477D" w:rsidRDefault="006D1760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6D1760" w:rsidRPr="003F477D" w:rsidRDefault="006D1760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6D1760" w:rsidRPr="003F477D" w:rsidRDefault="006D1760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6D1760" w:rsidRPr="003F477D" w:rsidRDefault="006D1760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6D1760" w:rsidRPr="003F477D" w:rsidRDefault="006D1760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6D1760" w:rsidRPr="003F477D" w:rsidRDefault="006D1760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6D1760" w:rsidRPr="003F477D" w:rsidRDefault="006D1760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6D1760" w:rsidRPr="003F477D" w:rsidRDefault="006D1760" w:rsidP="0003344F">
      <w:pPr>
        <w:spacing w:after="0" w:line="240" w:lineRule="auto"/>
        <w:rPr>
          <w:szCs w:val="22"/>
        </w:rPr>
      </w:pPr>
    </w:p>
    <w:p w:rsidR="006D1760" w:rsidRPr="003F477D" w:rsidRDefault="006D1760" w:rsidP="000D22CE">
      <w:pPr>
        <w:pStyle w:val="Title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 prílohe č. 3 časti  G. písm. k) o významných položkách derivátov za bežné účtovné obdobie </w:t>
      </w:r>
    </w:p>
    <w:p w:rsidR="006D1760" w:rsidRPr="003F477D" w:rsidRDefault="006D1760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0A0"/>
      </w:tblPr>
      <w:tblGrid>
        <w:gridCol w:w="3963"/>
        <w:gridCol w:w="1491"/>
        <w:gridCol w:w="14"/>
        <w:gridCol w:w="1616"/>
        <w:gridCol w:w="2202"/>
      </w:tblGrid>
      <w:tr w:rsidR="006D1760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Dohodnutá cena podkladového nástroja</w:t>
            </w:r>
          </w:p>
        </w:tc>
      </w:tr>
      <w:tr w:rsidR="006D1760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6D1760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6D1760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6D1760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6D1760" w:rsidRDefault="006D1760" w:rsidP="0003344F">
      <w:pPr>
        <w:spacing w:after="0" w:line="240" w:lineRule="auto"/>
        <w:rPr>
          <w:szCs w:val="22"/>
        </w:rPr>
      </w:pPr>
    </w:p>
    <w:p w:rsidR="006D1760" w:rsidRPr="003F477D" w:rsidRDefault="006D1760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0A0"/>
      </w:tblPr>
      <w:tblGrid>
        <w:gridCol w:w="3953"/>
        <w:gridCol w:w="1682"/>
        <w:gridCol w:w="992"/>
        <w:gridCol w:w="1701"/>
        <w:gridCol w:w="958"/>
      </w:tblGrid>
      <w:tr w:rsidR="006D1760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6D1760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6D1760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vlastné imanie</w:t>
            </w:r>
          </w:p>
        </w:tc>
      </w:tr>
      <w:tr w:rsidR="006D1760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6D1760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1760" w:rsidRPr="003F477D" w:rsidRDefault="006D1760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1760" w:rsidRPr="003F477D" w:rsidRDefault="006D1760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1760" w:rsidRPr="003F477D" w:rsidRDefault="006D1760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D1760" w:rsidRPr="003F477D" w:rsidRDefault="006D1760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6D1760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D1760" w:rsidRPr="003F477D" w:rsidRDefault="006D1760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1760" w:rsidRPr="003F477D" w:rsidRDefault="006D1760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1760" w:rsidRPr="003F477D" w:rsidRDefault="006D1760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D1760" w:rsidRPr="003F477D" w:rsidRDefault="006D1760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6D1760" w:rsidRPr="003F477D" w:rsidRDefault="006D1760" w:rsidP="007B2E0B">
      <w:pPr>
        <w:pStyle w:val="Title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6D1760" w:rsidRPr="003F477D" w:rsidRDefault="006D1760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G. písm. l) o položkách zabezpečených derivátmi</w:t>
      </w:r>
    </w:p>
    <w:tbl>
      <w:tblPr>
        <w:tblW w:w="5000" w:type="pct"/>
        <w:jc w:val="center"/>
        <w:tblLook w:val="00A0"/>
      </w:tblPr>
      <w:tblGrid>
        <w:gridCol w:w="5299"/>
        <w:gridCol w:w="1983"/>
        <w:gridCol w:w="2004"/>
      </w:tblGrid>
      <w:tr w:rsidR="006D1760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Reálna hodnota</w:t>
            </w:r>
          </w:p>
        </w:tc>
      </w:tr>
      <w:tr w:rsidR="006D1760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6D1760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6D1760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 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D1760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 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D1760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D1760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D1760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6D1760" w:rsidRDefault="006D1760" w:rsidP="00DC066D">
      <w:pPr>
        <w:pStyle w:val="Title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D1760" w:rsidRDefault="006D1760" w:rsidP="006B42EC"/>
    <w:p w:rsidR="006D1760" w:rsidRDefault="006D1760" w:rsidP="006B42EC"/>
    <w:p w:rsidR="006D1760" w:rsidRPr="006B42EC" w:rsidRDefault="006D1760" w:rsidP="006B42EC"/>
    <w:p w:rsidR="006D1760" w:rsidRPr="003F477D" w:rsidRDefault="006D1760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G. písm. m) o majetku prenajatom formou finančného prenájmu</w:t>
      </w:r>
    </w:p>
    <w:tbl>
      <w:tblPr>
        <w:tblW w:w="5000" w:type="pct"/>
        <w:jc w:val="center"/>
        <w:tblLayout w:type="fixed"/>
        <w:tblLook w:val="00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6D1760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6D1760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Splatnosť</w:t>
            </w:r>
          </w:p>
        </w:tc>
      </w:tr>
      <w:tr w:rsidR="006D1760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6D1760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6D1760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1760" w:rsidRPr="003F477D" w:rsidRDefault="006D1760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1760" w:rsidRPr="003F477D" w:rsidRDefault="006D1760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D1760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1760" w:rsidRPr="003F477D" w:rsidRDefault="006D1760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1760" w:rsidRPr="003F477D" w:rsidRDefault="006D1760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D1760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D1760" w:rsidRPr="003F477D" w:rsidRDefault="006D1760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D1760" w:rsidRPr="003F477D" w:rsidRDefault="006D1760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6D1760" w:rsidRPr="003F477D" w:rsidRDefault="006D1760" w:rsidP="0003344F">
      <w:pPr>
        <w:spacing w:after="0" w:line="240" w:lineRule="auto"/>
        <w:rPr>
          <w:szCs w:val="22"/>
        </w:rPr>
      </w:pPr>
    </w:p>
    <w:p w:rsidR="006D1760" w:rsidRPr="003F477D" w:rsidRDefault="006D1760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 prílohe č. 3 časti H. písm. b) o zmene stavu vnútroorganizačných zásob</w:t>
      </w:r>
    </w:p>
    <w:tbl>
      <w:tblPr>
        <w:tblW w:w="5057" w:type="pct"/>
        <w:jc w:val="center"/>
        <w:tblLayout w:type="fixed"/>
        <w:tblLook w:val="00A0"/>
      </w:tblPr>
      <w:tblGrid>
        <w:gridCol w:w="2530"/>
        <w:gridCol w:w="1140"/>
        <w:gridCol w:w="1257"/>
        <w:gridCol w:w="1417"/>
        <w:gridCol w:w="1134"/>
        <w:gridCol w:w="1914"/>
      </w:tblGrid>
      <w:tr w:rsidR="006D1760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6D1760" w:rsidRPr="003F477D" w:rsidRDefault="006D1760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6D1760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6D1760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6D1760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6D1760" w:rsidRPr="003F477D" w:rsidRDefault="006D1760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D1760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D1760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D1760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D1760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 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D1760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D1760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6D1760" w:rsidRPr="003F477D" w:rsidRDefault="006D1760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6D1760" w:rsidRPr="003F477D" w:rsidRDefault="006D1760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</w:tcPr>
          <w:p w:rsidR="006D1760" w:rsidRPr="003F477D" w:rsidRDefault="006D1760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D1760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</w:tcPr>
          <w:p w:rsidR="006D1760" w:rsidRPr="003F477D" w:rsidRDefault="006D1760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</w:tcPr>
          <w:p w:rsidR="006D1760" w:rsidRPr="003F477D" w:rsidRDefault="006D1760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</w:tcPr>
          <w:p w:rsidR="006D1760" w:rsidRPr="003F477D" w:rsidRDefault="006D1760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D1760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6D1760" w:rsidRPr="003F477D" w:rsidRDefault="006D1760" w:rsidP="006B42EC">
      <w:pPr>
        <w:spacing w:after="0" w:line="240" w:lineRule="auto"/>
        <w:rPr>
          <w:kern w:val="28"/>
          <w:szCs w:val="22"/>
        </w:rPr>
      </w:pPr>
    </w:p>
    <w:p w:rsidR="006D1760" w:rsidRPr="003F477D" w:rsidRDefault="006D1760" w:rsidP="000D22CE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H. písm. g) o čistom obrate</w:t>
      </w:r>
    </w:p>
    <w:tbl>
      <w:tblPr>
        <w:tblW w:w="5000" w:type="pct"/>
        <w:jc w:val="center"/>
        <w:tblLook w:val="00A0"/>
      </w:tblPr>
      <w:tblGrid>
        <w:gridCol w:w="5884"/>
        <w:gridCol w:w="1701"/>
        <w:gridCol w:w="1701"/>
      </w:tblGrid>
      <w:tr w:rsidR="006D1760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6D1760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6D1760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21180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6D1760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3075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6D1760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6D1760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6D1760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6D1760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8F34F2" w:rsidRDefault="006D1760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24255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8F34F2" w:rsidRDefault="006D1760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6D1760" w:rsidRPr="003F477D" w:rsidRDefault="006D1760" w:rsidP="007B2E0B">
      <w:pPr>
        <w:pStyle w:val="Title"/>
        <w:spacing w:before="0" w:beforeAutospacing="0" w:after="0"/>
        <w:jc w:val="left"/>
        <w:rPr>
          <w:szCs w:val="22"/>
        </w:rPr>
      </w:pPr>
    </w:p>
    <w:p w:rsidR="006D1760" w:rsidRPr="003F477D" w:rsidRDefault="006D1760" w:rsidP="000D22CE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I. o nákladoch voči audítorovi, audítorskej spoločnosti</w:t>
      </w:r>
    </w:p>
    <w:tbl>
      <w:tblPr>
        <w:tblW w:w="5000" w:type="pct"/>
        <w:jc w:val="center"/>
        <w:tblLook w:val="00A0"/>
      </w:tblPr>
      <w:tblGrid>
        <w:gridCol w:w="5494"/>
        <w:gridCol w:w="1844"/>
        <w:gridCol w:w="1948"/>
      </w:tblGrid>
      <w:tr w:rsidR="006D1760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6D1760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6D1760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D1760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D1760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D1760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D1760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6D1760" w:rsidRPr="003F477D" w:rsidRDefault="006D1760" w:rsidP="007B2E0B">
      <w:pPr>
        <w:pStyle w:val="Title"/>
        <w:spacing w:before="0" w:beforeAutospacing="0" w:after="0"/>
        <w:jc w:val="left"/>
        <w:rPr>
          <w:szCs w:val="22"/>
        </w:rPr>
      </w:pPr>
    </w:p>
    <w:p w:rsidR="006D1760" w:rsidRPr="003F477D" w:rsidRDefault="006D1760" w:rsidP="000D22CE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J. písm. a) až e) o daniach z príjmov</w:t>
      </w:r>
    </w:p>
    <w:tbl>
      <w:tblPr>
        <w:tblW w:w="5000" w:type="pct"/>
        <w:jc w:val="center"/>
        <w:tblLayout w:type="fixed"/>
        <w:tblLook w:val="00A0"/>
      </w:tblPr>
      <w:tblGrid>
        <w:gridCol w:w="5778"/>
        <w:gridCol w:w="1664"/>
        <w:gridCol w:w="1844"/>
      </w:tblGrid>
      <w:tr w:rsidR="006D1760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6D1760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odloženej daňovej pohľadávky účtovanej ako náklad alebo výnos vyplývajúca zo zmeny sadzby dane z 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D1760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odloženého daňového záväzku účtovaného ako náklad alebo výnos vyplývajúci zo zmeny sadzby dane z 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D1760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odloženej daňovej pohľadávky týkajúca sa umorenia daňovej straty, nevyužitých daňových odpočtov a iných nárokov, ako aj dočasných rozdielov predchádzajúcich účtovných období, ku ktorým sa v predchádzajúcich účtovných obdobiach odložená daňová  pohľadávka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D1760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odloženého daňového záväzku, ktorý vznikol </w:t>
            </w:r>
            <w:r w:rsidRPr="003F477D">
              <w:rPr>
                <w:szCs w:val="22"/>
              </w:rPr>
              <w:br/>
              <w:t>z dôvodu neúčtovania tej časti odloženej daňovej pohľadávky v bežnom účtovnom období, o ktorej sa účtovalo v 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D1760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neuplatneného umorenia daňovej straty, nevyužitých daňových odpočtov a iných nárokov a odpočítateľných dočasných rozdielov, ku ktorým nebola 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D1760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odloženej dani z príjmov, ktorá sa vzťahuje na položky účtované priamo na účty vlastného imania bez účtovania na účty nákladov a 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6D1760" w:rsidRPr="003F477D" w:rsidRDefault="006D1760" w:rsidP="0003344F">
      <w:pPr>
        <w:pStyle w:val="Title"/>
        <w:spacing w:before="0" w:beforeAutospacing="0" w:after="0"/>
        <w:jc w:val="left"/>
        <w:rPr>
          <w:szCs w:val="22"/>
        </w:rPr>
      </w:pPr>
    </w:p>
    <w:p w:rsidR="006D1760" w:rsidRPr="003F477D" w:rsidRDefault="006D1760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 časti J.  písm. f) a g) o daniach z príjmov</w:t>
      </w:r>
    </w:p>
    <w:tbl>
      <w:tblPr>
        <w:tblW w:w="5000" w:type="pct"/>
        <w:jc w:val="center"/>
        <w:tblLayout w:type="fixed"/>
        <w:tblLook w:val="00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6D1760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8875A1">
            <w:pPr>
              <w:pStyle w:val="TopHeader"/>
            </w:pPr>
            <w:r w:rsidRPr="003F477D">
              <w:t>Bezprostredne predchádzajúce</w:t>
            </w:r>
          </w:p>
          <w:p w:rsidR="006D1760" w:rsidRPr="003F477D" w:rsidRDefault="006D1760" w:rsidP="008875A1">
            <w:pPr>
              <w:pStyle w:val="TopHeader"/>
            </w:pPr>
            <w:r w:rsidRPr="003F477D">
              <w:t xml:space="preserve"> účtovné obdobie</w:t>
            </w:r>
          </w:p>
        </w:tc>
      </w:tr>
      <w:tr w:rsidR="006D1760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Daň v %</w:t>
            </w:r>
          </w:p>
        </w:tc>
      </w:tr>
      <w:tr w:rsidR="006D1760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6D1760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</w:t>
            </w:r>
            <w:r w:rsidRPr="003F477D">
              <w:rPr>
                <w:szCs w:val="22"/>
              </w:rPr>
              <w:br/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6D1760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nevykázanej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D1760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9C21AB" w:rsidRDefault="006D1760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9C21AB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9C21AB" w:rsidRDefault="006D1760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9C21AB" w:rsidRDefault="006D1760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9C21AB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9C21AB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9C21AB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D1760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9C21AB" w:rsidRDefault="006D1760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9C21AB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9C21AB" w:rsidRDefault="006D1760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9C21AB" w:rsidRDefault="006D1760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9C21AB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9C21AB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9C21AB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 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D1760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6D1760" w:rsidRPr="003F477D" w:rsidRDefault="006D1760" w:rsidP="0003344F">
      <w:pPr>
        <w:spacing w:after="0" w:line="240" w:lineRule="auto"/>
        <w:rPr>
          <w:szCs w:val="22"/>
        </w:rPr>
      </w:pPr>
    </w:p>
    <w:p w:rsidR="006D1760" w:rsidRPr="003F477D" w:rsidRDefault="006D1760" w:rsidP="000D22CE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P. o zmenách vlastného imania</w:t>
      </w:r>
    </w:p>
    <w:p w:rsidR="006D1760" w:rsidRPr="003F477D" w:rsidRDefault="006D1760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0A0"/>
      </w:tblPr>
      <w:tblGrid>
        <w:gridCol w:w="2153"/>
        <w:gridCol w:w="1425"/>
        <w:gridCol w:w="1427"/>
        <w:gridCol w:w="1427"/>
        <w:gridCol w:w="1427"/>
        <w:gridCol w:w="1427"/>
      </w:tblGrid>
      <w:tr w:rsidR="006D1760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6D1760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6D1760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6D1760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6D1760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Vlastné akcie a vlastné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6D1760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6D1760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 upí</w:t>
            </w:r>
            <w:r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6D1760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6D1760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-5362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-5362</w:t>
            </w:r>
          </w:p>
        </w:tc>
      </w:tr>
      <w:tr w:rsidR="006D1760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6D1760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 majetku a</w:t>
            </w:r>
            <w:r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6D1760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kapitálových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6D1760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6D1760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6D1760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6D1760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6D1760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6D1760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-21186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-21186</w:t>
            </w:r>
          </w:p>
        </w:tc>
      </w:tr>
      <w:tr w:rsidR="006D1760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-52674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-52674</w:t>
            </w:r>
          </w:p>
        </w:tc>
      </w:tr>
      <w:tr w:rsidR="006D1760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6D1760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osoby-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6D1760" w:rsidRPr="003F477D" w:rsidRDefault="006D1760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6D1760" w:rsidRPr="003F477D" w:rsidRDefault="006D1760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0A0"/>
      </w:tblPr>
      <w:tblGrid>
        <w:gridCol w:w="2152"/>
        <w:gridCol w:w="1426"/>
        <w:gridCol w:w="1427"/>
        <w:gridCol w:w="1427"/>
        <w:gridCol w:w="1427"/>
        <w:gridCol w:w="1427"/>
      </w:tblGrid>
      <w:tr w:rsidR="006D1760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6D1760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6D1760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6D1760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D1760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Vlastné akcie a 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D1760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D1760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D1760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D1760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D1760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D1760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 majetku a 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D1760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kapitálových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D1760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D1760" w:rsidRPr="003F477D" w:rsidRDefault="006D1760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D1760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D1760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D1760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D1760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D1760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D1760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hospodá-renia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D1760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D1760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 –podnikateľa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1760" w:rsidRPr="003F477D" w:rsidRDefault="006D176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6D1760" w:rsidRPr="003F477D" w:rsidRDefault="006D1760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6D1760" w:rsidRPr="003F477D" w:rsidSect="006D75A3">
          <w:headerReference w:type="default" r:id="rId7"/>
          <w:footerReference w:type="default" r:id="rId8"/>
          <w:pgSz w:w="11906" w:h="16838" w:code="9"/>
          <w:pgMar w:top="1418" w:right="1418" w:bottom="1418" w:left="1418" w:header="709" w:footer="709" w:gutter="0"/>
          <w:pgNumType w:start="1"/>
          <w:cols w:space="708"/>
          <w:rtlGutter/>
          <w:docGrid w:linePitch="360"/>
        </w:sectPr>
      </w:pPr>
    </w:p>
    <w:p w:rsidR="006D1760" w:rsidRPr="003F477D" w:rsidRDefault="006D1760" w:rsidP="003E7910">
      <w:pPr>
        <w:spacing w:after="0" w:line="240" w:lineRule="auto"/>
        <w:rPr>
          <w:szCs w:val="22"/>
        </w:rPr>
      </w:pPr>
    </w:p>
    <w:sectPr w:rsidR="006D1760" w:rsidRPr="003F477D" w:rsidSect="00981468">
      <w:headerReference w:type="default" r:id="rId9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1760" w:rsidRDefault="006D1760" w:rsidP="00107589">
      <w:pPr>
        <w:spacing w:after="0" w:line="240" w:lineRule="auto"/>
      </w:pPr>
      <w:r>
        <w:separator/>
      </w:r>
    </w:p>
  </w:endnote>
  <w:endnote w:type="continuationSeparator" w:id="0">
    <w:p w:rsidR="006D1760" w:rsidRDefault="006D1760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00022FF" w:usb1="C000205B" w:usb2="0000000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760" w:rsidRPr="00981468" w:rsidRDefault="006D1760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>
      <w:rPr>
        <w:noProof/>
        <w:szCs w:val="22"/>
      </w:rPr>
      <w:t>1</w:t>
    </w:r>
    <w:r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1760" w:rsidRDefault="006D1760" w:rsidP="00107589">
      <w:pPr>
        <w:spacing w:after="0" w:line="240" w:lineRule="auto"/>
      </w:pPr>
      <w:r>
        <w:separator/>
      </w:r>
    </w:p>
  </w:footnote>
  <w:footnote w:type="continuationSeparator" w:id="0">
    <w:p w:rsidR="006D1760" w:rsidRDefault="006D1760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0A0"/>
    </w:tblPr>
    <w:tblGrid>
      <w:gridCol w:w="2833"/>
      <w:gridCol w:w="6254"/>
    </w:tblGrid>
    <w:tr w:rsidR="006D1760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</w:tcPr>
        <w:p w:rsidR="006D1760" w:rsidRPr="003F477D" w:rsidRDefault="006D1760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6D1760" w:rsidRPr="003F477D" w:rsidRDefault="006D1760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36643106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2022083767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6D1760" w:rsidRPr="004268D2" w:rsidRDefault="006D1760" w:rsidP="00646CDF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760" w:rsidRPr="004268D2" w:rsidRDefault="006D1760" w:rsidP="008E492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B7CBA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C71A2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1760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1E73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1190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14A92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AF7AEA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B11A0"/>
    <w:rsid w:val="00BC5053"/>
    <w:rsid w:val="00BD11F1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11BAC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C70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sk-SK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AC1918"/>
    <w:pPr>
      <w:spacing w:after="200" w:line="276" w:lineRule="auto"/>
    </w:pPr>
    <w:rPr>
      <w:rFonts w:cs="Times New Roman"/>
      <w:szCs w:val="36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uiPriority w:val="99"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uiPriority w:val="99"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TableGrid">
    <w:name w:val="Table Grid"/>
    <w:basedOn w:val="TableNormal"/>
    <w:uiPriority w:val="99"/>
    <w:rsid w:val="00B86FC2"/>
    <w:rPr>
      <w:rFonts w:cs="Times New Roman"/>
      <w:sz w:val="20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107589"/>
    <w:rPr>
      <w:rFonts w:cs="Times New Roman"/>
    </w:rPr>
  </w:style>
  <w:style w:type="paragraph" w:styleId="Footer">
    <w:name w:val="footer"/>
    <w:basedOn w:val="Normal"/>
    <w:link w:val="FooterChar"/>
    <w:uiPriority w:val="99"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paragraph" w:styleId="Title">
    <w:name w:val="Title"/>
    <w:basedOn w:val="Normal"/>
    <w:next w:val="Normal"/>
    <w:link w:val="Title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TitleChar">
    <w:name w:val="Title Char"/>
    <w:basedOn w:val="DefaultParagraphFont"/>
    <w:link w:val="Title"/>
    <w:uiPriority w:val="99"/>
    <w:locked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5">
    <w:name w:val="Názov Char135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paragraph" w:styleId="BodyText">
    <w:name w:val="Body Text"/>
    <w:basedOn w:val="Normal"/>
    <w:link w:val="BodyTextChar"/>
    <w:uiPriority w:val="99"/>
    <w:semiHidden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99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AC1918"/>
    <w:rPr>
      <w:rFonts w:ascii="Cambria" w:hAnsi="Cambria" w:cs="Times New Roman"/>
      <w:sz w:val="24"/>
      <w:szCs w:val="24"/>
    </w:rPr>
  </w:style>
  <w:style w:type="character" w:customStyle="1" w:styleId="PodtitulChar134">
    <w:name w:val="Podtitul Char134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33">
    <w:name w:val="Podtitul Char133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32">
    <w:name w:val="Podtitul Char132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31">
    <w:name w:val="Podtitul Char131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30">
    <w:name w:val="Podtitul Char130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29">
    <w:name w:val="Podtitul Char129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28">
    <w:name w:val="Podtitul Char128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27">
    <w:name w:val="Podtitul Char127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26">
    <w:name w:val="Podtitul Char126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25">
    <w:name w:val="Podtitul Char125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24">
    <w:name w:val="Podtitul Char124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23">
    <w:name w:val="Podtitul Char123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22">
    <w:name w:val="Podtitul Char122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21">
    <w:name w:val="Podtitul Char121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20">
    <w:name w:val="Podtitul Char120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19">
    <w:name w:val="Podtitul Char119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18">
    <w:name w:val="Podtitul Char118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17">
    <w:name w:val="Podtitul Char117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16">
    <w:name w:val="Podtitul Char116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15">
    <w:name w:val="Podtitul Char115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14">
    <w:name w:val="Podtitul Char114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13">
    <w:name w:val="Podtitul Char113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12">
    <w:name w:val="Podtitul Char112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11">
    <w:name w:val="Podtitul Char111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10">
    <w:name w:val="Podtitul Char110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9">
    <w:name w:val="Podtitul Char19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8">
    <w:name w:val="Podtitul Char18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7">
    <w:name w:val="Podtitul Char17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6">
    <w:name w:val="Podtitul Char16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5">
    <w:name w:val="Podtitul Char15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4">
    <w:name w:val="Podtitul Char14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3">
    <w:name w:val="Podtitul Char13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2">
    <w:name w:val="Podtitul Char12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1">
    <w:name w:val="Podtitul Char11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Zkladntext2Char1">
    <w:name w:val="Základný text 2 Char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paragraph" w:styleId="BodyText2">
    <w:name w:val="Body Text 2"/>
    <w:basedOn w:val="Normal"/>
    <w:link w:val="BodyText2Char"/>
    <w:uiPriority w:val="99"/>
    <w:semiHidden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paragraph" w:styleId="BodyTextIndent2">
    <w:name w:val="Body Text Indent 2"/>
    <w:basedOn w:val="Normal"/>
    <w:link w:val="BodyTextIndent2Char"/>
    <w:uiPriority w:val="99"/>
    <w:semiHidden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DefaultParagraphFont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DefaultParagraphFont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DefaultParagraphFont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al"/>
    <w:uiPriority w:val="99"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alWeb">
    <w:name w:val="Normal (Web)"/>
    <w:basedOn w:val="Normal"/>
    <w:uiPriority w:val="99"/>
    <w:semiHidden/>
    <w:rsid w:val="00D900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  <w:style w:type="paragraph" w:styleId="DocumentMap">
    <w:name w:val="Document Map"/>
    <w:basedOn w:val="Normal"/>
    <w:link w:val="DocumentMap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locked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4724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4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4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4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4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4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4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4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4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4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4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4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4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4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4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4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4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4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</TotalTime>
  <Pages>26</Pages>
  <Words>4650</Words>
  <Characters>26506</Characters>
  <Application>Microsoft Office Outlook</Application>
  <DocSecurity>0</DocSecurity>
  <Lines>0</Lines>
  <Paragraphs>0</Paragraphs>
  <ScaleCrop>false</ScaleCrop>
  <Company>EXALOGIC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účtovnej závierke zostavenej k 31</dc:title>
  <dc:subject/>
  <dc:creator>Matulova Silvia</dc:creator>
  <cp:keywords/>
  <dc:description/>
  <cp:lastModifiedBy>Robert Horák</cp:lastModifiedBy>
  <cp:revision>2</cp:revision>
  <cp:lastPrinted>2015-06-29T20:06:00Z</cp:lastPrinted>
  <dcterms:created xsi:type="dcterms:W3CDTF">2015-06-29T20:23:00Z</dcterms:created>
  <dcterms:modified xsi:type="dcterms:W3CDTF">2015-06-29T20:23:00Z</dcterms:modified>
</cp:coreProperties>
</file>