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D2" w:rsidRDefault="000E43D2" w:rsidP="00797F00">
      <w:pPr>
        <w:pStyle w:val="Title"/>
        <w:spacing w:before="0" w:beforeAutospacing="0" w:after="0"/>
        <w:jc w:val="left"/>
        <w:rPr>
          <w:szCs w:val="22"/>
        </w:rPr>
      </w:pPr>
    </w:p>
    <w:p w:rsidR="000E43D2" w:rsidRDefault="000E43D2" w:rsidP="00797F00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797F00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E43D2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E43D2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E43D2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E43D2" w:rsidRPr="003F477D" w:rsidRDefault="000E43D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E43D2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E43D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E43D2" w:rsidRPr="003F477D" w:rsidRDefault="000E43D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43D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E43D2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43D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E43D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E43D2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E43D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43D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E43D2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-36565</w:t>
            </w: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43D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E43D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E43D2" w:rsidRPr="009F39E7" w:rsidRDefault="000E43D2" w:rsidP="009F39E7"/>
    <w:p w:rsidR="000E43D2" w:rsidRPr="003F477D" w:rsidRDefault="000E43D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E43D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E43D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9F39E7" w:rsidRDefault="000E43D2" w:rsidP="009F39E7"/>
    <w:p w:rsidR="000E43D2" w:rsidRPr="003F477D" w:rsidRDefault="000E43D2" w:rsidP="003F477D"/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52"/>
        <w:gridCol w:w="20"/>
        <w:gridCol w:w="709"/>
        <w:gridCol w:w="709"/>
        <w:gridCol w:w="850"/>
        <w:gridCol w:w="709"/>
      </w:tblGrid>
      <w:tr w:rsidR="000E43D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E43D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E43D2" w:rsidRPr="003F477D" w:rsidRDefault="000E43D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43D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43D2" w:rsidRPr="003F477D" w:rsidTr="00047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746629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918641</w:t>
            </w: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12334</w:t>
            </w: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204243</w:t>
            </w: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47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739036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E43D2" w:rsidRPr="003F477D" w:rsidTr="00047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413868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413868</w:t>
            </w: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52290</w:t>
            </w: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171269</w:t>
            </w: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47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294889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43D2" w:rsidRPr="003F477D" w:rsidTr="00047EF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47E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E43D2" w:rsidRPr="003F477D" w:rsidTr="00047EF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504773</w:t>
            </w:r>
          </w:p>
        </w:tc>
      </w:tr>
      <w:tr w:rsidR="000E43D2" w:rsidRPr="003F477D" w:rsidTr="00047EF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444147</w:t>
            </w: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E43D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E43D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E43D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799506</w:t>
            </w: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197167</w:t>
            </w: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78032</w:t>
            </w: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918641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325002</w:t>
            </w: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88866</w:t>
            </w: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413868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413868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E43D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474504</w:t>
            </w:r>
          </w:p>
        </w:tc>
      </w:tr>
      <w:tr w:rsidR="000E43D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41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504773</w:t>
            </w:r>
          </w:p>
        </w:tc>
      </w:tr>
    </w:tbl>
    <w:p w:rsidR="000E43D2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E43D2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E43D2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E43D2" w:rsidRPr="009F39E7" w:rsidRDefault="000E43D2" w:rsidP="009F39E7">
      <w:pPr>
        <w:spacing w:after="0"/>
      </w:pPr>
    </w:p>
    <w:p w:rsidR="000E43D2" w:rsidRPr="003F477D" w:rsidRDefault="000E43D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E43D2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E43D2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3704">
            <w:pPr>
              <w:pStyle w:val="TopHeader"/>
            </w:pPr>
            <w:r w:rsidRPr="003F477D">
              <w:t>Poskyt-nuté pred-davky na </w:t>
            </w:r>
          </w:p>
          <w:p w:rsidR="000E43D2" w:rsidRPr="003F477D" w:rsidRDefault="000E43D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Spolu</w:t>
            </w:r>
          </w:p>
        </w:tc>
      </w:tr>
      <w:tr w:rsidR="000E43D2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E43D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43D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43D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E43D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E43D2" w:rsidRPr="003F477D" w:rsidRDefault="000E43D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E43D2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E43D2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>Poskyt-nuté pred-davky na </w:t>
            </w:r>
          </w:p>
          <w:p w:rsidR="000E43D2" w:rsidRPr="003F477D" w:rsidRDefault="000E43D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</w:pPr>
            <w:r w:rsidRPr="003F477D">
              <w:t>Spolu</w:t>
            </w:r>
          </w:p>
        </w:tc>
      </w:tr>
      <w:tr w:rsidR="000E43D2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E43D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3F477D">
      <w:pPr>
        <w:spacing w:after="0" w:line="240" w:lineRule="auto"/>
        <w:rPr>
          <w:szCs w:val="22"/>
        </w:rPr>
      </w:pPr>
    </w:p>
    <w:p w:rsidR="000E43D2" w:rsidRPr="003F477D" w:rsidRDefault="000E43D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E43D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E43D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E43D2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E43D2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Podiel ÚJ na ZI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E43D2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43D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0E43D2" w:rsidRDefault="000E43D2" w:rsidP="003F477D"/>
    <w:p w:rsidR="000E43D2" w:rsidRPr="003F477D" w:rsidRDefault="000E43D2" w:rsidP="003F477D"/>
    <w:p w:rsidR="000E43D2" w:rsidRPr="003F477D" w:rsidRDefault="000E43D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E43D2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E43D2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E43D2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00458C">
      <w:pPr>
        <w:spacing w:after="120" w:line="240" w:lineRule="auto"/>
        <w:rPr>
          <w:szCs w:val="22"/>
        </w:rPr>
      </w:pPr>
    </w:p>
    <w:p w:rsidR="000E43D2" w:rsidRPr="003F477D" w:rsidRDefault="000E43D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E43D2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E43D2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43D2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E43D2" w:rsidRPr="003F477D" w:rsidRDefault="000E43D2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E43D2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43D2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Tvorba 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OP</w:t>
            </w:r>
          </w:p>
          <w:p w:rsidR="000E43D2" w:rsidRPr="003F477D" w:rsidRDefault="000E43D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E43D2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E43D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Hodnota</w:t>
            </w:r>
          </w:p>
        </w:tc>
      </w:tr>
      <w:tr w:rsidR="000E43D2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E43D2" w:rsidRPr="003F477D" w:rsidRDefault="000E43D2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E43D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E43D2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E43D2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E43D2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E43D2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E43D2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E43D2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E43D2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E43D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E43D2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E43D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E43D2" w:rsidRPr="003F477D" w:rsidRDefault="000E43D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E43D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E43D2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E43D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E43D2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43D2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Tvorba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E43D2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43D2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E43D2" w:rsidRPr="003F477D" w:rsidRDefault="000E43D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E43D2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E43D2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E43D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</w:tr>
      <w:tr w:rsidR="000E43D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99077</w:t>
            </w: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99077</w:t>
            </w:r>
          </w:p>
        </w:tc>
      </w:tr>
    </w:tbl>
    <w:p w:rsidR="000E43D2" w:rsidRDefault="000E43D2" w:rsidP="0003344F">
      <w:pPr>
        <w:spacing w:after="0" w:line="240" w:lineRule="auto"/>
        <w:jc w:val="both"/>
        <w:rPr>
          <w:szCs w:val="22"/>
        </w:rPr>
      </w:pPr>
    </w:p>
    <w:p w:rsidR="000E43D2" w:rsidRPr="003F477D" w:rsidRDefault="000E43D2" w:rsidP="0003344F">
      <w:pPr>
        <w:spacing w:after="0" w:line="240" w:lineRule="auto"/>
        <w:jc w:val="both"/>
        <w:rPr>
          <w:szCs w:val="22"/>
        </w:rPr>
      </w:pPr>
    </w:p>
    <w:p w:rsidR="000E43D2" w:rsidRPr="003F477D" w:rsidRDefault="000E43D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E43D2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43D2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E43D2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DB1EA0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9F39E7" w:rsidRDefault="000E43D2" w:rsidP="009F39E7"/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E43D2" w:rsidRPr="003F477D" w:rsidRDefault="000E43D2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E43D2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29641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10665</w:t>
            </w:r>
          </w:p>
        </w:tc>
      </w:tr>
      <w:tr w:rsidR="000E43D2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E43D2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E43D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E43D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10665</w:t>
            </w:r>
          </w:p>
        </w:tc>
      </w:tr>
    </w:tbl>
    <w:p w:rsidR="000E43D2" w:rsidRDefault="000E43D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E43D2" w:rsidRPr="003F477D" w:rsidRDefault="000E43D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0E43D2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E43D2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04DF3">
            <w:pPr>
              <w:pStyle w:val="TopHeader"/>
            </w:pPr>
            <w:r w:rsidRPr="003F477D">
              <w:t>Prírastky</w:t>
            </w:r>
          </w:p>
          <w:p w:rsidR="000E43D2" w:rsidRPr="003F477D" w:rsidRDefault="000E43D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04DF3">
            <w:pPr>
              <w:pStyle w:val="TopHeader"/>
            </w:pPr>
            <w:r w:rsidRPr="003F477D">
              <w:t>Úbytky</w:t>
            </w:r>
          </w:p>
          <w:p w:rsidR="000E43D2" w:rsidRPr="003F477D" w:rsidRDefault="000E43D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9C21AB" w:rsidRDefault="000E43D2" w:rsidP="00E04DF3">
            <w:pPr>
              <w:pStyle w:val="TopHeader"/>
            </w:pPr>
            <w:r w:rsidRPr="009C21AB">
              <w:t>Presuny</w:t>
            </w:r>
          </w:p>
          <w:p w:rsidR="000E43D2" w:rsidRPr="003F477D" w:rsidRDefault="000E43D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0E43D2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E43D2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E43D2" w:rsidRPr="003F477D" w:rsidRDefault="000E43D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E43D2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pStyle w:val="TopHeader"/>
            </w:pPr>
            <w:r w:rsidRPr="003F477D">
              <w:t>Stav OP</w:t>
            </w:r>
          </w:p>
          <w:p w:rsidR="000E43D2" w:rsidRPr="003F477D" w:rsidRDefault="000E43D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E43D2" w:rsidRPr="003F477D" w:rsidRDefault="000E43D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0E43D2" w:rsidRPr="003F477D" w:rsidRDefault="000E43D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E43D2" w:rsidRPr="003F477D" w:rsidRDefault="000E43D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E43D2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43D2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E43D2" w:rsidRPr="003F477D" w:rsidRDefault="000E43D2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E43D2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E43D2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E43D2" w:rsidRPr="0005176E" w:rsidRDefault="000E43D2" w:rsidP="0005176E">
      <w:pPr>
        <w:spacing w:after="0"/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E43D2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Zvýšenie/ zníženie hodnoty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Vplyv 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E43D2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E43D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E43D2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Splatnosť</w:t>
            </w:r>
          </w:p>
        </w:tc>
      </w:tr>
      <w:tr w:rsidR="000E43D2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E43D2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43D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Pr="003F477D" w:rsidRDefault="000E43D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E43D2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</w:tr>
      <w:tr w:rsidR="000E43D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2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4C7A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</w:tr>
    </w:tbl>
    <w:p w:rsidR="000E43D2" w:rsidRDefault="000E43D2" w:rsidP="0003344F">
      <w:pPr>
        <w:spacing w:after="0" w:line="240" w:lineRule="auto"/>
        <w:rPr>
          <w:szCs w:val="22"/>
        </w:rPr>
      </w:pPr>
    </w:p>
    <w:p w:rsidR="000E43D2" w:rsidRDefault="000E43D2" w:rsidP="0003344F">
      <w:pPr>
        <w:spacing w:after="0" w:line="240" w:lineRule="auto"/>
        <w:rPr>
          <w:szCs w:val="22"/>
        </w:rPr>
      </w:pPr>
    </w:p>
    <w:p w:rsidR="000E43D2" w:rsidRDefault="000E43D2" w:rsidP="0003344F">
      <w:pPr>
        <w:spacing w:after="0" w:line="240" w:lineRule="auto"/>
        <w:rPr>
          <w:szCs w:val="22"/>
        </w:rPr>
      </w:pPr>
    </w:p>
    <w:p w:rsidR="000E43D2" w:rsidRDefault="000E43D2" w:rsidP="0003344F">
      <w:pPr>
        <w:spacing w:after="0" w:line="240" w:lineRule="auto"/>
        <w:rPr>
          <w:szCs w:val="22"/>
        </w:rPr>
      </w:pPr>
    </w:p>
    <w:p w:rsidR="000E43D2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E43D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E43D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43D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0E43D2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0E43D2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E43D2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E43D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0E43D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E43D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E43D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43D2" w:rsidRPr="003F477D" w:rsidRDefault="000E43D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E43D2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62507</w:t>
            </w:r>
          </w:p>
        </w:tc>
      </w:tr>
      <w:tr w:rsidR="000E43D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4C7A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4C7A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62507</w:t>
            </w:r>
          </w:p>
        </w:tc>
      </w:tr>
      <w:tr w:rsidR="000E43D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173914</w:t>
            </w:r>
          </w:p>
        </w:tc>
      </w:tr>
      <w:tr w:rsidR="000E43D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173914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E43D2" w:rsidRPr="003F477D" w:rsidRDefault="000E43D2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E43D2" w:rsidRPr="003F477D" w:rsidRDefault="000E43D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E43D2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E43D2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4C7A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E43D2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Splatnosť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Pr="003F477D" w:rsidRDefault="000E43D2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E43D2" w:rsidRPr="003F477D" w:rsidRDefault="000E43D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E43D2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43D2" w:rsidRPr="003F477D" w:rsidRDefault="000E43D2" w:rsidP="005E3B59">
            <w:pPr>
              <w:pStyle w:val="TopHeader"/>
            </w:pPr>
            <w:r w:rsidRPr="003F477D">
              <w:t>Suma istiny v eurách</w:t>
            </w:r>
          </w:p>
          <w:p w:rsidR="000E43D2" w:rsidRPr="003F477D" w:rsidRDefault="000E43D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E43D2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43D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E43D2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E43D2" w:rsidRPr="003F477D" w:rsidRDefault="000E43D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43D2" w:rsidRPr="003F477D" w:rsidRDefault="000E43D2" w:rsidP="00083A25">
            <w:pPr>
              <w:pStyle w:val="TopHeader"/>
            </w:pPr>
            <w:r w:rsidRPr="003F477D">
              <w:t>Suma istiny v eurách</w:t>
            </w:r>
          </w:p>
          <w:p w:rsidR="000E43D2" w:rsidRPr="003F477D" w:rsidRDefault="000E43D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43D2" w:rsidRPr="003F477D" w:rsidRDefault="000E43D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E43D2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43D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E43D2" w:rsidRPr="003F477D" w:rsidRDefault="000E43D2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E43D2" w:rsidRPr="003F477D" w:rsidRDefault="000E43D2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E43D2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E43D2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E43D2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E43D2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E43D2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E43D2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vlastné imanie</w:t>
            </w:r>
          </w:p>
        </w:tc>
      </w:tr>
      <w:tr w:rsidR="000E43D2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E43D2" w:rsidRPr="003F477D" w:rsidRDefault="000E43D2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E43D2" w:rsidRPr="003F477D" w:rsidRDefault="000E43D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E43D2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Reálna hodnota</w:t>
            </w:r>
          </w:p>
        </w:tc>
      </w:tr>
      <w:tr w:rsidR="000E43D2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Default="000E43D2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E43D2" w:rsidRDefault="000E43D2" w:rsidP="006B42EC"/>
    <w:p w:rsidR="000E43D2" w:rsidRDefault="000E43D2" w:rsidP="006B42EC"/>
    <w:p w:rsidR="000E43D2" w:rsidRPr="006B42EC" w:rsidRDefault="000E43D2" w:rsidP="006B42EC"/>
    <w:p w:rsidR="000E43D2" w:rsidRPr="003F477D" w:rsidRDefault="000E43D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E43D2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Splatnosť</w:t>
            </w:r>
          </w:p>
        </w:tc>
      </w:tr>
      <w:tr w:rsidR="000E43D2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E43D2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43D2" w:rsidRPr="003F477D" w:rsidRDefault="000E43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Pr="003F477D" w:rsidRDefault="000E43D2" w:rsidP="0003344F">
      <w:pPr>
        <w:spacing w:after="0" w:line="240" w:lineRule="auto"/>
        <w:rPr>
          <w:szCs w:val="22"/>
        </w:rPr>
      </w:pPr>
    </w:p>
    <w:p w:rsidR="000E43D2" w:rsidRPr="003F477D" w:rsidRDefault="000E43D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E43D2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E43D2" w:rsidRPr="003F477D" w:rsidRDefault="000E43D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E43D2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E43D2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Pr="003F477D" w:rsidRDefault="000E43D2" w:rsidP="006B42EC">
      <w:pPr>
        <w:spacing w:after="0" w:line="240" w:lineRule="auto"/>
        <w:rPr>
          <w:kern w:val="28"/>
          <w:szCs w:val="22"/>
        </w:rPr>
      </w:pPr>
    </w:p>
    <w:p w:rsidR="000E43D2" w:rsidRPr="003F477D" w:rsidRDefault="000E43D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E43D2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320486</w:t>
            </w:r>
          </w:p>
        </w:tc>
      </w:tr>
      <w:tr w:rsidR="000E43D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39820</w:t>
            </w:r>
          </w:p>
        </w:tc>
      </w:tr>
      <w:tr w:rsidR="000E43D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4707</w:t>
            </w:r>
          </w:p>
        </w:tc>
      </w:tr>
      <w:tr w:rsidR="000E43D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365013</w:t>
            </w:r>
          </w:p>
        </w:tc>
      </w:tr>
    </w:tbl>
    <w:p w:rsidR="000E43D2" w:rsidRPr="003F477D" w:rsidRDefault="000E43D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E43D2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E43D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Pr="003F477D" w:rsidRDefault="000E43D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0E43D2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Pr="003F477D" w:rsidRDefault="000E43D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E43D2" w:rsidRPr="003F477D" w:rsidRDefault="000E43D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E43D2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875A1">
            <w:pPr>
              <w:pStyle w:val="TopHeader"/>
            </w:pPr>
            <w:r w:rsidRPr="003F477D">
              <w:t>Bezprostredne predchádzajúce</w:t>
            </w:r>
          </w:p>
          <w:p w:rsidR="000E43D2" w:rsidRPr="003F477D" w:rsidRDefault="000E43D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E43D2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pStyle w:val="TopHeader"/>
            </w:pPr>
            <w:r w:rsidRPr="003F477D">
              <w:t>Daň v %</w:t>
            </w:r>
          </w:p>
        </w:tc>
      </w:tr>
      <w:tr w:rsidR="000E43D2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E43D2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E43D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E43D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E43D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9C21AB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9C21AB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9C21AB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E43D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E43D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0E43D2" w:rsidRPr="003F477D" w:rsidRDefault="000E43D2" w:rsidP="005909F2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0E43D2" w:rsidRPr="003F477D" w:rsidRDefault="000E43D2" w:rsidP="005909F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E43D2" w:rsidRPr="003F477D" w:rsidTr="008642E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Bežné účtovné obdobie</w:t>
            </w:r>
          </w:p>
        </w:tc>
      </w:tr>
      <w:tr w:rsidR="000E43D2" w:rsidRPr="003F477D" w:rsidTr="008642E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Stav na konci účtovného obdobia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43D2" w:rsidRPr="003F477D" w:rsidTr="008642E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714435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804436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1344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8642E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A0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A0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A0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-3521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8642E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Pr="003F477D" w:rsidRDefault="000E43D2" w:rsidP="005909F2">
      <w:pPr>
        <w:tabs>
          <w:tab w:val="left" w:pos="1276"/>
        </w:tabs>
        <w:spacing w:after="0" w:line="240" w:lineRule="auto"/>
        <w:rPr>
          <w:szCs w:val="22"/>
        </w:rPr>
      </w:pPr>
    </w:p>
    <w:p w:rsidR="000E43D2" w:rsidRPr="003F477D" w:rsidRDefault="000E43D2" w:rsidP="005909F2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E43D2" w:rsidRPr="003F477D" w:rsidTr="008642E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43D2" w:rsidRPr="003F477D" w:rsidTr="008642E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</w:pPr>
            <w:r w:rsidRPr="003F477D">
              <w:t>Stav na konci účtovného obdobia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43D2" w:rsidRPr="003F477D" w:rsidTr="008642E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714435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1344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1344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A0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18096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-446</w:t>
            </w:r>
          </w:p>
        </w:tc>
      </w:tr>
      <w:tr w:rsidR="000E43D2" w:rsidRPr="003F477D" w:rsidTr="008642E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E43D2" w:rsidRPr="003F477D" w:rsidTr="008642E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3F477D" w:rsidRDefault="000E43D2" w:rsidP="008642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E43D2" w:rsidRDefault="000E43D2" w:rsidP="00BF6A45">
      <w:pPr>
        <w:pStyle w:val="Title"/>
        <w:spacing w:before="0" w:beforeAutospacing="0" w:after="60"/>
        <w:jc w:val="left"/>
        <w:rPr>
          <w:b w:val="0"/>
          <w:szCs w:val="22"/>
        </w:rPr>
      </w:pPr>
      <w:r w:rsidRPr="003F477D">
        <w:rPr>
          <w:b w:val="0"/>
          <w:szCs w:val="22"/>
        </w:rPr>
        <w:tab/>
      </w:r>
    </w:p>
    <w:p w:rsidR="000E43D2" w:rsidRDefault="000E43D2" w:rsidP="00BF6A45">
      <w:pPr>
        <w:pStyle w:val="Title"/>
        <w:spacing w:before="0" w:beforeAutospacing="0" w:after="60"/>
        <w:jc w:val="left"/>
        <w:rPr>
          <w:b w:val="0"/>
          <w:szCs w:val="22"/>
        </w:rPr>
      </w:pPr>
    </w:p>
    <w:p w:rsidR="000E43D2" w:rsidRPr="00D26E73" w:rsidRDefault="000E43D2" w:rsidP="00BF6A45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008"/>
        <w:gridCol w:w="5179"/>
        <w:gridCol w:w="1342"/>
        <w:gridCol w:w="1599"/>
      </w:tblGrid>
      <w:tr w:rsidR="000E43D2" w:rsidRPr="00D26E73" w:rsidTr="000418BF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E43D2" w:rsidRPr="00D26E73" w:rsidTr="000418BF">
        <w:trPr>
          <w:trHeight w:val="477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úverov, ktoré účtovnej jednotke poskytl</w:t>
            </w:r>
            <w:r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0418BF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E43D2" w:rsidRPr="00D26E73" w:rsidRDefault="000E43D2" w:rsidP="00BF6A45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E43D2" w:rsidRPr="00D26E73" w:rsidRDefault="000E43D2" w:rsidP="00BF6A45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164"/>
        <w:gridCol w:w="5038"/>
        <w:gridCol w:w="1328"/>
        <w:gridCol w:w="1598"/>
      </w:tblGrid>
      <w:tr w:rsidR="000E43D2" w:rsidRPr="00D26E73" w:rsidTr="00BF6A45">
        <w:trPr>
          <w:trHeight w:val="300"/>
          <w:tblHeader/>
          <w:jc w:val="center"/>
        </w:trPr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E43D2" w:rsidRPr="00D26E73" w:rsidTr="00BF6A45">
        <w:trPr>
          <w:trHeight w:val="770"/>
          <w:tblHeader/>
          <w:jc w:val="center"/>
        </w:trPr>
        <w:tc>
          <w:tcPr>
            <w:tcW w:w="116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</w:p>
        </w:tc>
        <w:tc>
          <w:tcPr>
            <w:tcW w:w="50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</w:p>
        </w:tc>
        <w:tc>
          <w:tcPr>
            <w:tcW w:w="13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7357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19992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4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57148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7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4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27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-122631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-31035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-120688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29092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10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-95281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5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4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-98105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9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27350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211271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1242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2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42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0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7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80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251271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-34372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8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6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88786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-7214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9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2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76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49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pStyle w:val="Value"/>
              <w:rPr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54413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2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55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207579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E43D2" w:rsidRPr="00D26E73" w:rsidTr="00BF6A45">
        <w:trPr>
          <w:trHeight w:val="10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D26E73" w:rsidRDefault="000E43D2" w:rsidP="000418B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43D2" w:rsidRPr="00542A47" w:rsidRDefault="000E43D2" w:rsidP="000418B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E43D2" w:rsidRDefault="000E43D2" w:rsidP="00760D6D">
      <w:pPr>
        <w:spacing w:after="0" w:line="240" w:lineRule="auto"/>
        <w:rPr>
          <w:b/>
          <w:szCs w:val="22"/>
        </w:rPr>
      </w:pPr>
    </w:p>
    <w:p w:rsidR="000E43D2" w:rsidRPr="003F477D" w:rsidRDefault="000E43D2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0E43D2" w:rsidRPr="003F477D" w:rsidRDefault="000E43D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0E43D2" w:rsidRPr="003F477D" w:rsidRDefault="000E43D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0E43D2" w:rsidRPr="003F477D" w:rsidRDefault="000E43D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0E43D2" w:rsidRPr="003F477D" w:rsidRDefault="000E43D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E43D2" w:rsidRPr="003F477D" w:rsidRDefault="000E43D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0E43D2" w:rsidRPr="003F477D" w:rsidRDefault="000E43D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E43D2" w:rsidRPr="003F477D" w:rsidRDefault="000E43D2" w:rsidP="004268D2">
      <w:pPr>
        <w:spacing w:after="0" w:line="240" w:lineRule="auto"/>
        <w:rPr>
          <w:b/>
          <w:szCs w:val="22"/>
        </w:rPr>
      </w:pPr>
    </w:p>
    <w:p w:rsidR="000E43D2" w:rsidRPr="003F477D" w:rsidRDefault="000E43D2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E43D2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0E43D2" w:rsidRPr="003F477D" w:rsidRDefault="000E43D2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0E43D2" w:rsidRPr="003F477D" w:rsidRDefault="000E43D2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0E43D2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E43D2" w:rsidRPr="003F477D" w:rsidRDefault="000E43D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0E43D2" w:rsidRPr="003F477D" w:rsidRDefault="000E43D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0E43D2" w:rsidRPr="003F477D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3D2" w:rsidRDefault="000E43D2" w:rsidP="00107589">
      <w:pPr>
        <w:spacing w:after="0" w:line="240" w:lineRule="auto"/>
      </w:pPr>
      <w:r>
        <w:separator/>
      </w:r>
    </w:p>
  </w:endnote>
  <w:endnote w:type="continuationSeparator" w:id="0">
    <w:p w:rsidR="000E43D2" w:rsidRDefault="000E43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3D2" w:rsidRDefault="000E43D2" w:rsidP="00107589">
      <w:pPr>
        <w:spacing w:after="0" w:line="240" w:lineRule="auto"/>
      </w:pPr>
      <w:r>
        <w:separator/>
      </w:r>
    </w:p>
  </w:footnote>
  <w:footnote w:type="continuationSeparator" w:id="0">
    <w:p w:rsidR="000E43D2" w:rsidRDefault="000E43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D2" w:rsidRDefault="000E43D2">
    <w:pPr>
      <w:pStyle w:val="Header"/>
    </w:pPr>
  </w:p>
  <w:tbl>
    <w:tblPr>
      <w:tblW w:w="8291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E43D2" w:rsidRPr="003F477D" w:rsidTr="0013403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E43D2" w:rsidRPr="003F477D" w:rsidRDefault="000E43D2" w:rsidP="008642E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E43D2" w:rsidRPr="003F477D" w:rsidRDefault="000E43D2" w:rsidP="008642E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E43D2" w:rsidRPr="003F477D" w:rsidRDefault="000E43D2" w:rsidP="008642E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0E43D2" w:rsidRPr="003F477D" w:rsidRDefault="000E43D2" w:rsidP="00C9352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43D2" w:rsidRPr="003F477D" w:rsidRDefault="000E43D2" w:rsidP="008642E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0E43D2" w:rsidRPr="004268D2" w:rsidRDefault="000E43D2" w:rsidP="00E818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884BAF"/>
    <w:multiLevelType w:val="hybridMultilevel"/>
    <w:tmpl w:val="5D60B698"/>
    <w:lvl w:ilvl="0" w:tplc="041B000F">
      <w:start w:val="1"/>
      <w:numFmt w:val="decimal"/>
      <w:lvlText w:val="%1."/>
      <w:lvlJc w:val="left"/>
      <w:pPr>
        <w:ind w:left="75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6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056AE"/>
    <w:rsid w:val="00016072"/>
    <w:rsid w:val="00017EF3"/>
    <w:rsid w:val="00025FD6"/>
    <w:rsid w:val="000266FD"/>
    <w:rsid w:val="0003344F"/>
    <w:rsid w:val="00037084"/>
    <w:rsid w:val="00041895"/>
    <w:rsid w:val="000418BF"/>
    <w:rsid w:val="00047EF3"/>
    <w:rsid w:val="0005176E"/>
    <w:rsid w:val="000649F6"/>
    <w:rsid w:val="00082070"/>
    <w:rsid w:val="00083A25"/>
    <w:rsid w:val="000856F9"/>
    <w:rsid w:val="000A4A5A"/>
    <w:rsid w:val="000A7EE3"/>
    <w:rsid w:val="000D22CE"/>
    <w:rsid w:val="000E43D2"/>
    <w:rsid w:val="00107589"/>
    <w:rsid w:val="0013403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BCD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3E9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0E12"/>
    <w:rsid w:val="00447DAC"/>
    <w:rsid w:val="00457623"/>
    <w:rsid w:val="004576B8"/>
    <w:rsid w:val="00465A3F"/>
    <w:rsid w:val="004A3783"/>
    <w:rsid w:val="004A5A13"/>
    <w:rsid w:val="004A6BBF"/>
    <w:rsid w:val="004C006A"/>
    <w:rsid w:val="004C6614"/>
    <w:rsid w:val="004C7A4D"/>
    <w:rsid w:val="004F07BC"/>
    <w:rsid w:val="00512E8A"/>
    <w:rsid w:val="00537F98"/>
    <w:rsid w:val="0054020D"/>
    <w:rsid w:val="00542A47"/>
    <w:rsid w:val="00544F4D"/>
    <w:rsid w:val="005649E2"/>
    <w:rsid w:val="0057430F"/>
    <w:rsid w:val="005852EB"/>
    <w:rsid w:val="005909F2"/>
    <w:rsid w:val="005922FF"/>
    <w:rsid w:val="005A765F"/>
    <w:rsid w:val="005C4DA9"/>
    <w:rsid w:val="005D2F62"/>
    <w:rsid w:val="005D6688"/>
    <w:rsid w:val="005E3B59"/>
    <w:rsid w:val="00645466"/>
    <w:rsid w:val="00654278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97F00"/>
    <w:rsid w:val="007B2E0B"/>
    <w:rsid w:val="007B51C7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642E5"/>
    <w:rsid w:val="008725BC"/>
    <w:rsid w:val="008875A1"/>
    <w:rsid w:val="00891F08"/>
    <w:rsid w:val="008A08B7"/>
    <w:rsid w:val="008C0E76"/>
    <w:rsid w:val="008E284C"/>
    <w:rsid w:val="008E4928"/>
    <w:rsid w:val="00900BE9"/>
    <w:rsid w:val="00904ADA"/>
    <w:rsid w:val="009077DC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80E"/>
    <w:rsid w:val="00A416AF"/>
    <w:rsid w:val="00A533B1"/>
    <w:rsid w:val="00A62542"/>
    <w:rsid w:val="00A657E1"/>
    <w:rsid w:val="00A71C17"/>
    <w:rsid w:val="00A8025E"/>
    <w:rsid w:val="00AB03FB"/>
    <w:rsid w:val="00B514E9"/>
    <w:rsid w:val="00B5583E"/>
    <w:rsid w:val="00B6221B"/>
    <w:rsid w:val="00B6262B"/>
    <w:rsid w:val="00B7175B"/>
    <w:rsid w:val="00B7696D"/>
    <w:rsid w:val="00B80DB6"/>
    <w:rsid w:val="00B86FC2"/>
    <w:rsid w:val="00BA01D1"/>
    <w:rsid w:val="00BF6A45"/>
    <w:rsid w:val="00C04782"/>
    <w:rsid w:val="00C13B7E"/>
    <w:rsid w:val="00C270D3"/>
    <w:rsid w:val="00C31D07"/>
    <w:rsid w:val="00C56862"/>
    <w:rsid w:val="00C6795C"/>
    <w:rsid w:val="00C93527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C1D"/>
    <w:rsid w:val="00D26E73"/>
    <w:rsid w:val="00D320F3"/>
    <w:rsid w:val="00D3362A"/>
    <w:rsid w:val="00D52E4E"/>
    <w:rsid w:val="00D615E8"/>
    <w:rsid w:val="00D63D82"/>
    <w:rsid w:val="00D9007D"/>
    <w:rsid w:val="00DB1EA0"/>
    <w:rsid w:val="00DC066D"/>
    <w:rsid w:val="00DC1CD5"/>
    <w:rsid w:val="00DD0855"/>
    <w:rsid w:val="00DD6981"/>
    <w:rsid w:val="00DE0D81"/>
    <w:rsid w:val="00DE76EE"/>
    <w:rsid w:val="00E01AD0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1811"/>
    <w:rsid w:val="00E916CF"/>
    <w:rsid w:val="00E94D7D"/>
    <w:rsid w:val="00EA0E90"/>
    <w:rsid w:val="00EA41E2"/>
    <w:rsid w:val="00EB13DB"/>
    <w:rsid w:val="00EB187C"/>
    <w:rsid w:val="00EB51C5"/>
    <w:rsid w:val="00EB5202"/>
    <w:rsid w:val="00EC561A"/>
    <w:rsid w:val="00EE2077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17E1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locked="0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52E4E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52E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D52E4E"/>
    <w:rPr>
      <w:rFonts w:cs="Times New Roman"/>
      <w:sz w:val="20"/>
      <w:szCs w:val="20"/>
    </w:rPr>
  </w:style>
  <w:style w:type="character" w:customStyle="1" w:styleId="NzovChar136">
    <w:name w:val="Názov Char136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D52E4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52E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52E4E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D52E4E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52E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52E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D52E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52E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D52E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2E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D52E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D52E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D52E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D52E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99"/>
    <w:qFormat/>
    <w:locked/>
    <w:rsid w:val="00BF6A4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BF6A45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BF6A45"/>
    <w:pPr>
      <w:outlineLvl w:val="9"/>
    </w:pPr>
    <w:rPr>
      <w:rFonts w:cs="Cambria"/>
    </w:rPr>
  </w:style>
  <w:style w:type="character" w:styleId="FootnoteReference">
    <w:name w:val="footnote reference"/>
    <w:basedOn w:val="DefaultParagraphFont"/>
    <w:uiPriority w:val="99"/>
    <w:semiHidden/>
    <w:rsid w:val="00BF6A45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BF6A45"/>
    <w:rPr>
      <w:rFonts w:cs="Times New Roman"/>
    </w:rPr>
  </w:style>
  <w:style w:type="paragraph" w:customStyle="1" w:styleId="Value">
    <w:name w:val="Value"/>
    <w:basedOn w:val="Normal"/>
    <w:link w:val="ValueChar"/>
    <w:uiPriority w:val="99"/>
    <w:rsid w:val="00BF6A45"/>
    <w:pPr>
      <w:spacing w:after="0" w:line="240" w:lineRule="auto"/>
      <w:jc w:val="right"/>
    </w:pPr>
    <w:rPr>
      <w:rFonts w:cs="Arial Narrow"/>
      <w:szCs w:val="22"/>
    </w:rPr>
  </w:style>
  <w:style w:type="paragraph" w:customStyle="1" w:styleId="ValueCentered">
    <w:name w:val="Value Centered"/>
    <w:basedOn w:val="Value"/>
    <w:link w:val="ValueCenteredChar"/>
    <w:uiPriority w:val="99"/>
    <w:rsid w:val="00BF6A45"/>
    <w:pPr>
      <w:jc w:val="center"/>
    </w:pPr>
  </w:style>
  <w:style w:type="character" w:customStyle="1" w:styleId="ValueChar">
    <w:name w:val="Value Char"/>
    <w:basedOn w:val="DefaultParagraphFont"/>
    <w:link w:val="Value"/>
    <w:uiPriority w:val="99"/>
    <w:locked/>
    <w:rsid w:val="00BF6A45"/>
    <w:rPr>
      <w:rFonts w:cs="Times New Roman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BF6A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35</Pages>
  <Words>6967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Pc</cp:lastModifiedBy>
  <cp:revision>4</cp:revision>
  <cp:lastPrinted>2014-09-23T09:55:00Z</cp:lastPrinted>
  <dcterms:created xsi:type="dcterms:W3CDTF">2015-06-30T09:51:00Z</dcterms:created>
  <dcterms:modified xsi:type="dcterms:W3CDTF">2015-06-30T17:00:00Z</dcterms:modified>
</cp:coreProperties>
</file>