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F7D" w:rsidRPr="00A55E63" w:rsidRDefault="00C41F7D">
      <w:pPr>
        <w:spacing w:before="2" w:line="140" w:lineRule="exact"/>
        <w:rPr>
          <w:sz w:val="14"/>
          <w:szCs w:val="14"/>
          <w:lang w:val="en-US"/>
        </w:rPr>
      </w:pPr>
    </w:p>
    <w:p w:rsidR="00C41F7D" w:rsidRPr="00A55E63" w:rsidRDefault="00C41F7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C41F7D" w:rsidRPr="00A55E63" w:rsidRDefault="00C41F7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41F7D" w:rsidRPr="00A55E63" w:rsidRDefault="00C41F7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41F7D" w:rsidRPr="00871263" w:rsidRDefault="00C41F7D" w:rsidP="00AD749D">
      <w:pPr>
        <w:spacing w:before="7" w:line="240" w:lineRule="exact"/>
        <w:jc w:val="both"/>
        <w:rPr>
          <w:rFonts w:ascii="Arial" w:hAnsi="Arial" w:cs="Arial"/>
        </w:rPr>
      </w:pPr>
    </w:p>
    <w:p w:rsidR="00C41F7D" w:rsidRPr="00A55E63" w:rsidRDefault="00C41F7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41F7D" w:rsidRPr="00A55E63" w:rsidRDefault="00C41F7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41F7D" w:rsidRPr="00A55E63" w:rsidRDefault="00C41F7D" w:rsidP="00AD749D">
      <w:pPr>
        <w:spacing w:before="7" w:line="240" w:lineRule="exact"/>
        <w:jc w:val="both"/>
        <w:rPr>
          <w:rFonts w:ascii="Arial" w:hAnsi="Arial" w:cs="Arial"/>
        </w:rPr>
      </w:pPr>
    </w:p>
    <w:p w:rsidR="00C41F7D" w:rsidRPr="00A55E63" w:rsidRDefault="00C41F7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41F7D" w:rsidRPr="00A55E63" w:rsidRDefault="00C41F7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41F7D" w:rsidRPr="00315192" w:rsidTr="00315192">
        <w:tc>
          <w:tcPr>
            <w:tcW w:w="3085" w:type="dxa"/>
          </w:tcPr>
          <w:p w:rsidR="00C41F7D" w:rsidRPr="00315192" w:rsidRDefault="00C41F7D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41F7D" w:rsidRPr="00315192" w:rsidRDefault="00C41F7D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Flight Service Slovakia, a.s.</w:t>
            </w:r>
          </w:p>
        </w:tc>
      </w:tr>
      <w:tr w:rsidR="00C41F7D" w:rsidRPr="00315192" w:rsidTr="00315192">
        <w:tc>
          <w:tcPr>
            <w:tcW w:w="3085" w:type="dxa"/>
          </w:tcPr>
          <w:p w:rsidR="00C41F7D" w:rsidRPr="00315192" w:rsidRDefault="00C41F7D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41F7D" w:rsidRPr="00315192" w:rsidRDefault="00C41F7D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35748958</w:t>
            </w:r>
          </w:p>
        </w:tc>
      </w:tr>
      <w:tr w:rsidR="00C41F7D" w:rsidRPr="00315192" w:rsidTr="00315192">
        <w:tc>
          <w:tcPr>
            <w:tcW w:w="3085" w:type="dxa"/>
          </w:tcPr>
          <w:p w:rsidR="00C41F7D" w:rsidRPr="00315192" w:rsidRDefault="00C41F7D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41F7D" w:rsidRPr="00315192" w:rsidRDefault="00C41F7D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Čulenova 5, 811 09 Bratislava</w:t>
            </w:r>
          </w:p>
        </w:tc>
      </w:tr>
    </w:tbl>
    <w:p w:rsidR="00C41F7D" w:rsidRPr="00A55E63" w:rsidRDefault="00C41F7D" w:rsidP="00EB55FA">
      <w:pPr>
        <w:spacing w:line="260" w:lineRule="exact"/>
        <w:jc w:val="both"/>
        <w:rPr>
          <w:rFonts w:ascii="Arial" w:hAnsi="Arial" w:cs="Arial"/>
        </w:rPr>
      </w:pPr>
    </w:p>
    <w:p w:rsidR="00C41F7D" w:rsidRPr="00A55E63" w:rsidRDefault="00C41F7D" w:rsidP="00EB55FA">
      <w:pPr>
        <w:spacing w:line="260" w:lineRule="exact"/>
        <w:jc w:val="both"/>
        <w:rPr>
          <w:rFonts w:ascii="Arial" w:hAnsi="Arial" w:cs="Arial"/>
        </w:rPr>
      </w:pPr>
    </w:p>
    <w:p w:rsidR="00C41F7D" w:rsidRPr="00A55E63" w:rsidRDefault="00C41F7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41F7D" w:rsidRPr="00A55E63" w:rsidRDefault="00C41F7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obsahovú náplň</w:t>
      </w:r>
    </w:p>
    <w:p w:rsidR="00C41F7D" w:rsidRPr="00A55E63" w:rsidRDefault="00C41F7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41F7D" w:rsidRPr="00A55E63" w:rsidRDefault="00C41F7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</w:p>
    <w:p w:rsidR="00C41F7D" w:rsidRPr="00A55E63" w:rsidRDefault="00C41F7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41F7D" w:rsidRPr="00315192" w:rsidTr="00315192">
        <w:tc>
          <w:tcPr>
            <w:tcW w:w="4219" w:type="dxa"/>
          </w:tcPr>
          <w:p w:rsidR="00C41F7D" w:rsidRPr="00315192" w:rsidRDefault="00C41F7D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41F7D" w:rsidRPr="00315192" w:rsidRDefault="00C41F7D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Bežné účtovné</w:t>
            </w:r>
          </w:p>
          <w:p w:rsidR="00C41F7D" w:rsidRPr="00315192" w:rsidRDefault="00C41F7D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41F7D" w:rsidRPr="00315192" w:rsidRDefault="00C41F7D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41F7D" w:rsidRPr="00315192" w:rsidTr="00871263">
        <w:tc>
          <w:tcPr>
            <w:tcW w:w="4219" w:type="dxa"/>
          </w:tcPr>
          <w:p w:rsidR="00C41F7D" w:rsidRPr="00315192" w:rsidRDefault="00C41F7D" w:rsidP="00315192">
            <w:pPr>
              <w:spacing w:line="260" w:lineRule="exact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C41F7D" w:rsidRPr="00315192" w:rsidRDefault="00C41F7D" w:rsidP="00871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C41F7D" w:rsidRPr="00315192" w:rsidRDefault="00C41F7D" w:rsidP="00871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41F7D" w:rsidRPr="00A55E63" w:rsidRDefault="00C41F7D" w:rsidP="00AD6C8A">
      <w:pPr>
        <w:spacing w:line="260" w:lineRule="exact"/>
        <w:jc w:val="both"/>
        <w:rPr>
          <w:rFonts w:ascii="Arial" w:hAnsi="Arial" w:cs="Arial"/>
        </w:rPr>
      </w:pPr>
    </w:p>
    <w:p w:rsidR="00C41F7D" w:rsidRPr="00A55E63" w:rsidRDefault="00C41F7D" w:rsidP="00AD749D">
      <w:pPr>
        <w:spacing w:before="1" w:line="280" w:lineRule="exact"/>
        <w:jc w:val="both"/>
        <w:rPr>
          <w:rFonts w:ascii="Arial" w:hAnsi="Arial" w:cs="Arial"/>
        </w:rPr>
      </w:pPr>
    </w:p>
    <w:p w:rsidR="00C41F7D" w:rsidRPr="00A55E63" w:rsidRDefault="00C41F7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41F7D" w:rsidRPr="00A55E63" w:rsidRDefault="00C41F7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41F7D" w:rsidRPr="00A55E63" w:rsidRDefault="00C41F7D" w:rsidP="00AD749D">
      <w:pPr>
        <w:spacing w:before="11" w:line="260" w:lineRule="exact"/>
        <w:jc w:val="both"/>
        <w:rPr>
          <w:rFonts w:ascii="Arial" w:hAnsi="Arial" w:cs="Arial"/>
        </w:rPr>
      </w:pP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je 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871263">
        <w:rPr>
          <w:rFonts w:ascii="Arial" w:hAnsi="Arial" w:cs="Arial"/>
          <w:sz w:val="22"/>
          <w:szCs w:val="22"/>
        </w:rPr>
        <w:t>n</w:t>
      </w:r>
      <w:r w:rsidRPr="00871263">
        <w:rPr>
          <w:rFonts w:ascii="Arial" w:hAnsi="Arial" w:cs="Arial"/>
          <w:spacing w:val="-1"/>
          <w:sz w:val="22"/>
          <w:szCs w:val="22"/>
        </w:rPr>
        <w:t>e</w:t>
      </w:r>
      <w:r w:rsidRPr="00871263">
        <w:rPr>
          <w:rFonts w:ascii="Arial" w:hAnsi="Arial" w:cs="Arial"/>
          <w:sz w:val="22"/>
          <w:szCs w:val="22"/>
        </w:rPr>
        <w:t>p</w:t>
      </w:r>
      <w:r w:rsidRPr="00871263">
        <w:rPr>
          <w:rFonts w:ascii="Arial" w:hAnsi="Arial" w:cs="Arial"/>
          <w:spacing w:val="-1"/>
          <w:sz w:val="22"/>
          <w:szCs w:val="22"/>
        </w:rPr>
        <w:t>re</w:t>
      </w:r>
      <w:r w:rsidRPr="00871263">
        <w:rPr>
          <w:rFonts w:ascii="Arial" w:hAnsi="Arial" w:cs="Arial"/>
          <w:spacing w:val="2"/>
          <w:sz w:val="22"/>
          <w:szCs w:val="22"/>
        </w:rPr>
        <w:t>t</w:t>
      </w:r>
      <w:r w:rsidRPr="00871263">
        <w:rPr>
          <w:rFonts w:ascii="Arial" w:hAnsi="Arial" w:cs="Arial"/>
          <w:sz w:val="22"/>
          <w:szCs w:val="22"/>
        </w:rPr>
        <w:t>ržite</w:t>
      </w:r>
      <w:r w:rsidRPr="00871263">
        <w:rPr>
          <w:rFonts w:ascii="Arial" w:hAnsi="Arial" w:cs="Arial"/>
          <w:spacing w:val="-1"/>
          <w:sz w:val="22"/>
          <w:szCs w:val="22"/>
        </w:rPr>
        <w:t xml:space="preserve"> </w:t>
      </w:r>
      <w:r w:rsidRPr="00871263">
        <w:rPr>
          <w:rFonts w:ascii="Arial" w:hAnsi="Arial" w:cs="Arial"/>
          <w:sz w:val="22"/>
          <w:szCs w:val="22"/>
        </w:rPr>
        <w:t>pokr</w:t>
      </w:r>
      <w:r w:rsidRPr="00871263">
        <w:rPr>
          <w:rFonts w:ascii="Arial" w:hAnsi="Arial" w:cs="Arial"/>
          <w:spacing w:val="-2"/>
          <w:sz w:val="22"/>
          <w:szCs w:val="22"/>
        </w:rPr>
        <w:t>a</w:t>
      </w:r>
      <w:r w:rsidRPr="00871263">
        <w:rPr>
          <w:rFonts w:ascii="Arial" w:hAnsi="Arial" w:cs="Arial"/>
          <w:spacing w:val="-1"/>
          <w:sz w:val="22"/>
          <w:szCs w:val="22"/>
        </w:rPr>
        <w:t>č</w:t>
      </w:r>
      <w:r w:rsidRPr="00871263">
        <w:rPr>
          <w:rFonts w:ascii="Arial" w:hAnsi="Arial" w:cs="Arial"/>
          <w:spacing w:val="2"/>
          <w:sz w:val="22"/>
          <w:szCs w:val="22"/>
        </w:rPr>
        <w:t>o</w:t>
      </w:r>
      <w:r w:rsidRPr="00871263">
        <w:rPr>
          <w:rFonts w:ascii="Arial" w:hAnsi="Arial" w:cs="Arial"/>
          <w:sz w:val="22"/>
          <w:szCs w:val="22"/>
        </w:rPr>
        <w:t>v</w:t>
      </w:r>
      <w:r w:rsidRPr="00871263">
        <w:rPr>
          <w:rFonts w:ascii="Arial" w:hAnsi="Arial" w:cs="Arial"/>
          <w:spacing w:val="-1"/>
          <w:sz w:val="22"/>
          <w:szCs w:val="22"/>
        </w:rPr>
        <w:t>a</w:t>
      </w:r>
      <w:r w:rsidRPr="00871263">
        <w:rPr>
          <w:rFonts w:ascii="Arial" w:hAnsi="Arial" w:cs="Arial"/>
          <w:sz w:val="22"/>
          <w:szCs w:val="22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1519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1519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n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15192">
              <w:rPr>
                <w:rFonts w:ascii="Arial" w:hAnsi="Arial" w:cs="Arial"/>
                <w:sz w:val="22"/>
                <w:szCs w:val="22"/>
              </w:rPr>
              <w:t>ný ma</w:t>
            </w:r>
            <w:r w:rsidRPr="0031519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r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15192">
              <w:rPr>
                <w:rFonts w:ascii="Arial" w:hAnsi="Arial" w:cs="Arial"/>
                <w:sz w:val="22"/>
                <w:szCs w:val="22"/>
              </w:rPr>
              <w:t>kúpo</w:t>
            </w:r>
            <w:r w:rsidRPr="0031519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31519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31519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315192">
              <w:rPr>
                <w:rFonts w:ascii="Arial" w:hAnsi="Arial" w:cs="Arial"/>
                <w:sz w:val="22"/>
                <w:szCs w:val="22"/>
              </w:rPr>
              <w:t>tvor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1519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d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d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K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1519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315192">
              <w:rPr>
                <w:rFonts w:ascii="Arial" w:hAnsi="Arial" w:cs="Arial"/>
                <w:sz w:val="22"/>
                <w:szCs w:val="22"/>
              </w:rPr>
              <w:t>ina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15192">
              <w:rPr>
                <w:rFonts w:ascii="Arial" w:hAnsi="Arial" w:cs="Arial"/>
                <w:sz w:val="22"/>
                <w:szCs w:val="22"/>
              </w:rPr>
              <w:t>ný maj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315192">
              <w:rPr>
                <w:rFonts w:ascii="Arial" w:hAnsi="Arial" w:cs="Arial"/>
                <w:sz w:val="22"/>
                <w:szCs w:val="22"/>
              </w:rPr>
              <w:t>v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15192">
              <w:rPr>
                <w:rFonts w:ascii="Arial" w:hAnsi="Arial" w:cs="Arial"/>
                <w:sz w:val="22"/>
                <w:szCs w:val="22"/>
              </w:rPr>
              <w:t>ky v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15192">
              <w:rPr>
                <w:rFonts w:ascii="Arial" w:hAnsi="Arial" w:cs="Arial"/>
                <w:sz w:val="22"/>
                <w:szCs w:val="22"/>
              </w:rPr>
              <w:t>tane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Pô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315192">
              <w:rPr>
                <w:rFonts w:ascii="Arial" w:hAnsi="Arial" w:cs="Arial"/>
                <w:sz w:val="22"/>
                <w:szCs w:val="22"/>
              </w:rPr>
              <w:t>ičky a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315192">
              <w:rPr>
                <w:rFonts w:ascii="Arial" w:hAnsi="Arial" w:cs="Arial"/>
                <w:sz w:val="22"/>
                <w:szCs w:val="22"/>
              </w:rPr>
              <w:t>úv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41F7D" w:rsidRPr="00315192" w:rsidTr="00315192">
        <w:tc>
          <w:tcPr>
            <w:tcW w:w="4843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riv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>to</w:t>
            </w:r>
            <w:r w:rsidRPr="0031519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315192">
              <w:rPr>
                <w:rFonts w:ascii="Arial" w:hAnsi="Arial" w:cs="Arial"/>
                <w:sz w:val="22"/>
                <w:szCs w:val="22"/>
              </w:rPr>
              <w:t>op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rá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31519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41F7D" w:rsidRPr="00315192" w:rsidRDefault="00C41F7D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C41F7D" w:rsidRPr="00A55E63" w:rsidRDefault="00C41F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AD749D">
      <w:pPr>
        <w:spacing w:before="1" w:line="280" w:lineRule="exact"/>
        <w:jc w:val="both"/>
        <w:rPr>
          <w:rFonts w:ascii="Arial" w:hAnsi="Arial" w:cs="Arial"/>
        </w:rPr>
      </w:pPr>
    </w:p>
    <w:p w:rsidR="00C41F7D" w:rsidRPr="00A55E63" w:rsidRDefault="00C41F7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41F7D" w:rsidRPr="00A55E63" w:rsidRDefault="00C41F7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41F7D" w:rsidRPr="00A55E63" w:rsidRDefault="00C41F7D" w:rsidP="00AD749D">
      <w:pPr>
        <w:spacing w:before="11" w:line="260" w:lineRule="exact"/>
        <w:jc w:val="both"/>
        <w:rPr>
          <w:rFonts w:ascii="Arial" w:hAnsi="Arial" w:cs="Arial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Nemá obsahovú náplň.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Nemá obsahovú náplň.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 Spoločnosť má podiel  75 % na základnom imaní v spoločnosti Flight Service, s.r.o., pričom hodnota podielu činí  5 975 €.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C41F7D" w:rsidRPr="00A55E63" w:rsidRDefault="00C41F7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1F7D" w:rsidRPr="00A55E63" w:rsidRDefault="00C41F7D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C41F7D" w:rsidRPr="00A55E63" w:rsidRDefault="00C41F7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41F7D" w:rsidRPr="00A55E63" w:rsidSect="0032556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1F7D" w:rsidRDefault="00C41F7D">
      <w:r>
        <w:separator/>
      </w:r>
    </w:p>
  </w:endnote>
  <w:endnote w:type="continuationSeparator" w:id="0">
    <w:p w:rsidR="00C41F7D" w:rsidRDefault="00C41F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1F7D" w:rsidRDefault="00C41F7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C41F7D" w:rsidRDefault="00C41F7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1F7D" w:rsidRDefault="00C41F7D">
      <w:r>
        <w:separator/>
      </w:r>
    </w:p>
  </w:footnote>
  <w:footnote w:type="continuationSeparator" w:id="0">
    <w:p w:rsidR="00C41F7D" w:rsidRDefault="00C41F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1F7D" w:rsidRDefault="00C41F7D">
    <w:pPr>
      <w:pStyle w:val="Header"/>
    </w:pPr>
  </w:p>
  <w:p w:rsidR="00C41F7D" w:rsidRDefault="00C41F7D">
    <w:pPr>
      <w:pStyle w:val="Header"/>
    </w:pPr>
  </w:p>
  <w:p w:rsidR="00C41F7D" w:rsidRDefault="00C41F7D">
    <w:pPr>
      <w:pStyle w:val="Header"/>
    </w:pPr>
  </w:p>
  <w:p w:rsidR="00C41F7D" w:rsidRDefault="00C41F7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35748958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2021412855</w:t>
    </w:r>
  </w:p>
  <w:p w:rsidR="00C41F7D" w:rsidRDefault="00C41F7D" w:rsidP="0055784D">
    <w:pPr>
      <w:pStyle w:val="Header"/>
      <w:rPr>
        <w:rFonts w:ascii="Times New Roman" w:hAnsi="Times New Roman"/>
        <w:sz w:val="24"/>
        <w:szCs w:val="24"/>
      </w:rPr>
    </w:pPr>
  </w:p>
  <w:p w:rsidR="00C41F7D" w:rsidRDefault="00C41F7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301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F6ACC"/>
    <w:rsid w:val="00112CEA"/>
    <w:rsid w:val="001406AD"/>
    <w:rsid w:val="00164EF7"/>
    <w:rsid w:val="002401F1"/>
    <w:rsid w:val="00250B39"/>
    <w:rsid w:val="002C12B4"/>
    <w:rsid w:val="002D7E6D"/>
    <w:rsid w:val="00315192"/>
    <w:rsid w:val="00325561"/>
    <w:rsid w:val="003657F5"/>
    <w:rsid w:val="00373635"/>
    <w:rsid w:val="003D056F"/>
    <w:rsid w:val="003F6318"/>
    <w:rsid w:val="00401155"/>
    <w:rsid w:val="004A2BF3"/>
    <w:rsid w:val="0051791E"/>
    <w:rsid w:val="0055784D"/>
    <w:rsid w:val="00623868"/>
    <w:rsid w:val="00624779"/>
    <w:rsid w:val="00637F73"/>
    <w:rsid w:val="00667FCE"/>
    <w:rsid w:val="00676DB4"/>
    <w:rsid w:val="006E2B89"/>
    <w:rsid w:val="00705D5F"/>
    <w:rsid w:val="007474E1"/>
    <w:rsid w:val="008434FC"/>
    <w:rsid w:val="00871263"/>
    <w:rsid w:val="008771A6"/>
    <w:rsid w:val="008A2CD4"/>
    <w:rsid w:val="00913435"/>
    <w:rsid w:val="00916772"/>
    <w:rsid w:val="009404D5"/>
    <w:rsid w:val="009A27D0"/>
    <w:rsid w:val="009D5C84"/>
    <w:rsid w:val="00A55E63"/>
    <w:rsid w:val="00AD4149"/>
    <w:rsid w:val="00AD6C8A"/>
    <w:rsid w:val="00AD749D"/>
    <w:rsid w:val="00B15E67"/>
    <w:rsid w:val="00B7440A"/>
    <w:rsid w:val="00BE66A9"/>
    <w:rsid w:val="00BF2BAA"/>
    <w:rsid w:val="00C01CB7"/>
    <w:rsid w:val="00C41F7D"/>
    <w:rsid w:val="00CC3205"/>
    <w:rsid w:val="00CD545D"/>
    <w:rsid w:val="00D14F69"/>
    <w:rsid w:val="00D67393"/>
    <w:rsid w:val="00EB4798"/>
    <w:rsid w:val="00EB55FA"/>
    <w:rsid w:val="00EE5474"/>
    <w:rsid w:val="00F404E8"/>
    <w:rsid w:val="00F47772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56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3255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74E1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32556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3255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474E1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325561"/>
  </w:style>
  <w:style w:type="paragraph" w:customStyle="1" w:styleId="TableParagraph">
    <w:name w:val="Table Paragraph"/>
    <w:basedOn w:val="Normal"/>
    <w:uiPriority w:val="99"/>
    <w:rsid w:val="0032556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636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3</Pages>
  <Words>1056</Words>
  <Characters>6021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ACONT</cp:lastModifiedBy>
  <cp:revision>6</cp:revision>
  <dcterms:created xsi:type="dcterms:W3CDTF">2015-03-05T12:59:00Z</dcterms:created>
  <dcterms:modified xsi:type="dcterms:W3CDTF">2015-03-09T10:17:00Z</dcterms:modified>
</cp:coreProperties>
</file>