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200793">
              <w:rPr>
                <w:sz w:val="22"/>
              </w:rPr>
              <w:t xml:space="preserve">W a M </w:t>
            </w:r>
            <w:proofErr w:type="spellStart"/>
            <w:r w:rsidR="00200793">
              <w:rPr>
                <w:sz w:val="22"/>
              </w:rPr>
              <w:t>Bayer,s.r.o</w:t>
            </w:r>
            <w:proofErr w:type="spellEnd"/>
            <w:r w:rsidR="00200793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200793">
              <w:rPr>
                <w:sz w:val="22"/>
              </w:rPr>
              <w:t>Janáčkova, 65, 08001, Prešov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D650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4D650A" w:rsidRPr="004D650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4D650A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4D650A">
        <w:rPr>
          <w:b/>
          <w:color w:val="auto"/>
          <w:sz w:val="23"/>
          <w:szCs w:val="23"/>
        </w:rPr>
        <w:t xml:space="preserve">Áno </w:t>
      </w:r>
      <w:r w:rsidRPr="004D650A">
        <w:rPr>
          <w:b/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D650A" w:rsidP="004D65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D65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D65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D650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D650A" w:rsidRPr="004D650A">
        <w:rPr>
          <w:b/>
          <w:color w:val="auto"/>
          <w:sz w:val="23"/>
          <w:szCs w:val="23"/>
        </w:rPr>
        <w:t>neodpisovala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4D650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4D650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mikro</w:t>
            </w:r>
            <w:proofErr w:type="spellEnd"/>
            <w:r w:rsidR="004D650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účtovná jednotka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D650A" w:rsidRDefault="00536B52" w:rsidP="004D650A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sk-SK"/>
              </w:rPr>
            </w:pPr>
            <w:r w:rsidRPr="004D650A">
              <w:rPr>
                <w:rFonts w:eastAsia="Times New Roman"/>
                <w:b/>
                <w:sz w:val="18"/>
                <w:szCs w:val="18"/>
                <w:lang w:eastAsia="sk-SK"/>
              </w:rPr>
              <w:t> </w:t>
            </w:r>
            <w:r w:rsidR="004D650A" w:rsidRPr="004D650A">
              <w:rPr>
                <w:rFonts w:eastAsia="Times New Roman"/>
                <w:b/>
                <w:sz w:val="18"/>
                <w:szCs w:val="18"/>
                <w:lang w:eastAsia="sk-SK"/>
              </w:rPr>
              <w:t>zmena legislatívy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4D650A" w:rsidRDefault="004D650A" w:rsidP="005D536A">
      <w:pPr>
        <w:pStyle w:val="Default"/>
        <w:jc w:val="both"/>
        <w:rPr>
          <w:color w:val="auto"/>
          <w:sz w:val="23"/>
          <w:szCs w:val="23"/>
        </w:rPr>
      </w:pPr>
    </w:p>
    <w:p w:rsidR="004D650A" w:rsidRDefault="004D650A" w:rsidP="005D536A">
      <w:pPr>
        <w:pStyle w:val="Default"/>
        <w:jc w:val="both"/>
        <w:rPr>
          <w:color w:val="auto"/>
          <w:sz w:val="23"/>
          <w:szCs w:val="23"/>
        </w:rPr>
      </w:pPr>
    </w:p>
    <w:p w:rsidR="004D650A" w:rsidRDefault="004D650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D650A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4D650A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4D650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D650A" w:rsidRPr="004D650A">
        <w:rPr>
          <w:b/>
          <w:color w:val="auto"/>
          <w:sz w:val="23"/>
          <w:szCs w:val="23"/>
        </w:rPr>
        <w:t>neopravovala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4D650A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D650A" w:rsidRPr="004D650A">
        <w:rPr>
          <w:b/>
          <w:color w:val="auto"/>
          <w:sz w:val="23"/>
          <w:szCs w:val="23"/>
        </w:rPr>
        <w:t>nemá</w:t>
      </w:r>
    </w:p>
    <w:p w:rsidR="005D536A" w:rsidRPr="004D650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Pr="004D650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  <w:r w:rsidR="004D650A" w:rsidRPr="004D650A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00793" w:rsidP="009B41E8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00793" w:rsidP="009B41E8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4D650A" w:rsidRDefault="004D650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4D650A" w:rsidRDefault="004D650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4D650A" w:rsidRDefault="004D650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4D650A" w:rsidRDefault="004D650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4D650A" w:rsidRDefault="004D650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4D650A" w:rsidRDefault="004D650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5D536A" w:rsidRPr="004D650A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4D650A" w:rsidRPr="004D650A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D650A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4D650A" w:rsidRPr="004D650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4D650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4D650A" w:rsidRPr="004D650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D650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4D650A" w:rsidRPr="004D650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11A31" w:rsidP="005D536A">
      <w:pPr>
        <w:jc w:val="both"/>
      </w:pPr>
    </w:p>
    <w:sectPr w:rsidR="00F450E6" w:rsidSect="00E97F30">
      <w:headerReference w:type="default" r:id="rId6"/>
      <w:foot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A31" w:rsidRDefault="00C11A31" w:rsidP="00536B52">
      <w:pPr>
        <w:spacing w:after="0" w:line="240" w:lineRule="auto"/>
      </w:pPr>
      <w:r>
        <w:separator/>
      </w:r>
    </w:p>
  </w:endnote>
  <w:endnote w:type="continuationSeparator" w:id="0">
    <w:p w:rsidR="00C11A31" w:rsidRDefault="00C11A3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0543"/>
      <w:docPartObj>
        <w:docPartGallery w:val="Page Numbers (Bottom of Page)"/>
        <w:docPartUnique/>
      </w:docPartObj>
    </w:sdtPr>
    <w:sdtContent>
      <w:p w:rsidR="004D650A" w:rsidRDefault="00B22AB4">
        <w:pPr>
          <w:pStyle w:val="Pta"/>
          <w:jc w:val="center"/>
        </w:pPr>
        <w:fldSimple w:instr=" PAGE   \* MERGEFORMAT ">
          <w:r w:rsidR="009B41E8">
            <w:rPr>
              <w:noProof/>
            </w:rPr>
            <w:t>6</w:t>
          </w:r>
        </w:fldSimple>
      </w:p>
    </w:sdtContent>
  </w:sdt>
  <w:p w:rsidR="004D650A" w:rsidRDefault="004D65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A31" w:rsidRDefault="00C11A31" w:rsidP="00536B52">
      <w:pPr>
        <w:spacing w:after="0" w:line="240" w:lineRule="auto"/>
      </w:pPr>
      <w:r>
        <w:separator/>
      </w:r>
    </w:p>
  </w:footnote>
  <w:footnote w:type="continuationSeparator" w:id="0">
    <w:p w:rsidR="00C11A31" w:rsidRDefault="00C11A3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D650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D65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A82"/>
    <w:rsid w:val="00014F35"/>
    <w:rsid w:val="00104CBE"/>
    <w:rsid w:val="00104CF6"/>
    <w:rsid w:val="0010796B"/>
    <w:rsid w:val="0011611B"/>
    <w:rsid w:val="00123F1F"/>
    <w:rsid w:val="00172443"/>
    <w:rsid w:val="0020079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A1B88"/>
    <w:rsid w:val="004B403F"/>
    <w:rsid w:val="004D650A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B41E8"/>
    <w:rsid w:val="009D09A4"/>
    <w:rsid w:val="00A02547"/>
    <w:rsid w:val="00A65CD7"/>
    <w:rsid w:val="00AD23CF"/>
    <w:rsid w:val="00B202C7"/>
    <w:rsid w:val="00B22AB4"/>
    <w:rsid w:val="00BA61F6"/>
    <w:rsid w:val="00BB6695"/>
    <w:rsid w:val="00BC378A"/>
    <w:rsid w:val="00BD039E"/>
    <w:rsid w:val="00BE22EC"/>
    <w:rsid w:val="00C11A31"/>
    <w:rsid w:val="00D10215"/>
    <w:rsid w:val="00D20B35"/>
    <w:rsid w:val="00D73AA9"/>
    <w:rsid w:val="00E10A82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2015-06-26T10:21:00Z</dcterms:created>
  <dcterms:modified xsi:type="dcterms:W3CDTF">2015-06-26T10:21:00Z</dcterms:modified>
</cp:coreProperties>
</file>