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BA61F6" w:rsidRDefault="00BA61F6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592"/>
        <w:gridCol w:w="4592"/>
      </w:tblGrid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M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eno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spoločnosti</w:t>
            </w:r>
          </w:p>
        </w:tc>
      </w:tr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  <w:r w:rsidR="00570611">
              <w:rPr>
                <w:sz w:val="22"/>
              </w:rPr>
              <w:t>PREZENT MEDIA  s.r.o. Prešov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  <w:r w:rsidR="00570611">
              <w:rPr>
                <w:sz w:val="22"/>
              </w:rPr>
              <w:t>Bottova, 3, 08001, Prešov</w:t>
            </w:r>
          </w:p>
        </w:tc>
      </w:tr>
    </w:tbl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64232A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  <w:r w:rsidR="0064232A">
        <w:rPr>
          <w:b/>
          <w:color w:val="auto"/>
          <w:sz w:val="23"/>
          <w:szCs w:val="23"/>
        </w:rPr>
        <w:t>nemá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64232A" w:rsidRPr="0064232A" w:rsidRDefault="005D536A" w:rsidP="0064232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64232A">
        <w:rPr>
          <w:b/>
          <w:color w:val="auto"/>
          <w:sz w:val="23"/>
          <w:szCs w:val="23"/>
        </w:rPr>
        <w:t>nemá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873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365"/>
        <w:gridCol w:w="4365"/>
      </w:tblGrid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4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Cs/>
                <w:lang w:eastAsia="sk-SK"/>
              </w:rPr>
            </w:pP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64232A" w:rsidRDefault="00536B52" w:rsidP="00536B52">
      <w:pPr>
        <w:pStyle w:val="Default"/>
        <w:ind w:firstLine="708"/>
        <w:jc w:val="both"/>
        <w:rPr>
          <w:b/>
          <w:color w:val="auto"/>
          <w:sz w:val="23"/>
          <w:szCs w:val="23"/>
        </w:rPr>
      </w:pPr>
      <w:r w:rsidRPr="0064232A"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 </w:t>
      </w:r>
      <w:r w:rsidR="0064232A" w:rsidRPr="0064232A">
        <w:rPr>
          <w:b/>
          <w:color w:val="auto"/>
          <w:sz w:val="23"/>
          <w:szCs w:val="23"/>
        </w:rPr>
        <w:t>Nie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64232A" w:rsidRDefault="005D536A" w:rsidP="00536B52">
      <w:pPr>
        <w:pStyle w:val="Default"/>
        <w:keepNext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  <w:r w:rsidR="0064232A" w:rsidRPr="0064232A">
        <w:rPr>
          <w:b/>
          <w:color w:val="auto"/>
          <w:sz w:val="23"/>
          <w:szCs w:val="23"/>
        </w:rPr>
        <w:t>neoceňovala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64232A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  <w:r w:rsidR="0064232A" w:rsidRPr="0064232A">
        <w:rPr>
          <w:b/>
          <w:color w:val="auto"/>
          <w:sz w:val="23"/>
          <w:szCs w:val="23"/>
        </w:rPr>
        <w:t>neodpisovala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64232A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232A" w:rsidRPr="00536B52" w:rsidRDefault="0064232A" w:rsidP="00535DB7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proofErr w:type="spellStart"/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mikroúčtovná</w:t>
            </w:r>
            <w:proofErr w:type="spellEnd"/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 xml:space="preserve"> jednotka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232A" w:rsidRPr="00536B52" w:rsidRDefault="0064232A" w:rsidP="0064232A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  <w:r>
              <w:rPr>
                <w:rFonts w:eastAsia="Times New Roman"/>
                <w:sz w:val="18"/>
                <w:szCs w:val="18"/>
                <w:lang w:eastAsia="sk-SK"/>
              </w:rPr>
              <w:t>zmena legislatívy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4232A" w:rsidRPr="00536B52" w:rsidRDefault="0064232A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64232A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232A" w:rsidRPr="00536B52" w:rsidRDefault="0064232A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232A" w:rsidRPr="00536B52" w:rsidRDefault="0064232A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4232A" w:rsidRPr="00536B52" w:rsidRDefault="0064232A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64232A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232A" w:rsidRPr="00536B52" w:rsidRDefault="0064232A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232A" w:rsidRPr="00536B52" w:rsidRDefault="0064232A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4232A" w:rsidRPr="00536B52" w:rsidRDefault="0064232A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64232A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232A" w:rsidRPr="00536B52" w:rsidRDefault="0064232A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232A" w:rsidRPr="00536B52" w:rsidRDefault="0064232A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4232A" w:rsidRPr="00536B52" w:rsidRDefault="0064232A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FA43B1" w:rsidRDefault="00FA43B1" w:rsidP="005D536A">
      <w:pPr>
        <w:pStyle w:val="Default"/>
        <w:jc w:val="both"/>
        <w:rPr>
          <w:color w:val="auto"/>
          <w:sz w:val="23"/>
          <w:szCs w:val="23"/>
        </w:rPr>
      </w:pPr>
    </w:p>
    <w:p w:rsidR="00FA43B1" w:rsidRDefault="00FA43B1" w:rsidP="005D536A">
      <w:pPr>
        <w:pStyle w:val="Default"/>
        <w:jc w:val="both"/>
        <w:rPr>
          <w:color w:val="auto"/>
          <w:sz w:val="23"/>
          <w:szCs w:val="23"/>
        </w:rPr>
      </w:pPr>
    </w:p>
    <w:p w:rsidR="00FA43B1" w:rsidRDefault="00FA43B1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64232A" w:rsidRDefault="005D536A" w:rsidP="0064232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  <w:r w:rsidR="0064232A">
        <w:rPr>
          <w:b/>
          <w:color w:val="auto"/>
          <w:sz w:val="23"/>
          <w:szCs w:val="23"/>
        </w:rPr>
        <w:t>nemá</w:t>
      </w: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320ED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Dotácia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Ocenenie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Výška dotácie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Pr="0064232A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64232A">
        <w:rPr>
          <w:b/>
          <w:color w:val="auto"/>
          <w:sz w:val="23"/>
          <w:szCs w:val="23"/>
        </w:rPr>
        <w:t>neúčtovala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64232A" w:rsidRPr="0064232A" w:rsidRDefault="005D536A" w:rsidP="0064232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  <w:r w:rsidR="0064232A">
        <w:rPr>
          <w:b/>
          <w:color w:val="auto"/>
          <w:sz w:val="23"/>
          <w:szCs w:val="23"/>
        </w:rPr>
        <w:t>nemá</w:t>
      </w:r>
    </w:p>
    <w:p w:rsidR="0064232A" w:rsidRDefault="0064232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  <w:bookmarkStart w:id="0" w:name="_GoBack"/>
      <w:bookmarkEnd w:id="0"/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570611" w:rsidP="00FA43B1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t>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64232A" w:rsidP="00FA43B1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t>7681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64232A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7681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FA43B1" w:rsidRDefault="00FA43B1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FA43B1" w:rsidRDefault="00FA43B1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FA43B1" w:rsidRDefault="00FA43B1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FA43B1" w:rsidRDefault="00FA43B1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FA43B1" w:rsidRDefault="00FA43B1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Pr="0064232A" w:rsidRDefault="005D536A" w:rsidP="0064232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b) celkovej sume zabezpečených záväzkov, opis a spôsoby zabezpečenia záväzkov. </w:t>
      </w:r>
      <w:r w:rsidR="0064232A">
        <w:rPr>
          <w:b/>
          <w:color w:val="auto"/>
          <w:sz w:val="23"/>
          <w:szCs w:val="23"/>
        </w:rPr>
        <w:t>nemá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64232A" w:rsidRDefault="005D536A" w:rsidP="0064232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  <w:r w:rsidR="0064232A">
        <w:rPr>
          <w:b/>
          <w:color w:val="auto"/>
          <w:sz w:val="23"/>
          <w:szCs w:val="23"/>
        </w:rPr>
        <w:t>nemá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64232A" w:rsidRPr="0064232A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  <w:r w:rsidR="0064232A">
        <w:rPr>
          <w:b/>
          <w:color w:val="auto"/>
          <w:sz w:val="23"/>
          <w:szCs w:val="23"/>
        </w:rPr>
        <w:t>nemá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64232A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  <w:r w:rsidR="0064232A">
        <w:rPr>
          <w:b/>
          <w:color w:val="auto"/>
          <w:sz w:val="23"/>
          <w:szCs w:val="23"/>
        </w:rPr>
        <w:t>nemá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FA43B1" w:rsidRDefault="00FA43B1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FA43B1" w:rsidRDefault="00FA43B1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FA43B1" w:rsidRDefault="00FA43B1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lastRenderedPageBreak/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662B7B" w:rsidP="005D536A">
      <w:pPr>
        <w:jc w:val="both"/>
      </w:pPr>
    </w:p>
    <w:sectPr w:rsidR="00F450E6" w:rsidSect="00E97F30">
      <w:headerReference w:type="default" r:id="rId6"/>
      <w:foot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2B7B" w:rsidRDefault="00662B7B" w:rsidP="00536B52">
      <w:pPr>
        <w:spacing w:after="0" w:line="240" w:lineRule="auto"/>
      </w:pPr>
      <w:r>
        <w:separator/>
      </w:r>
    </w:p>
  </w:endnote>
  <w:endnote w:type="continuationSeparator" w:id="0">
    <w:p w:rsidR="00662B7B" w:rsidRDefault="00662B7B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111580"/>
      <w:docPartObj>
        <w:docPartGallery w:val="Page Numbers (Bottom of Page)"/>
        <w:docPartUnique/>
      </w:docPartObj>
    </w:sdtPr>
    <w:sdtContent>
      <w:p w:rsidR="00FA43B1" w:rsidRDefault="00FA43B1">
        <w:pPr>
          <w:pStyle w:val="Pta"/>
          <w:jc w:val="center"/>
        </w:pPr>
        <w:fldSimple w:instr=" PAGE   \* MERGEFORMAT ">
          <w:r>
            <w:rPr>
              <w:noProof/>
            </w:rPr>
            <w:t>6</w:t>
          </w:r>
        </w:fldSimple>
      </w:p>
    </w:sdtContent>
  </w:sdt>
  <w:p w:rsidR="00FA43B1" w:rsidRDefault="00FA43B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2B7B" w:rsidRDefault="00662B7B" w:rsidP="00536B52">
      <w:pPr>
        <w:spacing w:after="0" w:line="240" w:lineRule="auto"/>
      </w:pPr>
      <w:r>
        <w:separator/>
      </w:r>
    </w:p>
  </w:footnote>
  <w:footnote w:type="continuationSeparator" w:id="0">
    <w:p w:rsidR="00662B7B" w:rsidRDefault="00662B7B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0" w:type="auto"/>
      <w:tblLook w:val="04A0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64232A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64232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64232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64232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64232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:rsidR="00536B52" w:rsidRDefault="0064232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:rsidR="00536B52" w:rsidRDefault="0064232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:rsidR="00536B52" w:rsidRDefault="0064232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7" w:type="dxa"/>
        </w:tcPr>
        <w:p w:rsidR="00536B52" w:rsidRDefault="0064232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64232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64232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64232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64232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64232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64232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64232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64232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49" w:type="dxa"/>
        </w:tcPr>
        <w:p w:rsidR="00536B52" w:rsidRDefault="0064232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:rsidR="00536B52" w:rsidRDefault="0064232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7C5F"/>
    <w:rsid w:val="00014F35"/>
    <w:rsid w:val="00104CBE"/>
    <w:rsid w:val="00104CF6"/>
    <w:rsid w:val="0010796B"/>
    <w:rsid w:val="0011611B"/>
    <w:rsid w:val="00123F1F"/>
    <w:rsid w:val="00172443"/>
    <w:rsid w:val="002052C4"/>
    <w:rsid w:val="00222B0D"/>
    <w:rsid w:val="0031338E"/>
    <w:rsid w:val="00320ED4"/>
    <w:rsid w:val="003652EB"/>
    <w:rsid w:val="003B69B1"/>
    <w:rsid w:val="003E317F"/>
    <w:rsid w:val="0040300D"/>
    <w:rsid w:val="00426E80"/>
    <w:rsid w:val="00457E21"/>
    <w:rsid w:val="004B403F"/>
    <w:rsid w:val="0052082A"/>
    <w:rsid w:val="00536B52"/>
    <w:rsid w:val="00570611"/>
    <w:rsid w:val="005D536A"/>
    <w:rsid w:val="005E1C8A"/>
    <w:rsid w:val="006171F8"/>
    <w:rsid w:val="0064232A"/>
    <w:rsid w:val="00662B7B"/>
    <w:rsid w:val="006A0AB4"/>
    <w:rsid w:val="006A7C8A"/>
    <w:rsid w:val="006B134F"/>
    <w:rsid w:val="007619D7"/>
    <w:rsid w:val="00786CB1"/>
    <w:rsid w:val="007A0F50"/>
    <w:rsid w:val="007F0C4A"/>
    <w:rsid w:val="008420B2"/>
    <w:rsid w:val="008948EC"/>
    <w:rsid w:val="008C12FE"/>
    <w:rsid w:val="008D018D"/>
    <w:rsid w:val="00962DA0"/>
    <w:rsid w:val="009D09A4"/>
    <w:rsid w:val="00A65CD7"/>
    <w:rsid w:val="00AD23CF"/>
    <w:rsid w:val="00B202C7"/>
    <w:rsid w:val="00BA61F6"/>
    <w:rsid w:val="00BB6695"/>
    <w:rsid w:val="00BD039E"/>
    <w:rsid w:val="00BE22EC"/>
    <w:rsid w:val="00CD7C5F"/>
    <w:rsid w:val="00D10215"/>
    <w:rsid w:val="00D20B35"/>
    <w:rsid w:val="00D73AA9"/>
    <w:rsid w:val="00E23D62"/>
    <w:rsid w:val="00E77D78"/>
    <w:rsid w:val="00E93DD4"/>
    <w:rsid w:val="00EA5B96"/>
    <w:rsid w:val="00EF5CB9"/>
    <w:rsid w:val="00F01409"/>
    <w:rsid w:val="00FA43B1"/>
    <w:rsid w:val="00FA6905"/>
    <w:rsid w:val="00FE1E52"/>
    <w:rsid w:val="00FE5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_mu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Poznamky_muj</Template>
  <TotalTime>1</TotalTime>
  <Pages>6</Pages>
  <Words>1436</Words>
  <Characters>8191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</dc:creator>
  <cp:lastModifiedBy>Iveta</cp:lastModifiedBy>
  <cp:revision>2</cp:revision>
  <dcterms:created xsi:type="dcterms:W3CDTF">2015-06-26T11:26:00Z</dcterms:created>
  <dcterms:modified xsi:type="dcterms:W3CDTF">2015-06-26T11:26:00Z</dcterms:modified>
</cp:coreProperties>
</file>