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70611">
              <w:rPr>
                <w:sz w:val="22"/>
              </w:rPr>
              <w:t>PREZENT MEDIA  s.r.o. Prešov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70611">
              <w:rPr>
                <w:sz w:val="22"/>
              </w:rPr>
              <w:t>Bottova, 3,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64232A" w:rsidRPr="0064232A" w:rsidRDefault="005D536A" w:rsidP="0064232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4232A"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  <w:r w:rsidR="0064232A" w:rsidRPr="0064232A">
        <w:rPr>
          <w:b/>
          <w:color w:val="auto"/>
          <w:sz w:val="23"/>
          <w:szCs w:val="23"/>
        </w:rPr>
        <w:t>Nie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64232A" w:rsidRPr="0064232A">
        <w:rPr>
          <w:b/>
          <w:color w:val="auto"/>
          <w:sz w:val="23"/>
          <w:szCs w:val="23"/>
        </w:rPr>
        <w:t>neoceňovala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64232A" w:rsidRPr="0064232A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6423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5DB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mikroúčtovná</w:t>
            </w:r>
            <w:proofErr w:type="spellEnd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64232A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423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423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6423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4232A" w:rsidRPr="00536B52" w:rsidRDefault="0064232A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64232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64232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64232A">
        <w:rPr>
          <w:b/>
          <w:color w:val="auto"/>
          <w:sz w:val="23"/>
          <w:szCs w:val="23"/>
        </w:rPr>
        <w:t>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64232A" w:rsidRPr="0064232A" w:rsidRDefault="005D536A" w:rsidP="0064232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64232A">
        <w:rPr>
          <w:b/>
          <w:color w:val="auto"/>
          <w:sz w:val="23"/>
          <w:szCs w:val="23"/>
        </w:rPr>
        <w:t>nemá</w:t>
      </w:r>
    </w:p>
    <w:p w:rsidR="0064232A" w:rsidRDefault="0064232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70611" w:rsidP="00FA43B1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4232A" w:rsidP="00FA43B1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7681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4232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7681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4232A" w:rsidRDefault="005D536A" w:rsidP="0064232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celkovej sume zabezpečených záväzkov, opis a spôsoby zabezpečenia záväzkov. </w:t>
      </w:r>
      <w:r w:rsidR="0064232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64232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64232A" w:rsidRPr="0064232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4232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64232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43B1" w:rsidRDefault="00FA43B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62B7B" w:rsidP="005D536A">
      <w:pPr>
        <w:jc w:val="both"/>
      </w:pPr>
    </w:p>
    <w:sectPr w:rsidR="00F450E6" w:rsidSect="00E97F30">
      <w:headerReference w:type="default" r:id="rId6"/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B7B" w:rsidRDefault="00662B7B" w:rsidP="00536B52">
      <w:pPr>
        <w:spacing w:after="0" w:line="240" w:lineRule="auto"/>
      </w:pPr>
      <w:r>
        <w:separator/>
      </w:r>
    </w:p>
  </w:endnote>
  <w:endnote w:type="continuationSeparator" w:id="0">
    <w:p w:rsidR="00662B7B" w:rsidRDefault="00662B7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111580"/>
      <w:docPartObj>
        <w:docPartGallery w:val="Page Numbers (Bottom of Page)"/>
        <w:docPartUnique/>
      </w:docPartObj>
    </w:sdtPr>
    <w:sdtContent>
      <w:p w:rsidR="00FA43B1" w:rsidRDefault="00FA43B1">
        <w:pPr>
          <w:pStyle w:val="Pta"/>
          <w:jc w:val="center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FA43B1" w:rsidRDefault="00FA43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B7B" w:rsidRDefault="00662B7B" w:rsidP="00536B52">
      <w:pPr>
        <w:spacing w:after="0" w:line="240" w:lineRule="auto"/>
      </w:pPr>
      <w:r>
        <w:separator/>
      </w:r>
    </w:p>
  </w:footnote>
  <w:footnote w:type="continuationSeparator" w:id="0">
    <w:p w:rsidR="00662B7B" w:rsidRDefault="00662B7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4232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6423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7C5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57E21"/>
    <w:rsid w:val="004B403F"/>
    <w:rsid w:val="0052082A"/>
    <w:rsid w:val="00536B52"/>
    <w:rsid w:val="00570611"/>
    <w:rsid w:val="005D536A"/>
    <w:rsid w:val="005E1C8A"/>
    <w:rsid w:val="006171F8"/>
    <w:rsid w:val="0064232A"/>
    <w:rsid w:val="00662B7B"/>
    <w:rsid w:val="006A0AB4"/>
    <w:rsid w:val="006A7C8A"/>
    <w:rsid w:val="006B134F"/>
    <w:rsid w:val="007619D7"/>
    <w:rsid w:val="00786CB1"/>
    <w:rsid w:val="007A0F50"/>
    <w:rsid w:val="007F0C4A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D7C5F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A43B1"/>
    <w:rsid w:val="00FA6905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1436</Words>
  <Characters>8191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2015-06-26T11:26:00Z</dcterms:created>
  <dcterms:modified xsi:type="dcterms:W3CDTF">2015-06-26T11:26:00Z</dcterms:modified>
</cp:coreProperties>
</file>