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77" w:rsidRPr="003E7910" w:rsidRDefault="0010517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105177" w:rsidRPr="003E7910" w:rsidRDefault="0010517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105177" w:rsidRPr="003E7910" w:rsidRDefault="00105177" w:rsidP="00A5552F">
      <w:pPr>
        <w:rPr>
          <w:rFonts w:cs="Arial"/>
          <w:szCs w:val="22"/>
        </w:rPr>
      </w:pPr>
    </w:p>
    <w:p w:rsidR="00105177" w:rsidRPr="003E7910" w:rsidRDefault="00105177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105177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05177" w:rsidRPr="003E7910" w:rsidRDefault="001051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0517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M.A. TRADE SK s. r. o.</w:t>
            </w:r>
          </w:p>
        </w:tc>
      </w:tr>
      <w:tr w:rsidR="0010517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Sienkiewiczova 4, Bratislava</w:t>
            </w:r>
          </w:p>
        </w:tc>
      </w:tr>
      <w:tr w:rsidR="00105177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47082208          DIČ:  2023749431</w:t>
            </w:r>
          </w:p>
        </w:tc>
      </w:tr>
      <w:tr w:rsidR="0010517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12. 04. 2013</w:t>
            </w:r>
          </w:p>
        </w:tc>
      </w:tr>
      <w:tr w:rsidR="0010517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5177" w:rsidRPr="003E7910" w:rsidRDefault="0010517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5177" w:rsidRPr="003E7910" w:rsidRDefault="001051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12. 04. 2013</w:t>
            </w:r>
          </w:p>
        </w:tc>
      </w:tr>
    </w:tbl>
    <w:p w:rsidR="00105177" w:rsidRPr="003E7910" w:rsidRDefault="00105177" w:rsidP="007B0660">
      <w:pPr>
        <w:jc w:val="both"/>
        <w:rPr>
          <w:rFonts w:cs="Arial"/>
          <w:b/>
          <w:bCs/>
          <w:szCs w:val="22"/>
        </w:rPr>
      </w:pPr>
    </w:p>
    <w:p w:rsidR="00105177" w:rsidRDefault="001051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</w:p>
    <w:p w:rsidR="00105177" w:rsidRPr="003E7910" w:rsidRDefault="00105177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05177" w:rsidRPr="003E7910" w:rsidRDefault="00105177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05177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E7910" w:rsidRDefault="00105177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E7910" w:rsidRDefault="00105177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E7910" w:rsidRDefault="00105177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05177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E7910" w:rsidRDefault="00105177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5177" w:rsidRPr="003E7910" w:rsidRDefault="0010517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05177" w:rsidRPr="003E7910" w:rsidRDefault="0010517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05177" w:rsidRPr="003E7910" w:rsidRDefault="00105177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05177" w:rsidRPr="003E7910" w:rsidRDefault="0010517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05177" w:rsidRPr="003E7910" w:rsidRDefault="0010517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E7910" w:rsidRDefault="00105177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E7910" w:rsidRDefault="001051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05177" w:rsidRPr="003E7910" w:rsidRDefault="0010517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05177" w:rsidRPr="003E7910" w:rsidRDefault="00105177" w:rsidP="003E7910">
      <w:pPr>
        <w:pStyle w:val="Title"/>
        <w:spacing w:before="0" w:beforeAutospacing="0" w:after="0"/>
        <w:jc w:val="left"/>
        <w:rPr>
          <w:szCs w:val="22"/>
        </w:rPr>
      </w:pPr>
    </w:p>
    <w:p w:rsidR="00105177" w:rsidRPr="003E7910" w:rsidRDefault="00105177" w:rsidP="007B0660">
      <w:pPr>
        <w:jc w:val="both"/>
        <w:rPr>
          <w:rFonts w:cs="Arial"/>
          <w:szCs w:val="22"/>
        </w:rPr>
      </w:pP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05177" w:rsidRPr="004534D4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105177" w:rsidRPr="003E7910" w:rsidRDefault="00105177" w:rsidP="007B0660">
      <w:pPr>
        <w:ind w:right="-468"/>
        <w:jc w:val="both"/>
        <w:rPr>
          <w:rFonts w:cs="Arial"/>
          <w:b/>
          <w:szCs w:val="22"/>
        </w:rPr>
      </w:pPr>
    </w:p>
    <w:p w:rsidR="00105177" w:rsidRPr="003E7910" w:rsidRDefault="00105177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05177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05177" w:rsidRPr="003E7910" w:rsidRDefault="00105177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05177" w:rsidRPr="003E7910" w:rsidRDefault="00105177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105177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05177" w:rsidRPr="003E7910" w:rsidRDefault="00105177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05177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5177" w:rsidRPr="003E7910" w:rsidRDefault="001051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177" w:rsidRPr="003E7910" w:rsidRDefault="001051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7" w:rsidRPr="003E7910" w:rsidRDefault="001051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7" w:rsidRPr="003E7910" w:rsidRDefault="001051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</w:tr>
      <w:tr w:rsidR="00105177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7" w:rsidRPr="003E7910" w:rsidRDefault="001051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7" w:rsidRPr="003E7910" w:rsidRDefault="001051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7" w:rsidRPr="003E7910" w:rsidRDefault="001051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7" w:rsidRPr="003E7910" w:rsidRDefault="001051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7" w:rsidRPr="003E7910" w:rsidRDefault="0010517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77" w:rsidRPr="003E7910" w:rsidRDefault="0010517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</w:tr>
      <w:tr w:rsidR="00105177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7" w:rsidRPr="003E7910" w:rsidRDefault="001051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77" w:rsidRPr="003E7910" w:rsidRDefault="001051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177" w:rsidRPr="003E7910" w:rsidRDefault="001051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05177" w:rsidRPr="003E7910" w:rsidRDefault="001051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05177" w:rsidRPr="003E7910" w:rsidRDefault="0010517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</w:tr>
      <w:tr w:rsidR="00105177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Hrubcová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</w:tr>
      <w:tr w:rsidR="00105177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 w:rsidP="00841190">
            <w:pPr>
              <w:rPr>
                <w:sz w:val="20"/>
                <w:szCs w:val="20"/>
              </w:rPr>
            </w:pPr>
          </w:p>
        </w:tc>
      </w:tr>
      <w:tr w:rsidR="0010517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</w:tr>
      <w:tr w:rsidR="0010517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</w:tr>
      <w:tr w:rsidR="00105177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5177" w:rsidRPr="003E7910" w:rsidRDefault="00105177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05177" w:rsidRPr="003E7910" w:rsidRDefault="001051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05177" w:rsidRPr="003E7910" w:rsidRDefault="00105177">
            <w:pPr>
              <w:rPr>
                <w:sz w:val="20"/>
                <w:szCs w:val="20"/>
              </w:rPr>
            </w:pPr>
          </w:p>
        </w:tc>
      </w:tr>
    </w:tbl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</w:p>
    <w:p w:rsidR="00105177" w:rsidRPr="003E7910" w:rsidRDefault="001051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05177" w:rsidRPr="005611A8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05177" w:rsidRPr="003E7910" w:rsidRDefault="001051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05177" w:rsidRPr="003E7910" w:rsidRDefault="001051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05177" w:rsidRPr="003E7910" w:rsidRDefault="001051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05177" w:rsidRPr="003E7910" w:rsidRDefault="001051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05177" w:rsidRPr="003E7910" w:rsidRDefault="001051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05177" w:rsidRPr="003E7910" w:rsidRDefault="001051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05177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05177" w:rsidRPr="003E7910" w:rsidRDefault="00105177" w:rsidP="007B0660">
      <w:pPr>
        <w:ind w:right="-468"/>
        <w:jc w:val="both"/>
        <w:rPr>
          <w:rFonts w:cs="Arial"/>
          <w:b/>
          <w:bCs/>
          <w:szCs w:val="22"/>
        </w:rPr>
      </w:pPr>
    </w:p>
    <w:p w:rsidR="00105177" w:rsidRPr="003E7910" w:rsidRDefault="00105177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</w:p>
    <w:p w:rsidR="00105177" w:rsidRPr="003E7910" w:rsidRDefault="001051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05177" w:rsidRPr="003E7910" w:rsidRDefault="00105177" w:rsidP="007B0660">
      <w:pPr>
        <w:jc w:val="both"/>
        <w:rPr>
          <w:rFonts w:cs="Arial"/>
          <w:szCs w:val="22"/>
        </w:rPr>
      </w:pPr>
    </w:p>
    <w:p w:rsidR="00105177" w:rsidRPr="003E7910" w:rsidRDefault="00105177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05177" w:rsidRPr="003E7910" w:rsidRDefault="00105177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05177" w:rsidRPr="003E7910" w:rsidRDefault="001051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05177" w:rsidRPr="003E7910" w:rsidRDefault="001051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05177" w:rsidRPr="003E7910" w:rsidRDefault="001051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05177" w:rsidRPr="003E7910" w:rsidRDefault="00105177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05177" w:rsidRPr="003E7910" w:rsidRDefault="00105177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05177" w:rsidRPr="003E7910" w:rsidRDefault="00105177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05177" w:rsidRPr="003E7910" w:rsidRDefault="00105177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05177" w:rsidRDefault="00105177" w:rsidP="00A5552F"/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05177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0517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05177" w:rsidRPr="003F477D" w:rsidRDefault="001051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0517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0517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051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051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051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0517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0517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0517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0517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0517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051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051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0517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0517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05177" w:rsidRPr="009F39E7" w:rsidRDefault="00105177" w:rsidP="009F39E7"/>
    <w:p w:rsidR="00105177" w:rsidRPr="003F477D" w:rsidRDefault="0010517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10517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0517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9F39E7" w:rsidRDefault="00105177" w:rsidP="009F39E7"/>
    <w:p w:rsidR="00105177" w:rsidRPr="003F477D" w:rsidRDefault="00105177" w:rsidP="003F477D"/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0517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0517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05177" w:rsidRPr="003F477D" w:rsidRDefault="0010517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0517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0517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0517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0517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0517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10517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0517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05177" w:rsidRPr="009F39E7" w:rsidRDefault="00105177" w:rsidP="009F39E7">
      <w:pPr>
        <w:spacing w:after="0"/>
      </w:pPr>
    </w:p>
    <w:p w:rsidR="00105177" w:rsidRPr="003F477D" w:rsidRDefault="0010517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0517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0517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3704">
            <w:pPr>
              <w:pStyle w:val="TopHeader"/>
            </w:pPr>
            <w:r w:rsidRPr="003F477D">
              <w:t>Poskyt-nuté pred-davky na </w:t>
            </w:r>
          </w:p>
          <w:p w:rsidR="00105177" w:rsidRPr="003F477D" w:rsidRDefault="0010517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Spolu</w:t>
            </w:r>
          </w:p>
        </w:tc>
      </w:tr>
      <w:tr w:rsidR="0010517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0517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051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051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0517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05177" w:rsidRPr="003F477D" w:rsidRDefault="0010517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0517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0517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</w:pPr>
            <w:r w:rsidRPr="003F477D">
              <w:t>Poskyt-nuté pred-davky na </w:t>
            </w:r>
          </w:p>
          <w:p w:rsidR="00105177" w:rsidRPr="003F477D" w:rsidRDefault="0010517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</w:pPr>
            <w:r w:rsidRPr="003F477D">
              <w:t>Spolu</w:t>
            </w:r>
          </w:p>
        </w:tc>
      </w:tr>
      <w:tr w:rsidR="0010517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0517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3F477D">
      <w:pPr>
        <w:spacing w:after="0" w:line="240" w:lineRule="auto"/>
        <w:rPr>
          <w:szCs w:val="22"/>
        </w:rPr>
      </w:pPr>
    </w:p>
    <w:p w:rsidR="00105177" w:rsidRPr="003F477D" w:rsidRDefault="0010517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10517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0517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10517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0517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Podiel ÚJ na ZI</w:t>
            </w:r>
          </w:p>
          <w:p w:rsidR="00105177" w:rsidRPr="003F477D" w:rsidRDefault="0010517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05177" w:rsidRPr="003F477D" w:rsidRDefault="0010517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0517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0517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05177" w:rsidRDefault="00105177" w:rsidP="003F477D"/>
    <w:p w:rsidR="00105177" w:rsidRPr="003F477D" w:rsidRDefault="00105177" w:rsidP="003F477D"/>
    <w:p w:rsidR="00105177" w:rsidRPr="003F477D" w:rsidRDefault="0010517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0517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05177" w:rsidRPr="003F477D" w:rsidRDefault="0010517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0517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0517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05177" w:rsidRPr="003F477D" w:rsidRDefault="00105177" w:rsidP="0000458C">
      <w:pPr>
        <w:spacing w:after="120" w:line="240" w:lineRule="auto"/>
        <w:rPr>
          <w:szCs w:val="22"/>
        </w:rPr>
      </w:pPr>
    </w:p>
    <w:p w:rsidR="00105177" w:rsidRPr="003F477D" w:rsidRDefault="0010517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10517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0517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0517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05177" w:rsidRPr="003F477D" w:rsidRDefault="00105177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05177" w:rsidRPr="003F477D" w:rsidRDefault="0010517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10517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0517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Tvorba </w:t>
            </w:r>
          </w:p>
          <w:p w:rsidR="00105177" w:rsidRPr="003F477D" w:rsidRDefault="00105177" w:rsidP="0003344F">
            <w:pPr>
              <w:pStyle w:val="TopHeader"/>
            </w:pPr>
            <w:r w:rsidRPr="003F477D">
              <w:t>OP</w:t>
            </w:r>
          </w:p>
          <w:p w:rsidR="00105177" w:rsidRPr="003F477D" w:rsidRDefault="0010517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0517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0517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Hodnota</w:t>
            </w:r>
          </w:p>
        </w:tc>
      </w:tr>
      <w:tr w:rsidR="0010517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05177" w:rsidRPr="003F477D" w:rsidRDefault="0010517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0517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0517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05177" w:rsidRPr="003F477D" w:rsidRDefault="00105177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10517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0517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0517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10517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0517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0517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10517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0517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0517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05177" w:rsidRPr="003F477D" w:rsidRDefault="0010517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10517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0517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0517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10517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0517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Tvorba</w:t>
            </w:r>
          </w:p>
          <w:p w:rsidR="00105177" w:rsidRPr="003F477D" w:rsidRDefault="0010517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0517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0517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05177" w:rsidRPr="003F477D" w:rsidRDefault="00105177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05177" w:rsidRPr="003F477D" w:rsidRDefault="0010517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10517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0517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0517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0517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05177" w:rsidRPr="003F477D" w:rsidRDefault="00105177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</w:tbl>
    <w:p w:rsidR="00105177" w:rsidRDefault="00105177" w:rsidP="0003344F">
      <w:pPr>
        <w:spacing w:after="0" w:line="240" w:lineRule="auto"/>
        <w:jc w:val="both"/>
        <w:rPr>
          <w:szCs w:val="22"/>
        </w:rPr>
      </w:pPr>
    </w:p>
    <w:p w:rsidR="00105177" w:rsidRPr="003F477D" w:rsidRDefault="00105177" w:rsidP="0003344F">
      <w:pPr>
        <w:spacing w:after="0" w:line="240" w:lineRule="auto"/>
        <w:jc w:val="both"/>
        <w:rPr>
          <w:szCs w:val="22"/>
        </w:rPr>
      </w:pPr>
    </w:p>
    <w:p w:rsidR="00105177" w:rsidRPr="003F477D" w:rsidRDefault="0010517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10517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0517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0517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DB1EA0">
      <w:pPr>
        <w:pStyle w:val="Title"/>
        <w:spacing w:before="0" w:beforeAutospacing="0" w:after="0"/>
        <w:jc w:val="left"/>
        <w:rPr>
          <w:szCs w:val="22"/>
        </w:rPr>
      </w:pPr>
    </w:p>
    <w:p w:rsidR="00105177" w:rsidRPr="009F39E7" w:rsidRDefault="00105177" w:rsidP="009F39E7"/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05177" w:rsidRPr="003F477D" w:rsidRDefault="00105177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0517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4250</w:t>
            </w:r>
          </w:p>
        </w:tc>
      </w:tr>
      <w:tr w:rsidR="0010517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2331</w:t>
            </w:r>
          </w:p>
        </w:tc>
        <w:tc>
          <w:tcPr>
            <w:tcW w:w="2405" w:type="dxa"/>
            <w:vAlign w:val="center"/>
          </w:tcPr>
          <w:p w:rsidR="00105177" w:rsidRPr="003F477D" w:rsidRDefault="00105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</w:t>
            </w:r>
          </w:p>
        </w:tc>
      </w:tr>
      <w:tr w:rsidR="0010517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05177" w:rsidRPr="003F477D" w:rsidRDefault="00105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0517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05177" w:rsidRPr="003F477D" w:rsidRDefault="001051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0517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5C25C1" w:rsidRDefault="001051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C25C1">
              <w:rPr>
                <w:b/>
                <w:bCs/>
                <w:szCs w:val="22"/>
              </w:rPr>
              <w:t>9155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4827</w:t>
            </w:r>
          </w:p>
        </w:tc>
      </w:tr>
    </w:tbl>
    <w:p w:rsidR="00105177" w:rsidRDefault="0010517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05177" w:rsidRPr="003F477D" w:rsidRDefault="0010517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10517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0517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04DF3">
            <w:pPr>
              <w:pStyle w:val="TopHeader"/>
            </w:pPr>
            <w:r w:rsidRPr="003F477D">
              <w:t>Prírastky</w:t>
            </w:r>
          </w:p>
          <w:p w:rsidR="00105177" w:rsidRPr="003F477D" w:rsidRDefault="0010517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04DF3">
            <w:pPr>
              <w:pStyle w:val="TopHeader"/>
            </w:pPr>
            <w:r w:rsidRPr="003F477D">
              <w:t>Úbytky</w:t>
            </w:r>
          </w:p>
          <w:p w:rsidR="00105177" w:rsidRPr="003F477D" w:rsidRDefault="0010517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9C21AB" w:rsidRDefault="00105177" w:rsidP="00E04DF3">
            <w:pPr>
              <w:pStyle w:val="TopHeader"/>
            </w:pPr>
            <w:r w:rsidRPr="009C21AB">
              <w:t>Presuny</w:t>
            </w:r>
          </w:p>
          <w:p w:rsidR="00105177" w:rsidRPr="003F477D" w:rsidRDefault="0010517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0517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0517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05177" w:rsidRPr="003F477D" w:rsidRDefault="00105177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05177" w:rsidRPr="003F477D" w:rsidRDefault="0010517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10517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A41E2">
            <w:pPr>
              <w:pStyle w:val="TopHeader"/>
            </w:pPr>
            <w:r w:rsidRPr="003F477D">
              <w:t>Stav OP</w:t>
            </w:r>
          </w:p>
          <w:p w:rsidR="00105177" w:rsidRPr="003F477D" w:rsidRDefault="0010517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05177" w:rsidRPr="003F477D" w:rsidRDefault="0010517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05177" w:rsidRPr="003F477D" w:rsidRDefault="0010517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05177" w:rsidRPr="003F477D" w:rsidRDefault="0010517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0517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0517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05177" w:rsidRPr="003F477D" w:rsidRDefault="00105177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05177" w:rsidRPr="003F477D" w:rsidRDefault="00105177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10517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0517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05177" w:rsidRPr="0005176E" w:rsidRDefault="00105177" w:rsidP="0005176E">
      <w:pPr>
        <w:spacing w:after="0"/>
      </w:pPr>
    </w:p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10517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Zvýšenie/ zníženie hodnoty</w:t>
            </w:r>
          </w:p>
          <w:p w:rsidR="00105177" w:rsidRPr="003F477D" w:rsidRDefault="0010517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Vplyv </w:t>
            </w:r>
          </w:p>
          <w:p w:rsidR="00105177" w:rsidRPr="003F477D" w:rsidRDefault="0010517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0517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0517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0517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Splatnosť</w:t>
            </w:r>
          </w:p>
        </w:tc>
      </w:tr>
      <w:tr w:rsidR="0010517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0517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0517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05177" w:rsidRPr="003F477D" w:rsidRDefault="0010517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0517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8B38E4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0517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8B38E4" w:rsidRDefault="0010517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05177" w:rsidRDefault="00105177" w:rsidP="0003344F">
      <w:pPr>
        <w:spacing w:after="0" w:line="240" w:lineRule="auto"/>
        <w:rPr>
          <w:szCs w:val="22"/>
        </w:rPr>
      </w:pPr>
    </w:p>
    <w:p w:rsidR="00105177" w:rsidRDefault="00105177" w:rsidP="0003344F">
      <w:pPr>
        <w:spacing w:after="0" w:line="240" w:lineRule="auto"/>
        <w:rPr>
          <w:szCs w:val="22"/>
        </w:rPr>
      </w:pPr>
    </w:p>
    <w:p w:rsidR="00105177" w:rsidRDefault="00105177" w:rsidP="0003344F">
      <w:pPr>
        <w:spacing w:after="0" w:line="240" w:lineRule="auto"/>
        <w:rPr>
          <w:szCs w:val="22"/>
        </w:rPr>
      </w:pPr>
    </w:p>
    <w:p w:rsidR="00105177" w:rsidRDefault="00105177" w:rsidP="0003344F">
      <w:pPr>
        <w:spacing w:after="0" w:line="240" w:lineRule="auto"/>
        <w:rPr>
          <w:szCs w:val="22"/>
        </w:rPr>
      </w:pPr>
    </w:p>
    <w:p w:rsidR="00105177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0517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0517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</w:tr>
      <w:tr w:rsidR="0010517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</w:tr>
    </w:tbl>
    <w:p w:rsidR="00105177" w:rsidRPr="003F477D" w:rsidRDefault="001051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0517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0517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0517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0517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05177" w:rsidRPr="003F477D" w:rsidRDefault="0010517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0517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0517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0517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05177" w:rsidRPr="003F477D" w:rsidRDefault="001051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0517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0517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5C25C1" w:rsidRDefault="0010517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C25C1">
              <w:rPr>
                <w:b/>
                <w:szCs w:val="22"/>
              </w:rPr>
              <w:t>5759</w:t>
            </w:r>
          </w:p>
        </w:tc>
      </w:tr>
      <w:tr w:rsidR="0010517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05177" w:rsidRPr="005C25C1" w:rsidRDefault="0010517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C25C1">
              <w:rPr>
                <w:bCs/>
                <w:szCs w:val="22"/>
              </w:rPr>
              <w:t>5759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05177" w:rsidRPr="003F477D" w:rsidRDefault="00105177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05177" w:rsidRPr="003F477D" w:rsidRDefault="0010517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10517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05177" w:rsidRPr="003F477D" w:rsidRDefault="0010517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0517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504647" w:rsidRDefault="0010517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10517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Splatnosť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05177" w:rsidRPr="003F477D" w:rsidRDefault="00105177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05177" w:rsidRPr="003F477D" w:rsidRDefault="001051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0517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05177" w:rsidRPr="003F477D" w:rsidRDefault="0010517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5177" w:rsidRPr="003F477D" w:rsidRDefault="00105177" w:rsidP="005E3B59">
            <w:pPr>
              <w:pStyle w:val="TopHeader"/>
            </w:pPr>
            <w:r w:rsidRPr="003F477D">
              <w:t>Suma istiny v eurách</w:t>
            </w:r>
          </w:p>
          <w:p w:rsidR="00105177" w:rsidRPr="003F477D" w:rsidRDefault="0010517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0517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0517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0517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05177" w:rsidRPr="003F477D" w:rsidRDefault="0010517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5177" w:rsidRPr="003F477D" w:rsidRDefault="00105177" w:rsidP="00083A25">
            <w:pPr>
              <w:pStyle w:val="TopHeader"/>
            </w:pPr>
            <w:r w:rsidRPr="003F477D">
              <w:t>Suma istiny v eurách</w:t>
            </w:r>
          </w:p>
          <w:p w:rsidR="00105177" w:rsidRPr="003F477D" w:rsidRDefault="0010517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177" w:rsidRPr="003F477D" w:rsidRDefault="0010517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0517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0517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05177" w:rsidRPr="003F477D" w:rsidRDefault="0010517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05177" w:rsidRPr="003F477D" w:rsidRDefault="0010517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10517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0517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0517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0517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10517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0517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vlastné imanie</w:t>
            </w:r>
          </w:p>
        </w:tc>
      </w:tr>
      <w:tr w:rsidR="0010517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05177" w:rsidRPr="003F477D" w:rsidRDefault="001051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10517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Reálna hodnota</w:t>
            </w:r>
          </w:p>
        </w:tc>
      </w:tr>
      <w:tr w:rsidR="0010517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05177" w:rsidRDefault="00105177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05177" w:rsidRDefault="00105177" w:rsidP="006B42EC"/>
    <w:p w:rsidR="00105177" w:rsidRDefault="00105177" w:rsidP="006B42EC"/>
    <w:p w:rsidR="00105177" w:rsidRPr="006B42EC" w:rsidRDefault="00105177" w:rsidP="006B42EC"/>
    <w:p w:rsidR="00105177" w:rsidRPr="003F477D" w:rsidRDefault="001051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0517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Splatnosť</w:t>
            </w:r>
          </w:p>
        </w:tc>
      </w:tr>
      <w:tr w:rsidR="0010517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0517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5177" w:rsidRPr="003F477D" w:rsidRDefault="0010517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10517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05177" w:rsidRPr="003F477D" w:rsidRDefault="0010517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0517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0517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05177" w:rsidRPr="003F477D" w:rsidRDefault="00105177" w:rsidP="006B42EC">
      <w:pPr>
        <w:spacing w:after="0" w:line="240" w:lineRule="auto"/>
        <w:rPr>
          <w:kern w:val="28"/>
          <w:szCs w:val="22"/>
        </w:rPr>
      </w:pPr>
    </w:p>
    <w:p w:rsidR="00105177" w:rsidRPr="003F477D" w:rsidRDefault="0010517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0517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15414</w:t>
            </w:r>
          </w:p>
        </w:tc>
      </w:tr>
      <w:tr w:rsidR="0010517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8F34F2" w:rsidRDefault="001051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8F34F2" w:rsidRDefault="001051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26914</w:t>
            </w:r>
          </w:p>
        </w:tc>
      </w:tr>
    </w:tbl>
    <w:p w:rsidR="00105177" w:rsidRPr="003F477D" w:rsidRDefault="001051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05177" w:rsidRPr="003F477D" w:rsidRDefault="0010517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10517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051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05177" w:rsidRPr="003F477D" w:rsidRDefault="0010517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05177" w:rsidRPr="003F477D" w:rsidRDefault="0010517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10517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05177" w:rsidRPr="003F477D" w:rsidRDefault="0010517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05177" w:rsidRPr="003F477D" w:rsidRDefault="0010517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0517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8875A1">
            <w:pPr>
              <w:pStyle w:val="TopHeader"/>
            </w:pPr>
            <w:r w:rsidRPr="003F477D">
              <w:t>Bezprostredne predchádzajúce</w:t>
            </w:r>
          </w:p>
          <w:p w:rsidR="00105177" w:rsidRPr="003F477D" w:rsidRDefault="0010517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0517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Daň v %</w:t>
            </w:r>
          </w:p>
        </w:tc>
      </w:tr>
      <w:tr w:rsidR="0010517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0517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051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9C21AB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9C21AB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9C21AB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9C21AB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9C21AB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0517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05177" w:rsidRPr="003F477D" w:rsidRDefault="00105177" w:rsidP="0003344F">
      <w:pPr>
        <w:spacing w:after="0" w:line="240" w:lineRule="auto"/>
        <w:rPr>
          <w:szCs w:val="22"/>
        </w:rPr>
      </w:pPr>
    </w:p>
    <w:p w:rsidR="00105177" w:rsidRPr="003F477D" w:rsidRDefault="0010517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05177" w:rsidRPr="003F477D" w:rsidRDefault="0010517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0517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0517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0517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517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05177" w:rsidRPr="003F477D" w:rsidRDefault="001051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05177" w:rsidRPr="003F477D" w:rsidRDefault="0010517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0517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517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0517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10517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177" w:rsidRPr="003F477D" w:rsidRDefault="0010517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390</w:t>
            </w:r>
          </w:p>
        </w:tc>
      </w:tr>
      <w:tr w:rsidR="0010517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517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177" w:rsidRPr="003F477D" w:rsidRDefault="001051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05177" w:rsidRPr="003F477D" w:rsidRDefault="0010517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05177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05177" w:rsidRPr="003F477D" w:rsidRDefault="00105177" w:rsidP="003E7910">
      <w:pPr>
        <w:spacing w:after="0" w:line="240" w:lineRule="auto"/>
        <w:rPr>
          <w:szCs w:val="22"/>
        </w:rPr>
      </w:pPr>
    </w:p>
    <w:sectPr w:rsidR="00105177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177" w:rsidRDefault="00105177" w:rsidP="00107589">
      <w:pPr>
        <w:spacing w:after="0" w:line="240" w:lineRule="auto"/>
      </w:pPr>
      <w:r>
        <w:separator/>
      </w:r>
    </w:p>
  </w:endnote>
  <w:endnote w:type="continuationSeparator" w:id="0">
    <w:p w:rsidR="00105177" w:rsidRDefault="001051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177" w:rsidRPr="00981468" w:rsidRDefault="0010517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177" w:rsidRDefault="00105177" w:rsidP="00107589">
      <w:pPr>
        <w:spacing w:after="0" w:line="240" w:lineRule="auto"/>
      </w:pPr>
      <w:r>
        <w:separator/>
      </w:r>
    </w:p>
  </w:footnote>
  <w:footnote w:type="continuationSeparator" w:id="0">
    <w:p w:rsidR="00105177" w:rsidRDefault="001051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10517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05177" w:rsidRPr="003F477D" w:rsidRDefault="0010517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05177" w:rsidRPr="003F477D" w:rsidRDefault="0010517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47082208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2023749431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05177" w:rsidRPr="004268D2" w:rsidRDefault="0010517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177" w:rsidRPr="004268D2" w:rsidRDefault="0010517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17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25C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7AF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D6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38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53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26</Pages>
  <Words>4615</Words>
  <Characters>26307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2015-06-30T07:45:00Z</dcterms:created>
  <dcterms:modified xsi:type="dcterms:W3CDTF">2015-06-30T07:45:00Z</dcterms:modified>
</cp:coreProperties>
</file>