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8E2" w:rsidRDefault="00AD68E2">
      <w:pPr>
        <w:pStyle w:val="Title"/>
      </w:pPr>
      <w:r>
        <w:rPr>
          <w:sz w:val="24"/>
          <w:szCs w:val="24"/>
          <w:u w:val="single"/>
        </w:rPr>
        <w:t>Agentúra Bliss s.r.o., Clementisova 760/2,Kysucké Nové Mesto 024 01</w:t>
      </w:r>
    </w:p>
    <w:p w:rsidR="00AD68E2" w:rsidRDefault="00AD68E2">
      <w:pPr>
        <w:pStyle w:val="Title"/>
      </w:pPr>
    </w:p>
    <w:p w:rsidR="00AD68E2" w:rsidRDefault="00AD68E2">
      <w:pPr>
        <w:pStyle w:val="Title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Zápisnica</w:t>
      </w:r>
    </w:p>
    <w:p w:rsidR="00AD68E2" w:rsidRDefault="00AD68E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zo zasadnutia valného zhromaždenia spoločnosti</w:t>
      </w:r>
    </w:p>
    <w:p w:rsidR="00AD68E2" w:rsidRDefault="00AD68E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Agentúra Bliss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 r.o., zapísanej v obch. registri Okresného súdu v Žiline, oddiel Sro, vložka číslo: 58371/L</w:t>
      </w:r>
    </w:p>
    <w:p w:rsidR="00AD68E2" w:rsidRDefault="00AD68E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zo dňa 22. 6. 2015</w:t>
      </w:r>
    </w:p>
    <w:p w:rsidR="00AD68E2" w:rsidRDefault="00AD68E2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22. 6. 2015 o 08:00 hod.</w:t>
      </w:r>
    </w:p>
    <w:p w:rsidR="00AD68E2" w:rsidRDefault="00AD68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Miesto konania: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Kysucké Nové Mesto, Clementisova 760/2</w:t>
      </w:r>
    </w:p>
    <w:p w:rsidR="00AD68E2" w:rsidRDefault="00AD68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Prítomný:</w:t>
      </w:r>
    </w:p>
    <w:p w:rsidR="00AD68E2" w:rsidRDefault="00AD68E2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>Spoločník:</w:t>
      </w:r>
      <w:r>
        <w:tab/>
        <w:t>Mgr. Urbanová Lucia</w:t>
      </w:r>
    </w:p>
    <w:p w:rsidR="00AD68E2" w:rsidRDefault="00AD68E2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 xml:space="preserve">Trvalý pobyt: </w:t>
      </w:r>
      <w:r>
        <w:tab/>
        <w:t>Clementisova 760/2, Kysucké Nové Mesto 024 01</w:t>
      </w:r>
    </w:p>
    <w:p w:rsidR="00AD68E2" w:rsidRDefault="00AD68E2">
      <w:pPr>
        <w:ind w:left="786" w:firstLine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Narodený:</w:t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06.09.1989</w:t>
      </w:r>
    </w:p>
    <w:p w:rsidR="00AD68E2" w:rsidRDefault="00AD68E2">
      <w:pPr>
        <w:ind w:left="786" w:firstLine="348"/>
        <w:rPr>
          <w:rFonts w:ascii="Times New Roman" w:hAnsi="Times New Roman" w:cs="Times New Roman"/>
        </w:rPr>
      </w:pPr>
    </w:p>
    <w:p w:rsidR="00AD68E2" w:rsidRDefault="00AD68E2">
      <w:pPr>
        <w:ind w:left="786" w:firstLine="348"/>
        <w:rPr>
          <w:rFonts w:ascii="Times New Roman" w:hAnsi="Times New Roman" w:cs="Times New Roman"/>
        </w:rPr>
      </w:pPr>
    </w:p>
    <w:p w:rsidR="00AD68E2" w:rsidRDefault="00AD68E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Program rokovania</w:t>
      </w:r>
      <w:r>
        <w:rPr>
          <w:rFonts w:ascii="Times New Roman" w:hAnsi="Times New Roman" w:cs="Times New Roman"/>
        </w:rPr>
        <w:t>:</w:t>
      </w:r>
    </w:p>
    <w:p w:rsidR="00AD68E2" w:rsidRDefault="00AD68E2">
      <w:pPr>
        <w:rPr>
          <w:rFonts w:ascii="Times New Roman" w:hAnsi="Times New Roman" w:cs="Times New Roman"/>
        </w:rPr>
      </w:pPr>
    </w:p>
    <w:p w:rsidR="00AD68E2" w:rsidRDefault="00AD6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A/  Otvorenie a zhodnotenie výsledkov dosiahnutých k 31.12.2014 a schválenie ročnej         </w:t>
      </w:r>
    </w:p>
    <w:p w:rsidR="00AD68E2" w:rsidRDefault="00AD6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uzávierky</w:t>
      </w:r>
    </w:p>
    <w:p w:rsidR="00AD68E2" w:rsidRDefault="00AD6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B/ Hospodársky výsledok v schvaľovacom konaní za rok 2014 – rozdelenie</w:t>
      </w:r>
    </w:p>
    <w:p w:rsidR="00AD68E2" w:rsidRDefault="00AD68E2">
      <w:pPr>
        <w:rPr>
          <w:rFonts w:ascii="Times New Roman" w:hAnsi="Times New Roman" w:cs="Times New Roman"/>
        </w:rPr>
      </w:pPr>
    </w:p>
    <w:p w:rsidR="00AD68E2" w:rsidRDefault="00AD68E2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A.</w:t>
      </w:r>
    </w:p>
    <w:p w:rsidR="00AD68E2" w:rsidRDefault="00AD6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AD68E2" w:rsidRDefault="00AD6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Súvahe Úč POD 1-01 , Výkaz ziskov a strát Úč POD 2-01 a Poznámky Úč POD 3-01</w:t>
      </w:r>
    </w:p>
    <w:p w:rsidR="00AD68E2" w:rsidRDefault="00AD68E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AD68E2" w:rsidRDefault="00AD68E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B.</w:t>
      </w:r>
    </w:p>
    <w:p w:rsidR="00AD68E2" w:rsidRDefault="00AD6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Val. zhromaždenie prerokovalo hospodársky výsledok za rok 2014</w:t>
      </w:r>
    </w:p>
    <w:p w:rsidR="00AD68E2" w:rsidRDefault="00AD6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uvedených výkazov a daňového priznania právnických osôb za rok 2014 vyplýva, že za rok 2014 vytvorila spoločnosť zisk  v hodnote  650,95   EUR. Vykázaný hospodársky výsledok v schvaľovacom konaní za rok 2014 v účtovníctve na účte 431 v čiastke 650,95 EUR  sa rozhodol spoločník preúčtovať na nerozdelenýzisk minulých rokov vo výške 650,95 EUR  - účet 429.</w:t>
      </w:r>
    </w:p>
    <w:p w:rsidR="00AD68E2" w:rsidRDefault="00AD68E2">
      <w:pPr>
        <w:rPr>
          <w:rFonts w:ascii="Times New Roman" w:hAnsi="Times New Roman" w:cs="Times New Roman"/>
          <w:b/>
          <w:bCs/>
        </w:rPr>
      </w:pPr>
    </w:p>
    <w:p w:rsidR="00AD68E2" w:rsidRDefault="00AD6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</w:t>
      </w:r>
      <w:r>
        <w:rPr>
          <w:rFonts w:ascii="Times New Roman" w:hAnsi="Times New Roman" w:cs="Times New Roman"/>
          <w:b/>
          <w:bCs/>
        </w:rPr>
        <w:t xml:space="preserve">prijalo a schválilo </w:t>
      </w:r>
      <w:r>
        <w:rPr>
          <w:rFonts w:ascii="Times New Roman" w:hAnsi="Times New Roman" w:cs="Times New Roman"/>
        </w:rPr>
        <w:t>nasledovné</w:t>
      </w:r>
    </w:p>
    <w:p w:rsidR="00AD68E2" w:rsidRDefault="00AD68E2">
      <w:pPr>
        <w:rPr>
          <w:rFonts w:ascii="Times New Roman" w:hAnsi="Times New Roman" w:cs="Times New Roman"/>
        </w:rPr>
      </w:pPr>
    </w:p>
    <w:p w:rsidR="00AD68E2" w:rsidRDefault="00AD68E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 z n e s e n i e:</w:t>
      </w:r>
    </w:p>
    <w:p w:rsidR="00AD68E2" w:rsidRDefault="00AD68E2">
      <w:pPr>
        <w:rPr>
          <w:rFonts w:ascii="Times New Roman" w:hAnsi="Times New Roman" w:cs="Times New Roman"/>
        </w:rPr>
      </w:pPr>
    </w:p>
    <w:p w:rsidR="00AD68E2" w:rsidRDefault="00AD68E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schvaľuje </w:t>
      </w:r>
    </w:p>
    <w:p w:rsidR="00AD68E2" w:rsidRDefault="00AD68E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výsledkov dosiahnutých k 31.12.2014 a schválenie ročnej uzávierky</w:t>
      </w:r>
    </w:p>
    <w:p w:rsidR="00AD68E2" w:rsidRDefault="00AD68E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hospodárskeho výsledku v schvaľovacom konaní za rok 2014</w:t>
      </w:r>
    </w:p>
    <w:p w:rsidR="00AD68E2" w:rsidRDefault="00AD68E2">
      <w:pPr>
        <w:ind w:firstLine="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Rekapitulácia rozdelenia hospodárskeho výsledku za r. 2014:</w:t>
      </w:r>
    </w:p>
    <w:p w:rsidR="00AD68E2" w:rsidRDefault="00AD68E2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Nerozdelenýzisk minulých rokov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účet 428</w:t>
      </w:r>
      <w:r>
        <w:rPr>
          <w:rFonts w:ascii="Times New Roman" w:hAnsi="Times New Roman" w:cs="Times New Roman"/>
        </w:rPr>
        <w:tab/>
        <w:t xml:space="preserve">650,95 EUR </w:t>
      </w:r>
    </w:p>
    <w:p w:rsidR="00AD68E2" w:rsidRDefault="00AD68E2">
      <w:pPr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rozdelený HV r. 2014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účet 431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650,95 EUR</w:t>
      </w:r>
    </w:p>
    <w:p w:rsidR="00AD68E2" w:rsidRDefault="00AD68E2">
      <w:pPr>
        <w:ind w:left="60"/>
        <w:rPr>
          <w:rFonts w:ascii="Times New Roman" w:hAnsi="Times New Roman" w:cs="Times New Roman"/>
        </w:rPr>
      </w:pPr>
    </w:p>
    <w:p w:rsidR="00AD68E2" w:rsidRDefault="00AD68E2">
      <w:pPr>
        <w:ind w:left="360"/>
        <w:rPr>
          <w:rFonts w:ascii="Times New Roman" w:hAnsi="Times New Roman" w:cs="Times New Roman"/>
        </w:rPr>
      </w:pPr>
    </w:p>
    <w:p w:rsidR="00AD68E2" w:rsidRDefault="00AD68E2">
      <w:pPr>
        <w:ind w:left="360"/>
        <w:rPr>
          <w:rFonts w:ascii="Times New Roman" w:hAnsi="Times New Roman" w:cs="Times New Roman"/>
        </w:rPr>
      </w:pPr>
    </w:p>
    <w:p w:rsidR="00AD68E2" w:rsidRDefault="00AD68E2">
      <w:pPr>
        <w:ind w:left="360"/>
        <w:rPr>
          <w:rFonts w:ascii="Times New Roman" w:hAnsi="Times New Roman" w:cs="Times New Roman"/>
        </w:rPr>
      </w:pPr>
    </w:p>
    <w:p w:rsidR="00AD68E2" w:rsidRDefault="00AD68E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Kysuckom Novom Meste  22.06.2015</w:t>
      </w:r>
    </w:p>
    <w:p w:rsidR="00AD68E2" w:rsidRDefault="00AD68E2">
      <w:pPr>
        <w:ind w:left="360"/>
        <w:rPr>
          <w:rFonts w:ascii="Times New Roman" w:hAnsi="Times New Roman" w:cs="Times New Roman"/>
        </w:rPr>
      </w:pPr>
    </w:p>
    <w:p w:rsidR="00AD68E2" w:rsidRDefault="00AD6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Prezenčná listina:</w:t>
      </w:r>
    </w:p>
    <w:p w:rsidR="00AD68E2" w:rsidRDefault="00AD68E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Prítomný  :                       Mgr. Urbanová Lucia</w:t>
      </w:r>
    </w:p>
    <w:p w:rsidR="00AD68E2" w:rsidRDefault="00AD68E2">
      <w:pPr>
        <w:ind w:left="360"/>
        <w:rPr>
          <w:rFonts w:ascii="Times New Roman" w:hAnsi="Times New Roman" w:cs="Times New Roman"/>
        </w:rPr>
      </w:pPr>
    </w:p>
    <w:p w:rsidR="00AD68E2" w:rsidRDefault="00AD68E2">
      <w:pPr>
        <w:rPr>
          <w:rFonts w:ascii="Times New Roman" w:hAnsi="Times New Roman" w:cs="Times New Roman"/>
        </w:rPr>
      </w:pPr>
    </w:p>
    <w:sectPr w:rsidR="00AD68E2" w:rsidSect="00AD6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68E2"/>
    <w:rsid w:val="00AD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rFonts w:cstheme="minorBidi"/>
      <w:b/>
      <w:bCs/>
      <w:sz w:val="32"/>
      <w:szCs w:val="32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left="360"/>
    </w:pPr>
    <w:rPr>
      <w:rFonts w:cstheme="minorBidi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319</Words>
  <Characters>1823</Characters>
  <Application>Microsoft Office Outlook</Application>
  <DocSecurity>0</DocSecurity>
  <Lines>0</Lines>
  <Paragraphs>0</Paragraphs>
  <ScaleCrop>false</ScaleCrop>
  <Company>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Agentúra Bliss s</dc:title>
  <dc:subject/>
  <dc:creator>Lucia</dc:creator>
  <cp:keywords/>
  <dc:description/>
  <cp:lastModifiedBy>Urbanova</cp:lastModifiedBy>
  <cp:revision>2</cp:revision>
  <dcterms:created xsi:type="dcterms:W3CDTF">2015-06-30T08:54:00Z</dcterms:created>
  <dcterms:modified xsi:type="dcterms:W3CDTF">2015-06-30T08:54:00Z</dcterms:modified>
</cp:coreProperties>
</file>