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AED" w:rsidRDefault="00B95AED">
      <w:pPr>
        <w:pStyle w:val="Title"/>
      </w:pPr>
      <w:r>
        <w:rPr>
          <w:sz w:val="24"/>
          <w:szCs w:val="24"/>
          <w:u w:val="single"/>
        </w:rPr>
        <w:t>TEEN engineering Slovakia s.r.o., ul. 1. Mája 248, Kysucké Nové Mesto 024 01</w:t>
      </w:r>
    </w:p>
    <w:p w:rsidR="00B95AED" w:rsidRDefault="00B95AED">
      <w:pPr>
        <w:pStyle w:val="Title"/>
      </w:pPr>
    </w:p>
    <w:p w:rsidR="00B95AED" w:rsidRDefault="00B95AED">
      <w:pPr>
        <w:pStyle w:val="Title"/>
        <w:spacing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Zápisnica</w:t>
      </w:r>
    </w:p>
    <w:p w:rsidR="00B95AED" w:rsidRDefault="00B95AED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zo zasadnutia valného zhromaždenia spoločnosti</w:t>
      </w:r>
    </w:p>
    <w:p w:rsidR="00B95AED" w:rsidRDefault="00B95AED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TEEN engineering Slovakia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s r.o., zapísanej v obch. registri Okresného súdu v Žiline, oddiel Sro, vložka číslo: 15357/L</w:t>
      </w:r>
    </w:p>
    <w:p w:rsidR="00B95AED" w:rsidRDefault="00B95AED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zo dňa 29.06.2015</w:t>
      </w:r>
    </w:p>
    <w:p w:rsidR="00B95AED" w:rsidRDefault="00B95AED">
      <w:pPr>
        <w:spacing w:line="36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Termín: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12. 6. 2015 o 10:00 hod.</w:t>
      </w:r>
    </w:p>
    <w:p w:rsidR="00B95AED" w:rsidRDefault="00B95A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Miesto konania: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ul. 1. Mája 248, Kysucké Nové Mesto, 024 01</w:t>
      </w:r>
    </w:p>
    <w:p w:rsidR="00B95AED" w:rsidRDefault="00B95A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Prítomný:</w:t>
      </w:r>
    </w:p>
    <w:p w:rsidR="00B95AED" w:rsidRDefault="00B95AED">
      <w:pPr>
        <w:pStyle w:val="BodyTextIndent2"/>
        <w:tabs>
          <w:tab w:val="left" w:pos="3402"/>
        </w:tabs>
        <w:spacing w:line="360" w:lineRule="auto"/>
        <w:ind w:left="1134"/>
        <w:jc w:val="both"/>
      </w:pPr>
      <w:r>
        <w:t>Spoločník:</w:t>
      </w:r>
      <w:r>
        <w:tab/>
        <w:t>Ing. Jiři Hozák</w:t>
      </w:r>
    </w:p>
    <w:p w:rsidR="00B95AED" w:rsidRDefault="00B95AED">
      <w:pPr>
        <w:pStyle w:val="BodyTextIndent2"/>
        <w:tabs>
          <w:tab w:val="left" w:pos="3402"/>
        </w:tabs>
        <w:spacing w:line="360" w:lineRule="auto"/>
        <w:ind w:left="1134"/>
        <w:jc w:val="both"/>
      </w:pPr>
      <w:r>
        <w:t xml:space="preserve">Trvalý pobyt: </w:t>
      </w:r>
      <w:r>
        <w:tab/>
        <w:t>Havličkovo nám. 794, Ostrava- Poruba 708 00</w:t>
      </w:r>
    </w:p>
    <w:p w:rsidR="00B95AED" w:rsidRDefault="00B95AED">
      <w:pPr>
        <w:ind w:left="786" w:firstLine="348"/>
        <w:rPr>
          <w:rFonts w:ascii="Times New Roman" w:hAnsi="Times New Roman" w:cs="Times New Roman"/>
        </w:rPr>
      </w:pPr>
      <w:bookmarkStart w:id="0" w:name="_GoBack"/>
      <w:bookmarkEnd w:id="0"/>
    </w:p>
    <w:p w:rsidR="00B95AED" w:rsidRDefault="00B95AED">
      <w:pPr>
        <w:ind w:left="786" w:firstLine="348"/>
        <w:rPr>
          <w:rFonts w:ascii="Times New Roman" w:hAnsi="Times New Roman" w:cs="Times New Roman"/>
        </w:rPr>
      </w:pPr>
    </w:p>
    <w:p w:rsidR="00B95AED" w:rsidRDefault="00B95AED">
      <w:pPr>
        <w:ind w:left="786" w:firstLine="348"/>
        <w:rPr>
          <w:rFonts w:ascii="Times New Roman" w:hAnsi="Times New Roman" w:cs="Times New Roman"/>
        </w:rPr>
      </w:pPr>
    </w:p>
    <w:p w:rsidR="00B95AED" w:rsidRDefault="00B95AED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Program rokovania</w:t>
      </w:r>
      <w:r>
        <w:rPr>
          <w:rFonts w:ascii="Times New Roman" w:hAnsi="Times New Roman" w:cs="Times New Roman"/>
        </w:rPr>
        <w:t>:</w:t>
      </w:r>
    </w:p>
    <w:p w:rsidR="00B95AED" w:rsidRDefault="00B95AED">
      <w:pPr>
        <w:rPr>
          <w:rFonts w:ascii="Times New Roman" w:hAnsi="Times New Roman" w:cs="Times New Roman"/>
        </w:rPr>
      </w:pPr>
    </w:p>
    <w:p w:rsidR="00B95AED" w:rsidRDefault="00B95A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A/  Otvorenie a zhodnotenie výsledkov dosiahnutých k 31.12.2014 a schválenie ročnej         </w:t>
      </w:r>
    </w:p>
    <w:p w:rsidR="00B95AED" w:rsidRDefault="00B95A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uzávierky</w:t>
      </w:r>
    </w:p>
    <w:p w:rsidR="00B95AED" w:rsidRDefault="00B95A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B/ Hospodársky výsledok v schvaľovacom konaní za rok 2014 – rozdelenie</w:t>
      </w:r>
    </w:p>
    <w:p w:rsidR="00B95AED" w:rsidRDefault="00B95AED">
      <w:pPr>
        <w:rPr>
          <w:rFonts w:ascii="Times New Roman" w:hAnsi="Times New Roman" w:cs="Times New Roman"/>
        </w:rPr>
      </w:pPr>
    </w:p>
    <w:p w:rsidR="00B95AED" w:rsidRDefault="00B95AED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A.</w:t>
      </w:r>
    </w:p>
    <w:p w:rsidR="00B95AED" w:rsidRDefault="00B95A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Zúčastnený bol informovaný o výsledkoch dosiahnutých k 31.12.2014, s ktorými súhlasil a nemal voči nim žiadne námietky. Prehľad výsledkov hospodárenia k 31.12.2014 je v Účtovnej závierke podnikateľov v podvojnom účtovníctve, ktorej súčasťou je: </w:t>
      </w:r>
    </w:p>
    <w:p w:rsidR="00B95AED" w:rsidRDefault="00B95A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Súvahe Úč POD 1-01 , Výkaz ziskov a strát Úč POD 2-01 a Poznámky Úč POD 3-01</w:t>
      </w:r>
    </w:p>
    <w:p w:rsidR="00B95AED" w:rsidRDefault="00B95AE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</w:p>
    <w:p w:rsidR="00B95AED" w:rsidRDefault="00B95AE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B.</w:t>
      </w:r>
    </w:p>
    <w:p w:rsidR="00B95AED" w:rsidRDefault="00B95A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Val. zhromaždenie prerokovalo hospodársky výsledok za rok 2014</w:t>
      </w:r>
    </w:p>
    <w:p w:rsidR="00B95AED" w:rsidRDefault="00B95A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uvedených výkazov a daňového priznania právnických osôb za rok 2014 vyplýva, že za rok 2014 vytvorila spoločnosť stratu  v hodnote  23 197,44   EUR. Vykázaný hospodársky výsledok v schvaľovacom konaní za rok 2014 v účtovníctve na účte 431 v čiastke 23 197,44   EUR  sa rozhodol spoločník preúčtovať na nerozdelená strata  minulých rokov vo výške 23 197,44 EUR  - účet 428.</w:t>
      </w:r>
    </w:p>
    <w:p w:rsidR="00B95AED" w:rsidRDefault="00B95AED">
      <w:pPr>
        <w:rPr>
          <w:rFonts w:ascii="Times New Roman" w:hAnsi="Times New Roman" w:cs="Times New Roman"/>
          <w:b/>
          <w:bCs/>
        </w:rPr>
      </w:pPr>
    </w:p>
    <w:p w:rsidR="00B95AED" w:rsidRDefault="00B95A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Valné zhromaždenie </w:t>
      </w:r>
      <w:r>
        <w:rPr>
          <w:rFonts w:ascii="Times New Roman" w:hAnsi="Times New Roman" w:cs="Times New Roman"/>
          <w:b/>
          <w:bCs/>
        </w:rPr>
        <w:t xml:space="preserve">prijalo a schválilo </w:t>
      </w:r>
      <w:r>
        <w:rPr>
          <w:rFonts w:ascii="Times New Roman" w:hAnsi="Times New Roman" w:cs="Times New Roman"/>
        </w:rPr>
        <w:t>nasledovné</w:t>
      </w:r>
    </w:p>
    <w:p w:rsidR="00B95AED" w:rsidRDefault="00B95AED">
      <w:pPr>
        <w:rPr>
          <w:rFonts w:ascii="Times New Roman" w:hAnsi="Times New Roman" w:cs="Times New Roman"/>
        </w:rPr>
      </w:pPr>
    </w:p>
    <w:p w:rsidR="00B95AED" w:rsidRDefault="00B95AE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 z n e s e n i e:</w:t>
      </w:r>
    </w:p>
    <w:p w:rsidR="00B95AED" w:rsidRDefault="00B95AED">
      <w:pPr>
        <w:rPr>
          <w:rFonts w:ascii="Times New Roman" w:hAnsi="Times New Roman" w:cs="Times New Roman"/>
        </w:rPr>
      </w:pPr>
    </w:p>
    <w:p w:rsidR="00B95AED" w:rsidRDefault="00B95AED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Valné zhromaždenie schvaľuje </w:t>
      </w:r>
    </w:p>
    <w:p w:rsidR="00B95AED" w:rsidRDefault="00B95AED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výsledkov dosiahnutých k 31.12.2014 a schválenie ročnej uzávierky</w:t>
      </w:r>
    </w:p>
    <w:p w:rsidR="00B95AED" w:rsidRDefault="00B95AED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rozdelenie hospodárskeho výsledku v schvaľovacom konaní za rok 2014</w:t>
      </w:r>
    </w:p>
    <w:p w:rsidR="00B95AED" w:rsidRDefault="00B95AED">
      <w:pPr>
        <w:ind w:firstLine="4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Rekapitulácia rozdelenia hospodárskeho výsledku za r. 2014:</w:t>
      </w:r>
    </w:p>
    <w:p w:rsidR="00B95AED" w:rsidRDefault="00B95AED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Nerozdelená strata  minulých rokov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účet 429</w:t>
      </w:r>
      <w:r>
        <w:rPr>
          <w:rFonts w:ascii="Times New Roman" w:hAnsi="Times New Roman" w:cs="Times New Roman"/>
        </w:rPr>
        <w:tab/>
        <w:t xml:space="preserve">23 197,44   EUR </w:t>
      </w:r>
    </w:p>
    <w:p w:rsidR="00B95AED" w:rsidRDefault="00B95AED">
      <w:pPr>
        <w:ind w:firstLine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Spolu rozdelený HV r. 2014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účet 431</w:t>
      </w:r>
      <w:r>
        <w:rPr>
          <w:rFonts w:ascii="Times New Roman" w:hAnsi="Times New Roman" w:cs="Times New Roman"/>
          <w:b/>
          <w:bCs/>
        </w:rPr>
        <w:tab/>
        <w:t>23 197,44</w:t>
      </w:r>
      <w:r>
        <w:rPr>
          <w:rFonts w:ascii="Times New Roman" w:hAnsi="Times New Roman" w:cs="Times New Roman"/>
        </w:rPr>
        <w:t xml:space="preserve">   EUR</w:t>
      </w:r>
    </w:p>
    <w:p w:rsidR="00B95AED" w:rsidRDefault="00B95AED">
      <w:pPr>
        <w:ind w:left="60"/>
        <w:rPr>
          <w:rFonts w:ascii="Times New Roman" w:hAnsi="Times New Roman" w:cs="Times New Roman"/>
        </w:rPr>
      </w:pPr>
    </w:p>
    <w:p w:rsidR="00B95AED" w:rsidRDefault="00B95AED">
      <w:pPr>
        <w:ind w:left="360"/>
        <w:rPr>
          <w:rFonts w:ascii="Times New Roman" w:hAnsi="Times New Roman" w:cs="Times New Roman"/>
        </w:rPr>
      </w:pPr>
    </w:p>
    <w:p w:rsidR="00B95AED" w:rsidRDefault="00B95AED">
      <w:pPr>
        <w:ind w:left="360"/>
        <w:rPr>
          <w:rFonts w:ascii="Times New Roman" w:hAnsi="Times New Roman" w:cs="Times New Roman"/>
        </w:rPr>
      </w:pPr>
    </w:p>
    <w:p w:rsidR="00B95AED" w:rsidRDefault="00B95AED">
      <w:pPr>
        <w:ind w:left="360"/>
        <w:rPr>
          <w:rFonts w:ascii="Times New Roman" w:hAnsi="Times New Roman" w:cs="Times New Roman"/>
        </w:rPr>
      </w:pPr>
    </w:p>
    <w:p w:rsidR="00B95AED" w:rsidRDefault="00B95AE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Kysuckom Novom Meste  29.06.2015</w:t>
      </w:r>
    </w:p>
    <w:p w:rsidR="00B95AED" w:rsidRDefault="00B95AED">
      <w:pPr>
        <w:ind w:left="360"/>
        <w:rPr>
          <w:rFonts w:ascii="Times New Roman" w:hAnsi="Times New Roman" w:cs="Times New Roman"/>
        </w:rPr>
      </w:pPr>
    </w:p>
    <w:p w:rsidR="00B95AED" w:rsidRDefault="00B95A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Prezenčná listina:</w:t>
      </w:r>
    </w:p>
    <w:p w:rsidR="00B95AED" w:rsidRDefault="00B95AE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Prítomný  :                       Ing. Jiři Hozák</w:t>
      </w:r>
    </w:p>
    <w:p w:rsidR="00B95AED" w:rsidRDefault="00B95AED">
      <w:pPr>
        <w:rPr>
          <w:rFonts w:ascii="Times New Roman" w:hAnsi="Times New Roman" w:cs="Times New Roman"/>
        </w:rPr>
      </w:pPr>
    </w:p>
    <w:p w:rsidR="00B95AED" w:rsidRDefault="00B95AED">
      <w:pPr>
        <w:rPr>
          <w:rFonts w:ascii="Times New Roman" w:hAnsi="Times New Roman" w:cs="Times New Roman"/>
        </w:rPr>
      </w:pPr>
    </w:p>
    <w:p w:rsidR="00B95AED" w:rsidRDefault="00B95AED">
      <w:pPr>
        <w:rPr>
          <w:rFonts w:ascii="Times New Roman" w:hAnsi="Times New Roman" w:cs="Times New Roman"/>
        </w:rPr>
      </w:pPr>
    </w:p>
    <w:sectPr w:rsidR="00B95AED" w:rsidSect="00B95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1210E"/>
    <w:multiLevelType w:val="hybridMultilevel"/>
    <w:tmpl w:val="DAF6AA4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">
    <w:nsid w:val="39B46BD5"/>
    <w:multiLevelType w:val="hybridMultilevel"/>
    <w:tmpl w:val="1C068674"/>
    <w:lvl w:ilvl="0" w:tplc="375628FE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5AED"/>
    <w:rsid w:val="00B9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spacing w:after="0" w:line="240" w:lineRule="auto"/>
      <w:jc w:val="center"/>
    </w:pPr>
    <w:rPr>
      <w:rFonts w:cstheme="minorBidi"/>
      <w:b/>
      <w:bCs/>
      <w:sz w:val="32"/>
      <w:szCs w:val="32"/>
      <w:lang w:eastAsia="cs-CZ"/>
    </w:rPr>
  </w:style>
  <w:style w:type="character" w:customStyle="1" w:styleId="TitleChar">
    <w:name w:val="Title Char"/>
    <w:basedOn w:val="DefaultParagraphFont"/>
    <w:link w:val="Title"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pPr>
      <w:spacing w:after="0" w:line="240" w:lineRule="auto"/>
      <w:ind w:left="360"/>
    </w:pPr>
    <w:rPr>
      <w:rFonts w:cstheme="minorBidi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332</Words>
  <Characters>1897</Characters>
  <Application>Microsoft Office Outlook</Application>
  <DocSecurity>0</DocSecurity>
  <Lines>0</Lines>
  <Paragraphs>0</Paragraphs>
  <ScaleCrop>false</ScaleCrop>
  <Company>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TEEN engineering Slovakia s</dc:title>
  <dc:subject/>
  <dc:creator>Lucia</dc:creator>
  <cp:keywords/>
  <dc:description/>
  <cp:lastModifiedBy>Urbanova</cp:lastModifiedBy>
  <cp:revision>2</cp:revision>
  <dcterms:created xsi:type="dcterms:W3CDTF">2015-06-30T15:15:00Z</dcterms:created>
  <dcterms:modified xsi:type="dcterms:W3CDTF">2015-06-30T15:16:00Z</dcterms:modified>
</cp:coreProperties>
</file>