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31" w:rsidRPr="003E7910" w:rsidRDefault="001A58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1A5831" w:rsidRPr="003E7910" w:rsidRDefault="001A5831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1A5831" w:rsidRPr="003E7910" w:rsidRDefault="001A5831" w:rsidP="00A5552F">
      <w:pPr>
        <w:rPr>
          <w:rFonts w:cs="Arial"/>
          <w:szCs w:val="22"/>
        </w:rPr>
      </w:pPr>
    </w:p>
    <w:p w:rsidR="001A5831" w:rsidRPr="003E7910" w:rsidRDefault="001A5831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A5831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A58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ALTANA, s. r. o.</w:t>
            </w:r>
          </w:p>
        </w:tc>
      </w:tr>
      <w:tr w:rsidR="001A58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247/42, Ludanice</w:t>
            </w:r>
          </w:p>
        </w:tc>
      </w:tr>
      <w:tr w:rsidR="001A5831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46486372          DIČ:  2820018839</w:t>
            </w:r>
          </w:p>
        </w:tc>
      </w:tr>
      <w:tr w:rsidR="001A58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3. 1. 2012</w:t>
            </w:r>
          </w:p>
        </w:tc>
      </w:tr>
      <w:tr w:rsidR="001A583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3. 1. 2012</w:t>
            </w:r>
          </w:p>
        </w:tc>
      </w:tr>
    </w:tbl>
    <w:p w:rsidR="001A5831" w:rsidRPr="003E7910" w:rsidRDefault="001A5831" w:rsidP="007B0660">
      <w:pPr>
        <w:jc w:val="both"/>
        <w:rPr>
          <w:rFonts w:cs="Arial"/>
          <w:b/>
          <w:bCs/>
          <w:szCs w:val="22"/>
        </w:rPr>
      </w:pPr>
    </w:p>
    <w:p w:rsidR="001A5831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</w:p>
    <w:p w:rsidR="001A5831" w:rsidRPr="003E7910" w:rsidRDefault="001A5831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A5831" w:rsidRPr="003E7910" w:rsidRDefault="001A5831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A5831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E7910" w:rsidRDefault="001A5831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E7910" w:rsidRDefault="001A5831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E7910" w:rsidRDefault="001A5831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A5831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E7910" w:rsidRDefault="001A58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1A5831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A5831" w:rsidRPr="003E7910" w:rsidRDefault="001A5831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1A5831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E7910" w:rsidRDefault="001A5831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A5831" w:rsidRPr="003E7910" w:rsidRDefault="001A58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1A5831" w:rsidRPr="003E7910" w:rsidRDefault="001A5831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E7910" w:rsidRDefault="001A5831" w:rsidP="007B0660">
      <w:pPr>
        <w:jc w:val="both"/>
        <w:rPr>
          <w:rFonts w:cs="Arial"/>
          <w:szCs w:val="22"/>
        </w:rPr>
      </w:pP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A5831" w:rsidRPr="004534D4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szCs w:val="22"/>
        </w:rPr>
      </w:pPr>
    </w:p>
    <w:p w:rsidR="001A5831" w:rsidRPr="003E7910" w:rsidRDefault="001A5831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A5831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A5831" w:rsidRPr="003E7910" w:rsidRDefault="001A58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A5831" w:rsidRPr="003E7910" w:rsidRDefault="001A5831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A5831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A5831" w:rsidRPr="003E7910" w:rsidRDefault="001A583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A5831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31" w:rsidRPr="003E7910" w:rsidRDefault="001A583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5831" w:rsidRPr="003E7910" w:rsidRDefault="001A583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Kováčik, st.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,</w:t>
            </w:r>
            <w:r>
              <w:rPr>
                <w:sz w:val="21"/>
                <w:szCs w:val="21"/>
                <w:lang w:val="en-US"/>
              </w:rPr>
              <w:t>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Kováčik, ml.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 w:rsidP="00841190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Tatiana Bednáriková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  <w:tr w:rsidR="001A5831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A5831" w:rsidRPr="003E7910" w:rsidRDefault="001A58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A5831" w:rsidRPr="003E7910" w:rsidRDefault="001A5831">
            <w:pPr>
              <w:rPr>
                <w:sz w:val="20"/>
                <w:szCs w:val="20"/>
              </w:rPr>
            </w:pPr>
          </w:p>
        </w:tc>
      </w:tr>
    </w:tbl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A5831" w:rsidRPr="005611A8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A5831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</w:p>
    <w:p w:rsidR="001A5831" w:rsidRPr="003E7910" w:rsidRDefault="001A5831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A5831" w:rsidRPr="003E7910" w:rsidRDefault="001A5831" w:rsidP="007B0660">
      <w:pPr>
        <w:jc w:val="both"/>
        <w:rPr>
          <w:rFonts w:cs="Arial"/>
          <w:szCs w:val="22"/>
        </w:rPr>
      </w:pPr>
    </w:p>
    <w:p w:rsidR="001A5831" w:rsidRPr="003E7910" w:rsidRDefault="001A5831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A5831" w:rsidRPr="003E7910" w:rsidRDefault="001A5831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A5831" w:rsidRPr="003E7910" w:rsidRDefault="001A58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A5831" w:rsidRPr="003E7910" w:rsidRDefault="001A58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A5831" w:rsidRPr="003E7910" w:rsidRDefault="001A58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A5831" w:rsidRPr="003E7910" w:rsidRDefault="001A5831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A5831" w:rsidRPr="003E7910" w:rsidRDefault="001A583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A5831" w:rsidRPr="003E7910" w:rsidRDefault="001A5831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A5831" w:rsidRPr="003E7910" w:rsidRDefault="001A5831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A5831" w:rsidRDefault="001A5831" w:rsidP="00A5552F"/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A5831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A58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A5831" w:rsidRPr="003F477D" w:rsidRDefault="001A58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58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A5831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58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A58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A5831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A5831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5831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A5831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58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A5831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A5831" w:rsidRPr="009F39E7" w:rsidRDefault="001A5831" w:rsidP="009F39E7"/>
    <w:p w:rsidR="001A5831" w:rsidRPr="003F477D" w:rsidRDefault="001A58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1A58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A5831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9F39E7" w:rsidRDefault="001A5831" w:rsidP="009F39E7"/>
    <w:p w:rsidR="001A5831" w:rsidRPr="003F477D" w:rsidRDefault="001A5831" w:rsidP="003F477D"/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A58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A58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A5831" w:rsidRPr="003F477D" w:rsidRDefault="001A58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58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</w:t>
            </w: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82088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</w:tr>
      <w:tr w:rsidR="001A58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82088</w:t>
            </w: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A5831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A5831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A5831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5831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1A5831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A5831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A5831" w:rsidRPr="009F39E7" w:rsidRDefault="001A5831" w:rsidP="009F39E7">
      <w:pPr>
        <w:spacing w:after="0"/>
      </w:pPr>
    </w:p>
    <w:p w:rsidR="001A5831" w:rsidRPr="003F477D" w:rsidRDefault="001A58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A5831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A5831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3704">
            <w:pPr>
              <w:pStyle w:val="TopHeader"/>
            </w:pPr>
            <w:r w:rsidRPr="003F477D">
              <w:t>Poskyt-nuté pred-davky na </w:t>
            </w:r>
          </w:p>
          <w:p w:rsidR="001A5831" w:rsidRPr="003F477D" w:rsidRDefault="001A5831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Spolu</w:t>
            </w:r>
          </w:p>
        </w:tc>
      </w:tr>
      <w:tr w:rsidR="001A5831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A58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A5831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A5831" w:rsidRPr="003F477D" w:rsidRDefault="001A5831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A5831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A5831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Poskyt-nuté pred-davky na </w:t>
            </w:r>
          </w:p>
          <w:p w:rsidR="001A5831" w:rsidRPr="003F477D" w:rsidRDefault="001A5831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</w:pPr>
            <w:r w:rsidRPr="003F477D">
              <w:t>Spolu</w:t>
            </w:r>
          </w:p>
        </w:tc>
      </w:tr>
      <w:tr w:rsidR="001A5831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A5831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3F477D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1A58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A5831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1A5831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A5831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Podiel ÚJ na ZI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A5831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A5831" w:rsidRDefault="001A5831" w:rsidP="003F477D"/>
    <w:p w:rsidR="001A5831" w:rsidRPr="003F477D" w:rsidRDefault="001A5831" w:rsidP="003F477D"/>
    <w:p w:rsidR="001A5831" w:rsidRPr="003F477D" w:rsidRDefault="001A5831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A5831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A5831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A5831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00458C">
      <w:pPr>
        <w:spacing w:after="12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1A5831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A5831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A5831" w:rsidRPr="003F477D" w:rsidRDefault="001A5831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1A5831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Tvorba 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OP</w:t>
            </w:r>
          </w:p>
          <w:p w:rsidR="001A5831" w:rsidRPr="003F477D" w:rsidRDefault="001A5831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A5831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A58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</w:t>
            </w:r>
          </w:p>
        </w:tc>
      </w:tr>
      <w:tr w:rsidR="001A5831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A5831" w:rsidRPr="003F477D" w:rsidRDefault="001A5831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1A5831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A5831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1A5831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A5831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A5831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1A5831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A5831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1A58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A5831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A5831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A5831" w:rsidRPr="003F477D" w:rsidRDefault="001A5831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1A58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A5831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A5831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A5831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Tvorba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A5831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A5831" w:rsidRPr="003F477D" w:rsidRDefault="001A583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A5831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A5831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A58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1A5831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14185</w:t>
            </w: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843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A5831" w:rsidRPr="003F477D" w:rsidRDefault="001A5831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16018</w:t>
            </w:r>
          </w:p>
        </w:tc>
      </w:tr>
    </w:tbl>
    <w:p w:rsidR="001A5831" w:rsidRDefault="001A5831" w:rsidP="0003344F">
      <w:pPr>
        <w:spacing w:after="0" w:line="240" w:lineRule="auto"/>
        <w:jc w:val="both"/>
        <w:rPr>
          <w:szCs w:val="22"/>
        </w:rPr>
      </w:pPr>
    </w:p>
    <w:p w:rsidR="001A5831" w:rsidRPr="003F477D" w:rsidRDefault="001A5831" w:rsidP="0003344F">
      <w:pPr>
        <w:spacing w:after="0" w:line="240" w:lineRule="auto"/>
        <w:jc w:val="both"/>
        <w:rPr>
          <w:szCs w:val="22"/>
        </w:rPr>
      </w:pPr>
    </w:p>
    <w:p w:rsidR="001A5831" w:rsidRPr="003F477D" w:rsidRDefault="001A5831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1A5831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A5831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DB1EA0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9F39E7" w:rsidRDefault="001A5831" w:rsidP="009F39E7"/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A5831" w:rsidRPr="003F477D" w:rsidRDefault="001A5831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A5831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</w:tr>
      <w:tr w:rsidR="001A583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405" w:type="dxa"/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644</w:t>
            </w:r>
          </w:p>
        </w:tc>
      </w:tr>
      <w:tr w:rsidR="001A583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A58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A583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5928</w:t>
            </w:r>
          </w:p>
        </w:tc>
      </w:tr>
    </w:tbl>
    <w:p w:rsidR="001A5831" w:rsidRDefault="001A583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A5831" w:rsidRPr="003F477D" w:rsidRDefault="001A5831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1A5831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pStyle w:val="TopHeader"/>
            </w:pPr>
            <w:r w:rsidRPr="003F477D">
              <w:t>Prírastky</w:t>
            </w:r>
          </w:p>
          <w:p w:rsidR="001A5831" w:rsidRPr="003F477D" w:rsidRDefault="001A5831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pStyle w:val="TopHeader"/>
            </w:pPr>
            <w:r w:rsidRPr="003F477D">
              <w:t>Úbytky</w:t>
            </w:r>
          </w:p>
          <w:p w:rsidR="001A5831" w:rsidRPr="003F477D" w:rsidRDefault="001A5831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9C21AB" w:rsidRDefault="001A5831" w:rsidP="00E04DF3">
            <w:pPr>
              <w:pStyle w:val="TopHeader"/>
            </w:pPr>
            <w:r w:rsidRPr="009C21AB">
              <w:t>Presuny</w:t>
            </w:r>
          </w:p>
          <w:p w:rsidR="001A5831" w:rsidRPr="003F477D" w:rsidRDefault="001A5831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A5831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A5831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A5831" w:rsidRPr="003F477D" w:rsidRDefault="001A5831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1A5831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pStyle w:val="TopHeader"/>
            </w:pPr>
            <w:r w:rsidRPr="003F477D">
              <w:t>Stav OP</w:t>
            </w:r>
          </w:p>
          <w:p w:rsidR="001A5831" w:rsidRPr="003F477D" w:rsidRDefault="001A5831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A5831" w:rsidRPr="003F477D" w:rsidRDefault="001A5831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A5831" w:rsidRPr="003F477D" w:rsidRDefault="001A5831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A5831" w:rsidRPr="003F477D" w:rsidRDefault="001A5831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A5831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A5831" w:rsidRPr="003F477D" w:rsidRDefault="001A5831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1A5831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A5831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A5831" w:rsidRPr="0005176E" w:rsidRDefault="001A5831" w:rsidP="0005176E">
      <w:pPr>
        <w:spacing w:after="0"/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1A5831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Zvýšenie/ zníženie hodnoty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Vplyv 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A5831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A58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A5831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Splatnosť</w:t>
            </w:r>
          </w:p>
        </w:tc>
      </w:tr>
      <w:tr w:rsidR="001A5831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A5831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A58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A5831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8B38E4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1A58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8B38E4" w:rsidRDefault="001A583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A5831" w:rsidRDefault="001A5831" w:rsidP="0003344F">
      <w:pPr>
        <w:spacing w:after="0" w:line="240" w:lineRule="auto"/>
        <w:rPr>
          <w:szCs w:val="22"/>
        </w:rPr>
      </w:pPr>
    </w:p>
    <w:p w:rsidR="001A5831" w:rsidRDefault="001A5831" w:rsidP="0003344F">
      <w:pPr>
        <w:spacing w:after="0" w:line="240" w:lineRule="auto"/>
        <w:rPr>
          <w:szCs w:val="22"/>
        </w:rPr>
      </w:pPr>
    </w:p>
    <w:p w:rsidR="001A5831" w:rsidRDefault="001A5831" w:rsidP="0003344F">
      <w:pPr>
        <w:spacing w:after="0" w:line="240" w:lineRule="auto"/>
        <w:rPr>
          <w:szCs w:val="22"/>
        </w:rPr>
      </w:pPr>
    </w:p>
    <w:p w:rsidR="001A5831" w:rsidRDefault="001A5831" w:rsidP="0003344F">
      <w:pPr>
        <w:spacing w:after="0" w:line="240" w:lineRule="auto"/>
        <w:rPr>
          <w:szCs w:val="22"/>
        </w:rPr>
      </w:pPr>
    </w:p>
    <w:p w:rsidR="001A5831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A5831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A58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28642</w:t>
            </w:r>
          </w:p>
        </w:tc>
      </w:tr>
      <w:tr w:rsidR="001A5831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28642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28642</w:t>
            </w:r>
          </w:p>
        </w:tc>
      </w:tr>
    </w:tbl>
    <w:p w:rsidR="001A5831" w:rsidRPr="003F477D" w:rsidRDefault="001A58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A5831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A5831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A58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1A5831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A58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A5831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A5831" w:rsidRPr="003F477D" w:rsidRDefault="001A58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A5831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A58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C54581" w:rsidRDefault="001A5831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54581">
              <w:rPr>
                <w:b/>
                <w:szCs w:val="22"/>
              </w:rPr>
              <w:t>36185</w:t>
            </w:r>
          </w:p>
        </w:tc>
      </w:tr>
      <w:tr w:rsidR="001A583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A5831" w:rsidRPr="00C54581" w:rsidRDefault="001A5831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54581">
              <w:rPr>
                <w:bCs/>
                <w:szCs w:val="22"/>
              </w:rPr>
              <w:t>36185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A5831" w:rsidRPr="003F477D" w:rsidRDefault="001A5831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A5831" w:rsidRPr="003F477D" w:rsidRDefault="001A58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1A5831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A5831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504647" w:rsidRDefault="001A583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A5831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Splatnosť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A5831" w:rsidRPr="003F477D" w:rsidRDefault="001A58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A5831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5831" w:rsidRPr="003F477D" w:rsidRDefault="001A5831" w:rsidP="005E3B59">
            <w:pPr>
              <w:pStyle w:val="TopHeader"/>
            </w:pPr>
            <w:r w:rsidRPr="003F477D">
              <w:t>Suma istiny v eurách</w:t>
            </w:r>
          </w:p>
          <w:p w:rsidR="001A5831" w:rsidRPr="003F477D" w:rsidRDefault="001A5831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A5831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A58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A5831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A5831" w:rsidRPr="003F477D" w:rsidRDefault="001A5831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5831" w:rsidRPr="003F477D" w:rsidRDefault="001A5831" w:rsidP="00083A25">
            <w:pPr>
              <w:pStyle w:val="TopHeader"/>
            </w:pPr>
            <w:r w:rsidRPr="003F477D">
              <w:t>Suma istiny v eurách</w:t>
            </w:r>
          </w:p>
          <w:p w:rsidR="001A5831" w:rsidRPr="003F477D" w:rsidRDefault="001A5831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5831" w:rsidRPr="003F477D" w:rsidRDefault="001A5831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A5831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A58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A5831" w:rsidRPr="003F477D" w:rsidRDefault="001A5831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A5831" w:rsidRPr="003F477D" w:rsidRDefault="001A5831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1A5831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A5831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A5831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A5831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1A5831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A5831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vlastné imanie</w:t>
            </w:r>
          </w:p>
        </w:tc>
      </w:tr>
      <w:tr w:rsidR="001A5831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A5831" w:rsidRPr="003F477D" w:rsidRDefault="001A58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1A5831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Reálna hodnota</w:t>
            </w:r>
          </w:p>
        </w:tc>
      </w:tr>
      <w:tr w:rsidR="001A5831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Default="001A5831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A5831" w:rsidRDefault="001A5831" w:rsidP="006B42EC"/>
    <w:p w:rsidR="001A5831" w:rsidRDefault="001A5831" w:rsidP="006B42EC"/>
    <w:p w:rsidR="001A5831" w:rsidRPr="006B42EC" w:rsidRDefault="001A5831" w:rsidP="006B42EC"/>
    <w:p w:rsidR="001A5831" w:rsidRPr="003F477D" w:rsidRDefault="001A58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A5831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Splatnosť</w:t>
            </w:r>
          </w:p>
        </w:tc>
      </w:tr>
      <w:tr w:rsidR="001A5831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A5831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5831" w:rsidRPr="003F477D" w:rsidRDefault="001A5831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1A5831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A5831" w:rsidRPr="003F477D" w:rsidRDefault="001A5831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A5831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A5831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6B42EC">
      <w:pPr>
        <w:spacing w:after="0" w:line="240" w:lineRule="auto"/>
        <w:rPr>
          <w:kern w:val="28"/>
          <w:szCs w:val="22"/>
        </w:rPr>
      </w:pPr>
    </w:p>
    <w:p w:rsidR="001A5831" w:rsidRPr="003F477D" w:rsidRDefault="001A58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A5831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217150</w:t>
            </w: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11654</w:t>
            </w:r>
          </w:p>
        </w:tc>
      </w:tr>
      <w:tr w:rsidR="001A583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8F34F2" w:rsidRDefault="001A58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8F34F2" w:rsidRDefault="001A583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228804</w:t>
            </w:r>
          </w:p>
        </w:tc>
      </w:tr>
    </w:tbl>
    <w:p w:rsidR="001A5831" w:rsidRPr="003F477D" w:rsidRDefault="001A58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A5831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1A5831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03344F">
      <w:pPr>
        <w:pStyle w:val="Title"/>
        <w:spacing w:before="0" w:beforeAutospacing="0" w:after="0"/>
        <w:jc w:val="left"/>
        <w:rPr>
          <w:szCs w:val="22"/>
        </w:rPr>
      </w:pPr>
    </w:p>
    <w:p w:rsidR="001A5831" w:rsidRPr="003F477D" w:rsidRDefault="001A5831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A5831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8875A1">
            <w:pPr>
              <w:pStyle w:val="TopHeader"/>
            </w:pPr>
            <w:r w:rsidRPr="003F477D">
              <w:t>Bezprostredne predchádzajúce</w:t>
            </w:r>
          </w:p>
          <w:p w:rsidR="001A5831" w:rsidRPr="003F477D" w:rsidRDefault="001A5831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A5831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Daň v %</w:t>
            </w:r>
          </w:p>
        </w:tc>
      </w:tr>
      <w:tr w:rsidR="001A5831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A5831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9C21AB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A5831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A5831" w:rsidRPr="003F477D" w:rsidRDefault="001A5831" w:rsidP="0003344F">
      <w:pPr>
        <w:spacing w:after="0" w:line="240" w:lineRule="auto"/>
        <w:rPr>
          <w:szCs w:val="22"/>
        </w:rPr>
      </w:pPr>
    </w:p>
    <w:p w:rsidR="001A5831" w:rsidRPr="003F477D" w:rsidRDefault="001A5831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A5831" w:rsidRPr="003F477D" w:rsidRDefault="001A5831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A5831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A5831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28642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A5831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A5831" w:rsidRPr="003F477D" w:rsidRDefault="001A583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A5831" w:rsidRPr="003F477D" w:rsidRDefault="001A5831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A5831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A5831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A58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5100</w:t>
            </w:r>
          </w:p>
        </w:tc>
      </w:tr>
      <w:tr w:rsidR="001A5831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5831" w:rsidRPr="003F477D" w:rsidRDefault="001A5831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A5831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5831" w:rsidRPr="003F477D" w:rsidRDefault="001A58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A5831" w:rsidRPr="003F477D" w:rsidRDefault="001A5831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A5831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A5831" w:rsidRPr="003F477D" w:rsidRDefault="001A5831" w:rsidP="003E7910">
      <w:pPr>
        <w:spacing w:after="0" w:line="240" w:lineRule="auto"/>
        <w:rPr>
          <w:szCs w:val="22"/>
        </w:rPr>
      </w:pPr>
    </w:p>
    <w:sectPr w:rsidR="001A5831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831" w:rsidRDefault="001A5831" w:rsidP="00107589">
      <w:pPr>
        <w:spacing w:after="0" w:line="240" w:lineRule="auto"/>
      </w:pPr>
      <w:r>
        <w:separator/>
      </w:r>
    </w:p>
  </w:endnote>
  <w:endnote w:type="continuationSeparator" w:id="0">
    <w:p w:rsidR="001A5831" w:rsidRDefault="001A58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31" w:rsidRPr="00981468" w:rsidRDefault="001A583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831" w:rsidRDefault="001A5831" w:rsidP="00107589">
      <w:pPr>
        <w:spacing w:after="0" w:line="240" w:lineRule="auto"/>
      </w:pPr>
      <w:r>
        <w:separator/>
      </w:r>
    </w:p>
  </w:footnote>
  <w:footnote w:type="continuationSeparator" w:id="0">
    <w:p w:rsidR="001A5831" w:rsidRDefault="001A58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A583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A5831" w:rsidRPr="003F477D" w:rsidRDefault="001A583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A5831" w:rsidRPr="003F477D" w:rsidRDefault="001A583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46486372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2820018839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A5831" w:rsidRPr="004268D2" w:rsidRDefault="001A583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831" w:rsidRPr="004268D2" w:rsidRDefault="001A583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D5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83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2A9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581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1B4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90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4644</Words>
  <Characters>26477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2015-06-30T17:09:00Z</dcterms:created>
  <dcterms:modified xsi:type="dcterms:W3CDTF">2015-06-30T17:09:00Z</dcterms:modified>
</cp:coreProperties>
</file>