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8A" w:rsidRPr="003E7910" w:rsidRDefault="0013678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13678A" w:rsidRPr="003E7910" w:rsidRDefault="0013678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13678A" w:rsidRPr="003E7910" w:rsidRDefault="0013678A" w:rsidP="00A5552F">
      <w:pPr>
        <w:rPr>
          <w:rFonts w:cs="Arial"/>
          <w:szCs w:val="22"/>
        </w:rPr>
      </w:pPr>
    </w:p>
    <w:p w:rsidR="0013678A" w:rsidRPr="003E7910" w:rsidRDefault="0013678A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13678A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13678A" w:rsidRPr="003E7910" w:rsidRDefault="0013678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3678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13678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13678A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13678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>
            <w:pPr>
              <w:jc w:val="both"/>
              <w:rPr>
                <w:rFonts w:cs="Arial"/>
                <w:szCs w:val="22"/>
              </w:rPr>
            </w:pPr>
          </w:p>
        </w:tc>
      </w:tr>
      <w:tr w:rsidR="0013678A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678A" w:rsidRPr="003E7910" w:rsidRDefault="0013678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78A" w:rsidRPr="003E7910" w:rsidRDefault="001367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23.4.2009</w:t>
            </w:r>
          </w:p>
        </w:tc>
      </w:tr>
    </w:tbl>
    <w:p w:rsidR="0013678A" w:rsidRPr="003E7910" w:rsidRDefault="0013678A" w:rsidP="007B0660">
      <w:pPr>
        <w:jc w:val="both"/>
        <w:rPr>
          <w:rFonts w:cs="Arial"/>
          <w:b/>
          <w:bCs/>
          <w:szCs w:val="22"/>
        </w:rPr>
      </w:pPr>
    </w:p>
    <w:p w:rsidR="0013678A" w:rsidRDefault="0013678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</w:p>
    <w:p w:rsidR="0013678A" w:rsidRPr="003E7910" w:rsidRDefault="0013678A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3678A" w:rsidRPr="003E7910" w:rsidRDefault="0013678A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13678A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E7910" w:rsidRDefault="0013678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E7910" w:rsidRDefault="0013678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78A" w:rsidRPr="003E7910" w:rsidRDefault="0013678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3678A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78A" w:rsidRPr="003E7910" w:rsidRDefault="0013678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3678A" w:rsidRPr="003E7910" w:rsidRDefault="00136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3678A" w:rsidRPr="003E7910" w:rsidRDefault="00136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13678A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3678A" w:rsidRPr="003E7910" w:rsidRDefault="0013678A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3678A" w:rsidRPr="003E7910" w:rsidRDefault="00136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3678A" w:rsidRPr="003E7910" w:rsidRDefault="00136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13678A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E7910" w:rsidRDefault="0013678A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678A" w:rsidRPr="003E7910" w:rsidRDefault="0013678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3678A" w:rsidRPr="003E7910" w:rsidRDefault="0013678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13678A" w:rsidRPr="003E7910" w:rsidRDefault="0013678A" w:rsidP="003E7910">
      <w:pPr>
        <w:pStyle w:val="Title"/>
        <w:spacing w:before="0" w:beforeAutospacing="0" w:after="0"/>
        <w:jc w:val="left"/>
        <w:rPr>
          <w:szCs w:val="22"/>
        </w:rPr>
      </w:pPr>
    </w:p>
    <w:p w:rsidR="0013678A" w:rsidRPr="003E7910" w:rsidRDefault="0013678A" w:rsidP="007B0660">
      <w:pPr>
        <w:jc w:val="both"/>
        <w:rPr>
          <w:rFonts w:cs="Arial"/>
          <w:szCs w:val="22"/>
        </w:rPr>
      </w:pP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3678A" w:rsidRPr="004534D4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13678A" w:rsidRPr="003E7910" w:rsidRDefault="0013678A" w:rsidP="007B0660">
      <w:pPr>
        <w:ind w:right="-468"/>
        <w:jc w:val="both"/>
        <w:rPr>
          <w:rFonts w:cs="Arial"/>
          <w:b/>
          <w:szCs w:val="22"/>
        </w:rPr>
      </w:pPr>
    </w:p>
    <w:p w:rsidR="0013678A" w:rsidRPr="003E7910" w:rsidRDefault="0013678A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3678A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13678A" w:rsidRPr="003E7910" w:rsidRDefault="0013678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3678A" w:rsidRPr="003E7910" w:rsidRDefault="0013678A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13678A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13678A" w:rsidRPr="003E7910" w:rsidRDefault="0013678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3678A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3678A" w:rsidRPr="003E7910" w:rsidRDefault="001367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678A" w:rsidRPr="003E7910" w:rsidRDefault="001367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8A" w:rsidRPr="003E7910" w:rsidRDefault="001367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8A" w:rsidRPr="003E7910" w:rsidRDefault="001367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</w:tr>
      <w:tr w:rsidR="0013678A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8A" w:rsidRPr="003E7910" w:rsidRDefault="001367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8A" w:rsidRPr="003E7910" w:rsidRDefault="001367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8A" w:rsidRPr="003E7910" w:rsidRDefault="001367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8A" w:rsidRPr="003E7910" w:rsidRDefault="001367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8A" w:rsidRPr="003E7910" w:rsidRDefault="0013678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78A" w:rsidRPr="003E7910" w:rsidRDefault="0013678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</w:tr>
      <w:tr w:rsidR="0013678A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A" w:rsidRPr="003E7910" w:rsidRDefault="0013678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78A" w:rsidRPr="003E7910" w:rsidRDefault="0013678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678A" w:rsidRPr="003E7910" w:rsidRDefault="0013678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3678A" w:rsidRPr="003E7910" w:rsidRDefault="0013678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3678A" w:rsidRPr="003E7910" w:rsidRDefault="0013678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</w:tr>
      <w:tr w:rsidR="0013678A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</w:tr>
      <w:tr w:rsidR="0013678A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 w:rsidP="00841190">
            <w:pPr>
              <w:rPr>
                <w:sz w:val="20"/>
                <w:szCs w:val="20"/>
              </w:rPr>
            </w:pPr>
          </w:p>
        </w:tc>
      </w:tr>
      <w:tr w:rsidR="0013678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</w:tr>
      <w:tr w:rsidR="0013678A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</w:tr>
      <w:tr w:rsidR="0013678A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678A" w:rsidRPr="003E7910" w:rsidRDefault="0013678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3678A" w:rsidRPr="003E7910" w:rsidRDefault="0013678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13678A" w:rsidRPr="003E7910" w:rsidRDefault="0013678A">
            <w:pPr>
              <w:rPr>
                <w:sz w:val="20"/>
                <w:szCs w:val="20"/>
              </w:rPr>
            </w:pPr>
          </w:p>
        </w:tc>
      </w:tr>
    </w:tbl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</w:p>
    <w:p w:rsidR="0013678A" w:rsidRPr="003E7910" w:rsidRDefault="0013678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3678A" w:rsidRPr="005611A8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3678A" w:rsidRPr="003E7910" w:rsidRDefault="0013678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3678A" w:rsidRPr="003E7910" w:rsidRDefault="0013678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3678A" w:rsidRPr="003E7910" w:rsidRDefault="0013678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3678A" w:rsidRPr="003E7910" w:rsidRDefault="0013678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3678A" w:rsidRPr="003E7910" w:rsidRDefault="0013678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3678A" w:rsidRPr="003E7910" w:rsidRDefault="0013678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3678A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3678A" w:rsidRPr="003E7910" w:rsidRDefault="0013678A" w:rsidP="007B0660">
      <w:pPr>
        <w:ind w:right="-468"/>
        <w:jc w:val="both"/>
        <w:rPr>
          <w:rFonts w:cs="Arial"/>
          <w:b/>
          <w:bCs/>
          <w:szCs w:val="22"/>
        </w:rPr>
      </w:pPr>
    </w:p>
    <w:p w:rsidR="0013678A" w:rsidRPr="003E7910" w:rsidRDefault="0013678A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</w:p>
    <w:p w:rsidR="0013678A" w:rsidRPr="003E7910" w:rsidRDefault="0013678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3678A" w:rsidRPr="003E7910" w:rsidRDefault="0013678A" w:rsidP="007B0660">
      <w:pPr>
        <w:jc w:val="both"/>
        <w:rPr>
          <w:rFonts w:cs="Arial"/>
          <w:szCs w:val="22"/>
        </w:rPr>
      </w:pPr>
    </w:p>
    <w:p w:rsidR="0013678A" w:rsidRPr="003E7910" w:rsidRDefault="0013678A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3678A" w:rsidRPr="003E7910" w:rsidRDefault="0013678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13678A" w:rsidRPr="003E7910" w:rsidRDefault="0013678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3678A" w:rsidRPr="003E7910" w:rsidRDefault="0013678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3678A" w:rsidRPr="003E7910" w:rsidRDefault="0013678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3678A" w:rsidRPr="003E7910" w:rsidRDefault="0013678A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3678A" w:rsidRPr="003E7910" w:rsidRDefault="0013678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3678A" w:rsidRPr="003E7910" w:rsidRDefault="0013678A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3678A" w:rsidRPr="003E7910" w:rsidRDefault="0013678A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3678A" w:rsidRPr="003F477D" w:rsidRDefault="0013678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13678A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3678A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Tvorba</w:t>
            </w:r>
          </w:p>
          <w:p w:rsidR="0013678A" w:rsidRPr="003F477D" w:rsidRDefault="0013678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3678A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3678A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13678A" w:rsidRPr="003F477D" w:rsidRDefault="0013678A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3678A" w:rsidRPr="003F477D" w:rsidRDefault="0013678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13678A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3678A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3678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678A" w:rsidRPr="003F477D" w:rsidRDefault="0013678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13678A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678A" w:rsidRPr="003F477D" w:rsidRDefault="0013678A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3678A" w:rsidRPr="003F477D" w:rsidRDefault="0013678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3678A" w:rsidRPr="003F477D" w:rsidRDefault="0013678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3678A" w:rsidRPr="003F477D" w:rsidRDefault="0013678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78A" w:rsidRPr="003F477D" w:rsidRDefault="0013678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13678A" w:rsidRPr="003F477D" w:rsidRDefault="0013678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3678A" w:rsidRPr="003F477D" w:rsidRDefault="0013678A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13678A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78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</w:t>
            </w:r>
          </w:p>
        </w:tc>
      </w:tr>
      <w:tr w:rsidR="0013678A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3678A" w:rsidRPr="003F477D" w:rsidRDefault="0013678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</w:t>
            </w:r>
          </w:p>
        </w:tc>
        <w:tc>
          <w:tcPr>
            <w:tcW w:w="2405" w:type="dxa"/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1070</w:t>
            </w:r>
          </w:p>
        </w:tc>
      </w:tr>
      <w:tr w:rsidR="0013678A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3678A" w:rsidRPr="003F477D" w:rsidRDefault="0013678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3678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3678A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3678A" w:rsidRPr="003F477D" w:rsidRDefault="001367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1417</w:t>
            </w:r>
          </w:p>
        </w:tc>
      </w:tr>
    </w:tbl>
    <w:p w:rsidR="0013678A" w:rsidRDefault="0013678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3678A" w:rsidRPr="003F477D" w:rsidRDefault="0013678A" w:rsidP="0003344F">
      <w:pPr>
        <w:pStyle w:val="Title"/>
        <w:spacing w:before="0" w:beforeAutospacing="0" w:after="0"/>
        <w:jc w:val="both"/>
        <w:rPr>
          <w:szCs w:val="22"/>
        </w:rPr>
      </w:pPr>
    </w:p>
    <w:p w:rsidR="0013678A" w:rsidRPr="003F477D" w:rsidRDefault="0013678A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3678A" w:rsidRPr="003F477D" w:rsidRDefault="0013678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3678A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78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8B38E4" w:rsidRDefault="0013678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13678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8B38E4" w:rsidRDefault="0013678A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3678A" w:rsidRDefault="0013678A" w:rsidP="0003344F">
      <w:pPr>
        <w:spacing w:after="0" w:line="240" w:lineRule="auto"/>
        <w:rPr>
          <w:szCs w:val="22"/>
        </w:rPr>
      </w:pPr>
    </w:p>
    <w:p w:rsidR="0013678A" w:rsidRDefault="0013678A" w:rsidP="0003344F">
      <w:pPr>
        <w:spacing w:after="0" w:line="240" w:lineRule="auto"/>
        <w:rPr>
          <w:szCs w:val="22"/>
        </w:rPr>
      </w:pPr>
    </w:p>
    <w:p w:rsidR="0013678A" w:rsidRDefault="0013678A" w:rsidP="0003344F">
      <w:pPr>
        <w:spacing w:after="0" w:line="240" w:lineRule="auto"/>
        <w:rPr>
          <w:szCs w:val="22"/>
        </w:rPr>
      </w:pPr>
    </w:p>
    <w:p w:rsidR="0013678A" w:rsidRDefault="0013678A" w:rsidP="0003344F">
      <w:pPr>
        <w:spacing w:after="0" w:line="240" w:lineRule="auto"/>
        <w:rPr>
          <w:szCs w:val="22"/>
        </w:rPr>
      </w:pPr>
    </w:p>
    <w:p w:rsidR="0013678A" w:rsidRDefault="0013678A" w:rsidP="0003344F">
      <w:pPr>
        <w:spacing w:after="0" w:line="240" w:lineRule="auto"/>
        <w:rPr>
          <w:szCs w:val="22"/>
        </w:rPr>
      </w:pPr>
    </w:p>
    <w:p w:rsidR="0013678A" w:rsidRPr="003F477D" w:rsidRDefault="0013678A" w:rsidP="0003344F">
      <w:pPr>
        <w:spacing w:after="0" w:line="240" w:lineRule="auto"/>
        <w:rPr>
          <w:szCs w:val="22"/>
        </w:rPr>
      </w:pPr>
    </w:p>
    <w:p w:rsidR="0013678A" w:rsidRPr="003F477D" w:rsidRDefault="0013678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13678A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3678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-93059</w:t>
            </w:r>
          </w:p>
        </w:tc>
      </w:tr>
      <w:tr w:rsidR="0013678A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-93059</w:t>
            </w: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-93059</w:t>
            </w:r>
          </w:p>
        </w:tc>
      </w:tr>
    </w:tbl>
    <w:p w:rsidR="0013678A" w:rsidRPr="003F477D" w:rsidRDefault="0013678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3678A" w:rsidRPr="003F477D" w:rsidRDefault="0013678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13678A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</w:tr>
      <w:tr w:rsidR="0013678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117613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10047</w:t>
            </w:r>
          </w:p>
        </w:tc>
      </w:tr>
      <w:tr w:rsidR="0013678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117613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10047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3678A" w:rsidRPr="003F477D" w:rsidRDefault="0013678A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3678A" w:rsidRPr="003F477D" w:rsidRDefault="0013678A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13678A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78A" w:rsidRPr="00504647" w:rsidRDefault="0013678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</w:tbl>
    <w:p w:rsidR="0013678A" w:rsidRPr="003F477D" w:rsidRDefault="0013678A" w:rsidP="0003344F">
      <w:pPr>
        <w:spacing w:after="0" w:line="240" w:lineRule="auto"/>
        <w:rPr>
          <w:szCs w:val="22"/>
        </w:rPr>
      </w:pPr>
    </w:p>
    <w:p w:rsidR="0013678A" w:rsidRPr="003F477D" w:rsidRDefault="0013678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13678A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Splatnosť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3678A" w:rsidRPr="003F477D" w:rsidRDefault="0013678A" w:rsidP="0003344F">
      <w:pPr>
        <w:spacing w:after="0" w:line="240" w:lineRule="auto"/>
        <w:rPr>
          <w:szCs w:val="22"/>
        </w:rPr>
      </w:pPr>
    </w:p>
    <w:p w:rsidR="0013678A" w:rsidRPr="003F477D" w:rsidRDefault="0013678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13678A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58716</w:t>
            </w:r>
          </w:p>
        </w:tc>
      </w:tr>
      <w:tr w:rsidR="0013678A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8F34F2" w:rsidRDefault="001367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8F34F2" w:rsidRDefault="0013678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58716</w:t>
            </w:r>
          </w:p>
        </w:tc>
      </w:tr>
    </w:tbl>
    <w:p w:rsidR="0013678A" w:rsidRPr="003F477D" w:rsidRDefault="0013678A" w:rsidP="007B2E0B">
      <w:pPr>
        <w:pStyle w:val="Title"/>
        <w:spacing w:before="0" w:beforeAutospacing="0" w:after="0"/>
        <w:jc w:val="left"/>
        <w:rPr>
          <w:szCs w:val="22"/>
        </w:rPr>
      </w:pPr>
    </w:p>
    <w:p w:rsidR="0013678A" w:rsidRPr="003F477D" w:rsidRDefault="0013678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13678A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78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0</w:t>
            </w:r>
          </w:p>
        </w:tc>
      </w:tr>
      <w:tr w:rsidR="0013678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3678A" w:rsidRPr="003F477D" w:rsidRDefault="0013678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13678A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8875A1">
            <w:pPr>
              <w:pStyle w:val="TopHeader"/>
            </w:pPr>
            <w:r w:rsidRPr="003F477D">
              <w:t>Bezprostredne predchádzajúce</w:t>
            </w:r>
          </w:p>
          <w:p w:rsidR="0013678A" w:rsidRPr="003F477D" w:rsidRDefault="0013678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3678A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Daň v %</w:t>
            </w:r>
          </w:p>
        </w:tc>
      </w:tr>
      <w:tr w:rsidR="0013678A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3678A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3678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9C21AB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9C21AB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9C21AB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9C21AB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9C21AB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3678A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3678A" w:rsidRPr="003F477D" w:rsidRDefault="0013678A" w:rsidP="0003344F">
      <w:pPr>
        <w:spacing w:after="0" w:line="240" w:lineRule="auto"/>
        <w:rPr>
          <w:szCs w:val="22"/>
        </w:rPr>
      </w:pPr>
    </w:p>
    <w:p w:rsidR="0013678A" w:rsidRPr="003F477D" w:rsidRDefault="0013678A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3678A" w:rsidRPr="003F477D" w:rsidRDefault="0013678A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13678A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3678A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3678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93059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-10496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3678A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3678A" w:rsidRPr="003F477D" w:rsidRDefault="0013678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3678A" w:rsidRPr="003F477D" w:rsidRDefault="0013678A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13678A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3678A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3678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13678A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678A" w:rsidRPr="003F477D" w:rsidRDefault="0013678A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93059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93059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-10496</w:t>
            </w:r>
          </w:p>
        </w:tc>
      </w:tr>
      <w:tr w:rsidR="0013678A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3678A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678A" w:rsidRPr="003F477D" w:rsidRDefault="0013678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3678A" w:rsidRPr="003F477D" w:rsidRDefault="0013678A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3678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13678A" w:rsidRPr="003F477D" w:rsidRDefault="0013678A" w:rsidP="003E7910">
      <w:pPr>
        <w:spacing w:after="0" w:line="240" w:lineRule="auto"/>
        <w:rPr>
          <w:szCs w:val="22"/>
        </w:rPr>
      </w:pPr>
    </w:p>
    <w:sectPr w:rsidR="0013678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78A" w:rsidRDefault="0013678A" w:rsidP="00107589">
      <w:pPr>
        <w:spacing w:after="0" w:line="240" w:lineRule="auto"/>
      </w:pPr>
      <w:r>
        <w:separator/>
      </w:r>
    </w:p>
  </w:endnote>
  <w:endnote w:type="continuationSeparator" w:id="0">
    <w:p w:rsidR="0013678A" w:rsidRDefault="001367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78A" w:rsidRPr="00981468" w:rsidRDefault="0013678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78A" w:rsidRDefault="0013678A" w:rsidP="00107589">
      <w:pPr>
        <w:spacing w:after="0" w:line="240" w:lineRule="auto"/>
      </w:pPr>
      <w:r>
        <w:separator/>
      </w:r>
    </w:p>
  </w:footnote>
  <w:footnote w:type="continuationSeparator" w:id="0">
    <w:p w:rsidR="0013678A" w:rsidRDefault="001367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13678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3678A" w:rsidRPr="003F477D" w:rsidRDefault="0013678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3678A" w:rsidRPr="003F477D" w:rsidRDefault="0013678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44734999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2022808766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3678A" w:rsidRPr="004268D2" w:rsidRDefault="0013678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78A" w:rsidRPr="004268D2" w:rsidRDefault="0013678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0A13"/>
    <w:rsid w:val="000D22CE"/>
    <w:rsid w:val="000E1917"/>
    <w:rsid w:val="000F4795"/>
    <w:rsid w:val="00107589"/>
    <w:rsid w:val="0013678A"/>
    <w:rsid w:val="00145A57"/>
    <w:rsid w:val="00150FDA"/>
    <w:rsid w:val="00151C69"/>
    <w:rsid w:val="00153CEB"/>
    <w:rsid w:val="00166B3A"/>
    <w:rsid w:val="00180DE8"/>
    <w:rsid w:val="00186CFF"/>
    <w:rsid w:val="001923C8"/>
    <w:rsid w:val="001A0960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42B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161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8C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10</Pages>
  <Words>1817</Words>
  <Characters>10363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2</cp:revision>
  <cp:lastPrinted>2015-01-27T14:36:00Z</cp:lastPrinted>
  <dcterms:created xsi:type="dcterms:W3CDTF">2015-06-30T18:50:00Z</dcterms:created>
  <dcterms:modified xsi:type="dcterms:W3CDTF">2015-06-30T18:50:00Z</dcterms:modified>
</cp:coreProperties>
</file>