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02" w:rsidRDefault="00696902">
      <w:pPr>
        <w:pStyle w:val="Title"/>
      </w:pPr>
      <w:r>
        <w:rPr>
          <w:sz w:val="24"/>
          <w:szCs w:val="24"/>
          <w:u w:val="single"/>
        </w:rPr>
        <w:t>Kuba s.r.o.,Oškerda 50, Kysucké Nové Mesto 024 01</w:t>
      </w:r>
    </w:p>
    <w:p w:rsidR="00696902" w:rsidRDefault="00696902">
      <w:pPr>
        <w:pStyle w:val="Title"/>
      </w:pPr>
    </w:p>
    <w:p w:rsidR="00696902" w:rsidRDefault="00696902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696902" w:rsidRDefault="0069690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696902" w:rsidRDefault="0069690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Kuba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62679/L</w:t>
      </w:r>
    </w:p>
    <w:p w:rsidR="00696902" w:rsidRDefault="0069690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09.06. 2015</w:t>
      </w:r>
    </w:p>
    <w:p w:rsidR="00696902" w:rsidRDefault="00696902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0</w:t>
      </w:r>
      <w:r>
        <w:rPr>
          <w:rFonts w:ascii="Times New Roman" w:hAnsi="Times New Roman" w:cs="Times New Roman"/>
        </w:rPr>
        <w:t>9.06. 2015 o 10:00 hod.</w:t>
      </w:r>
    </w:p>
    <w:p w:rsidR="00696902" w:rsidRDefault="006969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Oškerda 50, Kysucké Nové Mesto 024 01</w:t>
      </w:r>
    </w:p>
    <w:p w:rsidR="00696902" w:rsidRDefault="006969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696902" w:rsidRDefault="00696902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Ľudovít Kuba</w:t>
      </w:r>
    </w:p>
    <w:p w:rsidR="00696902" w:rsidRDefault="00696902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Oškerda 50, Kysucké Nové Mesto 024 01</w:t>
      </w:r>
    </w:p>
    <w:p w:rsidR="00696902" w:rsidRDefault="00696902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696902" w:rsidRDefault="00696902">
      <w:pPr>
        <w:ind w:left="786" w:firstLine="348"/>
        <w:rPr>
          <w:rFonts w:ascii="Times New Roman" w:hAnsi="Times New Roman" w:cs="Times New Roman"/>
        </w:rPr>
      </w:pPr>
    </w:p>
    <w:p w:rsidR="00696902" w:rsidRDefault="00696902">
      <w:pPr>
        <w:ind w:left="786" w:firstLine="348"/>
        <w:rPr>
          <w:rFonts w:ascii="Times New Roman" w:hAnsi="Times New Roman" w:cs="Times New Roman"/>
        </w:rPr>
      </w:pPr>
    </w:p>
    <w:p w:rsidR="00696902" w:rsidRDefault="0069690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696902" w:rsidRDefault="00696902">
      <w:pPr>
        <w:rPr>
          <w:rFonts w:ascii="Times New Roman" w:hAnsi="Times New Roman" w:cs="Times New Roman"/>
        </w:rPr>
      </w:pP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696902" w:rsidRDefault="00696902">
      <w:pPr>
        <w:rPr>
          <w:rFonts w:ascii="Times New Roman" w:hAnsi="Times New Roman" w:cs="Times New Roman"/>
        </w:rPr>
      </w:pPr>
    </w:p>
    <w:p w:rsidR="00696902" w:rsidRDefault="0069690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696902" w:rsidRDefault="006969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696902" w:rsidRDefault="006969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stratu  v hodnote 216,75   EUR. Vykázaný hospodársky výsledok v schvaľovacom konaní za rok 2014 v účtovníctve na účte 431 v čiastke –216,75   EUR  sa rozhodol spoločník preúčtovať na nerozdelená strata minulých rokov vo výške 216,75   EUR  - účet 428.</w:t>
      </w:r>
    </w:p>
    <w:p w:rsidR="00696902" w:rsidRDefault="00696902">
      <w:pPr>
        <w:rPr>
          <w:rFonts w:ascii="Times New Roman" w:hAnsi="Times New Roman" w:cs="Times New Roman"/>
          <w:b/>
          <w:bCs/>
        </w:rPr>
      </w:pP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696902" w:rsidRDefault="00696902">
      <w:pPr>
        <w:rPr>
          <w:rFonts w:ascii="Times New Roman" w:hAnsi="Times New Roman" w:cs="Times New Roman"/>
        </w:rPr>
      </w:pPr>
    </w:p>
    <w:p w:rsidR="00696902" w:rsidRDefault="006969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696902" w:rsidRDefault="00696902">
      <w:pPr>
        <w:rPr>
          <w:rFonts w:ascii="Times New Roman" w:hAnsi="Times New Roman" w:cs="Times New Roman"/>
        </w:rPr>
      </w:pPr>
    </w:p>
    <w:p w:rsidR="00696902" w:rsidRDefault="0069690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696902" w:rsidRDefault="0069690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696902" w:rsidRDefault="0069690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696902" w:rsidRDefault="00696902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696902" w:rsidRDefault="00696902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Nerozdelená strata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216,75   EUR </w:t>
      </w:r>
    </w:p>
    <w:p w:rsidR="00696902" w:rsidRDefault="00696902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  <w:t>-216,75</w:t>
      </w:r>
      <w:r>
        <w:rPr>
          <w:rFonts w:ascii="Times New Roman" w:hAnsi="Times New Roman" w:cs="Times New Roman"/>
        </w:rPr>
        <w:t xml:space="preserve">   EUR</w:t>
      </w:r>
    </w:p>
    <w:p w:rsidR="00696902" w:rsidRDefault="00696902">
      <w:pPr>
        <w:ind w:left="60"/>
        <w:rPr>
          <w:rFonts w:ascii="Times New Roman" w:hAnsi="Times New Roman" w:cs="Times New Roman"/>
        </w:rPr>
      </w:pPr>
    </w:p>
    <w:p w:rsidR="00696902" w:rsidRDefault="00696902">
      <w:pPr>
        <w:ind w:left="360"/>
        <w:rPr>
          <w:rFonts w:ascii="Times New Roman" w:hAnsi="Times New Roman" w:cs="Times New Roman"/>
        </w:rPr>
      </w:pPr>
    </w:p>
    <w:p w:rsidR="00696902" w:rsidRDefault="00696902">
      <w:pPr>
        <w:ind w:left="360"/>
        <w:rPr>
          <w:rFonts w:ascii="Times New Roman" w:hAnsi="Times New Roman" w:cs="Times New Roman"/>
        </w:rPr>
      </w:pPr>
    </w:p>
    <w:p w:rsidR="00696902" w:rsidRDefault="00696902">
      <w:pPr>
        <w:ind w:left="360"/>
        <w:rPr>
          <w:rFonts w:ascii="Times New Roman" w:hAnsi="Times New Roman" w:cs="Times New Roman"/>
        </w:rPr>
      </w:pPr>
    </w:p>
    <w:p w:rsidR="00696902" w:rsidRDefault="0069690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Brodne  09.06.2015</w:t>
      </w:r>
    </w:p>
    <w:p w:rsidR="00696902" w:rsidRDefault="00696902">
      <w:pPr>
        <w:ind w:left="360"/>
        <w:rPr>
          <w:rFonts w:ascii="Times New Roman" w:hAnsi="Times New Roman" w:cs="Times New Roman"/>
        </w:rPr>
      </w:pPr>
    </w:p>
    <w:p w:rsidR="00696902" w:rsidRDefault="00696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696902" w:rsidRDefault="0069690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Ľudovít Kuba</w:t>
      </w:r>
    </w:p>
    <w:p w:rsidR="00696902" w:rsidRDefault="00696902">
      <w:pPr>
        <w:ind w:left="360"/>
        <w:rPr>
          <w:rFonts w:ascii="Times New Roman" w:hAnsi="Times New Roman" w:cs="Times New Roman"/>
        </w:rPr>
      </w:pPr>
    </w:p>
    <w:p w:rsidR="00696902" w:rsidRDefault="00696902">
      <w:pPr>
        <w:rPr>
          <w:rFonts w:ascii="Times New Roman" w:hAnsi="Times New Roman" w:cs="Times New Roman"/>
        </w:rPr>
      </w:pPr>
    </w:p>
    <w:p w:rsidR="00696902" w:rsidRDefault="00696902">
      <w:pPr>
        <w:rPr>
          <w:rFonts w:ascii="Times New Roman" w:hAnsi="Times New Roman" w:cs="Times New Roman"/>
        </w:rPr>
      </w:pPr>
    </w:p>
    <w:p w:rsidR="00696902" w:rsidRDefault="00696902">
      <w:pPr>
        <w:rPr>
          <w:rFonts w:ascii="Times New Roman" w:hAnsi="Times New Roman" w:cs="Times New Roman"/>
        </w:rPr>
      </w:pPr>
    </w:p>
    <w:sectPr w:rsidR="00696902" w:rsidSect="00696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902"/>
    <w:rsid w:val="0069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306</Words>
  <Characters>1748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Kuba s</dc:title>
  <dc:subject/>
  <dc:creator>Lucia</dc:creator>
  <cp:keywords/>
  <dc:description/>
  <cp:lastModifiedBy>Urbanova</cp:lastModifiedBy>
  <cp:revision>2</cp:revision>
  <dcterms:created xsi:type="dcterms:W3CDTF">2015-06-30T17:59:00Z</dcterms:created>
  <dcterms:modified xsi:type="dcterms:W3CDTF">2015-06-30T17:59:00Z</dcterms:modified>
</cp:coreProperties>
</file>