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65" w:rsidRDefault="00E20465">
      <w:pPr>
        <w:pStyle w:val="Title"/>
      </w:pPr>
      <w:r>
        <w:rPr>
          <w:sz w:val="24"/>
          <w:szCs w:val="24"/>
          <w:u w:val="single"/>
        </w:rPr>
        <w:t>KOMPOSESORÁT Nesluša, s.r.o., 171 Nesluša 023 41</w:t>
      </w:r>
    </w:p>
    <w:p w:rsidR="00E20465" w:rsidRDefault="00E20465">
      <w:pPr>
        <w:pStyle w:val="Title"/>
      </w:pPr>
    </w:p>
    <w:p w:rsidR="00E20465" w:rsidRDefault="00E20465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E20465" w:rsidRDefault="00E2046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E20465" w:rsidRDefault="00E2046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KOMPOSESORÁT Nesluša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3353/L</w:t>
      </w:r>
    </w:p>
    <w:p w:rsidR="00E20465" w:rsidRDefault="00E20465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10. 04. 2015</w:t>
      </w:r>
    </w:p>
    <w:p w:rsidR="00E20465" w:rsidRDefault="00E20465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10. 04. 2015 o 10:00 hod.</w:t>
      </w:r>
    </w:p>
    <w:p w:rsidR="00E20465" w:rsidRDefault="00E204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171 Nesluša 023 41</w:t>
      </w:r>
    </w:p>
    <w:p w:rsidR="00E20465" w:rsidRDefault="00E2046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E20465" w:rsidRDefault="00E20465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Pavol Ploštica</w:t>
      </w:r>
    </w:p>
    <w:p w:rsidR="00E20465" w:rsidRDefault="00E20465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824 Nesluša 023 41</w:t>
      </w:r>
    </w:p>
    <w:p w:rsidR="00E20465" w:rsidRDefault="00E20465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E20465" w:rsidRDefault="00E20465">
      <w:pPr>
        <w:ind w:left="786" w:firstLine="348"/>
        <w:rPr>
          <w:rFonts w:ascii="Times New Roman" w:hAnsi="Times New Roman" w:cs="Times New Roman"/>
        </w:rPr>
      </w:pPr>
    </w:p>
    <w:p w:rsidR="00E20465" w:rsidRDefault="00E20465">
      <w:pPr>
        <w:ind w:left="786" w:firstLine="348"/>
        <w:rPr>
          <w:rFonts w:ascii="Times New Roman" w:hAnsi="Times New Roman" w:cs="Times New Roman"/>
        </w:rPr>
      </w:pPr>
    </w:p>
    <w:p w:rsidR="00E20465" w:rsidRDefault="00E20465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E20465" w:rsidRDefault="00E204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E20465" w:rsidRDefault="00E204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6 616,96   EUR. Vykázaný hospodársky výsledok v schvaľovacom konaní za rok 2014 v účtovníctve na účte 431 v čiastke 6 616,96   EUR  sa rozhodol spoločník preúčtovať na nerozdelený zisk minulých rokov vo výške 6 616,96 EUR  - účet 429.</w:t>
      </w:r>
    </w:p>
    <w:p w:rsidR="00E20465" w:rsidRDefault="00E20465">
      <w:pPr>
        <w:rPr>
          <w:rFonts w:ascii="Times New Roman" w:hAnsi="Times New Roman" w:cs="Times New Roman"/>
          <w:b/>
          <w:bCs/>
        </w:rPr>
      </w:pP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E20465" w:rsidRDefault="00E2046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E20465" w:rsidRDefault="00E20465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E20465" w:rsidRDefault="00E20465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E20465" w:rsidRDefault="00E20465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6 616,96   EUR </w:t>
      </w:r>
    </w:p>
    <w:p w:rsidR="00E20465" w:rsidRDefault="00E20465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6 616,96</w:t>
      </w:r>
      <w:r>
        <w:rPr>
          <w:rFonts w:ascii="Times New Roman" w:hAnsi="Times New Roman" w:cs="Times New Roman"/>
        </w:rPr>
        <w:t xml:space="preserve">   EUR</w:t>
      </w:r>
    </w:p>
    <w:p w:rsidR="00E20465" w:rsidRDefault="00E20465">
      <w:pPr>
        <w:ind w:left="60"/>
        <w:rPr>
          <w:rFonts w:ascii="Times New Roman" w:hAnsi="Times New Roman" w:cs="Times New Roman"/>
        </w:rPr>
      </w:pPr>
    </w:p>
    <w:p w:rsidR="00E20465" w:rsidRDefault="00E20465">
      <w:pPr>
        <w:ind w:left="360"/>
        <w:rPr>
          <w:rFonts w:ascii="Times New Roman" w:hAnsi="Times New Roman" w:cs="Times New Roman"/>
        </w:rPr>
      </w:pPr>
    </w:p>
    <w:p w:rsidR="00E20465" w:rsidRDefault="00E20465">
      <w:pPr>
        <w:ind w:left="360"/>
        <w:rPr>
          <w:rFonts w:ascii="Times New Roman" w:hAnsi="Times New Roman" w:cs="Times New Roman"/>
        </w:rPr>
      </w:pPr>
    </w:p>
    <w:p w:rsidR="00E20465" w:rsidRDefault="00E20465">
      <w:pPr>
        <w:ind w:left="360"/>
        <w:rPr>
          <w:rFonts w:ascii="Times New Roman" w:hAnsi="Times New Roman" w:cs="Times New Roman"/>
        </w:rPr>
      </w:pPr>
    </w:p>
    <w:p w:rsidR="00E20465" w:rsidRDefault="00E2046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Nesluši  10.04.2015</w:t>
      </w:r>
    </w:p>
    <w:p w:rsidR="00E20465" w:rsidRDefault="00E20465">
      <w:pPr>
        <w:ind w:left="360"/>
        <w:rPr>
          <w:rFonts w:ascii="Times New Roman" w:hAnsi="Times New Roman" w:cs="Times New Roman"/>
        </w:rPr>
      </w:pPr>
    </w:p>
    <w:p w:rsidR="00E20465" w:rsidRDefault="00E204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E20465" w:rsidRDefault="00E20465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Pavol Ploštica</w:t>
      </w: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rPr>
          <w:rFonts w:ascii="Times New Roman" w:hAnsi="Times New Roman" w:cs="Times New Roman"/>
        </w:rPr>
      </w:pPr>
    </w:p>
    <w:p w:rsidR="00E20465" w:rsidRDefault="00E20465">
      <w:pPr>
        <w:rPr>
          <w:rFonts w:ascii="Times New Roman" w:hAnsi="Times New Roman" w:cs="Times New Roman"/>
        </w:rPr>
      </w:pPr>
    </w:p>
    <w:sectPr w:rsidR="00E20465" w:rsidSect="00E20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465"/>
    <w:rsid w:val="00E2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304</Words>
  <Characters>1733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KOMPOSESORÁT Nesluša, s</dc:title>
  <dc:subject/>
  <dc:creator>Lucia</dc:creator>
  <cp:keywords/>
  <dc:description/>
  <cp:lastModifiedBy>Urbanova</cp:lastModifiedBy>
  <cp:revision>2</cp:revision>
  <dcterms:created xsi:type="dcterms:W3CDTF">2015-06-30T21:09:00Z</dcterms:created>
  <dcterms:modified xsi:type="dcterms:W3CDTF">2015-06-30T21:09:00Z</dcterms:modified>
</cp:coreProperties>
</file>