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DEA" w:rsidRPr="003E7910" w:rsidRDefault="00773DE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773DEA" w:rsidRPr="003E7910" w:rsidRDefault="00773DE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773DEA" w:rsidRPr="003E7910" w:rsidRDefault="00773DEA" w:rsidP="00A5552F">
      <w:pPr>
        <w:rPr>
          <w:rFonts w:cs="Arial"/>
          <w:szCs w:val="22"/>
        </w:rPr>
      </w:pPr>
    </w:p>
    <w:p w:rsidR="00773DEA" w:rsidRPr="003E7910" w:rsidRDefault="00773DE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73DE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773DEA" w:rsidRPr="003E7910" w:rsidRDefault="00773D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73D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REBECA - STYLLE, s.r.o.</w:t>
            </w:r>
          </w:p>
        </w:tc>
      </w:tr>
      <w:tr w:rsidR="00773D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Nemečky 166, Nemečky</w:t>
            </w:r>
          </w:p>
        </w:tc>
      </w:tr>
      <w:tr w:rsidR="00773DE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46292918          DIČ:  2023315283</w:t>
            </w:r>
          </w:p>
        </w:tc>
      </w:tr>
      <w:tr w:rsidR="00773D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28. 07. 2011</w:t>
            </w:r>
          </w:p>
        </w:tc>
      </w:tr>
      <w:tr w:rsidR="00773DE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28. 07. 2011</w:t>
            </w:r>
          </w:p>
        </w:tc>
      </w:tr>
    </w:tbl>
    <w:p w:rsidR="00773DEA" w:rsidRPr="003E7910" w:rsidRDefault="00773DEA" w:rsidP="007B0660">
      <w:pPr>
        <w:jc w:val="both"/>
        <w:rPr>
          <w:rFonts w:cs="Arial"/>
          <w:b/>
          <w:bCs/>
          <w:szCs w:val="22"/>
        </w:rPr>
      </w:pPr>
    </w:p>
    <w:p w:rsidR="00773DEA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</w:p>
    <w:p w:rsidR="00773DEA" w:rsidRPr="003E7910" w:rsidRDefault="00773DE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773DEA" w:rsidRPr="003E7910" w:rsidRDefault="00773DE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773DE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E7910" w:rsidRDefault="00773DE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E7910" w:rsidRDefault="00773DE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E7910" w:rsidRDefault="00773DE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73DE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E7910" w:rsidRDefault="00773DE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3DEA" w:rsidRPr="003E7910" w:rsidRDefault="00773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773DEA" w:rsidRPr="003E7910" w:rsidRDefault="00773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773DE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773DEA" w:rsidRPr="003E7910" w:rsidRDefault="00773DE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773DEA" w:rsidRPr="003E7910" w:rsidRDefault="00773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773DEA" w:rsidRPr="003E7910" w:rsidRDefault="00773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773DE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E7910" w:rsidRDefault="00773DE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E7910" w:rsidRDefault="00773D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73DEA" w:rsidRPr="003E7910" w:rsidRDefault="00773D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3DEA" w:rsidRPr="003E7910" w:rsidRDefault="00773DE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E7910" w:rsidRDefault="00773DEA" w:rsidP="007B0660">
      <w:pPr>
        <w:jc w:val="both"/>
        <w:rPr>
          <w:rFonts w:cs="Arial"/>
          <w:szCs w:val="22"/>
        </w:rPr>
      </w:pP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73DEA" w:rsidRPr="004534D4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szCs w:val="22"/>
        </w:rPr>
      </w:pPr>
    </w:p>
    <w:p w:rsidR="00773DEA" w:rsidRPr="003E7910" w:rsidRDefault="00773DE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73DE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73DEA" w:rsidRPr="003E7910" w:rsidRDefault="00773DE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73DEA" w:rsidRPr="003E7910" w:rsidRDefault="00773DE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73DE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773DEA" w:rsidRPr="003E7910" w:rsidRDefault="00773DE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73DE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</w:tr>
      <w:tr w:rsidR="00773DE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DEA" w:rsidRPr="003E7910" w:rsidRDefault="00773DE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</w:tr>
      <w:tr w:rsidR="00773DE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EA" w:rsidRPr="003E7910" w:rsidRDefault="00773D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EA" w:rsidRPr="003E7910" w:rsidRDefault="00773D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DEA" w:rsidRPr="003E7910" w:rsidRDefault="00773D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DEA" w:rsidRPr="003E7910" w:rsidRDefault="00773D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73DEA" w:rsidRPr="003E7910" w:rsidRDefault="00773DE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</w:tr>
      <w:tr w:rsidR="00773DE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t>Agneša Michálková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</w:tr>
      <w:tr w:rsidR="00773DEA" w:rsidRPr="003E7910" w:rsidTr="00A07F3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73DEA" w:rsidRPr="002B2E75" w:rsidRDefault="00773DEA" w:rsidP="003E388F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73DEA" w:rsidRPr="002B2E75" w:rsidRDefault="00773DEA" w:rsidP="003E388F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73DEA" w:rsidRPr="002B2E75" w:rsidRDefault="00773DEA" w:rsidP="003E388F">
            <w:pPr>
              <w:jc w:val="center"/>
              <w:rPr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73DEA" w:rsidRPr="002B2E75" w:rsidRDefault="00773DEA" w:rsidP="003E388F">
            <w:pPr>
              <w:jc w:val="center"/>
            </w:pPr>
            <w:r>
              <w:t xml:space="preserve">100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73DEA" w:rsidRPr="002B2E75" w:rsidRDefault="00773DEA" w:rsidP="003E388F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 w:rsidP="00841190">
            <w:pPr>
              <w:rPr>
                <w:sz w:val="20"/>
                <w:szCs w:val="20"/>
              </w:rPr>
            </w:pPr>
          </w:p>
        </w:tc>
      </w:tr>
      <w:tr w:rsidR="00773D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</w:tr>
      <w:tr w:rsidR="00773DE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</w:tr>
      <w:tr w:rsidR="00773DE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73DEA" w:rsidRPr="003E7910" w:rsidRDefault="00773D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773DEA" w:rsidRPr="003E7910" w:rsidRDefault="00773DEA">
            <w:pPr>
              <w:rPr>
                <w:sz w:val="20"/>
                <w:szCs w:val="20"/>
              </w:rPr>
            </w:pPr>
          </w:p>
        </w:tc>
      </w:tr>
    </w:tbl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73DEA" w:rsidRPr="005611A8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73DEA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</w:p>
    <w:p w:rsidR="00773DEA" w:rsidRPr="003E7910" w:rsidRDefault="00773DE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73DEA" w:rsidRPr="003E7910" w:rsidRDefault="00773DEA" w:rsidP="007B0660">
      <w:pPr>
        <w:jc w:val="both"/>
        <w:rPr>
          <w:rFonts w:cs="Arial"/>
          <w:szCs w:val="22"/>
        </w:rPr>
      </w:pPr>
    </w:p>
    <w:p w:rsidR="00773DEA" w:rsidRPr="003E7910" w:rsidRDefault="00773DE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73DEA" w:rsidRPr="003E7910" w:rsidRDefault="00773DE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73DEA" w:rsidRPr="003E7910" w:rsidRDefault="00773D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73DEA" w:rsidRPr="003E7910" w:rsidRDefault="00773D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73DEA" w:rsidRPr="003E7910" w:rsidRDefault="00773D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73DEA" w:rsidRPr="003E7910" w:rsidRDefault="00773DE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73DEA" w:rsidRPr="003E7910" w:rsidRDefault="00773DE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73DEA" w:rsidRPr="003E7910" w:rsidRDefault="00773DE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73DEA" w:rsidRPr="003E7910" w:rsidRDefault="00773DE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773DEA" w:rsidRDefault="00773DEA" w:rsidP="00A5552F"/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773DEA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773DE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73DEA" w:rsidRPr="003F477D" w:rsidRDefault="00773D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3DE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73DEA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3D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3D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73DE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73DEA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73DEA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3DEA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773DEA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3D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3DEA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73DEA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73DEA" w:rsidRPr="009F39E7" w:rsidRDefault="00773DEA" w:rsidP="009F39E7"/>
    <w:p w:rsidR="00773DEA" w:rsidRPr="003F477D" w:rsidRDefault="00773DE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773DE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73DEA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9F39E7" w:rsidRDefault="00773DEA" w:rsidP="009F39E7"/>
    <w:p w:rsidR="00773DEA" w:rsidRPr="003F477D" w:rsidRDefault="00773DEA" w:rsidP="003F477D"/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73DE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73DE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73DEA" w:rsidRPr="003F477D" w:rsidRDefault="00773D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3DE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17780</w:t>
            </w: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5286</w:t>
            </w:r>
          </w:p>
        </w:tc>
      </w:tr>
      <w:tr w:rsidR="00773DE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23066</w:t>
            </w: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73DEA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73DEA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73DEA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73DEA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773DEA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73DEA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773DEA" w:rsidRPr="009F39E7" w:rsidRDefault="00773DEA" w:rsidP="009F39E7">
      <w:pPr>
        <w:spacing w:after="0"/>
      </w:pPr>
    </w:p>
    <w:p w:rsidR="00773DEA" w:rsidRPr="003F477D" w:rsidRDefault="00773DE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73DEA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73DEA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3704">
            <w:pPr>
              <w:pStyle w:val="TopHeader"/>
            </w:pPr>
            <w:r w:rsidRPr="003F477D">
              <w:t>Poskyt-nuté pred-davky na </w:t>
            </w:r>
          </w:p>
          <w:p w:rsidR="00773DEA" w:rsidRPr="003F477D" w:rsidRDefault="00773DE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Spolu</w:t>
            </w:r>
          </w:p>
        </w:tc>
      </w:tr>
      <w:tr w:rsidR="00773DEA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73D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3D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3D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73DEA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73DEA" w:rsidRPr="003F477D" w:rsidRDefault="00773DE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73DEA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73DEA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>Poskyt-nuté pred-davky na </w:t>
            </w:r>
          </w:p>
          <w:p w:rsidR="00773DEA" w:rsidRPr="003F477D" w:rsidRDefault="00773DE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</w:pPr>
            <w:r w:rsidRPr="003F477D">
              <w:t>Spolu</w:t>
            </w:r>
          </w:p>
        </w:tc>
      </w:tr>
      <w:tr w:rsidR="00773DEA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773DEA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3F477D">
      <w:pPr>
        <w:spacing w:after="0" w:line="240" w:lineRule="auto"/>
        <w:rPr>
          <w:szCs w:val="22"/>
        </w:rPr>
      </w:pPr>
    </w:p>
    <w:p w:rsidR="00773DEA" w:rsidRPr="003F477D" w:rsidRDefault="00773D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773DE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773DEA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773DEA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773DEA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Podiel ÚJ na ZI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773DEA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3DE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773DEA" w:rsidRDefault="00773DEA" w:rsidP="003F477D"/>
    <w:p w:rsidR="00773DEA" w:rsidRPr="003F477D" w:rsidRDefault="00773DEA" w:rsidP="003F477D"/>
    <w:p w:rsidR="00773DEA" w:rsidRPr="003F477D" w:rsidRDefault="00773DE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773DEA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773DEA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773DEA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00458C">
      <w:pPr>
        <w:spacing w:after="120" w:line="240" w:lineRule="auto"/>
        <w:rPr>
          <w:szCs w:val="22"/>
        </w:rPr>
      </w:pPr>
    </w:p>
    <w:p w:rsidR="00773DEA" w:rsidRPr="003F477D" w:rsidRDefault="00773D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773DEA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773DEA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3DEA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773DEA" w:rsidRPr="003F477D" w:rsidRDefault="00773DE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773DEA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3DEA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Tvorba 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OP</w:t>
            </w:r>
          </w:p>
          <w:p w:rsidR="00773DEA" w:rsidRPr="003F477D" w:rsidRDefault="00773DE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73DEA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73DE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Hodnota</w:t>
            </w:r>
          </w:p>
        </w:tc>
      </w:tr>
      <w:tr w:rsidR="00773DEA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73DEA" w:rsidRPr="003F477D" w:rsidRDefault="00773DE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773DEA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773DEA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F477D" w:rsidRDefault="00773DEA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773DEA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73DEA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73DEA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773DEA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773DEA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73DEA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773DE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73DEA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73DEA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773DEA" w:rsidRPr="003F477D" w:rsidRDefault="00773DEA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773DE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773DEA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73DEA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773DE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3DE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Tvorba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73DE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3DE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73DEA" w:rsidRPr="003F477D" w:rsidRDefault="00773DE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773DE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773DE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73DE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73DE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73DEA" w:rsidRPr="003F477D" w:rsidRDefault="00773DE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1605</w:t>
            </w:r>
          </w:p>
        </w:tc>
      </w:tr>
    </w:tbl>
    <w:p w:rsidR="00773DEA" w:rsidRDefault="00773DEA" w:rsidP="0003344F">
      <w:pPr>
        <w:spacing w:after="0" w:line="240" w:lineRule="auto"/>
        <w:jc w:val="both"/>
        <w:rPr>
          <w:szCs w:val="22"/>
        </w:rPr>
      </w:pPr>
    </w:p>
    <w:p w:rsidR="00773DEA" w:rsidRPr="003F477D" w:rsidRDefault="00773DEA" w:rsidP="0003344F">
      <w:pPr>
        <w:spacing w:after="0" w:line="240" w:lineRule="auto"/>
        <w:jc w:val="both"/>
        <w:rPr>
          <w:szCs w:val="22"/>
        </w:rPr>
      </w:pPr>
    </w:p>
    <w:p w:rsidR="00773DEA" w:rsidRPr="003F477D" w:rsidRDefault="00773DE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773DEA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3DEA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773DEA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DB1EA0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9F39E7" w:rsidRDefault="00773DEA" w:rsidP="009F39E7"/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773DEA" w:rsidRPr="003F477D" w:rsidRDefault="00773DE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773DE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2028</w:t>
            </w:r>
          </w:p>
        </w:tc>
      </w:tr>
      <w:tr w:rsidR="00773DE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</w:t>
            </w:r>
          </w:p>
        </w:tc>
        <w:tc>
          <w:tcPr>
            <w:tcW w:w="2405" w:type="dxa"/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1191</w:t>
            </w:r>
          </w:p>
        </w:tc>
      </w:tr>
      <w:tr w:rsidR="00773DE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73DE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773DE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3219</w:t>
            </w:r>
          </w:p>
        </w:tc>
      </w:tr>
    </w:tbl>
    <w:p w:rsidR="00773DEA" w:rsidRDefault="00773DE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73DEA" w:rsidRPr="003F477D" w:rsidRDefault="00773DE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773DEA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3DEA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04DF3">
            <w:pPr>
              <w:pStyle w:val="TopHeader"/>
            </w:pPr>
            <w:r w:rsidRPr="003F477D">
              <w:t>Prírastky</w:t>
            </w:r>
          </w:p>
          <w:p w:rsidR="00773DEA" w:rsidRPr="003F477D" w:rsidRDefault="00773DE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04DF3">
            <w:pPr>
              <w:pStyle w:val="TopHeader"/>
            </w:pPr>
            <w:r w:rsidRPr="003F477D">
              <w:t>Úbytky</w:t>
            </w:r>
          </w:p>
          <w:p w:rsidR="00773DEA" w:rsidRPr="003F477D" w:rsidRDefault="00773DE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9C21AB" w:rsidRDefault="00773DEA" w:rsidP="00E04DF3">
            <w:pPr>
              <w:pStyle w:val="TopHeader"/>
            </w:pPr>
            <w:r w:rsidRPr="009C21AB">
              <w:t>Presuny</w:t>
            </w:r>
          </w:p>
          <w:p w:rsidR="00773DEA" w:rsidRPr="003F477D" w:rsidRDefault="00773DE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773DEA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773DEA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73DEA" w:rsidRPr="003F477D" w:rsidRDefault="00773DE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773DEA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pStyle w:val="TopHeader"/>
            </w:pPr>
            <w:r w:rsidRPr="003F477D">
              <w:t>Stav OP</w:t>
            </w:r>
          </w:p>
          <w:p w:rsidR="00773DEA" w:rsidRPr="003F477D" w:rsidRDefault="00773DE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773DEA" w:rsidRPr="003F477D" w:rsidRDefault="00773DE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773DEA" w:rsidRPr="003F477D" w:rsidRDefault="00773DE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773DEA" w:rsidRPr="003F477D" w:rsidRDefault="00773DE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773DEA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3DEA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773DEA" w:rsidRPr="003F477D" w:rsidRDefault="00773DEA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773DEA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773DEA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773DEA" w:rsidRPr="0005176E" w:rsidRDefault="00773DEA" w:rsidP="0005176E">
      <w:pPr>
        <w:spacing w:after="0"/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773DEA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Zvýšenie/ zníženie hodnoty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Vplyv 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773DEA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73DE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773DEA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Splatnosť</w:t>
            </w:r>
          </w:p>
        </w:tc>
      </w:tr>
      <w:tr w:rsidR="00773DEA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73DEA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3D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3DEA" w:rsidRPr="003F477D" w:rsidRDefault="00773DE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73DE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8B38E4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73DE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8B38E4" w:rsidRDefault="00773DE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73DEA" w:rsidRDefault="00773DEA" w:rsidP="0003344F">
      <w:pPr>
        <w:spacing w:after="0" w:line="240" w:lineRule="auto"/>
        <w:rPr>
          <w:szCs w:val="22"/>
        </w:rPr>
      </w:pPr>
    </w:p>
    <w:p w:rsidR="00773DEA" w:rsidRDefault="00773DEA" w:rsidP="0003344F">
      <w:pPr>
        <w:spacing w:after="0" w:line="240" w:lineRule="auto"/>
        <w:rPr>
          <w:szCs w:val="22"/>
        </w:rPr>
      </w:pPr>
    </w:p>
    <w:p w:rsidR="00773DEA" w:rsidRDefault="00773DEA" w:rsidP="0003344F">
      <w:pPr>
        <w:spacing w:after="0" w:line="240" w:lineRule="auto"/>
        <w:rPr>
          <w:szCs w:val="22"/>
        </w:rPr>
      </w:pPr>
    </w:p>
    <w:p w:rsidR="00773DEA" w:rsidRDefault="00773DEA" w:rsidP="0003344F">
      <w:pPr>
        <w:spacing w:after="0" w:line="240" w:lineRule="auto"/>
        <w:rPr>
          <w:szCs w:val="22"/>
        </w:rPr>
      </w:pPr>
    </w:p>
    <w:p w:rsidR="00773DEA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773DE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773D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3397</w:t>
            </w:r>
          </w:p>
        </w:tc>
      </w:tr>
      <w:tr w:rsidR="00773DE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3397</w:t>
            </w:r>
          </w:p>
        </w:tc>
      </w:tr>
    </w:tbl>
    <w:p w:rsidR="00773DEA" w:rsidRPr="003F477D" w:rsidRDefault="00773D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73DEA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773DEA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73DEA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73DE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773DEA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773DE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73DEA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73DEA" w:rsidRPr="003F477D" w:rsidRDefault="00773D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773DE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773D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454702" w:rsidRDefault="00773DE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54702">
              <w:rPr>
                <w:b/>
                <w:szCs w:val="22"/>
              </w:rPr>
              <w:t>10997</w:t>
            </w:r>
          </w:p>
        </w:tc>
      </w:tr>
      <w:tr w:rsidR="00773DE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26621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73DEA" w:rsidRPr="00454702" w:rsidRDefault="00773DE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454702">
              <w:rPr>
                <w:bCs/>
                <w:szCs w:val="22"/>
              </w:rPr>
              <w:t>10997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773DEA" w:rsidRPr="003F477D" w:rsidRDefault="00773DEA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3DEA" w:rsidRPr="003F477D" w:rsidRDefault="00773D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773DEA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F477D" w:rsidRDefault="00773DE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773DE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504647" w:rsidRDefault="00773D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773DE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Splatnosť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3DEA" w:rsidRPr="003F477D" w:rsidRDefault="00773DEA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3DEA" w:rsidRPr="003F477D" w:rsidRDefault="00773D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773DEA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3DEA" w:rsidRPr="003F477D" w:rsidRDefault="00773DEA" w:rsidP="005E3B59">
            <w:pPr>
              <w:pStyle w:val="TopHeader"/>
            </w:pPr>
            <w:r w:rsidRPr="003F477D">
              <w:t>Suma istiny v eurách</w:t>
            </w:r>
          </w:p>
          <w:p w:rsidR="00773DEA" w:rsidRPr="003F477D" w:rsidRDefault="00773DE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773DEA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3DE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773DEA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773DEA" w:rsidRPr="003F477D" w:rsidRDefault="00773DE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73DEA" w:rsidRPr="003F477D" w:rsidRDefault="00773DEA" w:rsidP="00083A25">
            <w:pPr>
              <w:pStyle w:val="TopHeader"/>
            </w:pPr>
            <w:r w:rsidRPr="003F477D">
              <w:t>Suma istiny v eurách</w:t>
            </w:r>
          </w:p>
          <w:p w:rsidR="00773DEA" w:rsidRPr="003F477D" w:rsidRDefault="00773DE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73DEA" w:rsidRPr="003F477D" w:rsidRDefault="00773DE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773DEA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3DE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3DEA" w:rsidRPr="003F477D" w:rsidRDefault="00773DEA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773DEA" w:rsidRPr="003F477D" w:rsidRDefault="00773DEA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773DEA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773DEA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73DEA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773DEA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773DEA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773DEA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vlastné imanie</w:t>
            </w:r>
          </w:p>
        </w:tc>
      </w:tr>
      <w:tr w:rsidR="00773DEA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73DEA" w:rsidRPr="003F477D" w:rsidRDefault="00773D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773DEA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Reálna hodnota</w:t>
            </w:r>
          </w:p>
        </w:tc>
      </w:tr>
      <w:tr w:rsidR="00773DEA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3DEA" w:rsidRDefault="00773DEA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773DEA" w:rsidRDefault="00773DEA" w:rsidP="006B42EC"/>
    <w:p w:rsidR="00773DEA" w:rsidRDefault="00773DEA" w:rsidP="006B42EC"/>
    <w:p w:rsidR="00773DEA" w:rsidRPr="006B42EC" w:rsidRDefault="00773DEA" w:rsidP="006B42EC"/>
    <w:p w:rsidR="00773DEA" w:rsidRPr="003F477D" w:rsidRDefault="00773D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773DEA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Splatnosť</w:t>
            </w:r>
          </w:p>
        </w:tc>
      </w:tr>
      <w:tr w:rsidR="00773DEA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773DEA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73DEA" w:rsidRPr="003F477D" w:rsidRDefault="00773DEA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773DEA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773DEA" w:rsidRPr="003F477D" w:rsidRDefault="00773DE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773DEA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773DEA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3DEA" w:rsidRPr="003F477D" w:rsidRDefault="00773DEA" w:rsidP="006B42EC">
      <w:pPr>
        <w:spacing w:after="0" w:line="240" w:lineRule="auto"/>
        <w:rPr>
          <w:kern w:val="28"/>
          <w:szCs w:val="22"/>
        </w:rPr>
      </w:pPr>
    </w:p>
    <w:p w:rsidR="00773DEA" w:rsidRPr="003F477D" w:rsidRDefault="00773D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773DE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18768</w:t>
            </w: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8F34F2" w:rsidRDefault="00773D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8F34F2" w:rsidRDefault="00773DE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18768</w:t>
            </w:r>
          </w:p>
        </w:tc>
      </w:tr>
    </w:tbl>
    <w:p w:rsidR="00773DEA" w:rsidRPr="003F477D" w:rsidRDefault="00773D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F477D" w:rsidRDefault="00773D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773DE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773D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3DEA" w:rsidRPr="003F477D" w:rsidRDefault="00773DE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F477D" w:rsidRDefault="00773D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773DEA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3DEA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73DEA" w:rsidRPr="003F477D" w:rsidRDefault="00773DEA" w:rsidP="0003344F">
      <w:pPr>
        <w:pStyle w:val="Title"/>
        <w:spacing w:before="0" w:beforeAutospacing="0" w:after="0"/>
        <w:jc w:val="left"/>
        <w:rPr>
          <w:szCs w:val="22"/>
        </w:rPr>
      </w:pPr>
    </w:p>
    <w:p w:rsidR="00773DEA" w:rsidRPr="003F477D" w:rsidRDefault="00773DE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773DE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8875A1">
            <w:pPr>
              <w:pStyle w:val="TopHeader"/>
            </w:pPr>
            <w:r w:rsidRPr="003F477D">
              <w:t>Bezprostredne predchádzajúce</w:t>
            </w:r>
          </w:p>
          <w:p w:rsidR="00773DEA" w:rsidRPr="003F477D" w:rsidRDefault="00773DE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73DE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Daň v %</w:t>
            </w:r>
          </w:p>
        </w:tc>
      </w:tr>
      <w:tr w:rsidR="00773DE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73DE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73D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9C21AB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9C21AB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9C21AB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773DE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73DEA" w:rsidRPr="003F477D" w:rsidRDefault="00773DEA" w:rsidP="0003344F">
      <w:pPr>
        <w:spacing w:after="0" w:line="240" w:lineRule="auto"/>
        <w:rPr>
          <w:szCs w:val="22"/>
        </w:rPr>
      </w:pPr>
    </w:p>
    <w:p w:rsidR="00773DEA" w:rsidRPr="003F477D" w:rsidRDefault="00773DE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773DEA" w:rsidRPr="003F477D" w:rsidRDefault="00773DE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773DE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773DE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3DE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773DE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73DEA" w:rsidRPr="003F477D" w:rsidRDefault="00773DE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73DEA" w:rsidRPr="003F477D" w:rsidRDefault="00773DE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773DEA" w:rsidRPr="003F477D" w:rsidTr="00310B82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73DEA" w:rsidRPr="003F477D" w:rsidTr="00310B82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73DEA" w:rsidRPr="003F477D" w:rsidTr="00310B82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3DEA" w:rsidRPr="003F477D" w:rsidRDefault="00773DE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2897</w:t>
            </w:r>
          </w:p>
        </w:tc>
      </w:tr>
      <w:tr w:rsidR="00773DEA" w:rsidRPr="003F477D" w:rsidTr="00310B82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73DEA" w:rsidRPr="003F477D" w:rsidTr="00310B82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73DEA" w:rsidRPr="003F477D" w:rsidRDefault="00773DEA" w:rsidP="003E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73DEA" w:rsidRPr="003F477D" w:rsidRDefault="00773DE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773DE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773DEA" w:rsidRPr="003F477D" w:rsidRDefault="00773DEA" w:rsidP="003E7910">
      <w:pPr>
        <w:spacing w:after="0" w:line="240" w:lineRule="auto"/>
        <w:rPr>
          <w:szCs w:val="22"/>
        </w:rPr>
      </w:pPr>
    </w:p>
    <w:sectPr w:rsidR="00773DE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DEA" w:rsidRDefault="00773DEA" w:rsidP="00107589">
      <w:pPr>
        <w:spacing w:after="0" w:line="240" w:lineRule="auto"/>
      </w:pPr>
      <w:r>
        <w:separator/>
      </w:r>
    </w:p>
  </w:endnote>
  <w:endnote w:type="continuationSeparator" w:id="0">
    <w:p w:rsidR="00773DEA" w:rsidRDefault="00773D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DEA" w:rsidRPr="00981468" w:rsidRDefault="00773D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DEA" w:rsidRDefault="00773DEA" w:rsidP="00107589">
      <w:pPr>
        <w:spacing w:after="0" w:line="240" w:lineRule="auto"/>
      </w:pPr>
      <w:r>
        <w:separator/>
      </w:r>
    </w:p>
  </w:footnote>
  <w:footnote w:type="continuationSeparator" w:id="0">
    <w:p w:rsidR="00773DEA" w:rsidRDefault="00773D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773D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73DEA" w:rsidRPr="003F477D" w:rsidRDefault="00773D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73DEA" w:rsidRPr="003F477D" w:rsidRDefault="00773D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46292918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2023315283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3DEA" w:rsidRPr="004268D2" w:rsidRDefault="00773DE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DEA" w:rsidRPr="004268D2" w:rsidRDefault="00773DE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0BD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E75"/>
    <w:rsid w:val="002B61EE"/>
    <w:rsid w:val="002B7B1D"/>
    <w:rsid w:val="002C1A6D"/>
    <w:rsid w:val="002D0376"/>
    <w:rsid w:val="002D372A"/>
    <w:rsid w:val="002F605D"/>
    <w:rsid w:val="003071BE"/>
    <w:rsid w:val="00310B82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388F"/>
    <w:rsid w:val="003E7910"/>
    <w:rsid w:val="003F13FB"/>
    <w:rsid w:val="003F477D"/>
    <w:rsid w:val="003F5EB5"/>
    <w:rsid w:val="00404210"/>
    <w:rsid w:val="0041662D"/>
    <w:rsid w:val="00420380"/>
    <w:rsid w:val="004268D2"/>
    <w:rsid w:val="004304FF"/>
    <w:rsid w:val="004379E3"/>
    <w:rsid w:val="00452E0E"/>
    <w:rsid w:val="004534D4"/>
    <w:rsid w:val="00454702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3F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DE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F38"/>
    <w:rsid w:val="00A205E0"/>
    <w:rsid w:val="00A21C63"/>
    <w:rsid w:val="00A31E34"/>
    <w:rsid w:val="00A32500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98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36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26</Pages>
  <Words>4616</Words>
  <Characters>26313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2015-06-29T13:45:00Z</dcterms:created>
  <dcterms:modified xsi:type="dcterms:W3CDTF">2015-06-29T13:45:00Z</dcterms:modified>
</cp:coreProperties>
</file>