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4E7" w:rsidRPr="00A55E63" w:rsidRDefault="005324E7">
      <w:pPr>
        <w:spacing w:before="2" w:line="140" w:lineRule="exact"/>
        <w:rPr>
          <w:sz w:val="14"/>
          <w:szCs w:val="14"/>
          <w:lang w:val="en-US"/>
        </w:rPr>
      </w:pPr>
    </w:p>
    <w:p w:rsidR="005324E7" w:rsidRPr="00A55E63" w:rsidRDefault="005324E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2014</w:t>
      </w:r>
    </w:p>
    <w:p w:rsidR="005324E7" w:rsidRPr="00A55E63" w:rsidRDefault="005324E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5324E7" w:rsidRPr="00A55E63" w:rsidRDefault="005324E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5324E7" w:rsidRPr="00A55E63" w:rsidRDefault="005324E7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5324E7" w:rsidRPr="00A55E63" w:rsidRDefault="005324E7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5324E7" w:rsidRPr="00A55E63" w:rsidRDefault="005324E7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5324E7" w:rsidRPr="00A55E63" w:rsidRDefault="005324E7" w:rsidP="00AD749D">
      <w:pPr>
        <w:spacing w:before="7" w:line="240" w:lineRule="exact"/>
        <w:jc w:val="both"/>
        <w:rPr>
          <w:rFonts w:ascii="Arial" w:hAnsi="Arial" w:cs="Arial"/>
        </w:rPr>
      </w:pPr>
    </w:p>
    <w:p w:rsidR="005324E7" w:rsidRPr="00A55E63" w:rsidRDefault="005324E7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324E7" w:rsidRPr="00A55E63" w:rsidRDefault="005324E7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5324E7" w:rsidRPr="0019393F" w:rsidTr="0019393F">
        <w:tc>
          <w:tcPr>
            <w:tcW w:w="3085" w:type="dxa"/>
          </w:tcPr>
          <w:p w:rsidR="005324E7" w:rsidRPr="0019393F" w:rsidRDefault="005324E7" w:rsidP="0019393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9393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5324E7" w:rsidRPr="0019393F" w:rsidRDefault="005324E7" w:rsidP="0019393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ANNO 2002, spol. s. r. o.</w:t>
            </w:r>
          </w:p>
        </w:tc>
      </w:tr>
      <w:tr w:rsidR="005324E7" w:rsidRPr="0019393F" w:rsidTr="0019393F">
        <w:tc>
          <w:tcPr>
            <w:tcW w:w="3085" w:type="dxa"/>
          </w:tcPr>
          <w:p w:rsidR="005324E7" w:rsidRPr="0019393F" w:rsidRDefault="005324E7" w:rsidP="0019393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9393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5324E7" w:rsidRPr="0019393F" w:rsidRDefault="005324E7" w:rsidP="0019393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35841753</w:t>
            </w:r>
          </w:p>
        </w:tc>
      </w:tr>
      <w:tr w:rsidR="005324E7" w:rsidRPr="0019393F" w:rsidTr="0019393F">
        <w:tc>
          <w:tcPr>
            <w:tcW w:w="3085" w:type="dxa"/>
          </w:tcPr>
          <w:p w:rsidR="005324E7" w:rsidRPr="0019393F" w:rsidRDefault="005324E7" w:rsidP="0019393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9393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5324E7" w:rsidRPr="0019393F" w:rsidRDefault="005324E7" w:rsidP="0019393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Bartókova 2D,81102 Bratislava</w:t>
            </w:r>
          </w:p>
        </w:tc>
      </w:tr>
    </w:tbl>
    <w:p w:rsidR="005324E7" w:rsidRPr="00A55E63" w:rsidRDefault="005324E7" w:rsidP="00EB55FA">
      <w:pPr>
        <w:spacing w:line="260" w:lineRule="exact"/>
        <w:jc w:val="both"/>
        <w:rPr>
          <w:rFonts w:ascii="Arial" w:hAnsi="Arial" w:cs="Arial"/>
        </w:rPr>
      </w:pPr>
    </w:p>
    <w:p w:rsidR="005324E7" w:rsidRPr="00A55E63" w:rsidRDefault="005324E7" w:rsidP="00EB55FA">
      <w:pPr>
        <w:spacing w:line="260" w:lineRule="exact"/>
        <w:jc w:val="both"/>
        <w:rPr>
          <w:rFonts w:ascii="Arial" w:hAnsi="Arial" w:cs="Arial"/>
        </w:rPr>
      </w:pPr>
    </w:p>
    <w:p w:rsidR="005324E7" w:rsidRPr="00A55E63" w:rsidRDefault="005324E7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</w:rPr>
        <w:t xml:space="preserve">Spoločnosť nie je súčasťou </w:t>
      </w:r>
      <w:r w:rsidRPr="00A55E63">
        <w:rPr>
          <w:rFonts w:ascii="Arial" w:hAnsi="Arial" w:cs="Arial"/>
          <w:sz w:val="22"/>
          <w:szCs w:val="22"/>
          <w:u w:val="single"/>
        </w:rPr>
        <w:t>konsolidovan</w:t>
      </w:r>
      <w:r>
        <w:rPr>
          <w:rFonts w:ascii="Arial" w:hAnsi="Arial" w:cs="Arial"/>
          <w:sz w:val="22"/>
          <w:szCs w:val="22"/>
          <w:u w:val="single"/>
        </w:rPr>
        <w:t>ého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  <w:u w:val="single"/>
        </w:rPr>
        <w:t>.</w:t>
      </w:r>
    </w:p>
    <w:p w:rsidR="005324E7" w:rsidRPr="00A55E63" w:rsidRDefault="005324E7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324E7" w:rsidRPr="00A55E63" w:rsidRDefault="005324E7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324E7" w:rsidRPr="00A55E63" w:rsidRDefault="005324E7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Nemá zamestnancov</w:t>
      </w:r>
    </w:p>
    <w:p w:rsidR="005324E7" w:rsidRPr="00A55E63" w:rsidRDefault="005324E7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5324E7" w:rsidRPr="0019393F" w:rsidTr="0019393F">
        <w:tc>
          <w:tcPr>
            <w:tcW w:w="4219" w:type="dxa"/>
          </w:tcPr>
          <w:p w:rsidR="005324E7" w:rsidRPr="0019393F" w:rsidRDefault="005324E7" w:rsidP="0019393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19393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5324E7" w:rsidRPr="0019393F" w:rsidRDefault="005324E7" w:rsidP="0019393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19393F">
              <w:rPr>
                <w:rFonts w:ascii="Arial" w:hAnsi="Arial" w:cs="Arial"/>
                <w:b/>
              </w:rPr>
              <w:t>Bežné účtovné</w:t>
            </w:r>
          </w:p>
          <w:p w:rsidR="005324E7" w:rsidRPr="0019393F" w:rsidRDefault="005324E7" w:rsidP="0019393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19393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5324E7" w:rsidRPr="0019393F" w:rsidRDefault="005324E7" w:rsidP="0019393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19393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324E7" w:rsidRPr="0019393F" w:rsidTr="0019393F">
        <w:tc>
          <w:tcPr>
            <w:tcW w:w="4219" w:type="dxa"/>
          </w:tcPr>
          <w:p w:rsidR="005324E7" w:rsidRPr="0019393F" w:rsidRDefault="005324E7" w:rsidP="0019393F">
            <w:pPr>
              <w:spacing w:line="260" w:lineRule="exact"/>
              <w:rPr>
                <w:rFonts w:ascii="Arial" w:hAnsi="Arial" w:cs="Arial"/>
              </w:rPr>
            </w:pPr>
            <w:r w:rsidRPr="0019393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5324E7" w:rsidRPr="0019393F" w:rsidRDefault="005324E7" w:rsidP="0019393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5324E7" w:rsidRPr="0019393F" w:rsidRDefault="005324E7" w:rsidP="0019393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5324E7" w:rsidRPr="00A55E63" w:rsidRDefault="005324E7" w:rsidP="00AD6C8A">
      <w:pPr>
        <w:spacing w:line="260" w:lineRule="exact"/>
        <w:jc w:val="both"/>
        <w:rPr>
          <w:rFonts w:ascii="Arial" w:hAnsi="Arial" w:cs="Arial"/>
        </w:rPr>
      </w:pPr>
    </w:p>
    <w:p w:rsidR="005324E7" w:rsidRPr="00A55E63" w:rsidRDefault="005324E7" w:rsidP="00AD749D">
      <w:pPr>
        <w:spacing w:before="1" w:line="280" w:lineRule="exact"/>
        <w:jc w:val="both"/>
        <w:rPr>
          <w:rFonts w:ascii="Arial" w:hAnsi="Arial" w:cs="Arial"/>
        </w:rPr>
      </w:pPr>
    </w:p>
    <w:p w:rsidR="005324E7" w:rsidRPr="00A55E63" w:rsidRDefault="005324E7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5324E7" w:rsidRPr="00A55E63" w:rsidRDefault="005324E7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5324E7" w:rsidRPr="00A55E63" w:rsidRDefault="005324E7" w:rsidP="00AD749D">
      <w:pPr>
        <w:spacing w:before="11" w:line="260" w:lineRule="exact"/>
        <w:jc w:val="both"/>
        <w:rPr>
          <w:rFonts w:ascii="Arial" w:hAnsi="Arial" w:cs="Arial"/>
        </w:rPr>
      </w:pPr>
    </w:p>
    <w:p w:rsidR="005324E7" w:rsidRPr="00A55E63" w:rsidRDefault="005324E7" w:rsidP="006B71E1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5324E7" w:rsidRPr="00A55E63" w:rsidRDefault="005324E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24E7" w:rsidRPr="00A55E63" w:rsidRDefault="005324E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5324E7" w:rsidRPr="00A55E63" w:rsidRDefault="005324E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5324E7" w:rsidRPr="0019393F" w:rsidTr="0019393F">
        <w:tc>
          <w:tcPr>
            <w:tcW w:w="4843" w:type="dxa"/>
          </w:tcPr>
          <w:p w:rsidR="005324E7" w:rsidRPr="0019393F" w:rsidRDefault="005324E7" w:rsidP="0019393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393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5324E7" w:rsidRPr="0019393F" w:rsidRDefault="005324E7" w:rsidP="0019393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393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324E7" w:rsidRPr="0019393F" w:rsidTr="0019393F">
        <w:tc>
          <w:tcPr>
            <w:tcW w:w="4843" w:type="dxa"/>
          </w:tcPr>
          <w:p w:rsidR="005324E7" w:rsidRPr="0019393F" w:rsidRDefault="005324E7" w:rsidP="0019393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393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19393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9393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19393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9393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24E7" w:rsidRPr="0019393F" w:rsidRDefault="005324E7" w:rsidP="0019393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393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24E7" w:rsidRPr="0019393F" w:rsidTr="0019393F">
        <w:tc>
          <w:tcPr>
            <w:tcW w:w="4843" w:type="dxa"/>
          </w:tcPr>
          <w:p w:rsidR="005324E7" w:rsidRPr="0019393F" w:rsidRDefault="005324E7" w:rsidP="0019393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393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19393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9393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24E7" w:rsidRPr="0019393F" w:rsidRDefault="005324E7" w:rsidP="0019393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393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24E7" w:rsidRPr="0019393F" w:rsidTr="0019393F">
        <w:tc>
          <w:tcPr>
            <w:tcW w:w="4843" w:type="dxa"/>
          </w:tcPr>
          <w:p w:rsidR="005324E7" w:rsidRPr="0019393F" w:rsidRDefault="005324E7" w:rsidP="0019393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393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19393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19393F">
              <w:rPr>
                <w:rFonts w:ascii="Arial" w:hAnsi="Arial" w:cs="Arial"/>
                <w:sz w:val="22"/>
                <w:szCs w:val="22"/>
              </w:rPr>
              <w:t>n</w:t>
            </w:r>
            <w:r w:rsidRPr="0019393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19393F">
              <w:rPr>
                <w:rFonts w:ascii="Arial" w:hAnsi="Arial" w:cs="Arial"/>
                <w:sz w:val="22"/>
                <w:szCs w:val="22"/>
              </w:rPr>
              <w:t>ný ma</w:t>
            </w:r>
            <w:r w:rsidRPr="0019393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19393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9393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24E7" w:rsidRPr="0019393F" w:rsidRDefault="005324E7" w:rsidP="0019393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393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24E7" w:rsidRPr="0019393F" w:rsidTr="0019393F">
        <w:tc>
          <w:tcPr>
            <w:tcW w:w="4843" w:type="dxa"/>
          </w:tcPr>
          <w:p w:rsidR="005324E7" w:rsidRPr="0019393F" w:rsidRDefault="005324E7" w:rsidP="0019393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393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19393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19393F">
              <w:rPr>
                <w:rFonts w:ascii="Arial" w:hAnsi="Arial" w:cs="Arial"/>
                <w:sz w:val="22"/>
                <w:szCs w:val="22"/>
              </w:rPr>
              <w:t>r</w:t>
            </w:r>
            <w:r w:rsidRPr="0019393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19393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19393F">
              <w:rPr>
                <w:rFonts w:ascii="Arial" w:hAnsi="Arial" w:cs="Arial"/>
                <w:sz w:val="22"/>
                <w:szCs w:val="22"/>
              </w:rPr>
              <w:t>kúpo</w:t>
            </w:r>
            <w:r w:rsidRPr="0019393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5324E7" w:rsidRPr="0019393F" w:rsidRDefault="005324E7" w:rsidP="0019393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393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24E7" w:rsidRPr="0019393F" w:rsidTr="0019393F">
        <w:tc>
          <w:tcPr>
            <w:tcW w:w="4843" w:type="dxa"/>
          </w:tcPr>
          <w:p w:rsidR="005324E7" w:rsidRPr="0019393F" w:rsidRDefault="005324E7" w:rsidP="0019393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393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19393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19393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19393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19393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19393F">
              <w:rPr>
                <w:rFonts w:ascii="Arial" w:hAnsi="Arial" w:cs="Arial"/>
                <w:sz w:val="22"/>
                <w:szCs w:val="22"/>
              </w:rPr>
              <w:t>tvor</w:t>
            </w:r>
            <w:r w:rsidRPr="0019393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19393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19393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5324E7" w:rsidRPr="0019393F" w:rsidRDefault="005324E7" w:rsidP="0019393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393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324E7" w:rsidRPr="0019393F" w:rsidTr="0019393F">
        <w:tc>
          <w:tcPr>
            <w:tcW w:w="4843" w:type="dxa"/>
          </w:tcPr>
          <w:p w:rsidR="005324E7" w:rsidRPr="0019393F" w:rsidRDefault="005324E7" w:rsidP="0019393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393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19393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19393F">
              <w:rPr>
                <w:rFonts w:ascii="Arial" w:hAnsi="Arial" w:cs="Arial"/>
                <w:sz w:val="22"/>
                <w:szCs w:val="22"/>
              </w:rPr>
              <w:t>d</w:t>
            </w:r>
            <w:r w:rsidRPr="0019393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19393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324E7" w:rsidRPr="0019393F" w:rsidRDefault="005324E7" w:rsidP="0019393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393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24E7" w:rsidRPr="0019393F" w:rsidTr="0019393F">
        <w:tc>
          <w:tcPr>
            <w:tcW w:w="4843" w:type="dxa"/>
          </w:tcPr>
          <w:p w:rsidR="005324E7" w:rsidRPr="0019393F" w:rsidRDefault="005324E7" w:rsidP="0019393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393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19393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19393F">
              <w:rPr>
                <w:rFonts w:ascii="Arial" w:hAnsi="Arial" w:cs="Arial"/>
                <w:sz w:val="22"/>
                <w:szCs w:val="22"/>
              </w:rPr>
              <w:t>d</w:t>
            </w:r>
            <w:r w:rsidRPr="0019393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19393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324E7" w:rsidRPr="0019393F" w:rsidRDefault="005324E7" w:rsidP="0019393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393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24E7" w:rsidRPr="0019393F" w:rsidTr="0019393F">
        <w:tc>
          <w:tcPr>
            <w:tcW w:w="4843" w:type="dxa"/>
          </w:tcPr>
          <w:p w:rsidR="005324E7" w:rsidRPr="0019393F" w:rsidRDefault="005324E7" w:rsidP="0019393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393F">
              <w:rPr>
                <w:rFonts w:ascii="Arial" w:hAnsi="Arial" w:cs="Arial"/>
                <w:sz w:val="22"/>
                <w:szCs w:val="22"/>
              </w:rPr>
              <w:t>K</w:t>
            </w:r>
            <w:r w:rsidRPr="0019393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19393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19393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19393F">
              <w:rPr>
                <w:rFonts w:ascii="Arial" w:hAnsi="Arial" w:cs="Arial"/>
                <w:sz w:val="22"/>
                <w:szCs w:val="22"/>
              </w:rPr>
              <w:t>ina</w:t>
            </w:r>
            <w:r w:rsidRPr="0019393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19393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19393F">
              <w:rPr>
                <w:rFonts w:ascii="Arial" w:hAnsi="Arial" w:cs="Arial"/>
                <w:sz w:val="22"/>
                <w:szCs w:val="22"/>
              </w:rPr>
              <w:t>ný maj</w:t>
            </w:r>
            <w:r w:rsidRPr="0019393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9393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24E7" w:rsidRPr="0019393F" w:rsidRDefault="005324E7" w:rsidP="0019393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393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24E7" w:rsidRPr="0019393F" w:rsidTr="0019393F">
        <w:tc>
          <w:tcPr>
            <w:tcW w:w="4843" w:type="dxa"/>
          </w:tcPr>
          <w:p w:rsidR="005324E7" w:rsidRPr="0019393F" w:rsidRDefault="005324E7" w:rsidP="0019393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393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19393F">
              <w:rPr>
                <w:rFonts w:ascii="Arial" w:hAnsi="Arial" w:cs="Arial"/>
                <w:sz w:val="22"/>
                <w:szCs w:val="22"/>
              </w:rPr>
              <w:t>v</w:t>
            </w:r>
            <w:r w:rsidRPr="0019393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19393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19393F">
              <w:rPr>
                <w:rFonts w:ascii="Arial" w:hAnsi="Arial" w:cs="Arial"/>
                <w:sz w:val="22"/>
                <w:szCs w:val="22"/>
              </w:rPr>
              <w:t>ky v</w:t>
            </w:r>
            <w:r w:rsidRPr="0019393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19393F">
              <w:rPr>
                <w:rFonts w:ascii="Arial" w:hAnsi="Arial" w:cs="Arial"/>
                <w:sz w:val="22"/>
                <w:szCs w:val="22"/>
              </w:rPr>
              <w:t>tane</w:t>
            </w:r>
            <w:r w:rsidRPr="0019393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19393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19393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9393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19393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9393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5324E7" w:rsidRPr="0019393F" w:rsidRDefault="005324E7" w:rsidP="0019393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393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24E7" w:rsidRPr="0019393F" w:rsidTr="0019393F">
        <w:tc>
          <w:tcPr>
            <w:tcW w:w="4843" w:type="dxa"/>
          </w:tcPr>
          <w:p w:rsidR="005324E7" w:rsidRPr="0019393F" w:rsidRDefault="005324E7" w:rsidP="0019393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393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5324E7" w:rsidRPr="0019393F" w:rsidRDefault="005324E7" w:rsidP="0019393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393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24E7" w:rsidRPr="0019393F" w:rsidTr="0019393F">
        <w:tc>
          <w:tcPr>
            <w:tcW w:w="4843" w:type="dxa"/>
          </w:tcPr>
          <w:p w:rsidR="005324E7" w:rsidRPr="0019393F" w:rsidRDefault="005324E7" w:rsidP="0019393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393F">
              <w:rPr>
                <w:rFonts w:ascii="Arial" w:hAnsi="Arial" w:cs="Arial"/>
                <w:sz w:val="22"/>
                <w:szCs w:val="22"/>
              </w:rPr>
              <w:t>Pô</w:t>
            </w:r>
            <w:r w:rsidRPr="0019393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19393F">
              <w:rPr>
                <w:rFonts w:ascii="Arial" w:hAnsi="Arial" w:cs="Arial"/>
                <w:sz w:val="22"/>
                <w:szCs w:val="22"/>
              </w:rPr>
              <w:t>ičky a</w:t>
            </w:r>
            <w:r w:rsidRPr="0019393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19393F">
              <w:rPr>
                <w:rFonts w:ascii="Arial" w:hAnsi="Arial" w:cs="Arial"/>
                <w:sz w:val="22"/>
                <w:szCs w:val="22"/>
              </w:rPr>
              <w:t>úv</w:t>
            </w:r>
            <w:r w:rsidRPr="0019393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9393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5324E7" w:rsidRPr="0019393F" w:rsidRDefault="005324E7" w:rsidP="0019393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393F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5324E7" w:rsidRPr="0019393F" w:rsidTr="0019393F">
        <w:tc>
          <w:tcPr>
            <w:tcW w:w="4843" w:type="dxa"/>
          </w:tcPr>
          <w:p w:rsidR="005324E7" w:rsidRPr="0019393F" w:rsidRDefault="005324E7" w:rsidP="0019393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393F">
              <w:rPr>
                <w:rFonts w:ascii="Arial" w:hAnsi="Arial" w:cs="Arial"/>
                <w:sz w:val="22"/>
                <w:szCs w:val="22"/>
              </w:rPr>
              <w:t>D</w:t>
            </w:r>
            <w:r w:rsidRPr="0019393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9393F">
              <w:rPr>
                <w:rFonts w:ascii="Arial" w:hAnsi="Arial" w:cs="Arial"/>
                <w:sz w:val="22"/>
                <w:szCs w:val="22"/>
              </w:rPr>
              <w:t>riv</w:t>
            </w:r>
            <w:r w:rsidRPr="0019393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19393F">
              <w:rPr>
                <w:rFonts w:ascii="Arial" w:hAnsi="Arial" w:cs="Arial"/>
                <w:sz w:val="22"/>
                <w:szCs w:val="22"/>
              </w:rPr>
              <w:t>to</w:t>
            </w:r>
            <w:r w:rsidRPr="0019393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19393F">
              <w:rPr>
                <w:rFonts w:ascii="Arial" w:hAnsi="Arial" w:cs="Arial"/>
                <w:sz w:val="22"/>
                <w:szCs w:val="22"/>
              </w:rPr>
              <w:t>op</w:t>
            </w:r>
            <w:r w:rsidRPr="0019393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19393F">
              <w:rPr>
                <w:rFonts w:ascii="Arial" w:hAnsi="Arial" w:cs="Arial"/>
                <w:sz w:val="22"/>
                <w:szCs w:val="22"/>
              </w:rPr>
              <w:t>rá</w:t>
            </w:r>
            <w:r w:rsidRPr="0019393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19393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5324E7" w:rsidRPr="0019393F" w:rsidRDefault="005324E7" w:rsidP="0019393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393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5324E7" w:rsidRPr="00A55E63" w:rsidRDefault="005324E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24E7" w:rsidRPr="00A55E63" w:rsidRDefault="005324E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24E7" w:rsidRDefault="005324E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5324E7" w:rsidRDefault="005324E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vlastní odpísaný software 439 eur, odpísané stavebné lešenie, a vlastno činnosťou vytvorené obytné priestory 2 bytové jednotky a k tomu prislúchajúce 4 garáže, odpisované 1.rok rovnomerne. </w:t>
      </w:r>
    </w:p>
    <w:p w:rsidR="005324E7" w:rsidRPr="00A55E63" w:rsidRDefault="005324E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24E7" w:rsidRPr="00A55E63" w:rsidRDefault="005324E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24E7" w:rsidRPr="00A55E63" w:rsidRDefault="005324E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24E7" w:rsidRPr="003E3F02" w:rsidRDefault="005324E7" w:rsidP="006B71E1">
      <w:pPr>
        <w:rPr>
          <w:rFonts w:ascii="Arial" w:hAnsi="Arial" w:cs="Arial"/>
          <w:i/>
          <w:lang w:eastAsia="sk-SK"/>
        </w:rPr>
      </w:pPr>
      <w:r w:rsidRPr="003E3F02">
        <w:rPr>
          <w:rFonts w:ascii="Arial" w:hAnsi="Arial" w:cs="Arial"/>
          <w:i/>
          <w:lang w:eastAsia="sk-SK"/>
        </w:rPr>
        <w:t>K 31.12.2014 sa zmenila štruktúra výkazov. Táto zmena spôsobila preradenie položiek v súvahe a vo výkaze ziskov a strát za predchádzajúce obdobie podľa novej štruktúry výkazov.</w:t>
      </w:r>
    </w:p>
    <w:p w:rsidR="005324E7" w:rsidRPr="00A55E63" w:rsidRDefault="005324E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324E7" w:rsidRPr="00A55E63" w:rsidRDefault="005324E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5"/>
          <w:sz w:val="22"/>
          <w:szCs w:val="22"/>
        </w:rPr>
        <w:t>Spoločnosti neboli poskytnuté dotácie.</w:t>
      </w:r>
    </w:p>
    <w:p w:rsidR="005324E7" w:rsidRPr="00A55E63" w:rsidRDefault="005324E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24E7" w:rsidRPr="00A55E63" w:rsidRDefault="005324E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Spoločnosť neúčtovala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>ách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>, ktoré by mali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.</w:t>
      </w:r>
    </w:p>
    <w:p w:rsidR="005324E7" w:rsidRPr="00A55E63" w:rsidRDefault="005324E7" w:rsidP="00AD749D">
      <w:pPr>
        <w:spacing w:before="1" w:line="280" w:lineRule="exact"/>
        <w:jc w:val="both"/>
        <w:rPr>
          <w:rFonts w:ascii="Arial" w:hAnsi="Arial" w:cs="Arial"/>
        </w:rPr>
      </w:pPr>
    </w:p>
    <w:p w:rsidR="005324E7" w:rsidRPr="00A55E63" w:rsidRDefault="005324E7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5324E7" w:rsidRPr="00A55E63" w:rsidRDefault="005324E7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5324E7" w:rsidRPr="00A55E63" w:rsidRDefault="005324E7" w:rsidP="00AD749D">
      <w:pPr>
        <w:spacing w:before="11" w:line="260" w:lineRule="exact"/>
        <w:jc w:val="both"/>
        <w:rPr>
          <w:rFonts w:ascii="Arial" w:hAnsi="Arial" w:cs="Arial"/>
        </w:rPr>
      </w:pPr>
    </w:p>
    <w:p w:rsidR="005324E7" w:rsidRPr="00A55E63" w:rsidRDefault="005324E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Spoločnosť neúčtovala o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</w:t>
      </w:r>
      <w:r>
        <w:rPr>
          <w:rFonts w:ascii="Arial" w:hAnsi="Arial" w:cs="Arial"/>
          <w:b/>
          <w:sz w:val="22"/>
          <w:szCs w:val="22"/>
        </w:rPr>
        <w:t>ch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.</w:t>
      </w:r>
    </w:p>
    <w:p w:rsidR="005324E7" w:rsidRPr="00A55E63" w:rsidRDefault="005324E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Vo výnosoch bol zúčtovaný odpustený dlh voči bývalemu spolumajiteľovi vo výške 697 tis.eur.</w:t>
      </w:r>
    </w:p>
    <w:p w:rsidR="005324E7" w:rsidRDefault="005324E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na základe jeho osobného vyjadrenia.</w:t>
      </w:r>
    </w:p>
    <w:p w:rsidR="005324E7" w:rsidRPr="00A55E63" w:rsidRDefault="005324E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2.</w:t>
      </w:r>
      <w:r>
        <w:rPr>
          <w:rFonts w:ascii="Arial" w:hAnsi="Arial" w:cs="Arial"/>
          <w:spacing w:val="-4"/>
          <w:sz w:val="22"/>
          <w:szCs w:val="22"/>
        </w:rPr>
        <w:t xml:space="preserve"> Spoločnosť nemá záväzky so zostatkovou dobou splatnosti dlhšou ako päť rokov ani zabezpečené záväzky.</w:t>
      </w:r>
    </w:p>
    <w:p w:rsidR="005324E7" w:rsidRPr="00A55E63" w:rsidRDefault="005324E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24E7" w:rsidRPr="00A55E63" w:rsidRDefault="005324E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 xml:space="preserve">Spoločnosť nemá </w:t>
      </w:r>
      <w:r w:rsidRPr="00A55E63">
        <w:rPr>
          <w:rFonts w:ascii="Arial" w:hAnsi="Arial" w:cs="Arial"/>
          <w:sz w:val="22"/>
          <w:szCs w:val="22"/>
          <w:u w:val="single"/>
        </w:rPr>
        <w:t>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4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</w:rPr>
        <w:t>.</w:t>
      </w:r>
    </w:p>
    <w:p w:rsidR="005324E7" w:rsidRPr="00A55E63" w:rsidRDefault="005324E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24E7" w:rsidRPr="00A55E63" w:rsidRDefault="005324E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324E7" w:rsidRPr="00A55E63" w:rsidRDefault="005324E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24E7" w:rsidRPr="00A55E63" w:rsidRDefault="005324E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F81032">
        <w:rPr>
          <w:rFonts w:ascii="Arial" w:hAnsi="Arial" w:cs="Arial"/>
          <w:i/>
          <w:spacing w:val="-5"/>
          <w:sz w:val="22"/>
          <w:szCs w:val="22"/>
        </w:rPr>
        <w:t>Neboli</w:t>
      </w:r>
    </w:p>
    <w:p w:rsidR="005324E7" w:rsidRPr="00A55E63" w:rsidRDefault="005324E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24E7" w:rsidRPr="00A55E63" w:rsidRDefault="005324E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 w:rsidRPr="00F81032">
        <w:rPr>
          <w:rFonts w:ascii="Arial" w:hAnsi="Arial" w:cs="Arial"/>
          <w:i/>
          <w:spacing w:val="-2"/>
          <w:sz w:val="22"/>
          <w:szCs w:val="22"/>
        </w:rPr>
        <w:t>Neboli</w:t>
      </w:r>
    </w:p>
    <w:p w:rsidR="005324E7" w:rsidRPr="00A55E63" w:rsidRDefault="005324E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24E7" w:rsidRPr="00A55E63" w:rsidRDefault="005324E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F81032">
        <w:rPr>
          <w:rFonts w:ascii="Arial" w:hAnsi="Arial" w:cs="Arial"/>
          <w:i/>
          <w:spacing w:val="-5"/>
          <w:sz w:val="22"/>
          <w:szCs w:val="22"/>
        </w:rPr>
        <w:t>Neboli</w:t>
      </w:r>
    </w:p>
    <w:p w:rsidR="005324E7" w:rsidRPr="00A55E63" w:rsidRDefault="005324E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324E7" w:rsidRPr="00A55E63" w:rsidRDefault="005324E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 w:rsidRPr="00F81032">
        <w:rPr>
          <w:rFonts w:ascii="Arial" w:hAnsi="Arial" w:cs="Arial"/>
          <w:i/>
          <w:sz w:val="22"/>
          <w:szCs w:val="22"/>
        </w:rPr>
        <w:t>Neboli</w:t>
      </w:r>
    </w:p>
    <w:p w:rsidR="005324E7" w:rsidRPr="00A55E63" w:rsidRDefault="005324E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24E7" w:rsidRPr="00A55E63" w:rsidRDefault="005324E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5324E7" w:rsidRPr="00A55E63" w:rsidRDefault="005324E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324E7" w:rsidRPr="00A55E63" w:rsidRDefault="005324E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spoločnosť nemá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</w:t>
      </w:r>
      <w:r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:rsidR="005324E7" w:rsidRPr="00A55E63" w:rsidRDefault="005324E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324E7" w:rsidRPr="00A55E63" w:rsidRDefault="005324E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spoločnosť nemá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4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2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niť.</w:t>
      </w:r>
    </w:p>
    <w:p w:rsidR="005324E7" w:rsidRPr="00A55E63" w:rsidRDefault="005324E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24E7" w:rsidRPr="00A55E63" w:rsidRDefault="005324E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</w:rPr>
        <w:t xml:space="preserve">spoločnosť nemá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5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povinnost</w:t>
      </w:r>
      <w:r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4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vom.</w:t>
      </w:r>
    </w:p>
    <w:p w:rsidR="005324E7" w:rsidRPr="00A55E63" w:rsidRDefault="005324E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24E7" w:rsidRPr="00A55E63" w:rsidRDefault="005324E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</w:rPr>
        <w:t xml:space="preserve">spoločnosť nemá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</w:t>
      </w:r>
      <w:r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ov.</w:t>
      </w:r>
    </w:p>
    <w:p w:rsidR="005324E7" w:rsidRPr="00A55E63" w:rsidRDefault="005324E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24E7" w:rsidRPr="00A55E63" w:rsidRDefault="005324E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Spoločnosti nebolo</w:t>
      </w:r>
      <w:r w:rsidRPr="00A55E63">
        <w:rPr>
          <w:rFonts w:ascii="Arial" w:hAnsi="Arial" w:cs="Arial"/>
          <w:sz w:val="22"/>
          <w:szCs w:val="22"/>
        </w:rPr>
        <w:t> udelen</w:t>
      </w:r>
      <w:r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 výlučné práv</w:t>
      </w:r>
      <w:r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 alebo osobitné práv</w:t>
      </w:r>
      <w:r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.</w:t>
      </w:r>
    </w:p>
    <w:sectPr w:rsidR="005324E7" w:rsidRPr="00A55E63" w:rsidSect="0004263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4E7" w:rsidRDefault="005324E7">
      <w:r>
        <w:separator/>
      </w:r>
    </w:p>
  </w:endnote>
  <w:endnote w:type="continuationSeparator" w:id="0">
    <w:p w:rsidR="005324E7" w:rsidRDefault="005324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4E7" w:rsidRDefault="005324E7">
    <w:pPr>
      <w:spacing w:line="200" w:lineRule="exact"/>
      <w:rPr>
        <w:sz w:val="20"/>
        <w:szCs w:val="20"/>
      </w:rPr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5324E7" w:rsidRDefault="005324E7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4E7" w:rsidRDefault="005324E7">
      <w:r>
        <w:separator/>
      </w:r>
    </w:p>
  </w:footnote>
  <w:footnote w:type="continuationSeparator" w:id="0">
    <w:p w:rsidR="005324E7" w:rsidRDefault="005324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4E7" w:rsidRDefault="005324E7">
    <w:pPr>
      <w:pStyle w:val="Header"/>
    </w:pPr>
  </w:p>
  <w:p w:rsidR="005324E7" w:rsidRDefault="005324E7">
    <w:pPr>
      <w:pStyle w:val="Header"/>
    </w:pPr>
  </w:p>
  <w:p w:rsidR="005324E7" w:rsidRDefault="005324E7">
    <w:pPr>
      <w:pStyle w:val="Header"/>
    </w:pPr>
  </w:p>
  <w:p w:rsidR="005324E7" w:rsidRDefault="005324E7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>
      <w:rPr>
        <w:rFonts w:ascii="Arial" w:hAnsi="Arial" w:cs="Arial"/>
        <w:sz w:val="22"/>
        <w:szCs w:val="22"/>
        <w:bdr w:val="single" w:sz="4" w:space="0" w:color="auto"/>
      </w:rPr>
      <w:t xml:space="preserve">35841753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2020288336</w:t>
    </w:r>
  </w:p>
  <w:p w:rsidR="005324E7" w:rsidRDefault="005324E7" w:rsidP="0055784D">
    <w:pPr>
      <w:pStyle w:val="Header"/>
      <w:rPr>
        <w:rFonts w:ascii="Times New Roman" w:hAnsi="Times New Roman"/>
        <w:sz w:val="24"/>
        <w:szCs w:val="24"/>
      </w:rPr>
    </w:pPr>
  </w:p>
  <w:p w:rsidR="005324E7" w:rsidRDefault="005324E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22C62"/>
    <w:rsid w:val="00042639"/>
    <w:rsid w:val="001406AD"/>
    <w:rsid w:val="001837AE"/>
    <w:rsid w:val="0019393F"/>
    <w:rsid w:val="002401F1"/>
    <w:rsid w:val="00240B07"/>
    <w:rsid w:val="002C12B4"/>
    <w:rsid w:val="002D7E6D"/>
    <w:rsid w:val="003657F5"/>
    <w:rsid w:val="00373635"/>
    <w:rsid w:val="003D056F"/>
    <w:rsid w:val="003E3F02"/>
    <w:rsid w:val="00401155"/>
    <w:rsid w:val="00410023"/>
    <w:rsid w:val="004A2BF3"/>
    <w:rsid w:val="005324E7"/>
    <w:rsid w:val="0055784D"/>
    <w:rsid w:val="00560F6C"/>
    <w:rsid w:val="0059778C"/>
    <w:rsid w:val="005A3850"/>
    <w:rsid w:val="00623868"/>
    <w:rsid w:val="00637F73"/>
    <w:rsid w:val="00647ED9"/>
    <w:rsid w:val="00676DB4"/>
    <w:rsid w:val="006B71E1"/>
    <w:rsid w:val="0072730E"/>
    <w:rsid w:val="00743984"/>
    <w:rsid w:val="008771A6"/>
    <w:rsid w:val="008F0E1E"/>
    <w:rsid w:val="00913435"/>
    <w:rsid w:val="00916772"/>
    <w:rsid w:val="009A27D0"/>
    <w:rsid w:val="009D5C84"/>
    <w:rsid w:val="00A55E63"/>
    <w:rsid w:val="00AD6C8A"/>
    <w:rsid w:val="00AD749D"/>
    <w:rsid w:val="00B0408A"/>
    <w:rsid w:val="00B15E67"/>
    <w:rsid w:val="00B7440A"/>
    <w:rsid w:val="00C01CB7"/>
    <w:rsid w:val="00CC3205"/>
    <w:rsid w:val="00CD545D"/>
    <w:rsid w:val="00D67F50"/>
    <w:rsid w:val="00DE2A94"/>
    <w:rsid w:val="00DE78CF"/>
    <w:rsid w:val="00EB4798"/>
    <w:rsid w:val="00EB55FA"/>
    <w:rsid w:val="00EE5474"/>
    <w:rsid w:val="00F404E8"/>
    <w:rsid w:val="00F81032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639"/>
    <w:pPr>
      <w:widowControl w:val="0"/>
    </w:pPr>
    <w:rPr>
      <w:lang w:val="sk-SK"/>
    </w:rPr>
  </w:style>
  <w:style w:type="paragraph" w:styleId="Heading1">
    <w:name w:val="heading 1"/>
    <w:basedOn w:val="Normal"/>
    <w:link w:val="Heading1Char"/>
    <w:uiPriority w:val="99"/>
    <w:qFormat/>
    <w:rsid w:val="0004263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0408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042639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04263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B71E1"/>
    <w:rPr>
      <w:rFonts w:eastAsia="Times New Roman" w:cs="Times New Roman"/>
      <w:sz w:val="24"/>
      <w:szCs w:val="24"/>
      <w:lang w:val="sk-SK" w:eastAsia="en-US" w:bidi="ar-SA"/>
    </w:rPr>
  </w:style>
  <w:style w:type="paragraph" w:styleId="ListParagraph">
    <w:name w:val="List Paragraph"/>
    <w:basedOn w:val="Normal"/>
    <w:uiPriority w:val="99"/>
    <w:qFormat/>
    <w:rsid w:val="00042639"/>
  </w:style>
  <w:style w:type="paragraph" w:customStyle="1" w:styleId="TableParagraph">
    <w:name w:val="Table Paragraph"/>
    <w:basedOn w:val="Normal"/>
    <w:uiPriority w:val="99"/>
    <w:rsid w:val="00042639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3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3</Pages>
  <Words>792</Words>
  <Characters>4520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P</cp:lastModifiedBy>
  <cp:revision>3</cp:revision>
  <dcterms:created xsi:type="dcterms:W3CDTF">2015-06-29T13:16:00Z</dcterms:created>
  <dcterms:modified xsi:type="dcterms:W3CDTF">2015-06-29T13:56:00Z</dcterms:modified>
</cp:coreProperties>
</file>