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5B26" w:rsidRPr="00A55E63" w:rsidRDefault="00EB5B26">
      <w:pPr>
        <w:spacing w:before="2" w:line="140" w:lineRule="exact"/>
        <w:rPr>
          <w:sz w:val="14"/>
          <w:szCs w:val="14"/>
          <w:lang w:val="en-US"/>
        </w:rPr>
      </w:pPr>
    </w:p>
    <w:p w:rsidR="00EB5B26" w:rsidRPr="00A55E63" w:rsidRDefault="00EB5B2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2014</w:t>
      </w:r>
    </w:p>
    <w:p w:rsidR="00EB5B26" w:rsidRPr="00A55E63" w:rsidRDefault="00EB5B2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EB5B26" w:rsidRPr="00A55E63" w:rsidRDefault="00EB5B2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EB5B26" w:rsidRPr="00180902" w:rsidRDefault="00EB5B26" w:rsidP="00AD749D">
      <w:pPr>
        <w:spacing w:before="7" w:line="240" w:lineRule="exact"/>
        <w:jc w:val="both"/>
        <w:rPr>
          <w:rFonts w:ascii="Arial" w:hAnsi="Arial" w:cs="Arial"/>
        </w:rPr>
      </w:pPr>
    </w:p>
    <w:p w:rsidR="00EB5B26" w:rsidRPr="00A55E63" w:rsidRDefault="00EB5B26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EB5B26" w:rsidRPr="00A55E63" w:rsidRDefault="00EB5B2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EB5B26" w:rsidRPr="00A55E63" w:rsidRDefault="00EB5B26" w:rsidP="00AD749D">
      <w:pPr>
        <w:spacing w:before="7" w:line="240" w:lineRule="exact"/>
        <w:jc w:val="both"/>
        <w:rPr>
          <w:rFonts w:ascii="Arial" w:hAnsi="Arial" w:cs="Arial"/>
        </w:rPr>
      </w:pPr>
    </w:p>
    <w:p w:rsidR="00EB5B26" w:rsidRPr="00A55E63" w:rsidRDefault="00EB5B26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EB5B26" w:rsidRPr="00A55E63" w:rsidRDefault="00EB5B2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EB5B26" w:rsidRPr="006D13DF">
        <w:tc>
          <w:tcPr>
            <w:tcW w:w="3085" w:type="dxa"/>
          </w:tcPr>
          <w:p w:rsidR="00EB5B26" w:rsidRPr="006D13DF" w:rsidRDefault="00EB5B26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EB5B26" w:rsidRPr="006D13DF" w:rsidRDefault="00EB5B26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GASTRO TURIEC, s.r.o.</w:t>
            </w:r>
          </w:p>
        </w:tc>
      </w:tr>
      <w:tr w:rsidR="00EB5B26" w:rsidRPr="006D13DF">
        <w:tc>
          <w:tcPr>
            <w:tcW w:w="3085" w:type="dxa"/>
          </w:tcPr>
          <w:p w:rsidR="00EB5B26" w:rsidRPr="006D13DF" w:rsidRDefault="00EB5B26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EB5B26" w:rsidRPr="006D13DF" w:rsidRDefault="00EB5B26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47001330</w:t>
            </w:r>
          </w:p>
        </w:tc>
      </w:tr>
      <w:tr w:rsidR="00EB5B26" w:rsidRPr="006D13DF">
        <w:tc>
          <w:tcPr>
            <w:tcW w:w="3085" w:type="dxa"/>
          </w:tcPr>
          <w:p w:rsidR="00EB5B26" w:rsidRPr="006D13DF" w:rsidRDefault="00EB5B26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EB5B26" w:rsidRPr="006D13DF" w:rsidRDefault="00EB5B26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Cesta na Bystričku 37, 03601 Martin</w:t>
            </w:r>
          </w:p>
        </w:tc>
      </w:tr>
    </w:tbl>
    <w:p w:rsidR="00EB5B26" w:rsidRPr="00A55E63" w:rsidRDefault="00EB5B26" w:rsidP="00EB55FA">
      <w:pPr>
        <w:spacing w:line="260" w:lineRule="exact"/>
        <w:jc w:val="both"/>
        <w:rPr>
          <w:rFonts w:ascii="Arial" w:hAnsi="Arial" w:cs="Arial"/>
        </w:rPr>
      </w:pPr>
    </w:p>
    <w:p w:rsidR="00EB5B26" w:rsidRPr="00A55E63" w:rsidRDefault="00EB5B26" w:rsidP="00EB55FA">
      <w:pPr>
        <w:spacing w:line="260" w:lineRule="exact"/>
        <w:jc w:val="both"/>
        <w:rPr>
          <w:rFonts w:ascii="Arial" w:hAnsi="Arial" w:cs="Arial"/>
        </w:rPr>
      </w:pPr>
    </w:p>
    <w:p w:rsidR="00EB5B26" w:rsidRPr="00A55E63" w:rsidRDefault="00EB5B26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EB5B26" w:rsidRPr="00A55E63" w:rsidRDefault="00EB5B26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EB5B26" w:rsidRPr="00A55E63" w:rsidRDefault="00EB5B26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EB5B26" w:rsidRPr="00A55E63" w:rsidRDefault="00EB5B2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EB5B26" w:rsidRPr="00A55E63" w:rsidRDefault="00EB5B2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EB5B26" w:rsidRPr="006D13DF">
        <w:tc>
          <w:tcPr>
            <w:tcW w:w="4219" w:type="dxa"/>
          </w:tcPr>
          <w:p w:rsidR="00EB5B26" w:rsidRPr="006D13DF" w:rsidRDefault="00EB5B26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EB5B26" w:rsidRPr="006D13DF" w:rsidRDefault="00EB5B26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Bežné účtovné</w:t>
            </w:r>
          </w:p>
          <w:p w:rsidR="00EB5B26" w:rsidRPr="006D13DF" w:rsidRDefault="00EB5B26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EB5B26" w:rsidRPr="006D13DF" w:rsidRDefault="00EB5B26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EB5B26" w:rsidRPr="006D13DF">
        <w:tc>
          <w:tcPr>
            <w:tcW w:w="4219" w:type="dxa"/>
          </w:tcPr>
          <w:p w:rsidR="00EB5B26" w:rsidRPr="006D13DF" w:rsidRDefault="00EB5B26" w:rsidP="006D13DF">
            <w:pPr>
              <w:spacing w:line="260" w:lineRule="exact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EB5B26" w:rsidRPr="006D13DF" w:rsidRDefault="00EB5B26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10</w:t>
            </w:r>
          </w:p>
        </w:tc>
        <w:tc>
          <w:tcPr>
            <w:tcW w:w="3342" w:type="dxa"/>
          </w:tcPr>
          <w:p w:rsidR="00EB5B26" w:rsidRPr="006D13DF" w:rsidRDefault="00EB5B26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9</w:t>
            </w:r>
          </w:p>
        </w:tc>
      </w:tr>
    </w:tbl>
    <w:p w:rsidR="00EB5B26" w:rsidRPr="00A55E63" w:rsidRDefault="00EB5B26" w:rsidP="00AD6C8A">
      <w:pPr>
        <w:spacing w:line="260" w:lineRule="exact"/>
        <w:jc w:val="both"/>
        <w:rPr>
          <w:rFonts w:ascii="Arial" w:hAnsi="Arial" w:cs="Arial"/>
        </w:rPr>
      </w:pPr>
    </w:p>
    <w:p w:rsidR="00EB5B26" w:rsidRPr="00A55E63" w:rsidRDefault="00EB5B26" w:rsidP="00AD749D">
      <w:pPr>
        <w:spacing w:before="1" w:line="280" w:lineRule="exact"/>
        <w:jc w:val="both"/>
        <w:rPr>
          <w:rFonts w:ascii="Arial" w:hAnsi="Arial" w:cs="Arial"/>
        </w:rPr>
      </w:pPr>
    </w:p>
    <w:p w:rsidR="00EB5B26" w:rsidRPr="00A55E63" w:rsidRDefault="00EB5B26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EB5B26" w:rsidRPr="00A55E63" w:rsidRDefault="00EB5B2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EB5B26" w:rsidRPr="00A55E63" w:rsidRDefault="00EB5B26" w:rsidP="00AD749D">
      <w:pPr>
        <w:spacing w:before="11" w:line="260" w:lineRule="exact"/>
        <w:jc w:val="both"/>
        <w:rPr>
          <w:rFonts w:ascii="Arial" w:hAnsi="Arial" w:cs="Arial"/>
        </w:rPr>
      </w:pPr>
    </w:p>
    <w:p w:rsidR="00EB5B26" w:rsidRPr="00A55E63" w:rsidRDefault="00EB5B2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 áno</w:t>
      </w:r>
    </w:p>
    <w:p w:rsidR="00EB5B26" w:rsidRPr="00A55E63" w:rsidRDefault="00EB5B2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B5B26" w:rsidRPr="00A55E63" w:rsidRDefault="00EB5B2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EB5B26" w:rsidRPr="00A55E63" w:rsidRDefault="00EB5B2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EB5B26" w:rsidRPr="006D13DF">
        <w:tc>
          <w:tcPr>
            <w:tcW w:w="4843" w:type="dxa"/>
          </w:tcPr>
          <w:p w:rsidR="00EB5B26" w:rsidRPr="006D13DF" w:rsidRDefault="00EB5B26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EB5B26" w:rsidRPr="006D13DF" w:rsidRDefault="00EB5B26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EB5B26" w:rsidRPr="006D13DF">
        <w:tc>
          <w:tcPr>
            <w:tcW w:w="4843" w:type="dxa"/>
          </w:tcPr>
          <w:p w:rsidR="00EB5B26" w:rsidRPr="006D13DF" w:rsidRDefault="00EB5B2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B5B26" w:rsidRPr="006D13DF" w:rsidRDefault="00EB5B2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EB5B26" w:rsidRPr="006D13DF">
        <w:tc>
          <w:tcPr>
            <w:tcW w:w="4843" w:type="dxa"/>
          </w:tcPr>
          <w:p w:rsidR="00EB5B26" w:rsidRPr="006D13DF" w:rsidRDefault="00EB5B2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B5B26" w:rsidRPr="006D13DF" w:rsidRDefault="00EB5B2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EB5B26" w:rsidRPr="006D13DF">
        <w:tc>
          <w:tcPr>
            <w:tcW w:w="4843" w:type="dxa"/>
          </w:tcPr>
          <w:p w:rsidR="00EB5B26" w:rsidRPr="006D13DF" w:rsidRDefault="00EB5B2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B5B26" w:rsidRPr="006D13DF" w:rsidRDefault="00EB5B2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EB5B26" w:rsidRPr="006D13DF">
        <w:tc>
          <w:tcPr>
            <w:tcW w:w="4843" w:type="dxa"/>
          </w:tcPr>
          <w:p w:rsidR="00EB5B26" w:rsidRPr="006D13DF" w:rsidRDefault="00EB5B2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kúpo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EB5B26" w:rsidRPr="006D13DF" w:rsidRDefault="00EB5B2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EB5B26" w:rsidRPr="006D13DF">
        <w:tc>
          <w:tcPr>
            <w:tcW w:w="4843" w:type="dxa"/>
          </w:tcPr>
          <w:p w:rsidR="00EB5B26" w:rsidRPr="006D13DF" w:rsidRDefault="00EB5B2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D13DF">
              <w:rPr>
                <w:rFonts w:ascii="Arial" w:hAnsi="Arial" w:cs="Arial"/>
                <w:sz w:val="22"/>
                <w:szCs w:val="22"/>
              </w:rPr>
              <w:t>tvor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EB5B26" w:rsidRPr="006D13DF" w:rsidRDefault="00EB5B2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EB5B26" w:rsidRPr="006D13DF">
        <w:tc>
          <w:tcPr>
            <w:tcW w:w="4843" w:type="dxa"/>
          </w:tcPr>
          <w:p w:rsidR="00EB5B26" w:rsidRPr="006D13DF" w:rsidRDefault="00EB5B2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EB5B26" w:rsidRPr="006D13DF" w:rsidRDefault="00EB5B2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EB5B26" w:rsidRPr="006D13DF">
        <w:tc>
          <w:tcPr>
            <w:tcW w:w="4843" w:type="dxa"/>
          </w:tcPr>
          <w:p w:rsidR="00EB5B26" w:rsidRPr="006D13DF" w:rsidRDefault="00EB5B2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EB5B26" w:rsidRPr="006D13DF" w:rsidRDefault="00EB5B2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EB5B26" w:rsidRPr="006D13DF">
        <w:tc>
          <w:tcPr>
            <w:tcW w:w="4843" w:type="dxa"/>
          </w:tcPr>
          <w:p w:rsidR="00EB5B26" w:rsidRPr="006D13DF" w:rsidRDefault="00EB5B2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D13DF">
              <w:rPr>
                <w:rFonts w:ascii="Arial" w:hAnsi="Arial" w:cs="Arial"/>
                <w:sz w:val="22"/>
                <w:szCs w:val="22"/>
              </w:rPr>
              <w:t>ina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B5B26" w:rsidRPr="006D13DF" w:rsidRDefault="00EB5B2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EB5B26" w:rsidRPr="006D13DF">
        <w:tc>
          <w:tcPr>
            <w:tcW w:w="4843" w:type="dxa"/>
          </w:tcPr>
          <w:p w:rsidR="00EB5B26" w:rsidRPr="006D13DF" w:rsidRDefault="00EB5B2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D13DF">
              <w:rPr>
                <w:rFonts w:ascii="Arial" w:hAnsi="Arial" w:cs="Arial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z w:val="22"/>
                <w:szCs w:val="22"/>
              </w:rPr>
              <w:t>ky 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>tane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EB5B26" w:rsidRPr="006D13DF" w:rsidRDefault="00EB5B2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EB5B26" w:rsidRPr="006D13DF">
        <w:tc>
          <w:tcPr>
            <w:tcW w:w="4843" w:type="dxa"/>
          </w:tcPr>
          <w:p w:rsidR="00EB5B26" w:rsidRPr="006D13DF" w:rsidRDefault="00EB5B2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EB5B26" w:rsidRPr="006D13DF" w:rsidRDefault="00EB5B2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EB5B26" w:rsidRPr="006D13DF">
        <w:tc>
          <w:tcPr>
            <w:tcW w:w="4843" w:type="dxa"/>
          </w:tcPr>
          <w:p w:rsidR="00EB5B26" w:rsidRPr="006D13DF" w:rsidRDefault="00EB5B2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Pô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D13DF">
              <w:rPr>
                <w:rFonts w:ascii="Arial" w:hAnsi="Arial" w:cs="Arial"/>
                <w:sz w:val="22"/>
                <w:szCs w:val="22"/>
              </w:rPr>
              <w:t>ičky 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D13DF">
              <w:rPr>
                <w:rFonts w:ascii="Arial" w:hAnsi="Arial" w:cs="Arial"/>
                <w:sz w:val="22"/>
                <w:szCs w:val="22"/>
              </w:rPr>
              <w:t>úv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EB5B26" w:rsidRPr="006D13DF" w:rsidRDefault="00EB5B2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EB5B26" w:rsidRPr="006D13DF">
        <w:tc>
          <w:tcPr>
            <w:tcW w:w="4843" w:type="dxa"/>
          </w:tcPr>
          <w:p w:rsidR="00EB5B26" w:rsidRPr="006D13DF" w:rsidRDefault="00EB5B2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riv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to</w:t>
            </w:r>
            <w:r w:rsidRPr="006D13DF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D13DF">
              <w:rPr>
                <w:rFonts w:ascii="Arial" w:hAnsi="Arial" w:cs="Arial"/>
                <w:sz w:val="22"/>
                <w:szCs w:val="22"/>
              </w:rPr>
              <w:t>op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D13DF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EB5B26" w:rsidRPr="006D13DF" w:rsidRDefault="00EB5B2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EB5B26" w:rsidRPr="00A55E63" w:rsidRDefault="00EB5B2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B5B26" w:rsidRPr="00A55E63" w:rsidRDefault="00EB5B2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B5B26" w:rsidRPr="00A55E63" w:rsidRDefault="00EB5B2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 účtovné odpisy sú rovnaké ako daňové</w:t>
      </w:r>
    </w:p>
    <w:p w:rsidR="00EB5B26" w:rsidRPr="00A55E63" w:rsidRDefault="00EB5B2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B5B26" w:rsidRPr="00A55E63" w:rsidRDefault="00EB5B2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EB5B26" w:rsidRPr="00A55E63" w:rsidRDefault="00EB5B2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B5B26" w:rsidRPr="00A55E63" w:rsidRDefault="00EB5B2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EB5B26" w:rsidRPr="00A55E63" w:rsidRDefault="00EB5B2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B5B26" w:rsidRPr="00A55E63" w:rsidRDefault="00EB5B2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EB5B26" w:rsidRPr="00A55E63" w:rsidRDefault="00EB5B26" w:rsidP="00AD749D">
      <w:pPr>
        <w:spacing w:before="1" w:line="280" w:lineRule="exact"/>
        <w:jc w:val="both"/>
        <w:rPr>
          <w:rFonts w:ascii="Arial" w:hAnsi="Arial" w:cs="Arial"/>
        </w:rPr>
      </w:pPr>
    </w:p>
    <w:p w:rsidR="00EB5B26" w:rsidRPr="00A55E63" w:rsidRDefault="00EB5B26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EB5B26" w:rsidRPr="00A55E63" w:rsidRDefault="00EB5B2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EB5B26" w:rsidRPr="00A55E63" w:rsidRDefault="00EB5B26" w:rsidP="00AD749D">
      <w:pPr>
        <w:spacing w:before="11" w:line="260" w:lineRule="exact"/>
        <w:jc w:val="both"/>
        <w:rPr>
          <w:rFonts w:ascii="Arial" w:hAnsi="Arial" w:cs="Arial"/>
        </w:rPr>
      </w:pPr>
    </w:p>
    <w:p w:rsidR="00EB5B26" w:rsidRPr="00A55E63" w:rsidRDefault="00EB5B2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EB5B26" w:rsidRPr="00A55E63" w:rsidRDefault="00EB5B2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EB5B26" w:rsidRPr="00A55E63" w:rsidRDefault="00EB5B2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EB5B26" w:rsidRPr="00A55E63" w:rsidRDefault="00EB5B2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B5B26" w:rsidRPr="00A55E63" w:rsidRDefault="00EB5B2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EB5B26" w:rsidRPr="00A55E63" w:rsidRDefault="00EB5B2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B5B26" w:rsidRPr="00A55E63" w:rsidRDefault="00EB5B2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EB5B26" w:rsidRPr="00A55E63" w:rsidRDefault="00EB5B2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B5B26" w:rsidRPr="00A55E63" w:rsidRDefault="00EB5B2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EB5B26" w:rsidRPr="00A55E63" w:rsidRDefault="00EB5B2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B5B26" w:rsidRPr="00A55E63" w:rsidRDefault="00EB5B2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EB5B26" w:rsidRPr="00A55E63" w:rsidRDefault="00EB5B2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B5B26" w:rsidRPr="00A55E63" w:rsidRDefault="00EB5B2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EB5B26" w:rsidRPr="00A55E63" w:rsidRDefault="00EB5B2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B5B26" w:rsidRPr="00A55E63" w:rsidRDefault="00EB5B2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EB5B26" w:rsidRPr="00A55E63" w:rsidRDefault="00EB5B2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B5B26" w:rsidRPr="00A55E63" w:rsidRDefault="00EB5B2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EB5B26" w:rsidRPr="00A55E63" w:rsidRDefault="00EB5B2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B5B26" w:rsidRPr="00A55E63" w:rsidRDefault="00EB5B2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EB5B26" w:rsidRPr="00A55E63" w:rsidRDefault="00EB5B2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B5B26" w:rsidRPr="00A55E63" w:rsidRDefault="00EB5B2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EB5B26" w:rsidRPr="00A55E63" w:rsidRDefault="00EB5B2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EB5B26" w:rsidRPr="00A55E63" w:rsidRDefault="00EB5B2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EB5B26" w:rsidRPr="00A55E63" w:rsidRDefault="00EB5B2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EB5B26" w:rsidRPr="00A55E63" w:rsidRDefault="00EB5B2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EB5B26" w:rsidRPr="00A55E63" w:rsidRDefault="00EB5B2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B5B26" w:rsidRPr="00A55E63" w:rsidRDefault="00EB5B2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EB5B26" w:rsidRPr="00A55E63" w:rsidRDefault="00EB5B2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B5B26" w:rsidRPr="00A55E63" w:rsidRDefault="00EB5B2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EB5B26" w:rsidRPr="00A55E63" w:rsidRDefault="00EB5B2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B5B26" w:rsidRPr="00A55E63" w:rsidRDefault="00EB5B2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EB5B26" w:rsidRPr="00A55E63" w:rsidSect="006064A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B5B26" w:rsidRDefault="00EB5B26">
      <w:r>
        <w:separator/>
      </w:r>
    </w:p>
  </w:endnote>
  <w:endnote w:type="continuationSeparator" w:id="0">
    <w:p w:rsidR="00EB5B26" w:rsidRDefault="00EB5B2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5B26" w:rsidRDefault="00EB5B26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EB5B26" w:rsidRDefault="00EB5B26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B5B26" w:rsidRDefault="00EB5B26">
      <w:r>
        <w:separator/>
      </w:r>
    </w:p>
  </w:footnote>
  <w:footnote w:type="continuationSeparator" w:id="0">
    <w:p w:rsidR="00EB5B26" w:rsidRDefault="00EB5B2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5B26" w:rsidRDefault="00EB5B26">
    <w:pPr>
      <w:pStyle w:val="Header"/>
    </w:pPr>
  </w:p>
  <w:p w:rsidR="00EB5B26" w:rsidRDefault="00EB5B26">
    <w:pPr>
      <w:pStyle w:val="Header"/>
    </w:pPr>
  </w:p>
  <w:p w:rsidR="00EB5B26" w:rsidRDefault="00EB5B26">
    <w:pPr>
      <w:pStyle w:val="Header"/>
    </w:pPr>
  </w:p>
  <w:p w:rsidR="00EB5B26" w:rsidRDefault="00EB5B26" w:rsidP="00180902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47001330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2023765447</w:t>
    </w:r>
  </w:p>
  <w:p w:rsidR="00EB5B26" w:rsidRDefault="00EB5B26" w:rsidP="0055784D">
    <w:pPr>
      <w:pStyle w:val="Header"/>
      <w:rPr>
        <w:rFonts w:ascii="Times New Roman" w:hAnsi="Times New Roman"/>
        <w:sz w:val="24"/>
        <w:szCs w:val="24"/>
      </w:rPr>
    </w:pPr>
  </w:p>
  <w:p w:rsidR="00EB5B26" w:rsidRDefault="00EB5B26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07110"/>
    <w:rsid w:val="00137F06"/>
    <w:rsid w:val="001406AD"/>
    <w:rsid w:val="00180902"/>
    <w:rsid w:val="002401F1"/>
    <w:rsid w:val="002C12B4"/>
    <w:rsid w:val="002D7E6D"/>
    <w:rsid w:val="00352E38"/>
    <w:rsid w:val="003657F5"/>
    <w:rsid w:val="00373635"/>
    <w:rsid w:val="00374F38"/>
    <w:rsid w:val="003D056F"/>
    <w:rsid w:val="00401155"/>
    <w:rsid w:val="004A2BF3"/>
    <w:rsid w:val="0055784D"/>
    <w:rsid w:val="006064AF"/>
    <w:rsid w:val="00623868"/>
    <w:rsid w:val="00637F73"/>
    <w:rsid w:val="0065742F"/>
    <w:rsid w:val="00676DB4"/>
    <w:rsid w:val="006D13DF"/>
    <w:rsid w:val="007068C9"/>
    <w:rsid w:val="007B3759"/>
    <w:rsid w:val="008771A6"/>
    <w:rsid w:val="00913435"/>
    <w:rsid w:val="00916772"/>
    <w:rsid w:val="009872E2"/>
    <w:rsid w:val="009A27D0"/>
    <w:rsid w:val="009D5C84"/>
    <w:rsid w:val="00A55E63"/>
    <w:rsid w:val="00AD6C8A"/>
    <w:rsid w:val="00AD749D"/>
    <w:rsid w:val="00B15E67"/>
    <w:rsid w:val="00B7440A"/>
    <w:rsid w:val="00B751F6"/>
    <w:rsid w:val="00C01CB7"/>
    <w:rsid w:val="00CC3205"/>
    <w:rsid w:val="00CD545D"/>
    <w:rsid w:val="00EB4798"/>
    <w:rsid w:val="00EB55FA"/>
    <w:rsid w:val="00EB5B26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64AF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6064A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9872E2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6064AF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6064A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9872E2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6064AF"/>
  </w:style>
  <w:style w:type="paragraph" w:customStyle="1" w:styleId="TableParagraph">
    <w:name w:val="Table Paragraph"/>
    <w:basedOn w:val="Normal"/>
    <w:uiPriority w:val="99"/>
    <w:rsid w:val="006064AF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0039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39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39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8</TotalTime>
  <Pages>3</Pages>
  <Words>993</Words>
  <Characters>5665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2015-06-29T16:51:00Z</dcterms:created>
  <dcterms:modified xsi:type="dcterms:W3CDTF">2015-06-29T16:51:00Z</dcterms:modified>
</cp:coreProperties>
</file>