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A3264" w:rsidRDefault="00DA3264" w:rsidP="00C410B6">
      <w:pPr>
        <w:rPr>
          <w:b/>
        </w:rPr>
      </w:pPr>
      <w:r w:rsidRPr="0070775C">
        <w:rPr>
          <w:b/>
          <w:bdr w:val="single" w:sz="4" w:space="0" w:color="auto"/>
        </w:rPr>
        <w:t>Poznámky Úč MÚJ 3 – 01</w:t>
      </w:r>
      <w:r>
        <w:rPr>
          <w:b/>
        </w:rPr>
        <w:t xml:space="preserve">               IČO: </w:t>
      </w:r>
      <w:r>
        <w:rPr>
          <w:b/>
          <w:bdr w:val="single" w:sz="4" w:space="0" w:color="auto"/>
        </w:rPr>
        <w:t xml:space="preserve"> 3 6 3 7 7 3 0 9 </w:t>
      </w:r>
      <w:r>
        <w:rPr>
          <w:b/>
        </w:rPr>
        <w:t xml:space="preserve">               DIČ: </w:t>
      </w:r>
      <w:r w:rsidRPr="0070775C">
        <w:rPr>
          <w:b/>
          <w:bdr w:val="single" w:sz="4" w:space="0" w:color="auto"/>
        </w:rPr>
        <w:t xml:space="preserve">2 0 2 </w:t>
      </w:r>
      <w:r>
        <w:rPr>
          <w:b/>
          <w:bdr w:val="single" w:sz="4" w:space="0" w:color="auto"/>
        </w:rPr>
        <w:t xml:space="preserve">1 3 1 1 5 4 5 </w:t>
      </w:r>
    </w:p>
    <w:p w:rsidR="00DA3264" w:rsidRDefault="00DA3264" w:rsidP="00C410B6">
      <w:pPr>
        <w:ind w:left="360"/>
        <w:rPr>
          <w:b/>
        </w:rPr>
      </w:pPr>
    </w:p>
    <w:p w:rsidR="00DA3264" w:rsidRDefault="00DA3264" w:rsidP="00C410B6">
      <w:pPr>
        <w:ind w:left="360"/>
        <w:rPr>
          <w:b/>
        </w:rPr>
      </w:pPr>
    </w:p>
    <w:p w:rsidR="00DA3264" w:rsidRPr="00C21BDD" w:rsidRDefault="00DA3264" w:rsidP="00C410B6">
      <w:pPr>
        <w:ind w:left="360"/>
        <w:rPr>
          <w:b/>
          <w:sz w:val="24"/>
          <w:szCs w:val="24"/>
        </w:rPr>
      </w:pPr>
    </w:p>
    <w:p w:rsidR="00DA3264" w:rsidRPr="00C410B6" w:rsidRDefault="00DA3264" w:rsidP="00BF7302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 w:rsidRPr="00C410B6">
        <w:rPr>
          <w:b/>
          <w:sz w:val="28"/>
          <w:szCs w:val="28"/>
        </w:rPr>
        <w:t>Č</w:t>
      </w:r>
      <w:r>
        <w:rPr>
          <w:b/>
          <w:sz w:val="28"/>
          <w:szCs w:val="28"/>
        </w:rPr>
        <w:t>I</w:t>
      </w:r>
      <w:r w:rsidRPr="00C410B6">
        <w:rPr>
          <w:b/>
          <w:sz w:val="28"/>
          <w:szCs w:val="28"/>
        </w:rPr>
        <w:t>. I</w:t>
      </w:r>
    </w:p>
    <w:p w:rsidR="00DA3264" w:rsidRPr="00C410B6" w:rsidRDefault="00DA3264" w:rsidP="00C410B6">
      <w:pPr>
        <w:ind w:left="360"/>
        <w:jc w:val="center"/>
        <w:rPr>
          <w:b/>
          <w:sz w:val="28"/>
          <w:szCs w:val="28"/>
        </w:rPr>
      </w:pPr>
      <w:r w:rsidRPr="00C410B6">
        <w:rPr>
          <w:b/>
          <w:sz w:val="28"/>
          <w:szCs w:val="28"/>
        </w:rPr>
        <w:t>Všeobecné údaje</w:t>
      </w:r>
    </w:p>
    <w:p w:rsidR="00DA3264" w:rsidRDefault="00DA3264" w:rsidP="00C410B6">
      <w:pPr>
        <w:jc w:val="both"/>
        <w:rPr>
          <w:b/>
        </w:rPr>
      </w:pPr>
    </w:p>
    <w:p w:rsidR="00DA3264" w:rsidRDefault="00DA3264" w:rsidP="00C410B6">
      <w:pPr>
        <w:jc w:val="both"/>
        <w:rPr>
          <w:b/>
        </w:rPr>
      </w:pPr>
    </w:p>
    <w:p w:rsidR="00DA3264" w:rsidRDefault="00DA3264" w:rsidP="00C410B6">
      <w:pPr>
        <w:numPr>
          <w:ilvl w:val="0"/>
          <w:numId w:val="1"/>
        </w:numPr>
        <w:jc w:val="both"/>
        <w:rPr>
          <w:b/>
        </w:rPr>
      </w:pPr>
      <w:r>
        <w:rPr>
          <w:b/>
        </w:rPr>
        <w:t>Drevo-real, s. r. o. so sídlom v Korni č. 861,  023 21  Korňa</w:t>
      </w:r>
    </w:p>
    <w:p w:rsidR="00DA3264" w:rsidRDefault="00DA3264" w:rsidP="00C410B6">
      <w:pPr>
        <w:ind w:left="360"/>
        <w:rPr>
          <w:b/>
        </w:rPr>
      </w:pPr>
      <w:r>
        <w:rPr>
          <w:b/>
        </w:rPr>
        <w:t xml:space="preserve">  </w:t>
      </w:r>
    </w:p>
    <w:p w:rsidR="00DA3264" w:rsidRDefault="00DA3264" w:rsidP="00C410B6">
      <w:pPr>
        <w:numPr>
          <w:ilvl w:val="0"/>
          <w:numId w:val="1"/>
        </w:numPr>
        <w:rPr>
          <w:b/>
        </w:rPr>
      </w:pPr>
      <w:r>
        <w:rPr>
          <w:b/>
        </w:rPr>
        <w:t>Spoločnosť nie je súčasťou konsolidovaného celku</w:t>
      </w:r>
    </w:p>
    <w:p w:rsidR="00DA3264" w:rsidRDefault="00DA3264" w:rsidP="00C410B6">
      <w:pPr>
        <w:pStyle w:val="ListParagraph"/>
        <w:rPr>
          <w:b/>
        </w:rPr>
      </w:pPr>
    </w:p>
    <w:p w:rsidR="00DA3264" w:rsidRDefault="00DA3264" w:rsidP="00CC1495">
      <w:pPr>
        <w:numPr>
          <w:ilvl w:val="0"/>
          <w:numId w:val="1"/>
        </w:numPr>
      </w:pPr>
      <w:r>
        <w:t>Priemerný prepočítaný počet zamestnancov bol v roku 2014:  1</w:t>
      </w:r>
    </w:p>
    <w:p w:rsidR="00DA3264" w:rsidRDefault="00DA3264" w:rsidP="00C410B6">
      <w:pPr>
        <w:rPr>
          <w:b/>
        </w:rPr>
      </w:pPr>
    </w:p>
    <w:p w:rsidR="00DA3264" w:rsidRPr="00C410B6" w:rsidRDefault="00DA3264" w:rsidP="00C410B6">
      <w:pPr>
        <w:jc w:val="center"/>
        <w:rPr>
          <w:b/>
          <w:sz w:val="28"/>
          <w:szCs w:val="28"/>
        </w:rPr>
      </w:pPr>
      <w:r w:rsidRPr="00C410B6">
        <w:rPr>
          <w:b/>
          <w:sz w:val="28"/>
          <w:szCs w:val="28"/>
        </w:rPr>
        <w:t>Čl. II</w:t>
      </w:r>
    </w:p>
    <w:p w:rsidR="00DA3264" w:rsidRDefault="00DA3264" w:rsidP="00C410B6">
      <w:pPr>
        <w:jc w:val="center"/>
        <w:rPr>
          <w:b/>
          <w:sz w:val="28"/>
          <w:szCs w:val="28"/>
        </w:rPr>
      </w:pPr>
      <w:r w:rsidRPr="00C410B6">
        <w:rPr>
          <w:b/>
          <w:sz w:val="28"/>
          <w:szCs w:val="28"/>
        </w:rPr>
        <w:t>Informácie o prijatých postupoch</w:t>
      </w:r>
    </w:p>
    <w:p w:rsidR="00DA3264" w:rsidRPr="00C410B6" w:rsidRDefault="00DA3264" w:rsidP="00C410B6">
      <w:pPr>
        <w:jc w:val="center"/>
        <w:rPr>
          <w:b/>
          <w:sz w:val="28"/>
          <w:szCs w:val="28"/>
        </w:rPr>
      </w:pPr>
    </w:p>
    <w:p w:rsidR="00DA3264" w:rsidRDefault="00DA3264" w:rsidP="00C410B6">
      <w:pPr>
        <w:jc w:val="center"/>
        <w:rPr>
          <w:b/>
        </w:rPr>
      </w:pPr>
    </w:p>
    <w:p w:rsidR="00DA3264" w:rsidRDefault="00DA3264" w:rsidP="00C410B6">
      <w:pPr>
        <w:numPr>
          <w:ilvl w:val="0"/>
          <w:numId w:val="2"/>
        </w:numPr>
        <w:jc w:val="both"/>
        <w:rPr>
          <w:b/>
        </w:rPr>
      </w:pPr>
      <w:r>
        <w:rPr>
          <w:b/>
        </w:rPr>
        <w:t>Účtovná závierka je zostavená za splnenia predpokladu, že účtovná jednotka bude nepretržite pokračovať vo svojej činnosti.</w:t>
      </w:r>
    </w:p>
    <w:p w:rsidR="00DA3264" w:rsidRDefault="00DA3264" w:rsidP="00C410B6">
      <w:pPr>
        <w:jc w:val="both"/>
        <w:rPr>
          <w:b/>
        </w:rPr>
      </w:pPr>
    </w:p>
    <w:p w:rsidR="00DA3264" w:rsidRDefault="00DA3264" w:rsidP="00C410B6">
      <w:pPr>
        <w:numPr>
          <w:ilvl w:val="0"/>
          <w:numId w:val="2"/>
        </w:numPr>
        <w:jc w:val="both"/>
        <w:rPr>
          <w:b/>
        </w:rPr>
      </w:pPr>
      <w:r w:rsidRPr="00954379">
        <w:rPr>
          <w:b/>
        </w:rPr>
        <w:t xml:space="preserve">Pri oceňovaní majetku a záväzkov firma v plnom rozsahu vychádzala zo Zákona o účtovníctve č. 431/2002 Zb. §§ 24, 25, 26, 27, 28  v znení neskorších predpisov. </w:t>
      </w:r>
    </w:p>
    <w:p w:rsidR="00DA3264" w:rsidRDefault="00DA3264" w:rsidP="00C410B6">
      <w:pPr>
        <w:pStyle w:val="ListParagraph"/>
        <w:rPr>
          <w:b/>
        </w:rPr>
      </w:pPr>
    </w:p>
    <w:p w:rsidR="00DA3264" w:rsidRDefault="00DA3264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D</w:t>
      </w:r>
      <w:r w:rsidRPr="00954379">
        <w:rPr>
          <w:b/>
        </w:rPr>
        <w:t>lhodobý nehmotný majetok, dlhodobý hmotný majetok a dlhodobý finančný maje</w:t>
      </w:r>
      <w:r>
        <w:rPr>
          <w:b/>
        </w:rPr>
        <w:t xml:space="preserve">tok </w:t>
      </w:r>
      <w:r w:rsidRPr="00954379">
        <w:rPr>
          <w:b/>
        </w:rPr>
        <w:t>sú oceňované nadobúdacou cenou, účtovanou dodávateľom vrátane nákladov na dopravu, balenie, montáž, colné poplatky, súvisiace správne poplatky a pod. Hmotný a nehmotný investičný majetok zhotovený vo vlastnej réžii je oceňovaný cenou, ktorá zahŕňa všetky náklady, spojené s ich zhotovením a uvedením do prevádzky. V roku 201</w:t>
      </w:r>
      <w:r>
        <w:rPr>
          <w:b/>
        </w:rPr>
        <w:t>4</w:t>
      </w:r>
      <w:r w:rsidRPr="00954379">
        <w:rPr>
          <w:b/>
        </w:rPr>
        <w:t xml:space="preserve"> sa nevyskytol prípad, kedy by bol majetok ocenený reprodukčnou cenou.</w:t>
      </w:r>
    </w:p>
    <w:p w:rsidR="00DA3264" w:rsidRDefault="00DA3264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Zásoby obstarané kúpou</w:t>
      </w:r>
      <w:r w:rsidRPr="00954379">
        <w:t xml:space="preserve"> </w:t>
      </w:r>
      <w:r w:rsidRPr="00954379">
        <w:rPr>
          <w:b/>
        </w:rPr>
        <w:t>sú oceňované nadobúdacou cenou, účtovanou dodávateľom vrátane nákladov na dopravu, balenie, montáž, colné poplatky, súvisiace správne poplatky a pod.</w:t>
      </w:r>
      <w:r>
        <w:rPr>
          <w:b/>
        </w:rPr>
        <w:t xml:space="preserve"> Zásoby vytvorené vlastnou činnosťou sú oceňované</w:t>
      </w:r>
      <w:r w:rsidRPr="00954379">
        <w:rPr>
          <w:b/>
        </w:rPr>
        <w:t xml:space="preserve"> cenou, ktorá zahŕňa v</w:t>
      </w:r>
      <w:r>
        <w:rPr>
          <w:b/>
        </w:rPr>
        <w:t>šetky vlastné náklady, spojené s ich vytvorením.</w:t>
      </w:r>
    </w:p>
    <w:p w:rsidR="00DA3264" w:rsidRDefault="00DA3264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Pohľadávky sú oceňované menovitou hodnotou.</w:t>
      </w:r>
    </w:p>
    <w:p w:rsidR="00DA3264" w:rsidRDefault="00DA3264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Krátkodobý finančný majetok je oceňovaný menovitou  hodnotou.</w:t>
      </w:r>
    </w:p>
    <w:p w:rsidR="00DA3264" w:rsidRDefault="00DA3264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Záväzky vrátane rezerv, dlhopisov, pôžičiek a úverov sú oceňované menovitou hodnotou.</w:t>
      </w:r>
    </w:p>
    <w:p w:rsidR="00DA3264" w:rsidRDefault="00DA3264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Derivátové operácia spoločnosť v roku 2014 neuskutočnila.</w:t>
      </w:r>
    </w:p>
    <w:p w:rsidR="00DA3264" w:rsidRDefault="00DA3264" w:rsidP="00C410B6">
      <w:pPr>
        <w:jc w:val="both"/>
        <w:rPr>
          <w:b/>
        </w:rPr>
      </w:pPr>
    </w:p>
    <w:p w:rsidR="00DA3264" w:rsidRDefault="00DA3264" w:rsidP="00C410B6">
      <w:pPr>
        <w:numPr>
          <w:ilvl w:val="0"/>
          <w:numId w:val="2"/>
        </w:numPr>
        <w:jc w:val="both"/>
        <w:rPr>
          <w:b/>
        </w:rPr>
      </w:pPr>
      <w:r w:rsidRPr="00FC606F">
        <w:rPr>
          <w:b/>
        </w:rPr>
        <w:t>Hmotný majetok okrem zásob a pozemkov je pre daňové účely odpisovaný formou rovnomerných odpisov. Tento spôsob odpisovania bol uplatnený aj pre účely účtovníctva</w:t>
      </w:r>
      <w:r>
        <w:rPr>
          <w:b/>
        </w:rPr>
        <w:t>, aj pre daňové účely</w:t>
      </w:r>
      <w:r w:rsidRPr="00FC606F">
        <w:rPr>
          <w:b/>
        </w:rPr>
        <w:t>. Evidencia odpisov pre daňové účely i pre účely účtovníctva je jednotná a je vedená na kartách HIM. Investičný majetok je zaraďovaný do odpisových skupín v zmysle zákona o daniach z príjmu a v zmysle tohto zákona je vedená aj kompletná evidencia investičného majetku.</w:t>
      </w:r>
      <w:r>
        <w:rPr>
          <w:b/>
        </w:rPr>
        <w:t xml:space="preserve"> Doba odpisovania majetku plne korešponduje s § 26, odst. 1/ Zákona o dani z príjmov č.  595/2003 Z. z. v znení neskorších predpisov. Použité sadzby plne korešpondujú s § 27, odst. 1/ Zákona o dani z príjmov č. 595/2003 Z. z. v znení neskorších predpisov.</w:t>
      </w:r>
    </w:p>
    <w:p w:rsidR="00DA3264" w:rsidRDefault="00DA3264" w:rsidP="00C410B6">
      <w:pPr>
        <w:jc w:val="both"/>
        <w:rPr>
          <w:b/>
        </w:rPr>
      </w:pPr>
    </w:p>
    <w:p w:rsidR="00DA3264" w:rsidRDefault="00DA3264" w:rsidP="00C410B6">
      <w:pPr>
        <w:numPr>
          <w:ilvl w:val="0"/>
          <w:numId w:val="2"/>
        </w:numPr>
        <w:jc w:val="both"/>
        <w:rPr>
          <w:b/>
        </w:rPr>
      </w:pPr>
      <w:r>
        <w:rPr>
          <w:b/>
        </w:rPr>
        <w:t>V roku 2014 nedošlo v spoločnosti k zmene účtovných zásad a k zmene účtovných metód.</w:t>
      </w:r>
    </w:p>
    <w:p w:rsidR="00DA3264" w:rsidRDefault="00DA3264" w:rsidP="00C410B6">
      <w:pPr>
        <w:pStyle w:val="ListParagraph"/>
        <w:rPr>
          <w:b/>
        </w:rPr>
      </w:pPr>
    </w:p>
    <w:p w:rsidR="00DA3264" w:rsidRDefault="00DA3264" w:rsidP="00C410B6">
      <w:pPr>
        <w:numPr>
          <w:ilvl w:val="0"/>
          <w:numId w:val="2"/>
        </w:numPr>
        <w:jc w:val="both"/>
        <w:rPr>
          <w:b/>
        </w:rPr>
      </w:pPr>
      <w:r>
        <w:rPr>
          <w:b/>
        </w:rPr>
        <w:t>Spoločnosť v roku 2014 bola príjemcom dotácie.</w:t>
      </w:r>
    </w:p>
    <w:p w:rsidR="00DA3264" w:rsidRDefault="00DA3264" w:rsidP="00C410B6">
      <w:pPr>
        <w:pStyle w:val="ListParagraph"/>
        <w:rPr>
          <w:b/>
        </w:rPr>
      </w:pPr>
    </w:p>
    <w:p w:rsidR="00DA3264" w:rsidRDefault="00DA3264" w:rsidP="00C410B6">
      <w:pPr>
        <w:numPr>
          <w:ilvl w:val="0"/>
          <w:numId w:val="2"/>
        </w:numPr>
        <w:jc w:val="both"/>
        <w:rPr>
          <w:b/>
        </w:rPr>
      </w:pPr>
      <w:r>
        <w:rPr>
          <w:b/>
        </w:rPr>
        <w:t>V roku 2014 nebolo účtované o významných ani nevýznamných chybách minulých účtovných období.</w:t>
      </w:r>
    </w:p>
    <w:p w:rsidR="00DA3264" w:rsidRDefault="00DA3264" w:rsidP="00C410B6">
      <w:pPr>
        <w:pStyle w:val="ListParagraph"/>
        <w:rPr>
          <w:b/>
        </w:rPr>
      </w:pPr>
    </w:p>
    <w:p w:rsidR="00DA3264" w:rsidRPr="00C410B6" w:rsidRDefault="00DA3264" w:rsidP="00C410B6">
      <w:pPr>
        <w:jc w:val="both"/>
        <w:rPr>
          <w:b/>
          <w:sz w:val="28"/>
          <w:szCs w:val="28"/>
        </w:rPr>
      </w:pPr>
    </w:p>
    <w:p w:rsidR="00DA3264" w:rsidRPr="00C410B6" w:rsidRDefault="00DA3264" w:rsidP="00C410B6">
      <w:pPr>
        <w:jc w:val="center"/>
        <w:rPr>
          <w:b/>
          <w:sz w:val="28"/>
          <w:szCs w:val="28"/>
        </w:rPr>
      </w:pPr>
      <w:r w:rsidRPr="00C410B6">
        <w:rPr>
          <w:b/>
          <w:sz w:val="28"/>
          <w:szCs w:val="28"/>
        </w:rPr>
        <w:t>Čl. III</w:t>
      </w:r>
    </w:p>
    <w:p w:rsidR="00DA3264" w:rsidRPr="00C410B6" w:rsidRDefault="00DA3264" w:rsidP="00C410B6">
      <w:pPr>
        <w:jc w:val="center"/>
        <w:rPr>
          <w:b/>
          <w:sz w:val="28"/>
          <w:szCs w:val="28"/>
        </w:rPr>
      </w:pPr>
      <w:r w:rsidRPr="00C410B6">
        <w:rPr>
          <w:b/>
          <w:sz w:val="28"/>
          <w:szCs w:val="28"/>
        </w:rPr>
        <w:t>Informácie, ktoré vysvetľujú a dopĺňajú súvahu a výkaz a strát</w:t>
      </w:r>
    </w:p>
    <w:p w:rsidR="00DA3264" w:rsidRPr="00C410B6" w:rsidRDefault="00DA3264" w:rsidP="00C410B6">
      <w:pPr>
        <w:jc w:val="center"/>
        <w:rPr>
          <w:b/>
          <w:sz w:val="28"/>
          <w:szCs w:val="28"/>
        </w:rPr>
      </w:pPr>
    </w:p>
    <w:p w:rsidR="00DA3264" w:rsidRPr="00C21BDD" w:rsidRDefault="00DA3264" w:rsidP="00C410B6">
      <w:pPr>
        <w:jc w:val="center"/>
        <w:rPr>
          <w:b/>
          <w:sz w:val="24"/>
          <w:szCs w:val="24"/>
        </w:rPr>
      </w:pPr>
    </w:p>
    <w:p w:rsidR="00DA3264" w:rsidRDefault="00DA3264" w:rsidP="00C410B6">
      <w:pPr>
        <w:numPr>
          <w:ilvl w:val="0"/>
          <w:numId w:val="4"/>
        </w:numPr>
        <w:jc w:val="both"/>
        <w:rPr>
          <w:b/>
        </w:rPr>
      </w:pPr>
      <w:r>
        <w:rPr>
          <w:b/>
        </w:rPr>
        <w:t>V roku 2014 nevznikli žiadne položky nákladov alebo výnosov, ktoré majú výnimočný rozsah alebo výskyt, firma nerealizovala výnimočný predaj, ani neutrpela škody z dôvodu živelných pohrôm.</w:t>
      </w:r>
    </w:p>
    <w:p w:rsidR="00DA3264" w:rsidRDefault="00DA3264" w:rsidP="00C410B6">
      <w:pPr>
        <w:ind w:left="360"/>
        <w:jc w:val="both"/>
        <w:rPr>
          <w:b/>
        </w:rPr>
      </w:pPr>
    </w:p>
    <w:p w:rsidR="00DA3264" w:rsidRPr="00683F81" w:rsidRDefault="00DA3264" w:rsidP="00C410B6">
      <w:pPr>
        <w:numPr>
          <w:ilvl w:val="0"/>
          <w:numId w:val="4"/>
        </w:numPr>
        <w:jc w:val="both"/>
        <w:rPr>
          <w:b/>
        </w:rPr>
      </w:pPr>
      <w:r>
        <w:rPr>
          <w:b/>
        </w:rPr>
        <w:t>a) V evidencii spoločnosti nie sú vedené záväzky so zostatkovou dobou splatnosti dlhšou     ako 5 rokov.</w:t>
      </w:r>
    </w:p>
    <w:p w:rsidR="00DA3264" w:rsidRDefault="00DA3264" w:rsidP="00C410B6">
      <w:pPr>
        <w:ind w:left="720"/>
        <w:jc w:val="both"/>
        <w:rPr>
          <w:b/>
        </w:rPr>
      </w:pPr>
      <w:r>
        <w:rPr>
          <w:b/>
        </w:rPr>
        <w:t>b) Firma neeviduje zabezpečené záväzky.</w:t>
      </w:r>
    </w:p>
    <w:p w:rsidR="00DA3264" w:rsidRDefault="00DA3264" w:rsidP="00C410B6">
      <w:pPr>
        <w:ind w:left="720"/>
        <w:jc w:val="both"/>
        <w:rPr>
          <w:b/>
        </w:rPr>
      </w:pPr>
    </w:p>
    <w:p w:rsidR="00DA3264" w:rsidRDefault="00DA3264" w:rsidP="00C410B6">
      <w:pPr>
        <w:numPr>
          <w:ilvl w:val="0"/>
          <w:numId w:val="4"/>
        </w:numPr>
        <w:jc w:val="both"/>
        <w:rPr>
          <w:b/>
        </w:rPr>
      </w:pPr>
      <w:r>
        <w:rPr>
          <w:b/>
        </w:rPr>
        <w:t>Spoločnosť v roku 2014 nenadobudla vlastné akcie a k 31. 12. 2014 nemá žiadne vlastné akcie v držbe.</w:t>
      </w:r>
    </w:p>
    <w:p w:rsidR="00DA3264" w:rsidRDefault="00DA3264" w:rsidP="00C410B6">
      <w:pPr>
        <w:jc w:val="both"/>
        <w:rPr>
          <w:b/>
        </w:rPr>
      </w:pPr>
    </w:p>
    <w:p w:rsidR="00DA3264" w:rsidRPr="004746DF" w:rsidRDefault="00DA3264" w:rsidP="00C410B6">
      <w:pPr>
        <w:numPr>
          <w:ilvl w:val="0"/>
          <w:numId w:val="4"/>
        </w:numPr>
        <w:jc w:val="both"/>
        <w:rPr>
          <w:b/>
        </w:rPr>
      </w:pPr>
      <w:r>
        <w:rPr>
          <w:b/>
        </w:rPr>
        <w:t>a) Členom štatutárneho orgánu, dozorného orgánu ani iného orgánu účtovnej jednotky neboli poskytnuté žiadne záruky ani zabezpečenia.</w:t>
      </w:r>
    </w:p>
    <w:p w:rsidR="00DA3264" w:rsidRDefault="00DA3264" w:rsidP="00C410B6">
      <w:pPr>
        <w:ind w:left="720"/>
        <w:jc w:val="both"/>
        <w:rPr>
          <w:b/>
        </w:rPr>
      </w:pPr>
      <w:r>
        <w:rPr>
          <w:b/>
        </w:rPr>
        <w:t>b) Členom štatutárneho orgánu, dozorného orgánu ani iného orgánu účtovnej jednotky neboli poskytnuté žiadne pôžičky, ani vypôžičky a to ani v peňažnej ani v naturálnej forme, ani im neboli žiadne pôžičky odpustené, prípadne odpísané.</w:t>
      </w:r>
    </w:p>
    <w:p w:rsidR="00DA3264" w:rsidRDefault="00DA3264" w:rsidP="00C410B6">
      <w:pPr>
        <w:ind w:left="720"/>
        <w:jc w:val="both"/>
        <w:rPr>
          <w:b/>
        </w:rPr>
      </w:pPr>
      <w:r>
        <w:rPr>
          <w:b/>
        </w:rPr>
        <w:t>c) –</w:t>
      </w:r>
    </w:p>
    <w:p w:rsidR="00DA3264" w:rsidRDefault="00DA3264" w:rsidP="00C410B6">
      <w:pPr>
        <w:ind w:left="720"/>
        <w:jc w:val="both"/>
        <w:rPr>
          <w:b/>
        </w:rPr>
      </w:pPr>
      <w:r>
        <w:rPr>
          <w:b/>
        </w:rPr>
        <w:t>d) Na súkromné účely členmi štatutárneho orgánu, dozorného orgánu a iného orgánu účtovnej jednotky neboli použité žiadne finančné prostriedky ani iné plnenia.</w:t>
      </w:r>
    </w:p>
    <w:p w:rsidR="00DA3264" w:rsidRDefault="00DA3264" w:rsidP="00C410B6">
      <w:pPr>
        <w:ind w:left="720"/>
        <w:jc w:val="both"/>
        <w:rPr>
          <w:b/>
        </w:rPr>
      </w:pPr>
    </w:p>
    <w:p w:rsidR="00DA3264" w:rsidRDefault="00DA3264" w:rsidP="00C410B6">
      <w:pPr>
        <w:ind w:left="720"/>
        <w:jc w:val="both"/>
        <w:rPr>
          <w:b/>
        </w:rPr>
      </w:pPr>
    </w:p>
    <w:p w:rsidR="00DA3264" w:rsidRDefault="00DA3264" w:rsidP="00C410B6">
      <w:pPr>
        <w:numPr>
          <w:ilvl w:val="0"/>
          <w:numId w:val="4"/>
        </w:numPr>
        <w:jc w:val="both"/>
        <w:rPr>
          <w:b/>
        </w:rPr>
      </w:pPr>
      <w:r>
        <w:rPr>
          <w:b/>
        </w:rPr>
        <w:t>a) Firma v podsúvahovej evidencii nevykazuje žiadne finančné povinnosti. Firma nemá uzatvorené žiadne zmluvy o operatívnom prenájme, poskytnutí úveru alebo pôžičky, licenčné a koncesionárske zmluvy a pod.</w:t>
      </w:r>
    </w:p>
    <w:p w:rsidR="00DA3264" w:rsidRDefault="00DA3264" w:rsidP="00C410B6">
      <w:pPr>
        <w:ind w:left="720"/>
        <w:jc w:val="both"/>
        <w:rPr>
          <w:b/>
        </w:rPr>
      </w:pPr>
      <w:r>
        <w:rPr>
          <w:b/>
        </w:rPr>
        <w:t>b) Spoločnosť neeviduje žiadne podmienené záväzky.</w:t>
      </w:r>
    </w:p>
    <w:p w:rsidR="00DA3264" w:rsidRDefault="00DA3264" w:rsidP="00C410B6">
      <w:pPr>
        <w:ind w:left="720"/>
        <w:jc w:val="both"/>
        <w:rPr>
          <w:b/>
        </w:rPr>
      </w:pPr>
      <w:r>
        <w:rPr>
          <w:b/>
        </w:rPr>
        <w:t xml:space="preserve">c) </w:t>
      </w:r>
    </w:p>
    <w:p w:rsidR="00DA3264" w:rsidRDefault="00DA3264" w:rsidP="00C410B6">
      <w:pPr>
        <w:ind w:left="720"/>
        <w:jc w:val="both"/>
        <w:rPr>
          <w:b/>
        </w:rPr>
      </w:pPr>
      <w:r>
        <w:rPr>
          <w:b/>
        </w:rPr>
        <w:t>d) ---</w:t>
      </w:r>
    </w:p>
    <w:p w:rsidR="00DA3264" w:rsidRDefault="00DA3264" w:rsidP="00C410B6">
      <w:pPr>
        <w:ind w:left="720"/>
        <w:jc w:val="both"/>
        <w:rPr>
          <w:b/>
        </w:rPr>
      </w:pPr>
      <w:r>
        <w:rPr>
          <w:b/>
        </w:rPr>
        <w:t>e) Účtovná jednotka nemá povinnosť prispievať zamestnancom do dôchodkových programov. Z tohto dôvodu neeviduje žiadne povinnosti vyplývajúce jej z tejto skutočnosti.</w:t>
      </w:r>
    </w:p>
    <w:p w:rsidR="00DA3264" w:rsidRDefault="00DA3264" w:rsidP="00C410B6">
      <w:pPr>
        <w:ind w:left="720"/>
        <w:jc w:val="both"/>
        <w:rPr>
          <w:b/>
        </w:rPr>
      </w:pPr>
    </w:p>
    <w:p w:rsidR="00DA3264" w:rsidRDefault="00DA3264" w:rsidP="00C410B6">
      <w:pPr>
        <w:ind w:left="720"/>
        <w:jc w:val="both"/>
        <w:rPr>
          <w:b/>
        </w:rPr>
      </w:pPr>
    </w:p>
    <w:p w:rsidR="00DA3264" w:rsidRDefault="00DA3264" w:rsidP="00C410B6">
      <w:pPr>
        <w:ind w:left="720"/>
        <w:jc w:val="both"/>
        <w:rPr>
          <w:b/>
        </w:rPr>
      </w:pPr>
    </w:p>
    <w:p w:rsidR="00DA3264" w:rsidRDefault="00DA3264" w:rsidP="00C410B6">
      <w:pPr>
        <w:ind w:left="720"/>
        <w:jc w:val="both"/>
        <w:rPr>
          <w:b/>
        </w:rPr>
      </w:pPr>
    </w:p>
    <w:p w:rsidR="00DA3264" w:rsidRDefault="00DA3264" w:rsidP="00C410B6">
      <w:pPr>
        <w:ind w:left="720"/>
        <w:jc w:val="both"/>
        <w:rPr>
          <w:b/>
        </w:rPr>
      </w:pPr>
    </w:p>
    <w:p w:rsidR="00DA3264" w:rsidRDefault="00DA3264" w:rsidP="00C410B6">
      <w:pPr>
        <w:ind w:left="720"/>
        <w:jc w:val="both"/>
        <w:rPr>
          <w:b/>
        </w:rPr>
      </w:pPr>
    </w:p>
    <w:p w:rsidR="00DA3264" w:rsidRDefault="00DA3264">
      <w:bookmarkStart w:id="0" w:name="_GoBack"/>
      <w:bookmarkEnd w:id="0"/>
    </w:p>
    <w:sectPr w:rsidR="00DA3264" w:rsidSect="00AD1DB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0014ED"/>
    <w:multiLevelType w:val="hybridMultilevel"/>
    <w:tmpl w:val="A33A86C6"/>
    <w:lvl w:ilvl="0" w:tplc="041B0011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2DEF71BA"/>
    <w:multiLevelType w:val="hybridMultilevel"/>
    <w:tmpl w:val="2E9444C4"/>
    <w:lvl w:ilvl="0" w:tplc="041B0011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38A26D9A"/>
    <w:multiLevelType w:val="hybridMultilevel"/>
    <w:tmpl w:val="059462CA"/>
    <w:lvl w:ilvl="0" w:tplc="041B0017">
      <w:start w:val="1"/>
      <w:numFmt w:val="lowerLetter"/>
      <w:lvlText w:val="%1)"/>
      <w:lvlJc w:val="left"/>
      <w:pPr>
        <w:ind w:left="108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3">
    <w:nsid w:val="7B292559"/>
    <w:multiLevelType w:val="hybridMultilevel"/>
    <w:tmpl w:val="26E6D15E"/>
    <w:lvl w:ilvl="0" w:tplc="041B0011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"/>
  </w:num>
  <w:num w:numId="2">
    <w:abstractNumId w:val="3"/>
  </w:num>
  <w:num w:numId="3">
    <w:abstractNumId w:val="2"/>
  </w:num>
  <w:num w:numId="4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7C12CC"/>
    <w:rsid w:val="00022081"/>
    <w:rsid w:val="000D7A2F"/>
    <w:rsid w:val="004746DF"/>
    <w:rsid w:val="005520D6"/>
    <w:rsid w:val="005736AE"/>
    <w:rsid w:val="00683F81"/>
    <w:rsid w:val="006E5D5D"/>
    <w:rsid w:val="0070775C"/>
    <w:rsid w:val="007C12CC"/>
    <w:rsid w:val="00954379"/>
    <w:rsid w:val="00AB0751"/>
    <w:rsid w:val="00AD1DBE"/>
    <w:rsid w:val="00BF7302"/>
    <w:rsid w:val="00C21BDD"/>
    <w:rsid w:val="00C410B6"/>
    <w:rsid w:val="00CC1495"/>
    <w:rsid w:val="00DA3264"/>
    <w:rsid w:val="00EC7524"/>
    <w:rsid w:val="00FC606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410B6"/>
    <w:rPr>
      <w:rFonts w:ascii="Times New Roman" w:eastAsia="Times New Roman" w:hAnsi="Times New Roman"/>
      <w:sz w:val="20"/>
      <w:szCs w:val="20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99"/>
    <w:qFormat/>
    <w:rsid w:val="00C410B6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4</TotalTime>
  <Pages>2</Pages>
  <Words>608</Words>
  <Characters>3467</Characters>
  <Application>Microsoft Office Outlook</Application>
  <DocSecurity>0</DocSecurity>
  <Lines>0</Lines>
  <Paragraphs>0</Paragraphs>
  <ScaleCrop>false</ScaleCrop>
  <Company>ATC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– 01               IČO: 3 6 3 8 5 0 4 2               DIČ: 2 0 2 0 1 3 4 8 2 0</dc:title>
  <dc:subject/>
  <dc:creator>Štefan</dc:creator>
  <cp:keywords/>
  <dc:description/>
  <cp:lastModifiedBy>PC</cp:lastModifiedBy>
  <cp:revision>2</cp:revision>
  <dcterms:created xsi:type="dcterms:W3CDTF">2015-06-29T18:35:00Z</dcterms:created>
  <dcterms:modified xsi:type="dcterms:W3CDTF">2015-06-29T18:35:00Z</dcterms:modified>
</cp:coreProperties>
</file>