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78D" w:rsidRPr="003E7910" w:rsidRDefault="00DA178D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zostavenej k </w:t>
      </w:r>
      <w:r>
        <w:rPr>
          <w:rFonts w:cs="Arial"/>
          <w:b/>
          <w:sz w:val="28"/>
          <w:szCs w:val="28"/>
        </w:rPr>
        <w:t>31.12.2014</w:t>
      </w:r>
    </w:p>
    <w:p w:rsidR="00DA178D" w:rsidRPr="003E7910" w:rsidRDefault="00DA178D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DA178D" w:rsidRPr="003E7910" w:rsidRDefault="00DA178D" w:rsidP="00A5552F">
      <w:pPr>
        <w:rPr>
          <w:rFonts w:cs="Arial"/>
          <w:szCs w:val="22"/>
        </w:rPr>
      </w:pPr>
    </w:p>
    <w:p w:rsidR="00DA178D" w:rsidRPr="003E7910" w:rsidRDefault="00DA178D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DA178D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</w:tcPr>
          <w:p w:rsidR="00DA178D" w:rsidRPr="003E7910" w:rsidRDefault="00DA178D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DA178D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8D" w:rsidRPr="003E7910" w:rsidRDefault="00DA178D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8D" w:rsidRPr="003E7910" w:rsidRDefault="00DA178D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Eberl Slovakia s. r. o.</w:t>
            </w:r>
          </w:p>
        </w:tc>
      </w:tr>
      <w:tr w:rsidR="00DA178D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8D" w:rsidRPr="003E7910" w:rsidRDefault="00DA178D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8D" w:rsidRPr="003E7910" w:rsidRDefault="00DA178D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Bernolákova 32, Topoľčany</w:t>
            </w:r>
          </w:p>
        </w:tc>
      </w:tr>
      <w:tr w:rsidR="00DA178D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8D" w:rsidRPr="003E7910" w:rsidRDefault="00DA178D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8D" w:rsidRPr="003E7910" w:rsidRDefault="00DA178D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46230092          DIČ:  2023312819</w:t>
            </w:r>
          </w:p>
        </w:tc>
      </w:tr>
      <w:tr w:rsidR="00DA178D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8D" w:rsidRPr="003E7910" w:rsidRDefault="00DA178D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8D" w:rsidRPr="003E7910" w:rsidRDefault="00DA178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14. 07. 2011</w:t>
            </w:r>
          </w:p>
        </w:tc>
      </w:tr>
      <w:tr w:rsidR="00DA178D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A178D" w:rsidRPr="003E7910" w:rsidRDefault="00DA178D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A178D" w:rsidRPr="003E7910" w:rsidRDefault="00DA178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14. 07. 2011</w:t>
            </w:r>
          </w:p>
        </w:tc>
      </w:tr>
    </w:tbl>
    <w:p w:rsidR="00DA178D" w:rsidRPr="003E7910" w:rsidRDefault="00DA178D" w:rsidP="007B0660">
      <w:pPr>
        <w:jc w:val="both"/>
        <w:rPr>
          <w:rFonts w:cs="Arial"/>
          <w:b/>
          <w:bCs/>
          <w:szCs w:val="22"/>
        </w:rPr>
      </w:pPr>
    </w:p>
    <w:p w:rsidR="00DA178D" w:rsidRDefault="00DA178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DA178D" w:rsidRPr="003E7910" w:rsidRDefault="00DA178D" w:rsidP="007B0660">
      <w:pPr>
        <w:jc w:val="both"/>
        <w:rPr>
          <w:rFonts w:cs="Arial"/>
          <w:szCs w:val="22"/>
        </w:rPr>
      </w:pPr>
    </w:p>
    <w:p w:rsidR="00DA178D" w:rsidRPr="003E7910" w:rsidRDefault="00DA178D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DA178D" w:rsidRPr="003E7910" w:rsidRDefault="00DA178D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4"/>
        <w:gridCol w:w="2873"/>
      </w:tblGrid>
      <w:tr w:rsidR="00DA178D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E7910" w:rsidRDefault="00DA178D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E7910" w:rsidRDefault="00DA178D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E7910" w:rsidRDefault="00DA178D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DA178D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E7910" w:rsidRDefault="00DA178D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A178D" w:rsidRPr="003E7910" w:rsidRDefault="00DA178D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DA178D" w:rsidRPr="003E7910" w:rsidRDefault="00DA178D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DA178D" w:rsidRPr="003E7910" w:rsidRDefault="00DA178D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DA178D" w:rsidRPr="003E7910" w:rsidRDefault="00DA178D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DA178D" w:rsidRPr="003E7910" w:rsidRDefault="00DA178D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E7910" w:rsidRDefault="00DA178D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E7910" w:rsidRDefault="00DA178D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DA178D" w:rsidRPr="003E7910" w:rsidRDefault="00DA178D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DA178D" w:rsidRPr="003E7910" w:rsidRDefault="00DA178D" w:rsidP="003E7910">
      <w:pPr>
        <w:pStyle w:val="Title"/>
        <w:spacing w:before="0" w:beforeAutospacing="0" w:after="0"/>
        <w:jc w:val="left"/>
        <w:rPr>
          <w:szCs w:val="22"/>
        </w:rPr>
      </w:pPr>
    </w:p>
    <w:p w:rsidR="00DA178D" w:rsidRPr="003E7910" w:rsidRDefault="00DA178D" w:rsidP="007B0660">
      <w:pPr>
        <w:jc w:val="both"/>
        <w:rPr>
          <w:rFonts w:cs="Arial"/>
          <w:szCs w:val="22"/>
        </w:rPr>
      </w:pP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DA178D" w:rsidRPr="004534D4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DA178D" w:rsidRPr="003E7910" w:rsidRDefault="00DA178D" w:rsidP="007B0660">
      <w:pPr>
        <w:ind w:right="-468"/>
        <w:jc w:val="both"/>
        <w:rPr>
          <w:rFonts w:cs="Arial"/>
          <w:b/>
          <w:szCs w:val="22"/>
        </w:rPr>
      </w:pPr>
    </w:p>
    <w:p w:rsidR="00DA178D" w:rsidRPr="003E7910" w:rsidRDefault="00DA178D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0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DA178D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DA178D" w:rsidRPr="003E7910" w:rsidRDefault="00DA178D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DA178D" w:rsidRPr="003E7910" w:rsidRDefault="00DA178D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DA178D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</w:tcPr>
          <w:p w:rsidR="00DA178D" w:rsidRPr="003E7910" w:rsidRDefault="00DA178D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DA178D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A178D" w:rsidRPr="003E7910" w:rsidRDefault="00DA178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78D" w:rsidRPr="003E7910" w:rsidRDefault="00DA178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8D" w:rsidRPr="003E7910" w:rsidRDefault="00DA178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8D" w:rsidRPr="003E7910" w:rsidRDefault="00DA178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</w:tr>
      <w:tr w:rsidR="00DA178D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8D" w:rsidRPr="003E7910" w:rsidRDefault="00DA178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8D" w:rsidRPr="003E7910" w:rsidRDefault="00DA178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8D" w:rsidRPr="003E7910" w:rsidRDefault="00DA178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8D" w:rsidRPr="003E7910" w:rsidRDefault="00DA178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8D" w:rsidRPr="003E7910" w:rsidRDefault="00DA178D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78D" w:rsidRPr="003E7910" w:rsidRDefault="00DA178D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</w:tr>
      <w:tr w:rsidR="00DA178D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8D" w:rsidRPr="003E7910" w:rsidRDefault="00DA178D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8D" w:rsidRPr="003E7910" w:rsidRDefault="00DA178D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8D" w:rsidRPr="003E7910" w:rsidRDefault="00DA178D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178D" w:rsidRPr="003E7910" w:rsidRDefault="00DA178D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A178D" w:rsidRPr="003E7910" w:rsidRDefault="00DA178D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DA178D" w:rsidRPr="003E7910" w:rsidRDefault="00DA178D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</w:tr>
      <w:tr w:rsidR="00DA178D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Thomas Eberl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</w:tr>
      <w:tr w:rsidR="00DA178D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 w:rsidP="00841190">
            <w:pPr>
              <w:rPr>
                <w:sz w:val="20"/>
                <w:szCs w:val="20"/>
              </w:rPr>
            </w:pPr>
          </w:p>
        </w:tc>
      </w:tr>
      <w:tr w:rsidR="00DA178D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</w:tr>
      <w:tr w:rsidR="00DA178D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</w:tr>
      <w:tr w:rsidR="00DA178D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A178D" w:rsidRPr="003E7910" w:rsidRDefault="00DA178D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A178D" w:rsidRPr="003E7910" w:rsidRDefault="00DA178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DA178D" w:rsidRPr="003E7910" w:rsidRDefault="00DA178D">
            <w:pPr>
              <w:rPr>
                <w:sz w:val="20"/>
                <w:szCs w:val="20"/>
              </w:rPr>
            </w:pPr>
          </w:p>
        </w:tc>
      </w:tr>
    </w:tbl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</w:p>
    <w:p w:rsidR="00DA178D" w:rsidRPr="003E7910" w:rsidRDefault="00DA178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DA178D" w:rsidRPr="005611A8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DA178D" w:rsidRPr="003E7910" w:rsidRDefault="00DA178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DA178D" w:rsidRPr="003E7910" w:rsidRDefault="00DA178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DA178D" w:rsidRPr="003E7910" w:rsidRDefault="00DA178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DA178D" w:rsidRPr="003E7910" w:rsidRDefault="00DA178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DA178D" w:rsidRPr="003E7910" w:rsidRDefault="00DA178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DA178D" w:rsidRPr="003E7910" w:rsidRDefault="00DA178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DA178D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DA178D" w:rsidRPr="003E7910" w:rsidRDefault="00DA178D" w:rsidP="007B0660">
      <w:pPr>
        <w:ind w:right="-468"/>
        <w:jc w:val="both"/>
        <w:rPr>
          <w:rFonts w:cs="Arial"/>
          <w:b/>
          <w:bCs/>
          <w:szCs w:val="22"/>
        </w:rPr>
      </w:pPr>
    </w:p>
    <w:p w:rsidR="00DA178D" w:rsidRPr="003E7910" w:rsidRDefault="00DA178D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DA178D" w:rsidRPr="003E7910" w:rsidRDefault="00DA178D" w:rsidP="007B0660">
      <w:pPr>
        <w:jc w:val="both"/>
        <w:rPr>
          <w:rFonts w:cs="Arial"/>
          <w:szCs w:val="22"/>
        </w:rPr>
      </w:pPr>
    </w:p>
    <w:p w:rsidR="00DA178D" w:rsidRPr="003E7910" w:rsidRDefault="00DA178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DA178D" w:rsidRPr="003E7910" w:rsidRDefault="00DA178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DA178D" w:rsidRPr="003E7910" w:rsidRDefault="00DA178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DA178D" w:rsidRPr="003E7910" w:rsidRDefault="00DA178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DA178D" w:rsidRPr="003E7910" w:rsidRDefault="00DA178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DA178D" w:rsidRPr="003E7910" w:rsidRDefault="00DA178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DA178D" w:rsidRPr="003E7910" w:rsidRDefault="00DA178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DA178D" w:rsidRPr="003E7910" w:rsidRDefault="00DA178D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DA178D" w:rsidRPr="003E7910" w:rsidRDefault="00DA178D" w:rsidP="007B0660">
      <w:pPr>
        <w:jc w:val="both"/>
        <w:rPr>
          <w:rFonts w:cs="Arial"/>
          <w:szCs w:val="22"/>
        </w:rPr>
      </w:pPr>
    </w:p>
    <w:p w:rsidR="00DA178D" w:rsidRPr="003E7910" w:rsidRDefault="00DA178D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DA178D" w:rsidRPr="003E7910" w:rsidRDefault="00DA178D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DA178D" w:rsidRPr="003E7910" w:rsidRDefault="00DA178D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DA178D" w:rsidRPr="003E7910" w:rsidRDefault="00DA178D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DA178D" w:rsidRPr="003E7910" w:rsidRDefault="00DA178D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DA178D" w:rsidRPr="003E7910" w:rsidRDefault="00DA178D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DA178D" w:rsidRPr="003E7910" w:rsidRDefault="00DA178D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DA178D" w:rsidRPr="003E7910" w:rsidRDefault="00DA178D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DA178D" w:rsidRPr="003E7910" w:rsidRDefault="00DA178D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DA178D" w:rsidRDefault="00DA178D" w:rsidP="00A5552F"/>
    <w:p w:rsidR="00DA178D" w:rsidRPr="003F477D" w:rsidRDefault="00DA178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DA178D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DA178D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DA178D" w:rsidRPr="003F477D" w:rsidRDefault="00DA178D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DA178D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DA178D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A178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DA178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A178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DA178D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DA178D" w:rsidRPr="003F477D" w:rsidRDefault="00DA178D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DA178D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DA178D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DA178D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DA178D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A178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DA178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A178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DA178D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DA178D" w:rsidRDefault="00DA178D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DA178D" w:rsidRPr="009F39E7" w:rsidRDefault="00DA178D" w:rsidP="009F39E7"/>
    <w:p w:rsidR="00DA178D" w:rsidRPr="003F477D" w:rsidRDefault="00DA178D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8"/>
        <w:gridCol w:w="2762"/>
      </w:tblGrid>
      <w:tr w:rsidR="00DA178D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DA178D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Pr="009F39E7" w:rsidRDefault="00DA178D" w:rsidP="009F39E7"/>
    <w:p w:rsidR="00DA178D" w:rsidRPr="003F477D" w:rsidRDefault="00DA178D" w:rsidP="003F477D"/>
    <w:p w:rsidR="00DA178D" w:rsidRPr="003F477D" w:rsidRDefault="00DA178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DA178D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DA178D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DA178D" w:rsidRPr="003F477D" w:rsidRDefault="00DA178D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DA178D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DA178D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DA178D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DA178D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DA178D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DA178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5"/>
        <w:gridCol w:w="3045"/>
      </w:tblGrid>
      <w:tr w:rsidR="00DA178D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DA178D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Default="00DA178D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DA178D" w:rsidRPr="009F39E7" w:rsidRDefault="00DA178D" w:rsidP="009F39E7">
      <w:pPr>
        <w:spacing w:after="0"/>
      </w:pPr>
    </w:p>
    <w:p w:rsidR="00DA178D" w:rsidRPr="003F477D" w:rsidRDefault="00DA178D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DA178D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DA178D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3704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3704">
            <w:pPr>
              <w:pStyle w:val="TopHeader"/>
            </w:pPr>
            <w:r w:rsidRPr="003F477D">
              <w:t>Poskyt-nuté pred-davky na </w:t>
            </w:r>
          </w:p>
          <w:p w:rsidR="00DA178D" w:rsidRPr="003F477D" w:rsidRDefault="00DA178D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Spolu</w:t>
            </w:r>
          </w:p>
        </w:tc>
      </w:tr>
      <w:tr w:rsidR="00DA178D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DA178D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A178D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A178D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DA178D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DA178D" w:rsidRPr="003F477D" w:rsidRDefault="00DA178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DA178D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DA178D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</w:pPr>
            <w:r w:rsidRPr="003F477D">
              <w:t>Poskyt-nuté pred-davky na </w:t>
            </w:r>
          </w:p>
          <w:p w:rsidR="00DA178D" w:rsidRPr="003F477D" w:rsidRDefault="00DA178D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</w:pPr>
            <w:r w:rsidRPr="003F477D">
              <w:t>Spolu</w:t>
            </w:r>
          </w:p>
        </w:tc>
      </w:tr>
      <w:tr w:rsidR="00DA178D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DA178D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A178D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A178D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DA178D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DA178D" w:rsidRPr="003F477D" w:rsidRDefault="00DA178D" w:rsidP="003F477D">
      <w:pPr>
        <w:spacing w:after="0" w:line="240" w:lineRule="auto"/>
        <w:rPr>
          <w:szCs w:val="22"/>
        </w:rPr>
      </w:pPr>
    </w:p>
    <w:p w:rsidR="00DA178D" w:rsidRPr="003F477D" w:rsidRDefault="00DA178D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6"/>
        <w:gridCol w:w="2904"/>
      </w:tblGrid>
      <w:tr w:rsidR="00DA178D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DA178D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2"/>
        <w:gridCol w:w="1123"/>
        <w:gridCol w:w="1701"/>
        <w:gridCol w:w="1452"/>
        <w:gridCol w:w="1667"/>
        <w:gridCol w:w="1345"/>
      </w:tblGrid>
      <w:tr w:rsidR="00DA178D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DA178D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Podiel ÚJ na ZI</w:t>
            </w:r>
          </w:p>
          <w:p w:rsidR="00DA178D" w:rsidRPr="003F477D" w:rsidRDefault="00DA178D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DA178D" w:rsidRPr="003F477D" w:rsidRDefault="00DA178D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109E2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DA178D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DA178D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Default="00DA178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DA178D" w:rsidRDefault="00DA178D" w:rsidP="003F477D"/>
    <w:p w:rsidR="00DA178D" w:rsidRPr="003F477D" w:rsidRDefault="00DA178D" w:rsidP="003F477D"/>
    <w:p w:rsidR="00DA178D" w:rsidRPr="003F477D" w:rsidRDefault="00DA178D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DA178D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3F13FB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Vyradenie dlhového CP z účtovníctva </w:t>
            </w:r>
          </w:p>
          <w:p w:rsidR="00DA178D" w:rsidRPr="003F477D" w:rsidRDefault="00DA178D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DA178D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DA178D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DA178D" w:rsidRPr="003F477D" w:rsidRDefault="00DA178D" w:rsidP="0000458C">
      <w:pPr>
        <w:spacing w:after="120" w:line="240" w:lineRule="auto"/>
        <w:rPr>
          <w:szCs w:val="22"/>
        </w:rPr>
      </w:pPr>
    </w:p>
    <w:p w:rsidR="00DA178D" w:rsidRPr="003F477D" w:rsidRDefault="00DA178D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6"/>
        <w:gridCol w:w="1457"/>
        <w:gridCol w:w="1140"/>
        <w:gridCol w:w="1110"/>
        <w:gridCol w:w="1523"/>
        <w:gridCol w:w="1204"/>
      </w:tblGrid>
      <w:tr w:rsidR="00DA178D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DA178D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DA178D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DA178D" w:rsidRPr="003F477D" w:rsidRDefault="00DA178D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DA178D" w:rsidRPr="003F477D" w:rsidRDefault="00DA178D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7"/>
        <w:gridCol w:w="1407"/>
        <w:gridCol w:w="992"/>
        <w:gridCol w:w="1701"/>
        <w:gridCol w:w="1569"/>
        <w:gridCol w:w="1194"/>
      </w:tblGrid>
      <w:tr w:rsidR="00DA178D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DA178D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Tvorba </w:t>
            </w:r>
          </w:p>
          <w:p w:rsidR="00DA178D" w:rsidRPr="003F477D" w:rsidRDefault="00DA178D" w:rsidP="0003344F">
            <w:pPr>
              <w:pStyle w:val="TopHeader"/>
            </w:pPr>
            <w:r w:rsidRPr="003F477D">
              <w:t>OP</w:t>
            </w:r>
          </w:p>
          <w:p w:rsidR="00DA178D" w:rsidRPr="003F477D" w:rsidRDefault="00DA178D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DA178D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4"/>
        <w:gridCol w:w="2196"/>
      </w:tblGrid>
      <w:tr w:rsidR="00DA178D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Hodnota</w:t>
            </w:r>
          </w:p>
        </w:tc>
      </w:tr>
      <w:tr w:rsidR="00DA178D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Pr="003F477D" w:rsidRDefault="00DA178D" w:rsidP="0003344F">
      <w:pPr>
        <w:pStyle w:val="Title"/>
        <w:spacing w:before="0" w:beforeAutospacing="0" w:after="0"/>
        <w:jc w:val="both"/>
        <w:rPr>
          <w:szCs w:val="22"/>
        </w:rPr>
      </w:pPr>
    </w:p>
    <w:p w:rsidR="00DA178D" w:rsidRPr="003F477D" w:rsidRDefault="00DA178D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4"/>
        <w:gridCol w:w="2196"/>
      </w:tblGrid>
      <w:tr w:rsidR="00DA178D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DA178D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Default="00DA178D" w:rsidP="0003344F">
      <w:pPr>
        <w:pStyle w:val="Title"/>
        <w:spacing w:before="0" w:beforeAutospacing="0" w:after="0"/>
        <w:jc w:val="left"/>
        <w:rPr>
          <w:szCs w:val="22"/>
        </w:rPr>
      </w:pPr>
    </w:p>
    <w:p w:rsidR="00DA178D" w:rsidRPr="003F477D" w:rsidRDefault="00DA178D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5"/>
        <w:gridCol w:w="1701"/>
        <w:gridCol w:w="2160"/>
        <w:gridCol w:w="2200"/>
      </w:tblGrid>
      <w:tr w:rsidR="00DA178D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DA178D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DA178D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09"/>
        <w:gridCol w:w="2800"/>
      </w:tblGrid>
      <w:tr w:rsidR="00DA178D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DA178D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DA178D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3"/>
        <w:gridCol w:w="1843"/>
        <w:gridCol w:w="2658"/>
      </w:tblGrid>
      <w:tr w:rsidR="00DA178D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DA178D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DA178D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Pr="003F477D" w:rsidRDefault="00DA178D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DA178D" w:rsidRPr="003F477D" w:rsidRDefault="00DA178D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0"/>
        <w:gridCol w:w="2409"/>
        <w:gridCol w:w="2517"/>
      </w:tblGrid>
      <w:tr w:rsidR="00DA178D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DA178D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DA178D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4"/>
        <w:gridCol w:w="1275"/>
        <w:gridCol w:w="1219"/>
        <w:gridCol w:w="1693"/>
        <w:gridCol w:w="1663"/>
        <w:gridCol w:w="1306"/>
      </w:tblGrid>
      <w:tr w:rsidR="00DA178D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DA178D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Tvorba</w:t>
            </w:r>
          </w:p>
          <w:p w:rsidR="00DA178D" w:rsidRPr="003F477D" w:rsidRDefault="00DA178D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DA178D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DA178D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DA178D" w:rsidRPr="003F477D" w:rsidRDefault="00DA178D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DA178D" w:rsidRPr="003F477D" w:rsidRDefault="00DA178D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08"/>
        <w:gridCol w:w="1985"/>
        <w:gridCol w:w="1843"/>
        <w:gridCol w:w="1950"/>
      </w:tblGrid>
      <w:tr w:rsidR="00DA178D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Pohľadávky spolu</w:t>
            </w:r>
          </w:p>
        </w:tc>
      </w:tr>
      <w:tr w:rsidR="00DA178D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DA178D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DA178D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18650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18650</w:t>
            </w: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</w:t>
            </w: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A178D" w:rsidRPr="003F477D" w:rsidRDefault="00DA178D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20169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20169</w:t>
            </w:r>
          </w:p>
        </w:tc>
      </w:tr>
    </w:tbl>
    <w:p w:rsidR="00DA178D" w:rsidRDefault="00DA178D" w:rsidP="0003344F">
      <w:pPr>
        <w:spacing w:after="0" w:line="240" w:lineRule="auto"/>
        <w:jc w:val="both"/>
        <w:rPr>
          <w:szCs w:val="22"/>
        </w:rPr>
      </w:pPr>
    </w:p>
    <w:p w:rsidR="00DA178D" w:rsidRPr="003F477D" w:rsidRDefault="00DA178D" w:rsidP="0003344F">
      <w:pPr>
        <w:spacing w:after="0" w:line="240" w:lineRule="auto"/>
        <w:jc w:val="both"/>
        <w:rPr>
          <w:szCs w:val="22"/>
        </w:rPr>
      </w:pPr>
    </w:p>
    <w:p w:rsidR="00DA178D" w:rsidRPr="003F477D" w:rsidRDefault="00DA178D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6"/>
        <w:gridCol w:w="2268"/>
        <w:gridCol w:w="2196"/>
      </w:tblGrid>
      <w:tr w:rsidR="00DA178D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DA178D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DA178D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Default="00DA178D" w:rsidP="00DB1EA0">
      <w:pPr>
        <w:pStyle w:val="Title"/>
        <w:spacing w:before="0" w:beforeAutospacing="0" w:after="0"/>
        <w:jc w:val="left"/>
        <w:rPr>
          <w:szCs w:val="22"/>
        </w:rPr>
      </w:pPr>
    </w:p>
    <w:p w:rsidR="00DA178D" w:rsidRPr="009F39E7" w:rsidRDefault="00DA178D" w:rsidP="009F39E7"/>
    <w:p w:rsidR="00DA178D" w:rsidRPr="003F477D" w:rsidRDefault="00DA178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DA178D" w:rsidRPr="003F477D" w:rsidRDefault="00DA178D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39"/>
        <w:gridCol w:w="2642"/>
        <w:gridCol w:w="2405"/>
      </w:tblGrid>
      <w:tr w:rsidR="00DA178D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16490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90</w:t>
            </w:r>
          </w:p>
        </w:tc>
      </w:tr>
      <w:tr w:rsidR="00DA178D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12822</w:t>
            </w:r>
          </w:p>
        </w:tc>
        <w:tc>
          <w:tcPr>
            <w:tcW w:w="2405" w:type="dxa"/>
            <w:vAlign w:val="center"/>
          </w:tcPr>
          <w:p w:rsidR="00DA178D" w:rsidRPr="003F477D" w:rsidRDefault="00DA178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38969</w:t>
            </w:r>
          </w:p>
        </w:tc>
      </w:tr>
      <w:tr w:rsidR="00DA178D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DA178D" w:rsidRPr="003F477D" w:rsidRDefault="00DA178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DA178D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DA178D" w:rsidRPr="003F477D" w:rsidRDefault="00DA178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DA178D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29312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39059</w:t>
            </w:r>
          </w:p>
        </w:tc>
      </w:tr>
    </w:tbl>
    <w:p w:rsidR="00DA178D" w:rsidRDefault="00DA178D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DA178D" w:rsidRPr="003F477D" w:rsidRDefault="00DA178D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6"/>
        <w:gridCol w:w="1463"/>
        <w:gridCol w:w="1161"/>
        <w:gridCol w:w="937"/>
        <w:gridCol w:w="1215"/>
        <w:gridCol w:w="1608"/>
      </w:tblGrid>
      <w:tr w:rsidR="00DA178D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DA178D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04DF3">
            <w:pPr>
              <w:pStyle w:val="TopHeader"/>
            </w:pPr>
            <w:r w:rsidRPr="003F477D">
              <w:t>Prírastky</w:t>
            </w:r>
          </w:p>
          <w:p w:rsidR="00DA178D" w:rsidRPr="003F477D" w:rsidRDefault="00DA178D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04DF3">
            <w:pPr>
              <w:pStyle w:val="TopHeader"/>
            </w:pPr>
            <w:r w:rsidRPr="003F477D">
              <w:t>Úbytky</w:t>
            </w:r>
          </w:p>
          <w:p w:rsidR="00DA178D" w:rsidRPr="003F477D" w:rsidRDefault="00DA178D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9C21AB" w:rsidRDefault="00DA178D" w:rsidP="00E04DF3">
            <w:pPr>
              <w:pStyle w:val="TopHeader"/>
            </w:pPr>
            <w:r w:rsidRPr="009C21AB">
              <w:t>Presuny</w:t>
            </w:r>
          </w:p>
          <w:p w:rsidR="00DA178D" w:rsidRPr="003F477D" w:rsidRDefault="00DA178D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DA178D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DA178D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DA178D" w:rsidRPr="003F477D" w:rsidRDefault="00DA178D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DA178D" w:rsidRPr="003F477D" w:rsidRDefault="00DA178D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2"/>
        <w:gridCol w:w="1437"/>
        <w:gridCol w:w="992"/>
        <w:gridCol w:w="1418"/>
        <w:gridCol w:w="1417"/>
        <w:gridCol w:w="1204"/>
      </w:tblGrid>
      <w:tr w:rsidR="00DA178D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A41E2">
            <w:pPr>
              <w:pStyle w:val="TopHeader"/>
            </w:pPr>
            <w:r w:rsidRPr="003F477D">
              <w:t>Stav OP</w:t>
            </w:r>
          </w:p>
          <w:p w:rsidR="00DA178D" w:rsidRPr="003F477D" w:rsidRDefault="00DA178D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DA178D" w:rsidRPr="003F477D" w:rsidRDefault="00DA178D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Zúčtovanie OP z dôvodu zániku opodstatne-nosti</w:t>
            </w:r>
          </w:p>
          <w:p w:rsidR="00DA178D" w:rsidRPr="003F477D" w:rsidRDefault="00DA178D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DA178D" w:rsidRPr="003F477D" w:rsidRDefault="00DA178D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DA178D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DA178D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DA178D" w:rsidRPr="003F477D" w:rsidRDefault="00DA178D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DA178D" w:rsidRPr="003F477D" w:rsidRDefault="00DA178D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2"/>
        <w:gridCol w:w="2338"/>
      </w:tblGrid>
      <w:tr w:rsidR="00DA178D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DA178D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Default="00DA178D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DA178D" w:rsidRPr="0005176E" w:rsidRDefault="00DA178D" w:rsidP="0005176E">
      <w:pPr>
        <w:spacing w:after="0"/>
      </w:pPr>
    </w:p>
    <w:p w:rsidR="00DA178D" w:rsidRPr="003F477D" w:rsidRDefault="00DA178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98"/>
        <w:gridCol w:w="1811"/>
        <w:gridCol w:w="2268"/>
        <w:gridCol w:w="1809"/>
      </w:tblGrid>
      <w:tr w:rsidR="00DA178D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Zvýšenie/ zníženie hodnoty</w:t>
            </w:r>
          </w:p>
          <w:p w:rsidR="00DA178D" w:rsidRPr="003F477D" w:rsidRDefault="00DA178D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</w:t>
            </w:r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Vplyv </w:t>
            </w:r>
          </w:p>
          <w:p w:rsidR="00DA178D" w:rsidRPr="003F477D" w:rsidRDefault="00DA178D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DA178D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DA178D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0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DA178D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Splatnosť</w:t>
            </w:r>
          </w:p>
        </w:tc>
      </w:tr>
      <w:tr w:rsidR="00DA178D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DA178D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DA178D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A178D" w:rsidRPr="003F477D" w:rsidRDefault="00DA178D" w:rsidP="0003344F">
      <w:pPr>
        <w:pStyle w:val="Title"/>
        <w:spacing w:before="0" w:beforeAutospacing="0" w:after="0"/>
        <w:jc w:val="both"/>
        <w:rPr>
          <w:szCs w:val="22"/>
        </w:rPr>
      </w:pPr>
    </w:p>
    <w:p w:rsidR="00DA178D" w:rsidRPr="003F477D" w:rsidRDefault="00DA178D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DA178D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8B38E4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14169</w:t>
            </w:r>
          </w:p>
        </w:tc>
      </w:tr>
      <w:tr w:rsidR="00DA178D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14169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8B38E4" w:rsidRDefault="00DA178D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14169</w:t>
            </w:r>
          </w:p>
        </w:tc>
      </w:tr>
    </w:tbl>
    <w:p w:rsidR="00DA178D" w:rsidRDefault="00DA178D" w:rsidP="0003344F">
      <w:pPr>
        <w:spacing w:after="0" w:line="240" w:lineRule="auto"/>
        <w:rPr>
          <w:szCs w:val="22"/>
        </w:rPr>
      </w:pPr>
    </w:p>
    <w:p w:rsidR="00DA178D" w:rsidRDefault="00DA178D" w:rsidP="0003344F">
      <w:pPr>
        <w:spacing w:after="0" w:line="240" w:lineRule="auto"/>
        <w:rPr>
          <w:szCs w:val="22"/>
        </w:rPr>
      </w:pPr>
    </w:p>
    <w:p w:rsidR="00DA178D" w:rsidRDefault="00DA178D" w:rsidP="0003344F">
      <w:pPr>
        <w:spacing w:after="0" w:line="240" w:lineRule="auto"/>
        <w:rPr>
          <w:szCs w:val="22"/>
        </w:rPr>
      </w:pPr>
    </w:p>
    <w:p w:rsidR="00DA178D" w:rsidRDefault="00DA178D" w:rsidP="0003344F">
      <w:pPr>
        <w:spacing w:after="0" w:line="240" w:lineRule="auto"/>
        <w:rPr>
          <w:szCs w:val="22"/>
        </w:rPr>
      </w:pPr>
    </w:p>
    <w:p w:rsidR="00DA178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DA178D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DA178D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DA178D" w:rsidRPr="003F477D" w:rsidRDefault="00DA178D" w:rsidP="007B2E0B">
      <w:pPr>
        <w:pStyle w:val="Title"/>
        <w:spacing w:before="0" w:beforeAutospacing="0" w:after="0"/>
        <w:jc w:val="left"/>
        <w:rPr>
          <w:szCs w:val="22"/>
        </w:rPr>
      </w:pPr>
    </w:p>
    <w:p w:rsidR="00DA178D" w:rsidRPr="003F477D" w:rsidRDefault="00DA178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19"/>
        <w:gridCol w:w="1952"/>
        <w:gridCol w:w="1024"/>
        <w:gridCol w:w="1135"/>
        <w:gridCol w:w="1133"/>
        <w:gridCol w:w="1525"/>
      </w:tblGrid>
      <w:tr w:rsidR="00DA178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DA178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A41E2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DA178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DA178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DA178D" w:rsidRPr="003F477D" w:rsidRDefault="00DA178D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19"/>
        <w:gridCol w:w="1952"/>
        <w:gridCol w:w="1024"/>
        <w:gridCol w:w="1135"/>
        <w:gridCol w:w="1133"/>
        <w:gridCol w:w="1525"/>
      </w:tblGrid>
      <w:tr w:rsidR="00DA178D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DA178D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DA178D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DA178D" w:rsidRPr="003F477D" w:rsidRDefault="00DA178D" w:rsidP="007B2E0B">
      <w:pPr>
        <w:pStyle w:val="Title"/>
        <w:spacing w:before="0" w:beforeAutospacing="0" w:after="0"/>
        <w:jc w:val="left"/>
        <w:rPr>
          <w:szCs w:val="22"/>
        </w:rPr>
      </w:pPr>
    </w:p>
    <w:p w:rsidR="00DA178D" w:rsidRPr="003F477D" w:rsidRDefault="00DA178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1"/>
        <w:gridCol w:w="2609"/>
      </w:tblGrid>
      <w:tr w:rsidR="00DA178D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DA178D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16326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D3195A" w:rsidRDefault="00DA178D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D3195A">
              <w:rPr>
                <w:b/>
                <w:szCs w:val="22"/>
              </w:rPr>
              <w:t>20661</w:t>
            </w:r>
          </w:p>
        </w:tc>
      </w:tr>
      <w:tr w:rsidR="00DA178D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16326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DA178D" w:rsidRPr="00D3195A" w:rsidRDefault="00DA178D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D3195A">
              <w:rPr>
                <w:bCs/>
                <w:szCs w:val="22"/>
              </w:rPr>
              <w:t>20661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DA178D" w:rsidRPr="003F477D" w:rsidRDefault="00DA178D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DA178D" w:rsidRPr="003F477D" w:rsidRDefault="00DA178D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0"/>
        <w:gridCol w:w="2091"/>
      </w:tblGrid>
      <w:tr w:rsidR="00DA178D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Pr="003F477D" w:rsidRDefault="00DA178D" w:rsidP="007B2E0B">
      <w:pPr>
        <w:pStyle w:val="Title"/>
        <w:spacing w:before="0" w:beforeAutospacing="0" w:after="0"/>
        <w:jc w:val="left"/>
        <w:rPr>
          <w:szCs w:val="22"/>
        </w:rPr>
      </w:pPr>
    </w:p>
    <w:p w:rsidR="00DA178D" w:rsidRPr="003F477D" w:rsidRDefault="00DA178D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DA178D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504647" w:rsidRDefault="00DA178D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19"/>
        <w:gridCol w:w="1419"/>
        <w:gridCol w:w="1419"/>
        <w:gridCol w:w="1419"/>
        <w:gridCol w:w="1419"/>
      </w:tblGrid>
      <w:tr w:rsidR="00DA178D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Splatnosť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A178D" w:rsidRPr="003F477D" w:rsidRDefault="00DA178D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DA178D" w:rsidRPr="003F477D" w:rsidRDefault="00DA178D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 časti G. písm. i) o bankových úveroch, pôžičkách a krátkodobých finančných výpomociach</w:t>
      </w: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DA178D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DA178D" w:rsidRPr="003F477D" w:rsidRDefault="00DA178D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A178D" w:rsidRPr="003F477D" w:rsidRDefault="00DA178D" w:rsidP="005E3B59">
            <w:pPr>
              <w:pStyle w:val="TopHeader"/>
            </w:pPr>
            <w:r w:rsidRPr="003F477D">
              <w:t>Suma istiny v eurách</w:t>
            </w:r>
          </w:p>
          <w:p w:rsidR="00DA178D" w:rsidRPr="003F477D" w:rsidRDefault="00DA178D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EA41E2">
            <w:pPr>
              <w:pStyle w:val="TopHeader"/>
            </w:pPr>
            <w:r w:rsidRPr="003F477D">
              <w:t>Suma istiny v príslušnej mene za bezprostred-ne predchá-dzajúce účtovné obdobie</w:t>
            </w:r>
          </w:p>
        </w:tc>
      </w:tr>
      <w:tr w:rsidR="00DA178D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DA178D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DA178D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DA178D" w:rsidRPr="003F477D" w:rsidRDefault="00DA178D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A178D" w:rsidRPr="003F477D" w:rsidRDefault="00DA178D" w:rsidP="00083A25">
            <w:pPr>
              <w:pStyle w:val="TopHeader"/>
            </w:pPr>
            <w:r w:rsidRPr="003F477D">
              <w:t>Suma istiny v eurách</w:t>
            </w:r>
          </w:p>
          <w:p w:rsidR="00DA178D" w:rsidRPr="003F477D" w:rsidRDefault="00DA178D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A178D" w:rsidRPr="003F477D" w:rsidRDefault="00DA178D" w:rsidP="00DC066D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DA178D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DA178D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DA178D" w:rsidRPr="003F477D" w:rsidRDefault="00DA178D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DA178D" w:rsidRPr="003F477D" w:rsidRDefault="00DA178D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6"/>
        <w:gridCol w:w="2202"/>
      </w:tblGrid>
      <w:tr w:rsidR="00DA178D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DA178D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DA178D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DA178D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3"/>
        <w:gridCol w:w="1682"/>
        <w:gridCol w:w="992"/>
        <w:gridCol w:w="1701"/>
        <w:gridCol w:w="958"/>
      </w:tblGrid>
      <w:tr w:rsidR="00DA178D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DA178D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vlastné imanie</w:t>
            </w:r>
          </w:p>
        </w:tc>
      </w:tr>
      <w:tr w:rsidR="00DA178D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Pr="003F477D" w:rsidRDefault="00DA178D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DA178D" w:rsidRPr="003F477D" w:rsidRDefault="00DA178D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0A0"/>
      </w:tblPr>
      <w:tblGrid>
        <w:gridCol w:w="5299"/>
        <w:gridCol w:w="1983"/>
        <w:gridCol w:w="2004"/>
      </w:tblGrid>
      <w:tr w:rsidR="00DA178D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Reálna hodnota</w:t>
            </w:r>
          </w:p>
        </w:tc>
      </w:tr>
      <w:tr w:rsidR="00DA178D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A178D" w:rsidRDefault="00DA178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DA178D" w:rsidRDefault="00DA178D" w:rsidP="006B42EC"/>
    <w:p w:rsidR="00DA178D" w:rsidRDefault="00DA178D" w:rsidP="006B42EC"/>
    <w:p w:rsidR="00DA178D" w:rsidRPr="006B42EC" w:rsidRDefault="00DA178D" w:rsidP="006B42EC"/>
    <w:p w:rsidR="00DA178D" w:rsidRPr="003F477D" w:rsidRDefault="00DA178D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DA178D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Splatnosť</w:t>
            </w:r>
          </w:p>
        </w:tc>
      </w:tr>
      <w:tr w:rsidR="00DA178D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DA178D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A178D" w:rsidRPr="003F477D" w:rsidRDefault="00DA178D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0"/>
        <w:gridCol w:w="1140"/>
        <w:gridCol w:w="1257"/>
        <w:gridCol w:w="1417"/>
        <w:gridCol w:w="1134"/>
        <w:gridCol w:w="1914"/>
      </w:tblGrid>
      <w:tr w:rsidR="00DA178D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DA178D" w:rsidRPr="003F477D" w:rsidRDefault="00DA178D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DA178D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DA178D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A178D" w:rsidRPr="003F477D" w:rsidRDefault="00DA178D" w:rsidP="006B42EC">
      <w:pPr>
        <w:spacing w:after="0" w:line="240" w:lineRule="auto"/>
        <w:rPr>
          <w:kern w:val="28"/>
          <w:szCs w:val="22"/>
        </w:rPr>
      </w:pPr>
    </w:p>
    <w:p w:rsidR="00DA178D" w:rsidRPr="003F477D" w:rsidRDefault="00DA178D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884"/>
        <w:gridCol w:w="1701"/>
        <w:gridCol w:w="1701"/>
      </w:tblGrid>
      <w:tr w:rsidR="00DA178D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78195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55872</w:t>
            </w:r>
          </w:p>
        </w:tc>
      </w:tr>
      <w:tr w:rsidR="00DA178D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8F34F2" w:rsidRDefault="00DA178D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78195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8F34F2" w:rsidRDefault="00DA178D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55872</w:t>
            </w:r>
          </w:p>
        </w:tc>
      </w:tr>
    </w:tbl>
    <w:p w:rsidR="00DA178D" w:rsidRPr="003F477D" w:rsidRDefault="00DA178D" w:rsidP="007B2E0B">
      <w:pPr>
        <w:pStyle w:val="Title"/>
        <w:spacing w:before="0" w:beforeAutospacing="0" w:after="0"/>
        <w:jc w:val="left"/>
        <w:rPr>
          <w:szCs w:val="22"/>
        </w:rPr>
      </w:pPr>
    </w:p>
    <w:p w:rsidR="00DA178D" w:rsidRPr="003F477D" w:rsidRDefault="00DA178D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4"/>
        <w:gridCol w:w="1948"/>
      </w:tblGrid>
      <w:tr w:rsidR="00DA178D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DA178D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A178D" w:rsidRPr="003F477D" w:rsidRDefault="00DA178D" w:rsidP="007B2E0B">
      <w:pPr>
        <w:pStyle w:val="Title"/>
        <w:spacing w:before="0" w:beforeAutospacing="0" w:after="0"/>
        <w:jc w:val="left"/>
        <w:rPr>
          <w:szCs w:val="22"/>
        </w:rPr>
      </w:pPr>
    </w:p>
    <w:p w:rsidR="00DA178D" w:rsidRPr="003F477D" w:rsidRDefault="00DA178D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8"/>
        <w:gridCol w:w="1664"/>
        <w:gridCol w:w="1844"/>
      </w:tblGrid>
      <w:tr w:rsidR="00DA178D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A178D" w:rsidRPr="003F477D" w:rsidRDefault="00DA178D" w:rsidP="0003344F">
      <w:pPr>
        <w:pStyle w:val="Title"/>
        <w:spacing w:before="0" w:beforeAutospacing="0" w:after="0"/>
        <w:jc w:val="left"/>
        <w:rPr>
          <w:szCs w:val="22"/>
        </w:rPr>
      </w:pPr>
    </w:p>
    <w:p w:rsidR="00DA178D" w:rsidRPr="003F477D" w:rsidRDefault="00DA178D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DA178D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8875A1">
            <w:pPr>
              <w:pStyle w:val="TopHeader"/>
            </w:pPr>
            <w:r w:rsidRPr="003F477D">
              <w:t>Bezprostredne predchádzajúce</w:t>
            </w:r>
          </w:p>
          <w:p w:rsidR="00DA178D" w:rsidRPr="003F477D" w:rsidRDefault="00DA178D" w:rsidP="008875A1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DA178D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Daň v %</w:t>
            </w:r>
          </w:p>
        </w:tc>
      </w:tr>
      <w:tr w:rsidR="00DA178D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DA178D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DA178D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9C21AB" w:rsidRDefault="00DA178D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9C21AB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9C21AB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9C21AB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9C21AB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9C21AB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9C21AB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9C21AB" w:rsidRDefault="00DA178D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9C21AB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9C21AB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9C21AB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9C21AB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9C21AB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9C21AB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DA178D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A178D" w:rsidRPr="003F477D" w:rsidRDefault="00DA178D" w:rsidP="0003344F">
      <w:pPr>
        <w:spacing w:after="0" w:line="240" w:lineRule="auto"/>
        <w:rPr>
          <w:szCs w:val="22"/>
        </w:rPr>
      </w:pPr>
    </w:p>
    <w:p w:rsidR="00DA178D" w:rsidRPr="003F477D" w:rsidRDefault="00DA178D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DA178D" w:rsidRPr="003F477D" w:rsidRDefault="00DA178D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5"/>
        <w:gridCol w:w="1427"/>
        <w:gridCol w:w="1427"/>
        <w:gridCol w:w="1427"/>
        <w:gridCol w:w="1427"/>
      </w:tblGrid>
      <w:tr w:rsidR="00DA178D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DA178D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DA178D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14169</w:t>
            </w: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DA178D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DA178D" w:rsidRPr="003F477D" w:rsidRDefault="00DA178D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DA178D" w:rsidRPr="003F477D" w:rsidRDefault="00DA178D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2"/>
        <w:gridCol w:w="1426"/>
        <w:gridCol w:w="1427"/>
        <w:gridCol w:w="1427"/>
        <w:gridCol w:w="1427"/>
        <w:gridCol w:w="1427"/>
      </w:tblGrid>
      <w:tr w:rsidR="00DA178D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A178D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DA178D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178D" w:rsidRPr="003F477D" w:rsidRDefault="00DA178D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A178D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A178D" w:rsidRPr="003F477D" w:rsidRDefault="00DA178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A178D" w:rsidRPr="003F477D" w:rsidRDefault="00DA178D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DA178D" w:rsidRPr="003F477D" w:rsidSect="006D75A3">
          <w:headerReference w:type="default" r:id="rId7"/>
          <w:footerReference w:type="default" r:id="rId8"/>
          <w:pgSz w:w="11906" w:h="16838" w:code="9"/>
          <w:pgMar w:top="1418" w:right="1418" w:bottom="1418" w:left="1418" w:header="709" w:footer="709" w:gutter="0"/>
          <w:pgNumType w:start="1"/>
          <w:cols w:space="708"/>
          <w:rtlGutter/>
          <w:docGrid w:linePitch="360"/>
        </w:sectPr>
      </w:pPr>
    </w:p>
    <w:p w:rsidR="00DA178D" w:rsidRPr="003F477D" w:rsidRDefault="00DA178D" w:rsidP="003E7910">
      <w:pPr>
        <w:spacing w:after="0" w:line="240" w:lineRule="auto"/>
        <w:rPr>
          <w:szCs w:val="22"/>
        </w:rPr>
      </w:pPr>
    </w:p>
    <w:sectPr w:rsidR="00DA178D" w:rsidRPr="003F477D" w:rsidSect="00981468">
      <w:headerReference w:type="default" r:id="rId9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78D" w:rsidRDefault="00DA178D" w:rsidP="00107589">
      <w:pPr>
        <w:spacing w:after="0" w:line="240" w:lineRule="auto"/>
      </w:pPr>
      <w:r>
        <w:separator/>
      </w:r>
    </w:p>
  </w:endnote>
  <w:endnote w:type="continuationSeparator" w:id="0">
    <w:p w:rsidR="00DA178D" w:rsidRDefault="00DA178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8D" w:rsidRPr="00981468" w:rsidRDefault="00DA178D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78D" w:rsidRDefault="00DA178D" w:rsidP="00107589">
      <w:pPr>
        <w:spacing w:after="0" w:line="240" w:lineRule="auto"/>
      </w:pPr>
      <w:r>
        <w:separator/>
      </w:r>
    </w:p>
  </w:footnote>
  <w:footnote w:type="continuationSeparator" w:id="0">
    <w:p w:rsidR="00DA178D" w:rsidRDefault="00DA178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0A0"/>
    </w:tblPr>
    <w:tblGrid>
      <w:gridCol w:w="2833"/>
      <w:gridCol w:w="6254"/>
    </w:tblGrid>
    <w:tr w:rsidR="00DA178D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DA178D" w:rsidRPr="003F477D" w:rsidRDefault="00DA178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DA178D" w:rsidRPr="003F477D" w:rsidRDefault="00DA178D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46230092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2023312819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A178D" w:rsidRPr="004268D2" w:rsidRDefault="00DA178D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8D" w:rsidRPr="004268D2" w:rsidRDefault="00DA178D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1088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5255A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1190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1F8F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6B12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1C49"/>
    <w:rsid w:val="00CD280F"/>
    <w:rsid w:val="00CF3093"/>
    <w:rsid w:val="00D031EE"/>
    <w:rsid w:val="00D055BD"/>
    <w:rsid w:val="00D102FA"/>
    <w:rsid w:val="00D210B5"/>
    <w:rsid w:val="00D21713"/>
    <w:rsid w:val="00D3195A"/>
    <w:rsid w:val="00D3362A"/>
    <w:rsid w:val="00D615E8"/>
    <w:rsid w:val="00D63D82"/>
    <w:rsid w:val="00D70FD8"/>
    <w:rsid w:val="00D9007D"/>
    <w:rsid w:val="00DA178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pPr>
      <w:spacing w:after="200" w:line="276" w:lineRule="auto"/>
    </w:pPr>
    <w:rPr>
      <w:rFonts w:cs="Times New Roman"/>
      <w:szCs w:val="36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rFonts w:cs="Times New Roman"/>
      <w:sz w:val="20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C1918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53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26</Pages>
  <Words>4614</Words>
  <Characters>26304</Characters>
  <Application>Microsoft Office Outlook</Application>
  <DocSecurity>0</DocSecurity>
  <Lines>0</Lines>
  <Paragraphs>0</Paragraphs>
  <ScaleCrop>false</ScaleCrop>
  <Company>EXALOGIC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zostavenej k 31</dc:title>
  <dc:subject/>
  <dc:creator>Matulova Silvia</dc:creator>
  <cp:keywords/>
  <dc:description/>
  <cp:lastModifiedBy>pc</cp:lastModifiedBy>
  <cp:revision>4</cp:revision>
  <cp:lastPrinted>2015-01-27T14:36:00Z</cp:lastPrinted>
  <dcterms:created xsi:type="dcterms:W3CDTF">2015-06-29T19:13:00Z</dcterms:created>
  <dcterms:modified xsi:type="dcterms:W3CDTF">2015-06-29T19:16:00Z</dcterms:modified>
</cp:coreProperties>
</file>