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95" w:rsidRPr="00A55E63" w:rsidRDefault="00C01395">
      <w:pPr>
        <w:spacing w:before="2" w:line="140" w:lineRule="exact"/>
        <w:rPr>
          <w:sz w:val="14"/>
          <w:szCs w:val="14"/>
          <w:lang w:val="en-US"/>
        </w:rPr>
      </w:pPr>
    </w:p>
    <w:p w:rsidR="00C01395" w:rsidRPr="00A55E63" w:rsidRDefault="00C0139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2014</w:t>
      </w:r>
    </w:p>
    <w:p w:rsidR="00C01395" w:rsidRPr="00A55E63" w:rsidRDefault="00C0139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01395" w:rsidRPr="00A55E63" w:rsidRDefault="00C0139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C01395" w:rsidRPr="00A55E63" w:rsidRDefault="00C0139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01395" w:rsidRPr="00A55E63" w:rsidRDefault="00C01395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01395" w:rsidRPr="00A55E63" w:rsidRDefault="00C0139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01395" w:rsidRPr="00A55E63" w:rsidRDefault="00C01395" w:rsidP="00AD749D">
      <w:pPr>
        <w:spacing w:before="7" w:line="240" w:lineRule="exact"/>
        <w:jc w:val="both"/>
        <w:rPr>
          <w:rFonts w:ascii="Arial" w:hAnsi="Arial" w:cs="Arial"/>
        </w:rPr>
      </w:pPr>
    </w:p>
    <w:p w:rsidR="00C01395" w:rsidRPr="00A55E63" w:rsidRDefault="00C01395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01395" w:rsidRPr="00A55E63" w:rsidRDefault="00C0139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01395" w:rsidRPr="00672263" w:rsidTr="00672263">
        <w:tc>
          <w:tcPr>
            <w:tcW w:w="3085" w:type="dxa"/>
          </w:tcPr>
          <w:p w:rsidR="00C01395" w:rsidRPr="00672263" w:rsidRDefault="00C0139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01395" w:rsidRPr="00672263" w:rsidRDefault="00C0139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Metalcon, </w:t>
            </w:r>
            <w:r w:rsidRPr="00672263">
              <w:rPr>
                <w:rFonts w:ascii="Arial" w:hAnsi="Arial" w:cs="Arial"/>
              </w:rPr>
              <w:t xml:space="preserve"> s.r.o.</w:t>
            </w:r>
          </w:p>
        </w:tc>
      </w:tr>
      <w:tr w:rsidR="00C01395" w:rsidRPr="00672263" w:rsidTr="00672263">
        <w:tc>
          <w:tcPr>
            <w:tcW w:w="3085" w:type="dxa"/>
          </w:tcPr>
          <w:p w:rsidR="00C01395" w:rsidRPr="00672263" w:rsidRDefault="00C0139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01395" w:rsidRPr="00672263" w:rsidRDefault="00C0139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35893788</w:t>
            </w:r>
          </w:p>
        </w:tc>
      </w:tr>
      <w:tr w:rsidR="00C01395" w:rsidRPr="00672263" w:rsidTr="00672263">
        <w:tc>
          <w:tcPr>
            <w:tcW w:w="3085" w:type="dxa"/>
          </w:tcPr>
          <w:p w:rsidR="00C01395" w:rsidRPr="00672263" w:rsidRDefault="00C0139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01395" w:rsidRPr="00672263" w:rsidRDefault="00C0139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Pribylinská 4, 831 04 Bratislava</w:t>
            </w:r>
          </w:p>
        </w:tc>
      </w:tr>
    </w:tbl>
    <w:p w:rsidR="00C01395" w:rsidRPr="00A55E63" w:rsidRDefault="00C01395" w:rsidP="00EB55FA">
      <w:pPr>
        <w:spacing w:line="260" w:lineRule="exact"/>
        <w:jc w:val="both"/>
        <w:rPr>
          <w:rFonts w:ascii="Arial" w:hAnsi="Arial" w:cs="Arial"/>
        </w:rPr>
      </w:pPr>
    </w:p>
    <w:p w:rsidR="00C01395" w:rsidRPr="00A55E63" w:rsidRDefault="00C01395" w:rsidP="00EB55FA">
      <w:pPr>
        <w:spacing w:line="260" w:lineRule="exact"/>
        <w:jc w:val="both"/>
        <w:rPr>
          <w:rFonts w:ascii="Arial" w:hAnsi="Arial" w:cs="Arial"/>
        </w:rPr>
      </w:pPr>
    </w:p>
    <w:p w:rsidR="00C01395" w:rsidRPr="00A55E63" w:rsidRDefault="00C0139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01395" w:rsidRPr="00A55E63" w:rsidRDefault="00C0139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395" w:rsidRPr="00A55E63" w:rsidRDefault="00C0139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395" w:rsidRPr="00A55E63" w:rsidRDefault="00C0139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01395" w:rsidRPr="00A55E63" w:rsidRDefault="00C0139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01395" w:rsidRPr="00672263" w:rsidTr="00672263">
        <w:tc>
          <w:tcPr>
            <w:tcW w:w="4219" w:type="dxa"/>
          </w:tcPr>
          <w:p w:rsidR="00C01395" w:rsidRPr="00672263" w:rsidRDefault="00C0139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01395" w:rsidRPr="00672263" w:rsidRDefault="00C0139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C01395" w:rsidRPr="00672263" w:rsidRDefault="00C0139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01395" w:rsidRPr="00672263" w:rsidRDefault="00C0139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01395" w:rsidRPr="00672263" w:rsidTr="00672263">
        <w:tc>
          <w:tcPr>
            <w:tcW w:w="4219" w:type="dxa"/>
          </w:tcPr>
          <w:p w:rsidR="00C01395" w:rsidRPr="00672263" w:rsidRDefault="00C0139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01395" w:rsidRPr="00672263" w:rsidRDefault="00C0139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C01395" w:rsidRPr="00672263" w:rsidRDefault="00C0139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C01395" w:rsidRPr="00A55E63" w:rsidRDefault="00C01395" w:rsidP="00AD6C8A">
      <w:pPr>
        <w:spacing w:line="260" w:lineRule="exact"/>
        <w:jc w:val="both"/>
        <w:rPr>
          <w:rFonts w:ascii="Arial" w:hAnsi="Arial" w:cs="Arial"/>
        </w:rPr>
      </w:pPr>
    </w:p>
    <w:p w:rsidR="00C01395" w:rsidRPr="00A55E63" w:rsidRDefault="00C01395" w:rsidP="00AD749D">
      <w:pPr>
        <w:spacing w:before="1" w:line="280" w:lineRule="exact"/>
        <w:jc w:val="both"/>
        <w:rPr>
          <w:rFonts w:ascii="Arial" w:hAnsi="Arial" w:cs="Arial"/>
        </w:rPr>
      </w:pPr>
    </w:p>
    <w:p w:rsidR="00C01395" w:rsidRPr="00A55E63" w:rsidRDefault="00C01395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01395" w:rsidRPr="00A55E63" w:rsidRDefault="00C0139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01395" w:rsidRPr="00A55E63" w:rsidRDefault="00C01395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395" w:rsidRPr="00A53406" w:rsidRDefault="00C01395" w:rsidP="00A5340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(going concern).</w:t>
      </w:r>
    </w:p>
    <w:p w:rsidR="00C01395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01395" w:rsidRPr="00A55E63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1395" w:rsidRPr="00672263" w:rsidTr="00672263">
        <w:tc>
          <w:tcPr>
            <w:tcW w:w="4843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01395" w:rsidRPr="00672263" w:rsidRDefault="00C01395" w:rsidP="0067226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01395" w:rsidRPr="00A55E63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01395" w:rsidRPr="006C5286" w:rsidRDefault="00C01395" w:rsidP="006C528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C01395" w:rsidRPr="006C5286" w:rsidRDefault="00C01395" w:rsidP="006C528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C01395" w:rsidRDefault="00C0139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C01395" w:rsidRPr="009F50AE" w:rsidRDefault="00C0139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C01395" w:rsidRPr="009F50AE" w:rsidRDefault="00C0139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C01395" w:rsidRPr="009F50AE" w:rsidRDefault="00C0139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C01395" w:rsidRPr="009F50AE" w:rsidRDefault="00C0139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C01395" w:rsidRPr="009F50AE" w:rsidRDefault="00C0139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C01395" w:rsidRPr="009F50AE" w:rsidRDefault="00C0139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C01395" w:rsidRDefault="00C0139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C01395" w:rsidRPr="009F50AE" w:rsidRDefault="00C0139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C01395" w:rsidRPr="009F50AE" w:rsidRDefault="00C0139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C01395" w:rsidRPr="009F50AE" w:rsidRDefault="00C0139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C01395" w:rsidRDefault="00C0139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C01395" w:rsidRDefault="00C0139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C01395" w:rsidRDefault="00C0139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C01395" w:rsidRPr="009F50AE" w:rsidRDefault="00C0139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C01395" w:rsidRPr="00A55E63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2014 nevykonala žiadne zmeny účtovných zásad a metód.</w:t>
      </w:r>
    </w:p>
    <w:p w:rsidR="00C01395" w:rsidRPr="00A55E63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395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01395" w:rsidRPr="006C5286" w:rsidRDefault="00C01395" w:rsidP="006C528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C01395" w:rsidRPr="006C5286" w:rsidRDefault="00C01395" w:rsidP="006C528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účel.</w:t>
      </w:r>
    </w:p>
    <w:p w:rsidR="00C01395" w:rsidRPr="006C5286" w:rsidRDefault="00C01395" w:rsidP="006C528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>
        <w:rPr>
          <w:rFonts w:ascii="Arial" w:hAnsi="Arial" w:cs="Arial"/>
          <w:sz w:val="22"/>
          <w:szCs w:val="22"/>
        </w:rPr>
        <w:t xml:space="preserve"> -</w:t>
      </w:r>
      <w:r w:rsidRPr="006C5286">
        <w:rPr>
          <w:rFonts w:ascii="Arial" w:hAnsi="Arial" w:cs="Arial"/>
          <w:sz w:val="22"/>
          <w:szCs w:val="22"/>
        </w:rPr>
        <w:t xml:space="preserve"> spoločnosť o nich neúčtuje</w:t>
      </w:r>
    </w:p>
    <w:p w:rsidR="00C01395" w:rsidRPr="00A55E63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395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spoločnosť neúčtuje</w:t>
      </w:r>
    </w:p>
    <w:p w:rsidR="00C01395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395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395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395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AD749D">
      <w:pPr>
        <w:spacing w:before="1" w:line="280" w:lineRule="exact"/>
        <w:jc w:val="both"/>
        <w:rPr>
          <w:rFonts w:ascii="Arial" w:hAnsi="Arial" w:cs="Arial"/>
        </w:rPr>
      </w:pPr>
    </w:p>
    <w:p w:rsidR="00C01395" w:rsidRDefault="00C01395" w:rsidP="00401155">
      <w:pPr>
        <w:pStyle w:val="Heading1"/>
        <w:ind w:right="157"/>
        <w:jc w:val="center"/>
        <w:rPr>
          <w:rFonts w:ascii="Arial" w:hAnsi="Arial" w:cs="Arial"/>
          <w:sz w:val="22"/>
          <w:szCs w:val="22"/>
        </w:rPr>
      </w:pPr>
    </w:p>
    <w:p w:rsidR="00C01395" w:rsidRPr="00A55E63" w:rsidRDefault="00C01395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01395" w:rsidRPr="00A55E63" w:rsidRDefault="00C0139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01395" w:rsidRPr="00A55E63" w:rsidRDefault="00C01395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C01395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95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záväzky z obchodného styku vo výške 8 592 €, a daňové záväzky vo výške 960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€ </w:t>
      </w: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C01395" w:rsidRPr="00A55E63" w:rsidRDefault="00C0139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C01395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95" w:rsidRPr="00A55E63" w:rsidRDefault="00C0139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C0139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395" w:rsidRDefault="00C01395">
      <w:r>
        <w:separator/>
      </w:r>
    </w:p>
  </w:endnote>
  <w:endnote w:type="continuationSeparator" w:id="0">
    <w:p w:rsidR="00C01395" w:rsidRDefault="00C01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395" w:rsidRDefault="00C01395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C01395" w:rsidRDefault="00C01395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395" w:rsidRDefault="00C01395">
      <w:r>
        <w:separator/>
      </w:r>
    </w:p>
  </w:footnote>
  <w:footnote w:type="continuationSeparator" w:id="0">
    <w:p w:rsidR="00C01395" w:rsidRDefault="00C01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395" w:rsidRDefault="00C01395">
    <w:pPr>
      <w:pStyle w:val="Header"/>
    </w:pPr>
  </w:p>
  <w:p w:rsidR="00C01395" w:rsidRDefault="00C01395">
    <w:pPr>
      <w:pStyle w:val="Header"/>
    </w:pPr>
  </w:p>
  <w:p w:rsidR="00C01395" w:rsidRDefault="00C01395">
    <w:pPr>
      <w:pStyle w:val="Header"/>
    </w:pPr>
  </w:p>
  <w:p w:rsidR="00C01395" w:rsidRDefault="00C01395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45468532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2023005138</w:t>
    </w:r>
  </w:p>
  <w:p w:rsidR="00C01395" w:rsidRDefault="00C01395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C01395" w:rsidRDefault="00C0139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82DDF"/>
    <w:rsid w:val="000B758C"/>
    <w:rsid w:val="000C170C"/>
    <w:rsid w:val="00135F8F"/>
    <w:rsid w:val="001406AD"/>
    <w:rsid w:val="0022605F"/>
    <w:rsid w:val="002401F1"/>
    <w:rsid w:val="00247947"/>
    <w:rsid w:val="002747F0"/>
    <w:rsid w:val="00294DFD"/>
    <w:rsid w:val="002967F0"/>
    <w:rsid w:val="002C12B4"/>
    <w:rsid w:val="002D7E6D"/>
    <w:rsid w:val="003657F5"/>
    <w:rsid w:val="00373635"/>
    <w:rsid w:val="003D056F"/>
    <w:rsid w:val="00401155"/>
    <w:rsid w:val="004A2BF3"/>
    <w:rsid w:val="00535E1C"/>
    <w:rsid w:val="0055784D"/>
    <w:rsid w:val="005650C2"/>
    <w:rsid w:val="00606493"/>
    <w:rsid w:val="00623868"/>
    <w:rsid w:val="00637F73"/>
    <w:rsid w:val="00672263"/>
    <w:rsid w:val="00676DB4"/>
    <w:rsid w:val="006C5286"/>
    <w:rsid w:val="0079387E"/>
    <w:rsid w:val="007B2C30"/>
    <w:rsid w:val="0084589B"/>
    <w:rsid w:val="008771A6"/>
    <w:rsid w:val="00913435"/>
    <w:rsid w:val="00916772"/>
    <w:rsid w:val="0091759F"/>
    <w:rsid w:val="009350D3"/>
    <w:rsid w:val="009A27D0"/>
    <w:rsid w:val="009D3414"/>
    <w:rsid w:val="009D5C84"/>
    <w:rsid w:val="009F50AE"/>
    <w:rsid w:val="00A53406"/>
    <w:rsid w:val="00A55E63"/>
    <w:rsid w:val="00AD6C8A"/>
    <w:rsid w:val="00AD749D"/>
    <w:rsid w:val="00B05958"/>
    <w:rsid w:val="00B133DC"/>
    <w:rsid w:val="00B15E67"/>
    <w:rsid w:val="00B35A33"/>
    <w:rsid w:val="00B7440A"/>
    <w:rsid w:val="00BC46D5"/>
    <w:rsid w:val="00C01395"/>
    <w:rsid w:val="00C01CB7"/>
    <w:rsid w:val="00C45762"/>
    <w:rsid w:val="00C5512C"/>
    <w:rsid w:val="00CB00C5"/>
    <w:rsid w:val="00CC3205"/>
    <w:rsid w:val="00CD545D"/>
    <w:rsid w:val="00D44F0B"/>
    <w:rsid w:val="00D505D4"/>
    <w:rsid w:val="00D57953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83FD7"/>
    <w:rsid w:val="00FA1FBB"/>
    <w:rsid w:val="00FF407F"/>
    <w:rsid w:val="00FF4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6D5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B2C30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BC46D5"/>
  </w:style>
  <w:style w:type="paragraph" w:customStyle="1" w:styleId="TableParagraph">
    <w:name w:val="Table Paragraph"/>
    <w:basedOn w:val="Normal"/>
    <w:uiPriority w:val="99"/>
    <w:rsid w:val="00BC46D5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22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1426</Words>
  <Characters>8131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Ekonom</cp:lastModifiedBy>
  <cp:revision>3</cp:revision>
  <cp:lastPrinted>2015-03-19T13:06:00Z</cp:lastPrinted>
  <dcterms:created xsi:type="dcterms:W3CDTF">2015-06-15T15:13:00Z</dcterms:created>
  <dcterms:modified xsi:type="dcterms:W3CDTF">2015-06-29T11:17:00Z</dcterms:modified>
</cp:coreProperties>
</file>