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D8163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D8163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D8163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404EFA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D81634">
              <w:rPr>
                <w:lang w:eastAsia="sk-SK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404EFA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D8163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D8163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D81634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6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634" w:rsidP="004515DD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D81634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D81634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6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6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D81634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D81634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404EFA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D8163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04EFA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81634" w:rsidRDefault="003A5CA2" w:rsidP="00BF2C43">
            <w:pPr>
              <w:rPr>
                <w:sz w:val="16"/>
                <w:szCs w:val="16"/>
                <w:lang w:eastAsia="sk-SK"/>
              </w:rPr>
            </w:pPr>
            <w:r w:rsidRPr="00D81634">
              <w:rPr>
                <w:sz w:val="16"/>
                <w:szCs w:val="16"/>
                <w:lang w:eastAsia="sk-SK"/>
              </w:rPr>
              <w:t> </w:t>
            </w:r>
            <w:r w:rsidR="00D81634" w:rsidRPr="00D81634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81634" w:rsidRDefault="003A5CA2" w:rsidP="00BF2C43">
            <w:pPr>
              <w:rPr>
                <w:sz w:val="16"/>
                <w:szCs w:val="16"/>
                <w:lang w:eastAsia="sk-SK"/>
              </w:rPr>
            </w:pPr>
            <w:r w:rsidRPr="00D81634">
              <w:rPr>
                <w:sz w:val="16"/>
                <w:szCs w:val="16"/>
                <w:lang w:eastAsia="sk-SK"/>
              </w:rPr>
              <w:t> </w:t>
            </w:r>
            <w:r w:rsidR="00D81634">
              <w:rPr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81634" w:rsidRDefault="003A5CA2" w:rsidP="00BF2C43">
            <w:pPr>
              <w:rPr>
                <w:sz w:val="16"/>
                <w:szCs w:val="16"/>
                <w:lang w:eastAsia="sk-SK"/>
              </w:rPr>
            </w:pPr>
            <w:r w:rsidRPr="00D81634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81634" w:rsidRDefault="00D81634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</w:t>
            </w:r>
            <w:r w:rsidR="003A5CA2" w:rsidRPr="00D81634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81634" w:rsidRDefault="00D81634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</w:t>
            </w:r>
            <w:r w:rsidR="003A5CA2" w:rsidRPr="00D81634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81634" w:rsidRDefault="003A5CA2" w:rsidP="00BF2C43">
            <w:pPr>
              <w:rPr>
                <w:sz w:val="16"/>
                <w:szCs w:val="16"/>
                <w:lang w:eastAsia="sk-SK"/>
              </w:rPr>
            </w:pPr>
            <w:r w:rsidRPr="00D81634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81634" w:rsidRDefault="003A5CA2" w:rsidP="00BF2C43">
            <w:pPr>
              <w:rPr>
                <w:sz w:val="16"/>
                <w:szCs w:val="16"/>
                <w:lang w:eastAsia="sk-SK"/>
              </w:rPr>
            </w:pPr>
            <w:r w:rsidRPr="00D81634">
              <w:rPr>
                <w:sz w:val="16"/>
                <w:szCs w:val="16"/>
                <w:lang w:eastAsia="sk-SK"/>
              </w:rPr>
              <w:t> </w:t>
            </w:r>
            <w:r w:rsidR="00D81634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D81634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D8163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D81634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04EFA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4E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D8163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D8163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D81634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D816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D81634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D81634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5C5F29" w:rsidP="00E21EEF">
      <w:pPr>
        <w:jc w:val="both"/>
        <w:rPr>
          <w:b/>
          <w:bCs/>
        </w:rPr>
      </w:pPr>
      <w:r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5B33F4" w:rsidRPr="007C40F2" w:rsidRDefault="005B33F4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404EFA" w:rsidP="00A96741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404EFA" w:rsidP="00A96741">
            <w:pPr>
              <w:spacing w:line="360" w:lineRule="auto"/>
              <w:jc w:val="center"/>
            </w:pPr>
            <w:r>
              <w:t>9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81634" w:rsidP="004515DD">
            <w:pPr>
              <w:spacing w:line="360" w:lineRule="auto"/>
              <w:jc w:val="center"/>
            </w:pPr>
            <w:r>
              <w:t>1</w:t>
            </w:r>
            <w:r w:rsidR="005563F3"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81634" w:rsidP="00A96741">
            <w:pPr>
              <w:spacing w:line="360" w:lineRule="auto"/>
              <w:jc w:val="center"/>
            </w:pPr>
            <w:r>
              <w:t>12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404EFA" w:rsidP="006C2BCB">
            <w:r>
              <w:t>Andrej Šoltýs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404EF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404EF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 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5563F3" w:rsidRPr="002B2E75" w:rsidTr="005B33F4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63F3" w:rsidRPr="002B2E75" w:rsidTr="005B33F4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5563F3" w:rsidRPr="002B2E75" w:rsidTr="005B33F4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5563F3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3F3" w:rsidRPr="002B2E75" w:rsidRDefault="005563F3" w:rsidP="005B33F4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  <w:r>
              <w:t>143786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  <w:r>
              <w:t>143786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  <w:r>
              <w:t>143786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  <w:r>
              <w:t>143786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E74A7E" w:rsidP="005B33F4">
            <w:pPr>
              <w:autoSpaceDE w:val="0"/>
              <w:autoSpaceDN w:val="0"/>
              <w:adjustRightInd w:val="0"/>
              <w:jc w:val="center"/>
            </w:pPr>
            <w:r>
              <w:t>133788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33F4" w:rsidRPr="002B2E75" w:rsidRDefault="00E74A7E" w:rsidP="005B33F4">
            <w:pPr>
              <w:autoSpaceDE w:val="0"/>
              <w:autoSpaceDN w:val="0"/>
              <w:adjustRightInd w:val="0"/>
              <w:jc w:val="center"/>
            </w:pPr>
            <w:r>
              <w:t>133788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E74A7E" w:rsidP="005B33F4">
            <w:pPr>
              <w:autoSpaceDE w:val="0"/>
              <w:autoSpaceDN w:val="0"/>
              <w:adjustRightInd w:val="0"/>
              <w:jc w:val="center"/>
            </w:pPr>
            <w:r>
              <w:t>3291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33F4" w:rsidRPr="002B2E75" w:rsidRDefault="00E74A7E" w:rsidP="005B33F4">
            <w:pPr>
              <w:autoSpaceDE w:val="0"/>
              <w:autoSpaceDN w:val="0"/>
              <w:adjustRightInd w:val="0"/>
              <w:jc w:val="center"/>
            </w:pPr>
            <w:r>
              <w:t>3291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E74A7E" w:rsidP="005B33F4">
            <w:pPr>
              <w:autoSpaceDE w:val="0"/>
              <w:autoSpaceDN w:val="0"/>
              <w:adjustRightInd w:val="0"/>
              <w:jc w:val="center"/>
            </w:pPr>
            <w:r>
              <w:t>137079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33F4" w:rsidRPr="002B2E75" w:rsidRDefault="00E74A7E" w:rsidP="005B33F4">
            <w:pPr>
              <w:autoSpaceDE w:val="0"/>
              <w:autoSpaceDN w:val="0"/>
              <w:adjustRightInd w:val="0"/>
              <w:jc w:val="center"/>
            </w:pPr>
            <w:r>
              <w:t>137079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</w:tr>
      <w:tr w:rsidR="005B33F4" w:rsidRPr="002B2E75" w:rsidTr="005B33F4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33F4" w:rsidRPr="002B2E75" w:rsidRDefault="005B33F4" w:rsidP="005B33F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563F3" w:rsidRDefault="005563F3" w:rsidP="00517A7A"/>
    <w:p w:rsidR="005563F3" w:rsidRDefault="005563F3" w:rsidP="005563F3"/>
    <w:p w:rsidR="005563F3" w:rsidRPr="002B2E75" w:rsidRDefault="005563F3" w:rsidP="005563F3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5857" w:rsidRPr="002B2E75" w:rsidRDefault="005563F3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140286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Default="00C65857" w:rsidP="00865051">
            <w:pPr>
              <w:autoSpaceDE w:val="0"/>
              <w:autoSpaceDN w:val="0"/>
              <w:adjustRightInd w:val="0"/>
              <w:jc w:val="center"/>
            </w:pPr>
          </w:p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140286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3500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3500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143786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857" w:rsidRDefault="00C65857" w:rsidP="00865051">
            <w:pPr>
              <w:autoSpaceDE w:val="0"/>
              <w:autoSpaceDN w:val="0"/>
              <w:adjustRightInd w:val="0"/>
              <w:jc w:val="center"/>
            </w:pPr>
          </w:p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143786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127882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127882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5906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5906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133788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857" w:rsidRDefault="00C65857" w:rsidP="00865051">
            <w:pPr>
              <w:autoSpaceDE w:val="0"/>
              <w:autoSpaceDN w:val="0"/>
              <w:adjustRightInd w:val="0"/>
              <w:jc w:val="center"/>
            </w:pPr>
          </w:p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133788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E74A7E" w:rsidP="00865051">
            <w:pPr>
              <w:autoSpaceDE w:val="0"/>
              <w:autoSpaceDN w:val="0"/>
              <w:adjustRightInd w:val="0"/>
              <w:jc w:val="center"/>
            </w:pPr>
            <w:r>
              <w:t>9998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E74A7E" w:rsidP="00865051">
            <w:pPr>
              <w:autoSpaceDE w:val="0"/>
              <w:autoSpaceDN w:val="0"/>
              <w:adjustRightInd w:val="0"/>
              <w:jc w:val="center"/>
            </w:pPr>
            <w:r>
              <w:t>9998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E74A7E" w:rsidP="00865051">
            <w:pPr>
              <w:autoSpaceDE w:val="0"/>
              <w:autoSpaceDN w:val="0"/>
              <w:adjustRightInd w:val="0"/>
              <w:jc w:val="center"/>
            </w:pPr>
            <w:r>
              <w:t>3291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E74A7E" w:rsidP="00865051">
            <w:pPr>
              <w:autoSpaceDE w:val="0"/>
              <w:autoSpaceDN w:val="0"/>
              <w:adjustRightInd w:val="0"/>
              <w:jc w:val="center"/>
            </w:pPr>
            <w:r>
              <w:t>3291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E74A7E" w:rsidP="00865051">
            <w:pPr>
              <w:autoSpaceDE w:val="0"/>
              <w:autoSpaceDN w:val="0"/>
              <w:adjustRightInd w:val="0"/>
              <w:jc w:val="center"/>
            </w:pPr>
            <w:r>
              <w:t>6707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857" w:rsidRPr="002B2E75" w:rsidRDefault="00E74A7E" w:rsidP="00865051">
            <w:pPr>
              <w:autoSpaceDE w:val="0"/>
              <w:autoSpaceDN w:val="0"/>
              <w:adjustRightInd w:val="0"/>
              <w:jc w:val="center"/>
            </w:pPr>
            <w:r>
              <w:t>6707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12404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857" w:rsidRDefault="00C65857" w:rsidP="00865051">
            <w:pPr>
              <w:autoSpaceDE w:val="0"/>
              <w:autoSpaceDN w:val="0"/>
              <w:adjustRightInd w:val="0"/>
              <w:jc w:val="center"/>
            </w:pPr>
          </w:p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12404</w:t>
            </w:r>
          </w:p>
        </w:tc>
      </w:tr>
      <w:tr w:rsidR="00C65857" w:rsidRPr="002B2E75" w:rsidTr="00865051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9998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857" w:rsidRDefault="00C65857" w:rsidP="00865051">
            <w:pPr>
              <w:autoSpaceDE w:val="0"/>
              <w:autoSpaceDN w:val="0"/>
              <w:adjustRightInd w:val="0"/>
              <w:jc w:val="center"/>
            </w:pPr>
          </w:p>
          <w:p w:rsidR="00C65857" w:rsidRPr="002B2E75" w:rsidRDefault="00C65857" w:rsidP="00865051">
            <w:pPr>
              <w:autoSpaceDE w:val="0"/>
              <w:autoSpaceDN w:val="0"/>
              <w:adjustRightInd w:val="0"/>
              <w:jc w:val="center"/>
            </w:pPr>
            <w:r>
              <w:t>9998</w:t>
            </w:r>
          </w:p>
        </w:tc>
      </w:tr>
    </w:tbl>
    <w:p w:rsidR="00C65857" w:rsidRDefault="00C65857" w:rsidP="00517A7A"/>
    <w:p w:rsidR="00C3790A" w:rsidRPr="002B2E75" w:rsidRDefault="00C3790A" w:rsidP="00462BF0"/>
    <w:p w:rsidR="00462BF0" w:rsidRPr="002B2E75" w:rsidRDefault="00462BF0" w:rsidP="00C65857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</w:t>
            </w:r>
            <w:r w:rsidR="00315CAD" w:rsidRPr="002B2E75">
              <w:rPr>
                <w:b/>
                <w:bCs/>
              </w:rPr>
              <w:lastRenderedPageBreak/>
              <w:t xml:space="preserve">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65857" w:rsidP="00D911D9">
            <w:r>
              <w:t>13760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65857" w:rsidP="00D911D9">
            <w:pPr>
              <w:spacing w:line="360" w:lineRule="auto"/>
            </w:pPr>
            <w:r>
              <w:t>13760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65857" w:rsidP="00D911D9">
            <w:pPr>
              <w:spacing w:line="360" w:lineRule="auto"/>
            </w:pPr>
            <w:r>
              <w:t>13760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E7D83" w:rsidP="00D911D9">
            <w:pPr>
              <w:jc w:val="center"/>
            </w:pPr>
            <w:r>
              <w:t>147588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36A5E" w:rsidP="00D911D9">
            <w:pPr>
              <w:jc w:val="center"/>
            </w:pPr>
            <w:r>
              <w:t>17016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7D83" w:rsidP="00D911D9">
            <w:pPr>
              <w:jc w:val="center"/>
            </w:pPr>
            <w:r>
              <w:t>164604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1858A0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858A0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E7D8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147588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36A5E" w:rsidP="001858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17016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E7D8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164604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536A5E" w:rsidRPr="002B2E75" w:rsidTr="00593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36A5E" w:rsidRPr="002B2E75" w:rsidRDefault="00536A5E" w:rsidP="009A5A14">
            <w:pPr>
              <w:spacing w:line="360" w:lineRule="auto"/>
            </w:pPr>
            <w:r>
              <w:t>17016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</w:tcPr>
          <w:p w:rsidR="00536A5E" w:rsidRPr="00E85095" w:rsidRDefault="00536A5E" w:rsidP="005938AB">
            <w:r w:rsidRPr="00E85095">
              <w:t>54939</w:t>
            </w:r>
          </w:p>
        </w:tc>
      </w:tr>
      <w:tr w:rsidR="00536A5E" w:rsidRPr="002B2E75" w:rsidTr="00593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36A5E" w:rsidRPr="002B2E75" w:rsidRDefault="008E7D83" w:rsidP="009A5A14">
            <w:pPr>
              <w:spacing w:line="360" w:lineRule="auto"/>
            </w:pPr>
            <w:r>
              <w:t>147588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</w:tcPr>
          <w:p w:rsidR="00536A5E" w:rsidRPr="00E85095" w:rsidRDefault="00536A5E" w:rsidP="005938AB">
            <w:r w:rsidRPr="00E85095">
              <w:t>70156</w:t>
            </w:r>
          </w:p>
        </w:tc>
      </w:tr>
      <w:tr w:rsidR="00536A5E" w:rsidRPr="002B2E75" w:rsidTr="005938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6A5E" w:rsidRPr="002B2E75" w:rsidRDefault="008E7D83" w:rsidP="009A5A14">
            <w:pPr>
              <w:spacing w:line="360" w:lineRule="auto"/>
            </w:pPr>
            <w:r>
              <w:t>164604</w:t>
            </w:r>
          </w:p>
        </w:tc>
        <w:tc>
          <w:tcPr>
            <w:tcW w:w="2757" w:type="dxa"/>
            <w:tcBorders>
              <w:top w:val="single" w:sz="6" w:space="0" w:color="auto"/>
            </w:tcBorders>
          </w:tcPr>
          <w:p w:rsidR="00536A5E" w:rsidRDefault="00536A5E" w:rsidP="005938AB">
            <w:r w:rsidRPr="00E85095">
              <w:t>125095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36A5E" w:rsidRPr="002B2E75" w:rsidTr="005938A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6A5E" w:rsidRPr="002B2E75" w:rsidRDefault="00536A5E" w:rsidP="00D911D9">
            <w:r>
              <w:t>16822</w:t>
            </w:r>
          </w:p>
        </w:tc>
        <w:tc>
          <w:tcPr>
            <w:tcW w:w="2331" w:type="dxa"/>
            <w:tcBorders>
              <w:top w:val="single" w:sz="12" w:space="0" w:color="auto"/>
            </w:tcBorders>
          </w:tcPr>
          <w:p w:rsidR="00536A5E" w:rsidRPr="00B971EB" w:rsidRDefault="00536A5E" w:rsidP="005938AB">
            <w:r w:rsidRPr="00B971EB">
              <w:t>2724</w:t>
            </w:r>
          </w:p>
        </w:tc>
      </w:tr>
      <w:tr w:rsidR="00536A5E" w:rsidRPr="002B2E75" w:rsidTr="005938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36A5E" w:rsidRPr="002B2E75" w:rsidRDefault="00536A5E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36A5E" w:rsidRPr="002B2E75" w:rsidRDefault="00536A5E" w:rsidP="00D911D9">
            <w:r>
              <w:t>353528</w:t>
            </w:r>
          </w:p>
        </w:tc>
        <w:tc>
          <w:tcPr>
            <w:tcW w:w="2331" w:type="dxa"/>
          </w:tcPr>
          <w:p w:rsidR="00536A5E" w:rsidRPr="00B971EB" w:rsidRDefault="00536A5E" w:rsidP="005938AB">
            <w:r w:rsidRPr="00B971EB">
              <w:t>350374</w:t>
            </w:r>
          </w:p>
        </w:tc>
      </w:tr>
      <w:tr w:rsidR="00536A5E" w:rsidRPr="002B2E75" w:rsidTr="005938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36A5E" w:rsidRPr="002B2E75" w:rsidRDefault="00536A5E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36A5E" w:rsidRPr="002B2E75" w:rsidRDefault="00536A5E" w:rsidP="00D911D9"/>
        </w:tc>
        <w:tc>
          <w:tcPr>
            <w:tcW w:w="2331" w:type="dxa"/>
          </w:tcPr>
          <w:p w:rsidR="00536A5E" w:rsidRPr="00B971EB" w:rsidRDefault="00536A5E" w:rsidP="005938AB"/>
        </w:tc>
      </w:tr>
      <w:tr w:rsidR="00536A5E" w:rsidRPr="002B2E75" w:rsidTr="005938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36A5E" w:rsidRPr="002B2E75" w:rsidRDefault="00536A5E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36A5E" w:rsidRPr="002B2E75" w:rsidRDefault="00536A5E" w:rsidP="00D911D9"/>
        </w:tc>
        <w:tc>
          <w:tcPr>
            <w:tcW w:w="2331" w:type="dxa"/>
          </w:tcPr>
          <w:p w:rsidR="00536A5E" w:rsidRPr="00B971EB" w:rsidRDefault="00536A5E" w:rsidP="005938AB"/>
        </w:tc>
      </w:tr>
      <w:tr w:rsidR="00536A5E" w:rsidRPr="002B2E75" w:rsidTr="005938A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370350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</w:tcPr>
          <w:p w:rsidR="00536A5E" w:rsidRDefault="00536A5E" w:rsidP="005938AB">
            <w:r w:rsidRPr="00B971EB">
              <w:t>353098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  <w:r>
              <w:t>1524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5938AB">
            <w:pPr>
              <w:spacing w:line="360" w:lineRule="auto"/>
            </w:pPr>
            <w:r>
              <w:t>1148</w:t>
            </w: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F41C36">
            <w:r>
              <w:t>reklama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  <w:r>
              <w:t>531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36A5E" w:rsidRPr="002B2E75" w:rsidRDefault="00536A5E" w:rsidP="005938AB">
            <w:pPr>
              <w:spacing w:line="360" w:lineRule="auto"/>
            </w:pPr>
            <w:r>
              <w:t>128</w:t>
            </w: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F41C36">
            <w:r>
              <w:t>poistenie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  <w:r>
              <w:t>974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36A5E" w:rsidRPr="002B2E75" w:rsidRDefault="00536A5E" w:rsidP="005938AB">
            <w:pPr>
              <w:spacing w:line="360" w:lineRule="auto"/>
            </w:pPr>
            <w:r>
              <w:t>985</w:t>
            </w: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6A5E" w:rsidRDefault="00536A5E" w:rsidP="00F41C36">
            <w:r>
              <w:t>telefón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6A5E" w:rsidRDefault="00536A5E" w:rsidP="00E34840">
            <w:pPr>
              <w:spacing w:line="360" w:lineRule="auto"/>
            </w:pPr>
            <w:r>
              <w:t>19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36A5E" w:rsidRDefault="00536A5E" w:rsidP="005938AB">
            <w:pPr>
              <w:spacing w:line="360" w:lineRule="auto"/>
            </w:pPr>
            <w:r>
              <w:t>35</w:t>
            </w: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</w:tr>
      <w:tr w:rsidR="00536A5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6A5E" w:rsidRPr="002B2E75" w:rsidRDefault="00536A5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36A5E" w:rsidRPr="002B2E75" w:rsidRDefault="00536A5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D6E9E" w:rsidP="00180861">
            <w:pPr>
              <w:jc w:val="center"/>
            </w:pPr>
            <w:r>
              <w:t>2863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36A5E" w:rsidP="00180861">
            <w:pPr>
              <w:jc w:val="center"/>
            </w:pPr>
            <w:r>
              <w:t>61294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36A5E" w:rsidP="00180861">
            <w:pPr>
              <w:jc w:val="center"/>
            </w:pPr>
            <w:r>
              <w:t>61294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D6E9E" w:rsidRPr="002B2E75" w:rsidTr="0086505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pStyle w:val="TopHeader"/>
            </w:pPr>
            <w:r w:rsidRPr="002B2E75">
              <w:t>Bežné účtovné obdobie</w:t>
            </w:r>
          </w:p>
        </w:tc>
      </w:tr>
      <w:tr w:rsidR="00CD6E9E" w:rsidRPr="002B2E75" w:rsidTr="0086505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D6E9E" w:rsidRPr="002B2E75" w:rsidRDefault="00CD6E9E" w:rsidP="0086505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pStyle w:val="TopHeader"/>
            </w:pPr>
            <w:r w:rsidRPr="002B2E75">
              <w:t>Stav na konci účtovného obdobia</w:t>
            </w:r>
          </w:p>
        </w:tc>
      </w:tr>
      <w:tr w:rsidR="00CD6E9E" w:rsidRPr="002B2E75" w:rsidTr="0086505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jc w:val="center"/>
            </w:pPr>
            <w:r w:rsidRPr="002B2E75">
              <w:t>F</w:t>
            </w:r>
          </w:p>
        </w:tc>
      </w:tr>
      <w:tr w:rsidR="00CD6E9E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E9E" w:rsidRPr="002B2E75" w:rsidRDefault="00CD6E9E" w:rsidP="00865051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</w:tr>
      <w:tr w:rsidR="00CD6E9E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</w:tr>
      <w:tr w:rsidR="00CD6E9E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</w:tr>
      <w:tr w:rsidR="00CD6E9E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</w:tr>
      <w:tr w:rsidR="00CD6E9E" w:rsidRPr="002B2E75" w:rsidTr="0086505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r w:rsidRPr="002B2E75">
              <w:t> </w:t>
            </w:r>
          </w:p>
        </w:tc>
      </w:tr>
      <w:tr w:rsidR="00CD6E9E" w:rsidRPr="002B2E75" w:rsidTr="0086505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6E9E" w:rsidRPr="002B2E75" w:rsidRDefault="00CD6E9E" w:rsidP="00865051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D6E9E" w:rsidRPr="002B2E75" w:rsidRDefault="00CD6E9E" w:rsidP="00865051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E9E" w:rsidRPr="002B2E75" w:rsidRDefault="00CD6E9E" w:rsidP="00865051"/>
        </w:tc>
      </w:tr>
      <w:tr w:rsidR="002A4F54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865051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>
              <w:t>459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>
              <w:t>149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  <w:r>
              <w:t>459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>
            <w:r>
              <w:t>149</w:t>
            </w:r>
          </w:p>
        </w:tc>
      </w:tr>
      <w:tr w:rsidR="002A4F54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>
              <w:t>339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>
              <w:t>110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339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>
            <w:r>
              <w:t>110</w:t>
            </w:r>
          </w:p>
        </w:tc>
      </w:tr>
      <w:tr w:rsidR="002A4F54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>
            <w:r>
              <w:t>Rezerva na nevyč.dovolenky –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>
              <w:t>120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>
              <w:t>39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120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>
            <w:r>
              <w:t>39</w:t>
            </w:r>
          </w:p>
        </w:tc>
      </w:tr>
      <w:tr w:rsidR="002A4F54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>
            <w:r w:rsidRPr="002B2E75">
              <w:t> </w:t>
            </w:r>
          </w:p>
        </w:tc>
      </w:tr>
      <w:tr w:rsidR="002A4F54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/>
        </w:tc>
      </w:tr>
      <w:tr w:rsidR="002A4F54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/>
        </w:tc>
      </w:tr>
      <w:tr w:rsidR="002A4F54" w:rsidRPr="002B2E75" w:rsidTr="0086505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865051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865051">
            <w:pPr>
              <w:rPr>
                <w:b/>
                <w:bCs/>
              </w:rPr>
            </w:pPr>
          </w:p>
        </w:tc>
      </w:tr>
    </w:tbl>
    <w:p w:rsidR="00CD6E9E" w:rsidRDefault="00CD6E9E" w:rsidP="00462BF0"/>
    <w:p w:rsidR="00CD6E9E" w:rsidRPr="002B2E75" w:rsidRDefault="00CD6E9E" w:rsidP="00462BF0">
      <w:r w:rsidRPr="00CD6E9E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D6E9E" w:rsidP="00DE373D">
            <w:pPr>
              <w:pStyle w:val="TopHeader"/>
            </w:pPr>
            <w:r w:rsidRPr="00CD6E9E">
              <w:t>Bezprostredne predchádzajúce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2A4F54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  <w:r>
              <w:t>2047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459</w:t>
            </w: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2047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  <w:r>
              <w:t>459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F41C36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1514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339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1514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>
              <w:t>339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F41C36">
            <w:r>
              <w:t>Rezerva na nevyč.dovolenky –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533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120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5938AB">
            <w:r>
              <w:t>533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>
              <w:t>120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6F50F2">
            <w:r w:rsidRPr="002B2E75">
              <w:t> 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6F50F2"/>
        </w:tc>
      </w:tr>
      <w:tr w:rsidR="002A4F54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6F50F2"/>
        </w:tc>
      </w:tr>
      <w:tr w:rsidR="002A4F54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4F54" w:rsidRPr="002B2E75" w:rsidRDefault="002A4F54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6571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5938AB">
            <w:pPr>
              <w:rPr>
                <w:b/>
                <w:bCs/>
              </w:rPr>
            </w:pPr>
            <w:r>
              <w:rPr>
                <w:b/>
                <w:bCs/>
              </w:rPr>
              <w:t>5058</w:t>
            </w:r>
          </w:p>
        </w:tc>
      </w:tr>
      <w:tr w:rsidR="002A4F54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188308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5938AB">
            <w:pPr>
              <w:rPr>
                <w:b/>
                <w:bCs/>
              </w:rPr>
            </w:pPr>
            <w:r>
              <w:rPr>
                <w:b/>
                <w:bCs/>
              </w:rPr>
              <w:t>246072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205F85">
            <w:r>
              <w:t>194879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>
              <w:t>251130</w:t>
            </w:r>
          </w:p>
        </w:tc>
      </w:tr>
      <w:tr w:rsidR="002A4F5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3B1B28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205F85">
            <w:r>
              <w:t>4024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>
              <w:t>3331</w:t>
            </w:r>
          </w:p>
        </w:tc>
      </w:tr>
      <w:tr w:rsidR="002A4F54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205F85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/>
        </w:tc>
      </w:tr>
      <w:tr w:rsidR="002A4F54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205F85">
            <w:r>
              <w:t>4024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>
              <w:t>3331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BA351E" w:rsidP="00390CF3">
            <w:r>
              <w:t>3331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  <w:r>
              <w:t>2633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F54" w:rsidRPr="002B2E75" w:rsidRDefault="002A4F54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390CF3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  <w:r>
              <w:t>728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205F85">
            <w:r w:rsidRPr="002B2E75">
              <w:lastRenderedPageBreak/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2A4F54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BA351E" w:rsidP="00390CF3">
            <w:r>
              <w:t>723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</w:p>
        </w:tc>
      </w:tr>
      <w:tr w:rsidR="002A4F5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BA351E" w:rsidP="00205F85">
            <w:r>
              <w:t>30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  <w:r>
              <w:t>30</w:t>
            </w:r>
          </w:p>
        </w:tc>
      </w:tr>
      <w:tr w:rsidR="002A4F54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A4F54" w:rsidRPr="002B2E75" w:rsidRDefault="00BA351E" w:rsidP="00390CF3">
            <w:r>
              <w:t>4024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4F54" w:rsidRPr="002B2E75" w:rsidRDefault="002A4F54" w:rsidP="005938AB">
            <w:r w:rsidRPr="002B2E75">
              <w:t> </w:t>
            </w:r>
            <w:r>
              <w:t>3331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</w:t>
            </w:r>
            <w:r w:rsidR="00465B39" w:rsidRPr="002B2E75"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lastRenderedPageBreak/>
              <w:t xml:space="preserve">od jedného </w:t>
            </w:r>
            <w:r w:rsidR="00E31FDD" w:rsidRPr="002B2E75">
              <w:t xml:space="preserve">roka </w:t>
            </w:r>
            <w:r w:rsidRPr="002B2E75">
              <w:t xml:space="preserve">do </w:t>
            </w:r>
            <w:r w:rsidRPr="002B2E75">
              <w:lastRenderedPageBreak/>
              <w:t>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lastRenderedPageBreak/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</w:t>
            </w:r>
            <w:r w:rsidR="00465B39" w:rsidRPr="002B2E75"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lastRenderedPageBreak/>
              <w:t xml:space="preserve">od jedného </w:t>
            </w:r>
            <w:r w:rsidR="00E31FDD" w:rsidRPr="002B2E75">
              <w:t xml:space="preserve">roka </w:t>
            </w:r>
            <w:r w:rsidRPr="002B2E75">
              <w:t xml:space="preserve">do piatich </w:t>
            </w:r>
            <w:r w:rsidRPr="002B2E75"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lastRenderedPageBreak/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31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 w:rsidTr="00BA351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BA351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BA351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  <w: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8E7D83" w:rsidP="00390CF3">
            <w:r>
              <w:t>672880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  <w:r>
              <w:t>671536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Ostatné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5074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</w:tr>
      <w:tr w:rsidR="00BA351E" w:rsidRPr="002B2E75" w:rsidTr="00BA35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8E7D83" w:rsidP="00390CF3">
            <w:r>
              <w:t>677954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  <w:r>
              <w:t>671536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252" w:type="pct"/>
        <w:jc w:val="center"/>
        <w:tblLook w:val="00A0"/>
      </w:tblPr>
      <w:tblGrid>
        <w:gridCol w:w="6112"/>
        <w:gridCol w:w="1796"/>
        <w:gridCol w:w="1801"/>
      </w:tblGrid>
      <w:tr w:rsidR="00A13FCD" w:rsidRPr="002B2E75" w:rsidTr="00BA351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Dotácia z UPSVAR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5074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2049</w:t>
            </w:r>
          </w:p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Penále za omeškanú úhradu VF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Poistné plnenie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3B1B28" w:rsidTr="00BA35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5938AB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3B1B28" w:rsidTr="00BA35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5938AB">
            <w:pPr>
              <w:rPr>
                <w:i/>
                <w:iCs/>
              </w:rPr>
            </w:pPr>
          </w:p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Bank.úroky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226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204</w:t>
            </w:r>
          </w:p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 w:rsidTr="00BA35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0</w:t>
            </w:r>
          </w:p>
        </w:tc>
      </w:tr>
      <w:tr w:rsidR="00BA351E" w:rsidRPr="002B2E75" w:rsidTr="00BA35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351E" w:rsidRPr="002B2E75" w:rsidRDefault="00BA351E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 w:rsidTr="00BA35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8E7D83" w:rsidP="00390CF3">
            <w:r>
              <w:t>672880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  <w:r>
              <w:t>671536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8E7D83" w:rsidP="00390CF3">
            <w:r>
              <w:t>672880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  <w:r>
              <w:t>671536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A351E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54920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58311</w:t>
            </w:r>
          </w:p>
        </w:tc>
      </w:tr>
      <w:tr w:rsidR="00BA351E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1E" w:rsidRPr="003B1B28" w:rsidRDefault="00BA351E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5938AB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 w:rsidRPr="002B2E75">
              <w:t> </w:t>
            </w:r>
          </w:p>
        </w:tc>
      </w:tr>
      <w:tr w:rsidR="00BA351E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5938AB">
            <w:pPr>
              <w:rPr>
                <w:i/>
                <w:iCs/>
              </w:rPr>
            </w:pP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A13FCD">
            <w: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D60D77" w:rsidP="00C64005">
            <w:r>
              <w:t>10283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11432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A13FCD">
            <w:r>
              <w:t>Úradné skúšky výťahu, práškové striekanie, autoservis</w:t>
            </w:r>
            <w:r w:rsidR="00D60D77">
              <w:t>, automonitor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D60D77" w:rsidP="00C64005">
            <w:r>
              <w:t>40390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28479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D60D77" w:rsidP="00C64005">
            <w:r>
              <w:t>285106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295782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r>
              <w:t>Réžia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D60D77" w:rsidP="00C64005">
            <w:r>
              <w:t>8670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8355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r>
              <w:t>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D60D77" w:rsidP="00C64005">
            <w:r>
              <w:t>9919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12240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D60D77" w:rsidP="00C64005">
            <w:r>
              <w:t>189194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182536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80C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D60D77" w:rsidP="00580CD0">
            <w:pPr>
              <w:rPr>
                <w:i/>
                <w:iCs/>
              </w:rPr>
            </w:pPr>
            <w:r>
              <w:rPr>
                <w:i/>
                <w:iCs/>
              </w:rPr>
              <w:t>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5938AB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</w:tr>
      <w:tr w:rsidR="00BA351E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3B1B28" w:rsidRDefault="00BA351E" w:rsidP="005938AB">
            <w:pPr>
              <w:rPr>
                <w:i/>
                <w:iCs/>
              </w:rPr>
            </w:pP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r>
              <w:t>Povinné zmluvné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D60D77" w:rsidP="00C64005">
            <w:r>
              <w:t>2109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2176</w:t>
            </w:r>
          </w:p>
        </w:tc>
      </w:tr>
      <w:tr w:rsidR="00BA351E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D60D77" w:rsidP="00C64005">
            <w:r>
              <w:t>369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323</w:t>
            </w:r>
          </w:p>
        </w:tc>
      </w:tr>
      <w:tr w:rsidR="00BA351E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>
            <w:r>
              <w:t>0</w:t>
            </w:r>
          </w:p>
        </w:tc>
      </w:tr>
      <w:tr w:rsidR="00BA351E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5938AB"/>
        </w:tc>
      </w:tr>
      <w:tr w:rsidR="00BA351E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51E" w:rsidRPr="002B2E75" w:rsidRDefault="00BA351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351E" w:rsidRPr="002B2E75" w:rsidRDefault="00BA351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D60D7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D60D7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D60D7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D60D77" w:rsidRPr="002B2E75" w:rsidTr="00D60D7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085559" w:rsidP="005938AB">
            <w:pPr>
              <w:jc w:val="center"/>
            </w:pPr>
            <w:r>
              <w:t>113195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>
              <w:t>79817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</w:tr>
      <w:tr w:rsidR="00D60D77" w:rsidRPr="002B2E75" w:rsidTr="00D60D7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</w:p>
        </w:tc>
      </w:tr>
      <w:tr w:rsidR="00D60D77" w:rsidRPr="002B2E75" w:rsidTr="00D60D7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806657">
            <w:r w:rsidRPr="002B2E75">
              <w:t> </w:t>
            </w:r>
            <w:r w:rsidR="00806657">
              <w:t>1959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  <w:r>
              <w:t>1017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</w:tr>
      <w:tr w:rsidR="00D60D77" w:rsidRPr="002B2E75" w:rsidTr="00D60D7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  <w:r w:rsidR="00806657">
              <w:t>226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  <w:r>
              <w:t>204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</w:tr>
      <w:tr w:rsidR="00D60D77" w:rsidRPr="002B2E75" w:rsidTr="00D60D7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</w:tr>
      <w:tr w:rsidR="00D60D77" w:rsidRPr="002B2E75" w:rsidTr="00D60D7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085559">
            <w:r w:rsidRPr="002B2E75">
              <w:t> </w:t>
            </w:r>
            <w:r w:rsidR="00085559">
              <w:t>114928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085559" w:rsidP="005938AB">
            <w:r>
              <w:t>25284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  <w:r w:rsidR="00806657"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  <w:r>
              <w:t>80630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>
              <w:t>18544,12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  <w:r>
              <w:t>23</w:t>
            </w:r>
          </w:p>
        </w:tc>
      </w:tr>
      <w:tr w:rsidR="00D60D77" w:rsidRPr="002B2E75" w:rsidTr="00D60D7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085559" w:rsidP="005938AB">
            <w:r>
              <w:t>25284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  <w:r w:rsidR="00806657"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>
              <w:t>18544,12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  <w:r>
              <w:t>23</w:t>
            </w:r>
          </w:p>
        </w:tc>
      </w:tr>
      <w:tr w:rsidR="00D60D77" w:rsidRPr="002B2E75" w:rsidTr="00D60D7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</w:tr>
      <w:tr w:rsidR="00D60D77" w:rsidRPr="002B2E75" w:rsidTr="00D60D7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D77" w:rsidRPr="002B2E75" w:rsidRDefault="00D60D77" w:rsidP="005938AB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E747B8" w:rsidRPr="002B2E75" w:rsidTr="009E2706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Bežné účtovné obdobie</w:t>
            </w:r>
          </w:p>
        </w:tc>
      </w:tr>
      <w:tr w:rsidR="00E747B8" w:rsidRPr="002B2E75" w:rsidTr="009E270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Stav na konci účtovného obdobia</w:t>
            </w:r>
          </w:p>
        </w:tc>
      </w:tr>
      <w:tr w:rsidR="00E747B8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7B8" w:rsidRPr="002B2E75" w:rsidRDefault="00E747B8" w:rsidP="00865051">
            <w:pPr>
              <w:pStyle w:val="TopHeader"/>
            </w:pPr>
            <w:r w:rsidRPr="002B2E75">
              <w:t>f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6639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332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2706" w:rsidRPr="002B2E75" w:rsidRDefault="009E2706" w:rsidP="00865051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730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>
              <w:t>730</w:t>
            </w:r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9E2706">
            <w:r w:rsidRPr="002B2E75">
              <w:t> </w:t>
            </w:r>
            <w:r>
              <w:t>165384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9E2706">
            <w:r w:rsidRPr="002B2E75">
              <w:t> </w:t>
            </w:r>
            <w:r>
              <w:t>61294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9E2706">
            <w:r w:rsidRPr="002B2E75">
              <w:t> </w:t>
            </w:r>
            <w:r>
              <w:t>226678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9E2706">
            <w:r w:rsidRPr="002B2E75">
              <w:lastRenderedPageBreak/>
              <w:t> </w:t>
            </w:r>
            <w:r>
              <w:t>61</w:t>
            </w:r>
            <w:r w:rsidR="00723B5F">
              <w:t>23</w:t>
            </w:r>
            <w:r>
              <w:t>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9E2706">
            <w:r w:rsidRPr="002B2E75">
              <w:t> </w:t>
            </w:r>
            <w:r w:rsidR="00723B5F">
              <w:t>40034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723B5F" w:rsidP="005938AB">
            <w:r>
              <w:t>101268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</w:tr>
      <w:tr w:rsidR="009E2706" w:rsidRPr="002B2E75" w:rsidTr="009E27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</w:tr>
      <w:tr w:rsidR="009E2706" w:rsidRPr="002B2E75" w:rsidTr="009E270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865051">
            <w:r w:rsidRPr="002B2E75">
              <w:t> </w:t>
            </w:r>
          </w:p>
        </w:tc>
      </w:tr>
    </w:tbl>
    <w:p w:rsidR="00E747B8" w:rsidRDefault="00E747B8" w:rsidP="0028309C"/>
    <w:p w:rsidR="00E747B8" w:rsidRPr="002B2E75" w:rsidRDefault="00E747B8" w:rsidP="00E747B8"/>
    <w:p w:rsidR="00E747B8" w:rsidRPr="002B2E75" w:rsidRDefault="00E747B8" w:rsidP="00E747B8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E747B8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E747B8" w:rsidP="00E747B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502C" w:rsidRPr="002B2E75" w:rsidTr="00E747B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6639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332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2706" w:rsidRPr="002B2E75" w:rsidRDefault="009E2706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730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>
              <w:t>730</w:t>
            </w:r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162521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2863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165384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2863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  <w:r>
              <w:t>58471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5938A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5938AB">
            <w:r>
              <w:t>61334</w:t>
            </w:r>
          </w:p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/>
        </w:tc>
      </w:tr>
      <w:tr w:rsidR="009E2706" w:rsidRPr="002B2E75" w:rsidTr="00E747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lastRenderedPageBreak/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</w:tr>
      <w:tr w:rsidR="009E2706" w:rsidRPr="002B2E75" w:rsidTr="00E747B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2706" w:rsidRPr="002B2E75" w:rsidRDefault="009E2706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prevádzkových </w:t>
            </w:r>
            <w:r w:rsidRPr="002B2E75">
              <w:lastRenderedPageBreak/>
              <w:t>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46, 48</w:t>
      </w:r>
      <w:r w:rsidR="002F4594" w:rsidRPr="002B2E75">
        <w:rPr>
          <w:lang w:eastAsia="sk-SK"/>
        </w:rPr>
        <w:t xml:space="preserve"> a</w:t>
      </w:r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2A7" w:rsidRDefault="007F02A7" w:rsidP="008D6E2D">
      <w:r>
        <w:separator/>
      </w:r>
    </w:p>
  </w:endnote>
  <w:endnote w:type="continuationSeparator" w:id="1">
    <w:p w:rsidR="007F02A7" w:rsidRDefault="007F02A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3F4" w:rsidRDefault="005B33F4" w:rsidP="008D6E2D">
    <w:pPr>
      <w:jc w:val="right"/>
    </w:pPr>
    <w:fldSimple w:instr=" PAGE   \* MERGEFORMAT ">
      <w:r w:rsidR="00085559">
        <w:rPr>
          <w:noProof/>
        </w:rPr>
        <w:t>38</w:t>
      </w:r>
    </w:fldSimple>
  </w:p>
  <w:p w:rsidR="005B33F4" w:rsidRDefault="005B3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2A7" w:rsidRDefault="007F02A7" w:rsidP="008D6E2D">
      <w:r>
        <w:separator/>
      </w:r>
    </w:p>
  </w:footnote>
  <w:footnote w:type="continuationSeparator" w:id="1">
    <w:p w:rsidR="007F02A7" w:rsidRDefault="007F02A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515DD"/>
    <w:rsid w:val="0000421F"/>
    <w:rsid w:val="00004693"/>
    <w:rsid w:val="00012DBD"/>
    <w:rsid w:val="00014352"/>
    <w:rsid w:val="00016E12"/>
    <w:rsid w:val="000400AE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559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58A0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0BE4"/>
    <w:rsid w:val="00271A49"/>
    <w:rsid w:val="002738BD"/>
    <w:rsid w:val="0028309C"/>
    <w:rsid w:val="002842EE"/>
    <w:rsid w:val="00290896"/>
    <w:rsid w:val="00294F14"/>
    <w:rsid w:val="00297350"/>
    <w:rsid w:val="002A46B5"/>
    <w:rsid w:val="002A4F54"/>
    <w:rsid w:val="002A5796"/>
    <w:rsid w:val="002A7291"/>
    <w:rsid w:val="002B03F2"/>
    <w:rsid w:val="002B2E75"/>
    <w:rsid w:val="002C41CC"/>
    <w:rsid w:val="002C7A15"/>
    <w:rsid w:val="002D056E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CF3"/>
    <w:rsid w:val="003920E7"/>
    <w:rsid w:val="00394B73"/>
    <w:rsid w:val="0039715E"/>
    <w:rsid w:val="003A2D1D"/>
    <w:rsid w:val="003A5CA2"/>
    <w:rsid w:val="003B1B28"/>
    <w:rsid w:val="003C619E"/>
    <w:rsid w:val="003C6CBC"/>
    <w:rsid w:val="003C75DE"/>
    <w:rsid w:val="003D334A"/>
    <w:rsid w:val="003D55DB"/>
    <w:rsid w:val="003D6F89"/>
    <w:rsid w:val="003D7EC7"/>
    <w:rsid w:val="00400B6D"/>
    <w:rsid w:val="00401B9D"/>
    <w:rsid w:val="0040263B"/>
    <w:rsid w:val="00404EFA"/>
    <w:rsid w:val="004068AD"/>
    <w:rsid w:val="00421987"/>
    <w:rsid w:val="00424A60"/>
    <w:rsid w:val="00426E29"/>
    <w:rsid w:val="004358EA"/>
    <w:rsid w:val="00440D26"/>
    <w:rsid w:val="0044306F"/>
    <w:rsid w:val="00447448"/>
    <w:rsid w:val="004515DD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6A5E"/>
    <w:rsid w:val="005440C4"/>
    <w:rsid w:val="00546689"/>
    <w:rsid w:val="005563F3"/>
    <w:rsid w:val="00572215"/>
    <w:rsid w:val="00576DC5"/>
    <w:rsid w:val="00580682"/>
    <w:rsid w:val="00580CD0"/>
    <w:rsid w:val="00586763"/>
    <w:rsid w:val="005938AB"/>
    <w:rsid w:val="0059444A"/>
    <w:rsid w:val="005B33F4"/>
    <w:rsid w:val="005B773F"/>
    <w:rsid w:val="005C5F29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086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3B5F"/>
    <w:rsid w:val="00732623"/>
    <w:rsid w:val="0073586D"/>
    <w:rsid w:val="00740AFE"/>
    <w:rsid w:val="007433F5"/>
    <w:rsid w:val="0076673D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02A7"/>
    <w:rsid w:val="007F25FB"/>
    <w:rsid w:val="007F2BF6"/>
    <w:rsid w:val="00806657"/>
    <w:rsid w:val="00810738"/>
    <w:rsid w:val="00812CDD"/>
    <w:rsid w:val="00814D86"/>
    <w:rsid w:val="0082671E"/>
    <w:rsid w:val="00830390"/>
    <w:rsid w:val="00831D0C"/>
    <w:rsid w:val="00837E86"/>
    <w:rsid w:val="00843862"/>
    <w:rsid w:val="008439CA"/>
    <w:rsid w:val="0084517F"/>
    <w:rsid w:val="008554E1"/>
    <w:rsid w:val="00857E56"/>
    <w:rsid w:val="008626A4"/>
    <w:rsid w:val="008644D7"/>
    <w:rsid w:val="00865051"/>
    <w:rsid w:val="0086647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E7D83"/>
    <w:rsid w:val="008F4E43"/>
    <w:rsid w:val="009006E7"/>
    <w:rsid w:val="00906CB4"/>
    <w:rsid w:val="00907263"/>
    <w:rsid w:val="0091361B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2706"/>
    <w:rsid w:val="009E30DA"/>
    <w:rsid w:val="009E5CF1"/>
    <w:rsid w:val="009E6C99"/>
    <w:rsid w:val="009F2DF1"/>
    <w:rsid w:val="009F5CE6"/>
    <w:rsid w:val="00A00553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35B9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3082E"/>
    <w:rsid w:val="00B51558"/>
    <w:rsid w:val="00B61F66"/>
    <w:rsid w:val="00B831FF"/>
    <w:rsid w:val="00B91660"/>
    <w:rsid w:val="00B92A03"/>
    <w:rsid w:val="00B958BA"/>
    <w:rsid w:val="00BA27B1"/>
    <w:rsid w:val="00BA2B2B"/>
    <w:rsid w:val="00BA351E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65857"/>
    <w:rsid w:val="00C7387F"/>
    <w:rsid w:val="00C753AB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6E9E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ED4"/>
    <w:rsid w:val="00D54FDA"/>
    <w:rsid w:val="00D55617"/>
    <w:rsid w:val="00D57DDE"/>
    <w:rsid w:val="00D60D77"/>
    <w:rsid w:val="00D6507B"/>
    <w:rsid w:val="00D72173"/>
    <w:rsid w:val="00D81634"/>
    <w:rsid w:val="00D84695"/>
    <w:rsid w:val="00D911D9"/>
    <w:rsid w:val="00D94126"/>
    <w:rsid w:val="00D97050"/>
    <w:rsid w:val="00DA3DFE"/>
    <w:rsid w:val="00DA4C73"/>
    <w:rsid w:val="00DA5FDE"/>
    <w:rsid w:val="00DA6AF3"/>
    <w:rsid w:val="00DB1B7E"/>
    <w:rsid w:val="00DC42FA"/>
    <w:rsid w:val="00DE373D"/>
    <w:rsid w:val="00DE3F6E"/>
    <w:rsid w:val="00DE678D"/>
    <w:rsid w:val="00DE6A97"/>
    <w:rsid w:val="00DF11DD"/>
    <w:rsid w:val="00DF177A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7B8"/>
    <w:rsid w:val="00E74A7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poznamky%202012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 2012</Template>
  <TotalTime>4</TotalTime>
  <Pages>38</Pages>
  <Words>8513</Words>
  <Characters>48526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Lenovo</dc:creator>
  <cp:keywords/>
  <cp:lastModifiedBy>pcdoma</cp:lastModifiedBy>
  <cp:revision>2</cp:revision>
  <cp:lastPrinted>2012-03-23T09:52:00Z</cp:lastPrinted>
  <dcterms:created xsi:type="dcterms:W3CDTF">2015-12-13T18:22:00Z</dcterms:created>
  <dcterms:modified xsi:type="dcterms:W3CDTF">2015-12-13T18:22:00Z</dcterms:modified>
</cp:coreProperties>
</file>