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25" w:rsidRPr="003E7910" w:rsidRDefault="0069702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697025" w:rsidRPr="003E7910" w:rsidRDefault="0069702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697025" w:rsidRPr="003E7910" w:rsidRDefault="00697025" w:rsidP="00A5552F">
      <w:pPr>
        <w:rPr>
          <w:rFonts w:cs="Arial"/>
          <w:szCs w:val="22"/>
        </w:rPr>
      </w:pPr>
    </w:p>
    <w:p w:rsidR="00697025" w:rsidRPr="003E7910" w:rsidRDefault="00697025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697025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97025" w:rsidRPr="003E7910" w:rsidRDefault="0069702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697025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APP GROUP s.r.o.</w:t>
            </w:r>
          </w:p>
        </w:tc>
      </w:tr>
      <w:tr w:rsidR="00697025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1360/44, Zvolen</w:t>
            </w:r>
          </w:p>
        </w:tc>
      </w:tr>
      <w:tr w:rsidR="00697025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46375155          DIČ:  2023363298</w:t>
            </w:r>
          </w:p>
        </w:tc>
      </w:tr>
      <w:tr w:rsidR="00697025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>
            <w:pPr>
              <w:jc w:val="both"/>
              <w:rPr>
                <w:rFonts w:cs="Arial"/>
                <w:szCs w:val="22"/>
              </w:rPr>
            </w:pPr>
          </w:p>
        </w:tc>
      </w:tr>
      <w:tr w:rsidR="00697025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025" w:rsidRPr="003E7910" w:rsidRDefault="0069702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025" w:rsidRPr="003E7910" w:rsidRDefault="00697025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697025" w:rsidRPr="003E7910" w:rsidRDefault="00697025" w:rsidP="007B0660">
      <w:pPr>
        <w:jc w:val="both"/>
        <w:rPr>
          <w:rFonts w:cs="Arial"/>
          <w:b/>
          <w:bCs/>
          <w:szCs w:val="22"/>
        </w:rPr>
      </w:pPr>
    </w:p>
    <w:p w:rsidR="00697025" w:rsidRDefault="0069702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</w:p>
    <w:p w:rsidR="00697025" w:rsidRPr="003E7910" w:rsidRDefault="00697025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97025" w:rsidRPr="003E7910" w:rsidRDefault="00697025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97025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E7910" w:rsidRDefault="00697025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E7910" w:rsidRDefault="00697025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E7910" w:rsidRDefault="00697025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97025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E7910" w:rsidRDefault="0069702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7025" w:rsidRPr="003E7910" w:rsidRDefault="00697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97025" w:rsidRPr="003E7910" w:rsidRDefault="00697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697025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97025" w:rsidRPr="003E7910" w:rsidRDefault="0069702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97025" w:rsidRPr="003E7910" w:rsidRDefault="00697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97025" w:rsidRPr="003E7910" w:rsidRDefault="00697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697025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E7910" w:rsidRDefault="00697025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7025" w:rsidRPr="003E7910" w:rsidRDefault="0069702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97025" w:rsidRPr="003E7910" w:rsidRDefault="006970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697025" w:rsidRPr="003E7910" w:rsidRDefault="00697025" w:rsidP="003E7910">
      <w:pPr>
        <w:pStyle w:val="Title"/>
        <w:spacing w:before="0" w:beforeAutospacing="0" w:after="0"/>
        <w:jc w:val="left"/>
        <w:rPr>
          <w:szCs w:val="22"/>
        </w:rPr>
      </w:pPr>
    </w:p>
    <w:p w:rsidR="00697025" w:rsidRPr="003E7910" w:rsidRDefault="00697025" w:rsidP="007B0660">
      <w:pPr>
        <w:jc w:val="both"/>
        <w:rPr>
          <w:rFonts w:cs="Arial"/>
          <w:szCs w:val="22"/>
        </w:rPr>
      </w:pP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97025" w:rsidRPr="004534D4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97025" w:rsidRPr="003E7910" w:rsidRDefault="00697025" w:rsidP="007B0660">
      <w:pPr>
        <w:ind w:right="-468"/>
        <w:jc w:val="both"/>
        <w:rPr>
          <w:rFonts w:cs="Arial"/>
          <w:b/>
          <w:szCs w:val="22"/>
        </w:rPr>
      </w:pPr>
    </w:p>
    <w:p w:rsidR="00697025" w:rsidRPr="003E7910" w:rsidRDefault="00697025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97025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97025" w:rsidRPr="005D481A" w:rsidRDefault="00697025">
            <w:pPr>
              <w:rPr>
                <w:b/>
                <w:bCs/>
                <w:szCs w:val="22"/>
              </w:rPr>
            </w:pPr>
            <w:r w:rsidRPr="005D481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697025" w:rsidRPr="005D481A" w:rsidRDefault="00697025">
            <w:pPr>
              <w:rPr>
                <w:b/>
                <w:bCs/>
                <w:szCs w:val="22"/>
              </w:rPr>
            </w:pPr>
            <w:r w:rsidRPr="005D481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697025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97025" w:rsidRPr="005D481A" w:rsidRDefault="00697025">
            <w:pPr>
              <w:rPr>
                <w:b/>
                <w:bCs/>
                <w:szCs w:val="22"/>
              </w:rPr>
            </w:pPr>
          </w:p>
        </w:tc>
      </w:tr>
      <w:tr w:rsidR="00697025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97025" w:rsidRPr="005D481A" w:rsidRDefault="00697025">
            <w:pPr>
              <w:jc w:val="center"/>
              <w:rPr>
                <w:b/>
                <w:bCs/>
                <w:sz w:val="21"/>
                <w:szCs w:val="21"/>
              </w:rPr>
            </w:pPr>
            <w:r w:rsidRPr="005D481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25" w:rsidRPr="003E7910" w:rsidRDefault="006970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5" w:rsidRPr="003E7910" w:rsidRDefault="006970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5" w:rsidRPr="003E7910" w:rsidRDefault="006970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</w:tr>
      <w:tr w:rsidR="00697025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5" w:rsidRPr="003E7910" w:rsidRDefault="006970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5" w:rsidRPr="003E7910" w:rsidRDefault="006970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5" w:rsidRPr="003E7910" w:rsidRDefault="006970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5" w:rsidRPr="003E7910" w:rsidRDefault="006970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5" w:rsidRPr="003E7910" w:rsidRDefault="0069702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5" w:rsidRPr="003E7910" w:rsidRDefault="0069702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</w:tr>
      <w:tr w:rsidR="00697025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5" w:rsidRPr="003E7910" w:rsidRDefault="006970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5" w:rsidRPr="003E7910" w:rsidRDefault="006970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025" w:rsidRPr="003E7910" w:rsidRDefault="006970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7025" w:rsidRPr="003E7910" w:rsidRDefault="006970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5" w:rsidRPr="003E7910" w:rsidRDefault="006970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</w:tr>
      <w:tr w:rsidR="00697025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Pivarček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</w:tr>
      <w:tr w:rsidR="00697025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 w:rsidP="00841190">
            <w:pPr>
              <w:rPr>
                <w:sz w:val="20"/>
                <w:szCs w:val="20"/>
              </w:rPr>
            </w:pPr>
          </w:p>
        </w:tc>
      </w:tr>
      <w:tr w:rsidR="00697025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</w:tr>
      <w:tr w:rsidR="00697025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</w:tr>
      <w:tr w:rsidR="00697025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025" w:rsidRPr="003E7910" w:rsidRDefault="0069702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025" w:rsidRPr="003E7910" w:rsidRDefault="006970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7025" w:rsidRPr="003E7910" w:rsidRDefault="00697025">
            <w:pPr>
              <w:rPr>
                <w:sz w:val="20"/>
                <w:szCs w:val="20"/>
              </w:rPr>
            </w:pPr>
          </w:p>
        </w:tc>
      </w:tr>
    </w:tbl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</w:p>
    <w:p w:rsidR="00697025" w:rsidRPr="003E7910" w:rsidRDefault="0069702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97025" w:rsidRPr="005611A8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97025" w:rsidRPr="003E7910" w:rsidRDefault="0069702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97025" w:rsidRPr="003E7910" w:rsidRDefault="0069702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97025" w:rsidRPr="003E7910" w:rsidRDefault="0069702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97025" w:rsidRPr="003E7910" w:rsidRDefault="0069702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97025" w:rsidRPr="003E7910" w:rsidRDefault="0069702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97025" w:rsidRPr="003E7910" w:rsidRDefault="0069702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97025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97025" w:rsidRPr="003E7910" w:rsidRDefault="00697025" w:rsidP="007B0660">
      <w:pPr>
        <w:ind w:right="-468"/>
        <w:jc w:val="both"/>
        <w:rPr>
          <w:rFonts w:cs="Arial"/>
          <w:b/>
          <w:bCs/>
          <w:szCs w:val="22"/>
        </w:rPr>
      </w:pPr>
    </w:p>
    <w:p w:rsidR="00697025" w:rsidRPr="003E7910" w:rsidRDefault="0069702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</w:p>
    <w:p w:rsidR="00697025" w:rsidRPr="003E7910" w:rsidRDefault="0069702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97025" w:rsidRPr="003E7910" w:rsidRDefault="00697025" w:rsidP="007B0660">
      <w:pPr>
        <w:jc w:val="both"/>
        <w:rPr>
          <w:rFonts w:cs="Arial"/>
          <w:szCs w:val="22"/>
        </w:rPr>
      </w:pPr>
    </w:p>
    <w:p w:rsidR="00697025" w:rsidRPr="003E7910" w:rsidRDefault="00697025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97025" w:rsidRPr="003E7910" w:rsidRDefault="00697025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97025" w:rsidRPr="003E7910" w:rsidRDefault="0069702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97025" w:rsidRPr="003E7910" w:rsidRDefault="0069702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97025" w:rsidRPr="003E7910" w:rsidRDefault="0069702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97025" w:rsidRPr="003E7910" w:rsidRDefault="0069702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97025" w:rsidRPr="003E7910" w:rsidRDefault="0069702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97025" w:rsidRPr="003E7910" w:rsidRDefault="0069702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97025" w:rsidRPr="003E7910" w:rsidRDefault="0069702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97025" w:rsidRDefault="00697025" w:rsidP="00A5552F"/>
    <w:p w:rsidR="00697025" w:rsidRPr="003F477D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  <w:r>
        <w:rPr>
          <w:szCs w:val="22"/>
        </w:rPr>
        <w:t xml:space="preserve"> – neeviduje sa</w:t>
      </w:r>
    </w:p>
    <w:p w:rsidR="00697025" w:rsidRPr="003F477D" w:rsidRDefault="0069702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697025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97025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Pr="009F39E7" w:rsidRDefault="00697025" w:rsidP="009F39E7"/>
    <w:p w:rsidR="00697025" w:rsidRPr="003F477D" w:rsidRDefault="00697025" w:rsidP="003F477D"/>
    <w:p w:rsidR="00697025" w:rsidRPr="003F477D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97025" w:rsidRPr="003F477D" w:rsidRDefault="0069702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97025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97025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97025" w:rsidRPr="003F477D" w:rsidRDefault="0069702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97025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36332</w:t>
            </w: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36332</w:t>
            </w: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13954</w:t>
            </w: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</w:t>
            </w: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17246</w:t>
            </w: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97025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22378</w:t>
            </w:r>
          </w:p>
        </w:tc>
      </w:tr>
      <w:tr w:rsidR="00697025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19086</w:t>
            </w:r>
          </w:p>
        </w:tc>
      </w:tr>
    </w:tbl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Default="00697025" w:rsidP="0003344F">
      <w:pPr>
        <w:spacing w:after="0" w:line="240" w:lineRule="auto"/>
        <w:rPr>
          <w:szCs w:val="22"/>
        </w:rPr>
      </w:pPr>
    </w:p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Pr="003F477D" w:rsidRDefault="0069702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697025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97025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Default="0069702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97025" w:rsidRPr="009F39E7" w:rsidRDefault="00697025" w:rsidP="009F39E7">
      <w:pPr>
        <w:spacing w:after="0"/>
      </w:pPr>
    </w:p>
    <w:p w:rsidR="00697025" w:rsidRPr="003F477D" w:rsidRDefault="0069702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  <w:r>
        <w:rPr>
          <w:szCs w:val="22"/>
        </w:rPr>
        <w:t xml:space="preserve"> – neeviduje sa</w:t>
      </w:r>
    </w:p>
    <w:p w:rsidR="00697025" w:rsidRPr="003F477D" w:rsidRDefault="0069702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697025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97025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Default="00697025" w:rsidP="0003344F">
      <w:pPr>
        <w:spacing w:after="0" w:line="240" w:lineRule="auto"/>
        <w:rPr>
          <w:szCs w:val="22"/>
        </w:rPr>
      </w:pPr>
    </w:p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  <w:r>
        <w:rPr>
          <w:szCs w:val="22"/>
        </w:rPr>
        <w:t xml:space="preserve"> – neeviduje sa</w:t>
      </w:r>
    </w:p>
    <w:p w:rsidR="00697025" w:rsidRDefault="0069702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  <w:r>
        <w:rPr>
          <w:szCs w:val="22"/>
        </w:rPr>
        <w:t>– neeviduje sa</w:t>
      </w:r>
    </w:p>
    <w:p w:rsidR="00697025" w:rsidRPr="003F477D" w:rsidRDefault="00697025" w:rsidP="0000458C">
      <w:pPr>
        <w:spacing w:after="120" w:line="240" w:lineRule="auto"/>
        <w:rPr>
          <w:szCs w:val="22"/>
        </w:rPr>
      </w:pPr>
    </w:p>
    <w:p w:rsidR="00697025" w:rsidRPr="003F477D" w:rsidRDefault="0069702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697025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97025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7025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7025" w:rsidRPr="003F477D" w:rsidRDefault="00697025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697025" w:rsidRPr="003F477D" w:rsidRDefault="00697025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97025" w:rsidRPr="003F477D" w:rsidRDefault="0069702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697025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7025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Tvorba </w:t>
            </w:r>
          </w:p>
          <w:p w:rsidR="00697025" w:rsidRPr="003F477D" w:rsidRDefault="00697025" w:rsidP="0003344F">
            <w:pPr>
              <w:pStyle w:val="TopHeader"/>
            </w:pPr>
            <w:r w:rsidRPr="003F477D">
              <w:t>OP</w:t>
            </w:r>
          </w:p>
          <w:p w:rsidR="00697025" w:rsidRPr="003F477D" w:rsidRDefault="0069702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97025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7025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Pr="003F477D" w:rsidRDefault="0069702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97025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Hodnota</w:t>
            </w:r>
          </w:p>
        </w:tc>
      </w:tr>
      <w:tr w:rsidR="00697025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Pr="003F477D" w:rsidRDefault="0069702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97025" w:rsidRPr="003F477D" w:rsidRDefault="00697025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97025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97025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Default="0069702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97025" w:rsidRPr="003F477D" w:rsidRDefault="00697025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  <w:r>
        <w:rPr>
          <w:szCs w:val="22"/>
        </w:rPr>
        <w:t>- neeviduje sa</w:t>
      </w:r>
    </w:p>
    <w:p w:rsidR="00697025" w:rsidRPr="003F477D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697025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7025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Tvorba</w:t>
            </w:r>
          </w:p>
          <w:p w:rsidR="00697025" w:rsidRPr="003F477D" w:rsidRDefault="00697025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97025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7025" w:rsidRPr="003F477D" w:rsidRDefault="00697025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97025" w:rsidRPr="003F477D" w:rsidRDefault="0069702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697025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97025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97025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97025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843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97025" w:rsidRPr="003F477D" w:rsidRDefault="0069702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</w:tbl>
    <w:p w:rsidR="00697025" w:rsidRDefault="00697025" w:rsidP="0003344F">
      <w:pPr>
        <w:spacing w:after="0" w:line="240" w:lineRule="auto"/>
        <w:jc w:val="both"/>
        <w:rPr>
          <w:szCs w:val="22"/>
        </w:rPr>
      </w:pPr>
    </w:p>
    <w:p w:rsidR="00697025" w:rsidRPr="003F477D" w:rsidRDefault="00697025" w:rsidP="0003344F">
      <w:pPr>
        <w:spacing w:after="0" w:line="240" w:lineRule="auto"/>
        <w:jc w:val="both"/>
        <w:rPr>
          <w:szCs w:val="22"/>
        </w:rPr>
      </w:pPr>
    </w:p>
    <w:p w:rsidR="00697025" w:rsidRPr="003F477D" w:rsidRDefault="0069702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697025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7025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97025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Default="00697025" w:rsidP="00DB1EA0">
      <w:pPr>
        <w:pStyle w:val="Title"/>
        <w:spacing w:before="0" w:beforeAutospacing="0" w:after="0"/>
        <w:jc w:val="left"/>
        <w:rPr>
          <w:szCs w:val="22"/>
        </w:rPr>
      </w:pPr>
    </w:p>
    <w:p w:rsidR="00697025" w:rsidRPr="009F39E7" w:rsidRDefault="00697025" w:rsidP="009F39E7"/>
    <w:p w:rsidR="00697025" w:rsidRPr="003F477D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97025" w:rsidRPr="003F477D" w:rsidRDefault="0069702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97025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7025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97025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1264</w:t>
            </w:r>
          </w:p>
        </w:tc>
        <w:tc>
          <w:tcPr>
            <w:tcW w:w="2405" w:type="dxa"/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97025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97025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1459</w:t>
            </w:r>
          </w:p>
        </w:tc>
        <w:tc>
          <w:tcPr>
            <w:tcW w:w="2405" w:type="dxa"/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97025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97025" w:rsidRDefault="0069702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97025" w:rsidRPr="003F477D" w:rsidRDefault="0069702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697025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7025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E04DF3">
            <w:pPr>
              <w:pStyle w:val="TopHeader"/>
            </w:pPr>
            <w:r w:rsidRPr="003F477D">
              <w:t>Prírastky</w:t>
            </w:r>
          </w:p>
          <w:p w:rsidR="00697025" w:rsidRPr="003F477D" w:rsidRDefault="0069702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E04DF3">
            <w:pPr>
              <w:pStyle w:val="TopHeader"/>
            </w:pPr>
            <w:r w:rsidRPr="003F477D">
              <w:t>Úbytky</w:t>
            </w:r>
          </w:p>
          <w:p w:rsidR="00697025" w:rsidRPr="003F477D" w:rsidRDefault="0069702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9C21AB" w:rsidRDefault="00697025" w:rsidP="00E04DF3">
            <w:pPr>
              <w:pStyle w:val="TopHeader"/>
            </w:pPr>
            <w:r w:rsidRPr="009C21AB">
              <w:t>Presuny</w:t>
            </w:r>
          </w:p>
          <w:p w:rsidR="00697025" w:rsidRPr="003F477D" w:rsidRDefault="0069702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97025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7025" w:rsidRPr="003F477D" w:rsidRDefault="00697025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97025" w:rsidRPr="003F477D" w:rsidRDefault="0069702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697025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EA41E2">
            <w:pPr>
              <w:pStyle w:val="TopHeader"/>
            </w:pPr>
            <w:r w:rsidRPr="003F477D">
              <w:t>Stav OP</w:t>
            </w:r>
          </w:p>
          <w:p w:rsidR="00697025" w:rsidRPr="003F477D" w:rsidRDefault="00697025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97025" w:rsidRPr="003F477D" w:rsidRDefault="0069702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97025" w:rsidRPr="003F477D" w:rsidRDefault="0069702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97025" w:rsidRPr="003F477D" w:rsidRDefault="0069702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97025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7025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7025" w:rsidRPr="003F477D" w:rsidRDefault="00697025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697025" w:rsidRPr="003F477D" w:rsidRDefault="00697025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697025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97025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Default="00697025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697025" w:rsidRPr="0005176E" w:rsidRDefault="00697025" w:rsidP="0005176E">
      <w:pPr>
        <w:spacing w:after="0"/>
      </w:pPr>
    </w:p>
    <w:p w:rsidR="00697025" w:rsidRPr="003F477D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697025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Zvýšenie/ zníženie hodnoty</w:t>
            </w:r>
          </w:p>
          <w:p w:rsidR="00697025" w:rsidRPr="003F477D" w:rsidRDefault="00697025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Vplyv </w:t>
            </w:r>
          </w:p>
          <w:p w:rsidR="00697025" w:rsidRPr="003F477D" w:rsidRDefault="00697025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97025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97025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  <w:r>
        <w:rPr>
          <w:szCs w:val="22"/>
        </w:rPr>
        <w:t xml:space="preserve"> – neeviduje sa</w:t>
      </w:r>
    </w:p>
    <w:p w:rsidR="00697025" w:rsidRPr="003F477D" w:rsidRDefault="0069702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97025" w:rsidRPr="003F477D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97025" w:rsidRPr="003F477D" w:rsidRDefault="0069702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97025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7025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8B38E4" w:rsidRDefault="0069702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8B38E4" w:rsidRDefault="0069702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97025" w:rsidRDefault="00697025" w:rsidP="0003344F">
      <w:pPr>
        <w:spacing w:after="0" w:line="240" w:lineRule="auto"/>
        <w:rPr>
          <w:szCs w:val="22"/>
        </w:rPr>
      </w:pPr>
    </w:p>
    <w:p w:rsidR="00697025" w:rsidRDefault="00697025" w:rsidP="0003344F">
      <w:pPr>
        <w:spacing w:after="0" w:line="240" w:lineRule="auto"/>
        <w:rPr>
          <w:szCs w:val="22"/>
        </w:rPr>
      </w:pPr>
    </w:p>
    <w:p w:rsidR="00697025" w:rsidRDefault="00697025" w:rsidP="0003344F">
      <w:pPr>
        <w:spacing w:after="0" w:line="240" w:lineRule="auto"/>
        <w:rPr>
          <w:szCs w:val="22"/>
        </w:rPr>
      </w:pPr>
    </w:p>
    <w:p w:rsidR="00697025" w:rsidRDefault="00697025" w:rsidP="0003344F">
      <w:pPr>
        <w:spacing w:after="0" w:line="240" w:lineRule="auto"/>
        <w:rPr>
          <w:szCs w:val="22"/>
        </w:rPr>
      </w:pPr>
    </w:p>
    <w:p w:rsidR="00697025" w:rsidRDefault="00697025" w:rsidP="0003344F">
      <w:pPr>
        <w:spacing w:after="0" w:line="240" w:lineRule="auto"/>
        <w:rPr>
          <w:szCs w:val="22"/>
        </w:rPr>
      </w:pPr>
    </w:p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Pr="003F477D" w:rsidRDefault="0069702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97025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97025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18716</w:t>
            </w:r>
          </w:p>
        </w:tc>
      </w:tr>
      <w:tr w:rsidR="00697025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18716</w:t>
            </w: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18716</w:t>
            </w:r>
          </w:p>
        </w:tc>
      </w:tr>
    </w:tbl>
    <w:p w:rsidR="00697025" w:rsidRPr="003F477D" w:rsidRDefault="0069702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97025" w:rsidRPr="003F477D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</w:t>
      </w:r>
      <w:r>
        <w:rPr>
          <w:szCs w:val="22"/>
        </w:rPr>
        <w:t> </w:t>
      </w:r>
      <w:r w:rsidRPr="003F477D">
        <w:rPr>
          <w:szCs w:val="22"/>
        </w:rPr>
        <w:t>rezervách</w:t>
      </w:r>
      <w:r>
        <w:rPr>
          <w:szCs w:val="22"/>
        </w:rPr>
        <w:t xml:space="preserve"> – neeviduje sa</w:t>
      </w:r>
    </w:p>
    <w:p w:rsidR="00697025" w:rsidRPr="003F477D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697025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97025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97025" w:rsidRPr="003F477D" w:rsidRDefault="0069702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97025" w:rsidRDefault="0069702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  <w:r>
        <w:rPr>
          <w:szCs w:val="22"/>
        </w:rPr>
        <w:t xml:space="preserve"> – neeviduje sa</w:t>
      </w:r>
    </w:p>
    <w:p w:rsidR="00697025" w:rsidRPr="003F477D" w:rsidRDefault="0069702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97025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504647" w:rsidRDefault="0069702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Default="0069702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  <w:r>
        <w:rPr>
          <w:szCs w:val="22"/>
        </w:rPr>
        <w:t xml:space="preserve"> – neeviduje sa</w:t>
      </w:r>
    </w:p>
    <w:p w:rsidR="00697025" w:rsidRPr="003F477D" w:rsidRDefault="0069702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97025" w:rsidRPr="003F477D" w:rsidRDefault="0069702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97025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97025" w:rsidRPr="003F477D" w:rsidRDefault="00697025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7025" w:rsidRPr="003F477D" w:rsidRDefault="00697025" w:rsidP="005E3B59">
            <w:pPr>
              <w:pStyle w:val="TopHeader"/>
            </w:pPr>
            <w:r w:rsidRPr="003F477D">
              <w:t>Suma istiny v eurách</w:t>
            </w:r>
          </w:p>
          <w:p w:rsidR="00697025" w:rsidRPr="003F477D" w:rsidRDefault="00697025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Pr="003F477D" w:rsidRDefault="0069702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97025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97025" w:rsidRPr="003F477D" w:rsidRDefault="0069702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7025" w:rsidRPr="003F477D" w:rsidRDefault="00697025" w:rsidP="00083A25">
            <w:pPr>
              <w:pStyle w:val="TopHeader"/>
            </w:pPr>
            <w:r w:rsidRPr="003F477D">
              <w:t>Suma istiny v eurách</w:t>
            </w:r>
          </w:p>
          <w:p w:rsidR="00697025" w:rsidRPr="003F477D" w:rsidRDefault="00697025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7025" w:rsidRPr="003F477D" w:rsidRDefault="00697025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97025" w:rsidRPr="003F477D" w:rsidRDefault="00697025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97025" w:rsidRPr="003F477D" w:rsidRDefault="0069702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Pr="003F477D" w:rsidRDefault="00697025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  <w:r>
        <w:rPr>
          <w:szCs w:val="22"/>
        </w:rPr>
        <w:t>– neeviduje sa</w:t>
      </w:r>
    </w:p>
    <w:p w:rsidR="00697025" w:rsidRDefault="0069702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  <w:r>
        <w:rPr>
          <w:szCs w:val="22"/>
        </w:rPr>
        <w:t xml:space="preserve"> – neeviduje sa</w:t>
      </w:r>
    </w:p>
    <w:p w:rsidR="00697025" w:rsidRPr="006B42EC" w:rsidRDefault="00697025" w:rsidP="006B42EC"/>
    <w:p w:rsidR="00697025" w:rsidRPr="003F477D" w:rsidRDefault="0069702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97025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Splatnosť</w:t>
            </w:r>
          </w:p>
        </w:tc>
      </w:tr>
      <w:tr w:rsidR="00697025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97025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7025" w:rsidRPr="003F477D" w:rsidRDefault="0069702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Default="0069702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  <w:r>
        <w:rPr>
          <w:szCs w:val="22"/>
        </w:rPr>
        <w:t xml:space="preserve"> – neeviduje sa</w:t>
      </w:r>
    </w:p>
    <w:p w:rsidR="00697025" w:rsidRPr="003F477D" w:rsidRDefault="00697025" w:rsidP="006B42EC">
      <w:pPr>
        <w:spacing w:after="0" w:line="240" w:lineRule="auto"/>
        <w:rPr>
          <w:kern w:val="28"/>
          <w:szCs w:val="22"/>
        </w:rPr>
      </w:pPr>
    </w:p>
    <w:p w:rsidR="00697025" w:rsidRPr="003F477D" w:rsidRDefault="0069702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97025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7025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8F34F2" w:rsidRDefault="006970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8F34F2" w:rsidRDefault="006970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97025" w:rsidRPr="003F477D" w:rsidRDefault="0069702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97025" w:rsidRDefault="0069702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  <w:r>
        <w:rPr>
          <w:szCs w:val="22"/>
        </w:rPr>
        <w:t xml:space="preserve"> – neeviduje sa</w:t>
      </w:r>
    </w:p>
    <w:p w:rsidR="00697025" w:rsidRPr="003F477D" w:rsidRDefault="0069702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97025" w:rsidRPr="003F477D" w:rsidRDefault="0069702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697025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7025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7025" w:rsidRPr="003F477D" w:rsidRDefault="0069702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97025" w:rsidRPr="003F477D" w:rsidRDefault="0069702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97025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8875A1">
            <w:pPr>
              <w:pStyle w:val="TopHeader"/>
            </w:pPr>
            <w:r w:rsidRPr="003F477D">
              <w:t>Bezprostredne predchádzajúce</w:t>
            </w:r>
          </w:p>
          <w:p w:rsidR="00697025" w:rsidRPr="003F477D" w:rsidRDefault="0069702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97025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Daň v %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548,54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2214,38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3804,34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4210,56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4210,56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9C21AB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9C21AB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9C21AB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9C21AB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9C21AB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142,32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5170,82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1137,58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97025" w:rsidRPr="003F477D" w:rsidRDefault="00697025" w:rsidP="0003344F">
      <w:pPr>
        <w:spacing w:after="0" w:line="240" w:lineRule="auto"/>
        <w:rPr>
          <w:szCs w:val="22"/>
        </w:rPr>
      </w:pPr>
    </w:p>
    <w:p w:rsidR="00697025" w:rsidRPr="003F477D" w:rsidRDefault="0069702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97025" w:rsidRPr="003F477D" w:rsidRDefault="0069702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97025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97025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7025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47060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21679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97025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97025" w:rsidRPr="003F477D" w:rsidRDefault="0069702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97025" w:rsidRPr="003F477D" w:rsidRDefault="0069702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97025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7025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025" w:rsidRPr="003F477D" w:rsidRDefault="0069702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97025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025" w:rsidRPr="003F477D" w:rsidRDefault="006970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97025" w:rsidRPr="003F477D" w:rsidRDefault="0069702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97025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97025" w:rsidRPr="003F477D" w:rsidRDefault="00697025" w:rsidP="003E7910">
      <w:pPr>
        <w:spacing w:after="0" w:line="240" w:lineRule="auto"/>
        <w:rPr>
          <w:szCs w:val="22"/>
        </w:rPr>
      </w:pPr>
    </w:p>
    <w:sectPr w:rsidR="00697025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025" w:rsidRDefault="00697025" w:rsidP="00107589">
      <w:pPr>
        <w:spacing w:after="0" w:line="240" w:lineRule="auto"/>
      </w:pPr>
      <w:r>
        <w:separator/>
      </w:r>
    </w:p>
  </w:endnote>
  <w:endnote w:type="continuationSeparator" w:id="0">
    <w:p w:rsidR="00697025" w:rsidRDefault="006970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025" w:rsidRPr="00981468" w:rsidRDefault="0069702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025" w:rsidRDefault="00697025" w:rsidP="00107589">
      <w:pPr>
        <w:spacing w:after="0" w:line="240" w:lineRule="auto"/>
      </w:pPr>
      <w:r>
        <w:separator/>
      </w:r>
    </w:p>
  </w:footnote>
  <w:footnote w:type="continuationSeparator" w:id="0">
    <w:p w:rsidR="00697025" w:rsidRDefault="006970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97025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97025" w:rsidRPr="003F477D" w:rsidRDefault="006970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97025" w:rsidRPr="003F477D" w:rsidRDefault="0069702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46375155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2023363298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97025" w:rsidRPr="004268D2" w:rsidRDefault="0069702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025" w:rsidRPr="004268D2" w:rsidRDefault="0069702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8B5"/>
    <w:rsid w:val="005C4DA9"/>
    <w:rsid w:val="005D2F62"/>
    <w:rsid w:val="005D481A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02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9E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67A"/>
    <w:rsid w:val="00DD0855"/>
    <w:rsid w:val="00DD6981"/>
    <w:rsid w:val="00DE0D81"/>
    <w:rsid w:val="00DE65E6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94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7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15</Pages>
  <Words>3084</Words>
  <Characters>17583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3</cp:revision>
  <cp:lastPrinted>2015-01-27T14:36:00Z</cp:lastPrinted>
  <dcterms:created xsi:type="dcterms:W3CDTF">2016-02-04T13:59:00Z</dcterms:created>
  <dcterms:modified xsi:type="dcterms:W3CDTF">2016-02-04T14:01:00Z</dcterms:modified>
</cp:coreProperties>
</file>