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97025" w:rsidRPr="003E7910" w:rsidRDefault="00697025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zostavenej k </w:t>
      </w:r>
      <w:r>
        <w:rPr>
          <w:rFonts w:cs="Arial"/>
          <w:b/>
          <w:sz w:val="28"/>
          <w:szCs w:val="28"/>
        </w:rPr>
        <w:t>31.12.2015</w:t>
      </w:r>
    </w:p>
    <w:p w:rsidR="00697025" w:rsidRPr="003E7910" w:rsidRDefault="00697025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697025" w:rsidRPr="003E7910" w:rsidRDefault="00697025" w:rsidP="00A5552F">
      <w:pPr>
        <w:rPr>
          <w:rFonts w:cs="Arial"/>
          <w:szCs w:val="22"/>
        </w:rPr>
      </w:pPr>
    </w:p>
    <w:p w:rsidR="00697025" w:rsidRPr="003E7910" w:rsidRDefault="00697025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Ind w:w="-106" w:type="dxa"/>
        <w:tblLook w:val="00A0"/>
      </w:tblPr>
      <w:tblGrid>
        <w:gridCol w:w="2147"/>
        <w:gridCol w:w="7139"/>
      </w:tblGrid>
      <w:tr w:rsidR="00697025" w:rsidRPr="003E7910">
        <w:trPr>
          <w:trHeight w:val="80"/>
        </w:trPr>
        <w:tc>
          <w:tcPr>
            <w:tcW w:w="5000" w:type="pct"/>
            <w:gridSpan w:val="2"/>
            <w:noWrap/>
            <w:vAlign w:val="bottom"/>
          </w:tcPr>
          <w:p w:rsidR="00697025" w:rsidRPr="003E7910" w:rsidRDefault="00697025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697025" w:rsidRPr="003E791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97025" w:rsidRPr="003E7910" w:rsidRDefault="00697025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97025" w:rsidRPr="003E7910" w:rsidRDefault="00697025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APP GROUP s.r.o.</w:t>
            </w:r>
          </w:p>
        </w:tc>
      </w:tr>
      <w:tr w:rsidR="00697025" w:rsidRPr="003E791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97025" w:rsidRPr="003E7910" w:rsidRDefault="00697025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97025" w:rsidRPr="003E7910" w:rsidRDefault="00697025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Ružová 1360/44, Zvolen</w:t>
            </w:r>
          </w:p>
        </w:tc>
      </w:tr>
      <w:tr w:rsidR="00697025" w:rsidRPr="003E791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97025" w:rsidRPr="003E7910" w:rsidRDefault="00697025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97025" w:rsidRPr="003E7910" w:rsidRDefault="00697025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46375155          DIČ:  2023363298</w:t>
            </w:r>
          </w:p>
        </w:tc>
      </w:tr>
      <w:tr w:rsidR="00697025" w:rsidRPr="003E791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97025" w:rsidRPr="003E7910" w:rsidRDefault="00697025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97025" w:rsidRPr="003E7910" w:rsidRDefault="00697025">
            <w:pPr>
              <w:jc w:val="both"/>
              <w:rPr>
                <w:rFonts w:cs="Arial"/>
                <w:szCs w:val="22"/>
              </w:rPr>
            </w:pPr>
          </w:p>
        </w:tc>
      </w:tr>
      <w:tr w:rsidR="00697025" w:rsidRPr="003E791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697025" w:rsidRPr="003E7910" w:rsidRDefault="00697025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697025" w:rsidRPr="003E7910" w:rsidRDefault="00697025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697025" w:rsidRPr="003E7910" w:rsidRDefault="00697025" w:rsidP="007B0660">
      <w:pPr>
        <w:jc w:val="both"/>
        <w:rPr>
          <w:rFonts w:cs="Arial"/>
          <w:b/>
          <w:bCs/>
          <w:szCs w:val="22"/>
        </w:rPr>
      </w:pPr>
    </w:p>
    <w:p w:rsidR="00697025" w:rsidRDefault="00697025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697025" w:rsidRPr="003E7910" w:rsidRDefault="00697025" w:rsidP="007B0660">
      <w:pPr>
        <w:jc w:val="both"/>
        <w:rPr>
          <w:rFonts w:cs="Arial"/>
          <w:szCs w:val="22"/>
        </w:rPr>
      </w:pPr>
    </w:p>
    <w:p w:rsidR="00697025" w:rsidRPr="003E7910" w:rsidRDefault="00697025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697025" w:rsidRPr="003E7910" w:rsidRDefault="00697025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3693"/>
        <w:gridCol w:w="2644"/>
        <w:gridCol w:w="2873"/>
      </w:tblGrid>
      <w:tr w:rsidR="00697025" w:rsidRPr="003E791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97025" w:rsidRPr="003E7910" w:rsidRDefault="00697025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97025" w:rsidRPr="003E7910" w:rsidRDefault="00697025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97025" w:rsidRPr="003E7910" w:rsidRDefault="00697025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697025" w:rsidRPr="003E791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97025" w:rsidRPr="003E7910" w:rsidRDefault="00697025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97025" w:rsidRPr="003E7910" w:rsidRDefault="0069702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697025" w:rsidRPr="003E7910" w:rsidRDefault="0069702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697025" w:rsidRPr="003E791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</w:tcPr>
          <w:p w:rsidR="00697025" w:rsidRPr="003E7910" w:rsidRDefault="00697025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697025" w:rsidRPr="003E7910" w:rsidRDefault="0069702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697025" w:rsidRPr="003E7910" w:rsidRDefault="0069702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697025" w:rsidRPr="003E791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97025" w:rsidRPr="003E7910" w:rsidRDefault="00697025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97025" w:rsidRPr="003E7910" w:rsidRDefault="00697025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697025" w:rsidRPr="003E7910" w:rsidRDefault="0069702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</w:tbl>
    <w:p w:rsidR="00697025" w:rsidRPr="003E7910" w:rsidRDefault="00697025" w:rsidP="003E7910">
      <w:pPr>
        <w:pStyle w:val="Title"/>
        <w:spacing w:before="0" w:beforeAutospacing="0" w:after="0"/>
        <w:jc w:val="left"/>
        <w:rPr>
          <w:szCs w:val="22"/>
        </w:rPr>
      </w:pPr>
    </w:p>
    <w:p w:rsidR="00697025" w:rsidRPr="003E7910" w:rsidRDefault="00697025" w:rsidP="007B0660">
      <w:pPr>
        <w:jc w:val="both"/>
        <w:rPr>
          <w:rFonts w:cs="Arial"/>
          <w:szCs w:val="22"/>
        </w:rPr>
      </w:pPr>
    </w:p>
    <w:p w:rsidR="00697025" w:rsidRPr="003E7910" w:rsidRDefault="00697025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697025" w:rsidRPr="003E7910" w:rsidRDefault="00697025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697025" w:rsidRPr="003E7910" w:rsidRDefault="00697025" w:rsidP="007B0660">
      <w:pPr>
        <w:ind w:right="-468"/>
        <w:jc w:val="both"/>
        <w:rPr>
          <w:rFonts w:cs="Arial"/>
          <w:szCs w:val="22"/>
        </w:rPr>
      </w:pPr>
    </w:p>
    <w:p w:rsidR="00697025" w:rsidRPr="003E7910" w:rsidRDefault="00697025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697025" w:rsidRPr="004534D4" w:rsidRDefault="00697025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697025" w:rsidRPr="003E7910" w:rsidRDefault="00697025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697025" w:rsidRPr="003E7910" w:rsidRDefault="00697025" w:rsidP="007B0660">
      <w:pPr>
        <w:ind w:right="-468"/>
        <w:jc w:val="both"/>
        <w:rPr>
          <w:rFonts w:cs="Arial"/>
          <w:b/>
          <w:szCs w:val="22"/>
        </w:rPr>
      </w:pPr>
    </w:p>
    <w:p w:rsidR="00697025" w:rsidRPr="003E7910" w:rsidRDefault="00697025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-106" w:type="dxa"/>
        <w:tblLook w:val="00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697025" w:rsidRPr="003E791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</w:tcPr>
          <w:p w:rsidR="00697025" w:rsidRPr="005D481A" w:rsidRDefault="00697025">
            <w:pPr>
              <w:rPr>
                <w:b/>
                <w:bCs/>
                <w:szCs w:val="22"/>
              </w:rPr>
            </w:pPr>
            <w:r w:rsidRPr="005D481A">
              <w:rPr>
                <w:b/>
                <w:bCs/>
                <w:szCs w:val="22"/>
              </w:rPr>
              <w:t>Informácie k časti B. písm. b) prílohy č. 3 o štruktúre spoločníkov, akcionárov ku dňu, ku ktorému sa zostavuje</w:t>
            </w:r>
          </w:p>
          <w:p w:rsidR="00697025" w:rsidRPr="005D481A" w:rsidRDefault="00697025">
            <w:pPr>
              <w:rPr>
                <w:b/>
                <w:bCs/>
                <w:szCs w:val="22"/>
              </w:rPr>
            </w:pPr>
            <w:r w:rsidRPr="005D481A">
              <w:rPr>
                <w:b/>
                <w:bCs/>
                <w:szCs w:val="22"/>
              </w:rPr>
              <w:t>účtovná  závierka a o štruktúre spoločníkov</w:t>
            </w:r>
          </w:p>
        </w:tc>
      </w:tr>
      <w:tr w:rsidR="00697025" w:rsidRPr="003E7910">
        <w:trPr>
          <w:trHeight w:val="490"/>
        </w:trPr>
        <w:tc>
          <w:tcPr>
            <w:tcW w:w="0" w:type="auto"/>
            <w:gridSpan w:val="13"/>
            <w:vMerge/>
            <w:vAlign w:val="center"/>
          </w:tcPr>
          <w:p w:rsidR="00697025" w:rsidRPr="005D481A" w:rsidRDefault="00697025">
            <w:pPr>
              <w:rPr>
                <w:b/>
                <w:bCs/>
                <w:szCs w:val="22"/>
              </w:rPr>
            </w:pPr>
          </w:p>
        </w:tc>
      </w:tr>
      <w:tr w:rsidR="00697025" w:rsidRPr="003E791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697025" w:rsidRPr="005D481A" w:rsidRDefault="00697025">
            <w:pPr>
              <w:jc w:val="center"/>
              <w:rPr>
                <w:b/>
                <w:bCs/>
                <w:sz w:val="21"/>
                <w:szCs w:val="21"/>
              </w:rPr>
            </w:pPr>
            <w:r w:rsidRPr="005D481A">
              <w:rPr>
                <w:b/>
                <w:bCs/>
                <w:sz w:val="21"/>
                <w:szCs w:val="21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97025" w:rsidRPr="003E7910" w:rsidRDefault="00697025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025" w:rsidRPr="003E7910" w:rsidRDefault="00697025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025" w:rsidRPr="003E7910" w:rsidRDefault="00697025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697025" w:rsidRPr="003E7910" w:rsidRDefault="0069702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97025" w:rsidRPr="003E7910" w:rsidRDefault="0069702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97025" w:rsidRPr="003E7910" w:rsidRDefault="0069702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97025" w:rsidRPr="003E7910" w:rsidRDefault="0069702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97025" w:rsidRPr="003E7910" w:rsidRDefault="0069702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97025" w:rsidRPr="003E7910" w:rsidRDefault="0069702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97025" w:rsidRPr="003E7910" w:rsidRDefault="00697025">
            <w:pPr>
              <w:rPr>
                <w:sz w:val="20"/>
                <w:szCs w:val="20"/>
              </w:rPr>
            </w:pPr>
          </w:p>
        </w:tc>
      </w:tr>
      <w:tr w:rsidR="00697025" w:rsidRPr="003E791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025" w:rsidRPr="003E7910" w:rsidRDefault="00697025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025" w:rsidRPr="003E7910" w:rsidRDefault="00697025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025" w:rsidRPr="003E7910" w:rsidRDefault="00697025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025" w:rsidRPr="003E7910" w:rsidRDefault="00697025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025" w:rsidRPr="003E7910" w:rsidRDefault="00697025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025" w:rsidRPr="003E7910" w:rsidRDefault="00697025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697025" w:rsidRPr="003E7910" w:rsidRDefault="0069702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97025" w:rsidRPr="003E7910" w:rsidRDefault="0069702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97025" w:rsidRPr="003E7910" w:rsidRDefault="0069702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97025" w:rsidRPr="003E7910" w:rsidRDefault="0069702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97025" w:rsidRPr="003E7910" w:rsidRDefault="0069702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97025" w:rsidRPr="003E7910" w:rsidRDefault="0069702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97025" w:rsidRPr="003E7910" w:rsidRDefault="00697025">
            <w:pPr>
              <w:rPr>
                <w:sz w:val="20"/>
                <w:szCs w:val="20"/>
              </w:rPr>
            </w:pPr>
          </w:p>
        </w:tc>
      </w:tr>
      <w:tr w:rsidR="00697025" w:rsidRPr="003E791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7025" w:rsidRPr="003E7910" w:rsidRDefault="00697025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7025" w:rsidRPr="003E7910" w:rsidRDefault="00697025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97025" w:rsidRPr="003E7910" w:rsidRDefault="00697025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97025" w:rsidRPr="003E7910" w:rsidRDefault="00697025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</w:tcPr>
          <w:p w:rsidR="00697025" w:rsidRPr="003E7910" w:rsidRDefault="00697025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</w:tcPr>
          <w:p w:rsidR="00697025" w:rsidRPr="003E7910" w:rsidRDefault="00697025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</w:tcPr>
          <w:p w:rsidR="00697025" w:rsidRPr="003E7910" w:rsidRDefault="0069702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97025" w:rsidRPr="003E7910" w:rsidRDefault="0069702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97025" w:rsidRPr="003E7910" w:rsidRDefault="0069702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97025" w:rsidRPr="003E7910" w:rsidRDefault="0069702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97025" w:rsidRPr="003E7910" w:rsidRDefault="0069702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97025" w:rsidRPr="003E7910" w:rsidRDefault="0069702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97025" w:rsidRPr="003E7910" w:rsidRDefault="00697025">
            <w:pPr>
              <w:rPr>
                <w:sz w:val="20"/>
                <w:szCs w:val="20"/>
              </w:rPr>
            </w:pPr>
          </w:p>
        </w:tc>
      </w:tr>
      <w:tr w:rsidR="00697025" w:rsidRPr="003E791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697025" w:rsidRPr="003E7910" w:rsidRDefault="0069702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Branislav Pivarček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697025" w:rsidRPr="003E7910" w:rsidRDefault="00697025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697025" w:rsidRPr="003E7910" w:rsidRDefault="00697025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697025" w:rsidRPr="003E7910" w:rsidRDefault="00697025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697025" w:rsidRPr="003E7910" w:rsidRDefault="00697025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697025" w:rsidRPr="003E7910" w:rsidRDefault="00697025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697025" w:rsidRPr="003E7910" w:rsidRDefault="0069702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97025" w:rsidRPr="003E7910" w:rsidRDefault="0069702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97025" w:rsidRPr="003E7910" w:rsidRDefault="0069702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97025" w:rsidRPr="003E7910" w:rsidRDefault="0069702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97025" w:rsidRPr="003E7910" w:rsidRDefault="0069702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97025" w:rsidRPr="003E7910" w:rsidRDefault="0069702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97025" w:rsidRPr="003E7910" w:rsidRDefault="00697025">
            <w:pPr>
              <w:rPr>
                <w:sz w:val="20"/>
                <w:szCs w:val="20"/>
              </w:rPr>
            </w:pPr>
          </w:p>
        </w:tc>
      </w:tr>
      <w:tr w:rsidR="00697025" w:rsidRPr="003E791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697025" w:rsidRPr="003E7910" w:rsidRDefault="00697025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697025" w:rsidRPr="003E7910" w:rsidRDefault="00697025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697025" w:rsidRPr="003E7910" w:rsidRDefault="00697025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697025" w:rsidRPr="003E7910" w:rsidRDefault="00697025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697025" w:rsidRPr="003E7910" w:rsidRDefault="00697025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697025" w:rsidRPr="003E7910" w:rsidRDefault="00697025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697025" w:rsidRPr="003E7910" w:rsidRDefault="00697025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97025" w:rsidRPr="003E7910" w:rsidRDefault="00697025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97025" w:rsidRPr="003E7910" w:rsidRDefault="00697025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97025" w:rsidRPr="003E7910" w:rsidRDefault="00697025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97025" w:rsidRPr="003E7910" w:rsidRDefault="00697025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97025" w:rsidRPr="003E7910" w:rsidRDefault="00697025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97025" w:rsidRPr="003E7910" w:rsidRDefault="00697025" w:rsidP="00841190">
            <w:pPr>
              <w:rPr>
                <w:sz w:val="20"/>
                <w:szCs w:val="20"/>
              </w:rPr>
            </w:pPr>
          </w:p>
        </w:tc>
      </w:tr>
      <w:tr w:rsidR="00697025" w:rsidRPr="003E791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697025" w:rsidRPr="003E7910" w:rsidRDefault="00697025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697025" w:rsidRPr="003E7910" w:rsidRDefault="00697025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697025" w:rsidRPr="003E7910" w:rsidRDefault="00697025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697025" w:rsidRPr="003E7910" w:rsidRDefault="00697025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697025" w:rsidRPr="003E7910" w:rsidRDefault="00697025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697025" w:rsidRPr="003E7910" w:rsidRDefault="00697025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697025" w:rsidRPr="003E7910" w:rsidRDefault="0069702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97025" w:rsidRPr="003E7910" w:rsidRDefault="0069702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97025" w:rsidRPr="003E7910" w:rsidRDefault="0069702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97025" w:rsidRPr="003E7910" w:rsidRDefault="0069702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97025" w:rsidRPr="003E7910" w:rsidRDefault="0069702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97025" w:rsidRPr="003E7910" w:rsidRDefault="0069702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97025" w:rsidRPr="003E7910" w:rsidRDefault="00697025">
            <w:pPr>
              <w:rPr>
                <w:sz w:val="20"/>
                <w:szCs w:val="20"/>
              </w:rPr>
            </w:pPr>
          </w:p>
        </w:tc>
      </w:tr>
      <w:tr w:rsidR="00697025" w:rsidRPr="003E791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697025" w:rsidRPr="003E7910" w:rsidRDefault="00697025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697025" w:rsidRPr="003E7910" w:rsidRDefault="00697025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697025" w:rsidRPr="003E7910" w:rsidRDefault="00697025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697025" w:rsidRPr="003E7910" w:rsidRDefault="00697025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697025" w:rsidRPr="003E7910" w:rsidRDefault="00697025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697025" w:rsidRPr="003E7910" w:rsidRDefault="00697025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697025" w:rsidRPr="003E7910" w:rsidRDefault="0069702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97025" w:rsidRPr="003E7910" w:rsidRDefault="0069702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97025" w:rsidRPr="003E7910" w:rsidRDefault="0069702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97025" w:rsidRPr="003E7910" w:rsidRDefault="0069702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97025" w:rsidRPr="003E7910" w:rsidRDefault="0069702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97025" w:rsidRPr="003E7910" w:rsidRDefault="0069702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97025" w:rsidRPr="003E7910" w:rsidRDefault="00697025">
            <w:pPr>
              <w:rPr>
                <w:sz w:val="20"/>
                <w:szCs w:val="20"/>
              </w:rPr>
            </w:pPr>
          </w:p>
        </w:tc>
      </w:tr>
      <w:tr w:rsidR="00697025" w:rsidRPr="003E791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697025" w:rsidRPr="003E7910" w:rsidRDefault="00697025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697025" w:rsidRPr="003E7910" w:rsidRDefault="00697025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697025" w:rsidRPr="003E7910" w:rsidRDefault="00697025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697025" w:rsidRPr="003E7910" w:rsidRDefault="00697025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697025" w:rsidRPr="003E7910" w:rsidRDefault="00697025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697025" w:rsidRPr="003E7910" w:rsidRDefault="00697025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</w:tcPr>
          <w:p w:rsidR="00697025" w:rsidRPr="003E7910" w:rsidRDefault="0069702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97025" w:rsidRPr="003E7910" w:rsidRDefault="0069702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97025" w:rsidRPr="003E7910" w:rsidRDefault="0069702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97025" w:rsidRPr="003E7910" w:rsidRDefault="0069702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97025" w:rsidRPr="003E7910" w:rsidRDefault="0069702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97025" w:rsidRPr="003E7910" w:rsidRDefault="0069702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97025" w:rsidRPr="003E7910" w:rsidRDefault="00697025">
            <w:pPr>
              <w:rPr>
                <w:sz w:val="20"/>
                <w:szCs w:val="20"/>
              </w:rPr>
            </w:pPr>
          </w:p>
        </w:tc>
      </w:tr>
    </w:tbl>
    <w:p w:rsidR="00697025" w:rsidRPr="003E7910" w:rsidRDefault="00697025" w:rsidP="007B0660">
      <w:pPr>
        <w:ind w:right="-468"/>
        <w:jc w:val="both"/>
        <w:rPr>
          <w:rFonts w:cs="Arial"/>
          <w:szCs w:val="22"/>
        </w:rPr>
      </w:pPr>
    </w:p>
    <w:p w:rsidR="00697025" w:rsidRPr="003E7910" w:rsidRDefault="00697025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697025" w:rsidRPr="005611A8" w:rsidRDefault="00697025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697025" w:rsidRPr="003E7910" w:rsidRDefault="00697025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697025" w:rsidRPr="003E7910" w:rsidRDefault="00697025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697025" w:rsidRPr="003E7910" w:rsidRDefault="00697025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697025" w:rsidRPr="003E7910" w:rsidRDefault="00697025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697025" w:rsidRPr="003E7910" w:rsidRDefault="00697025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697025" w:rsidRPr="003E7910" w:rsidRDefault="00697025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697025" w:rsidRPr="003E7910" w:rsidRDefault="00697025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697025" w:rsidRPr="003E7910" w:rsidRDefault="00697025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697025" w:rsidRPr="003E7910" w:rsidRDefault="00697025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697025" w:rsidRPr="003E7910" w:rsidRDefault="00697025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697025" w:rsidRPr="003E7910" w:rsidRDefault="00697025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697025" w:rsidRPr="003E7910" w:rsidRDefault="00697025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697025" w:rsidRDefault="00697025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697025" w:rsidRPr="003E7910" w:rsidRDefault="00697025" w:rsidP="007B0660">
      <w:pPr>
        <w:ind w:right="-468"/>
        <w:jc w:val="both"/>
        <w:rPr>
          <w:rFonts w:cs="Arial"/>
          <w:b/>
          <w:bCs/>
          <w:szCs w:val="22"/>
        </w:rPr>
      </w:pPr>
    </w:p>
    <w:p w:rsidR="00697025" w:rsidRPr="003E7910" w:rsidRDefault="00697025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697025" w:rsidRPr="003E7910" w:rsidRDefault="00697025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697025" w:rsidRPr="003E7910" w:rsidRDefault="00697025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697025" w:rsidRPr="003E7910" w:rsidRDefault="00697025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697025" w:rsidRPr="003E7910" w:rsidRDefault="00697025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697025" w:rsidRPr="003E7910" w:rsidRDefault="00697025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697025" w:rsidRPr="003E7910" w:rsidRDefault="00697025" w:rsidP="007B0660">
      <w:pPr>
        <w:jc w:val="both"/>
        <w:rPr>
          <w:rFonts w:cs="Arial"/>
          <w:szCs w:val="22"/>
        </w:rPr>
      </w:pPr>
    </w:p>
    <w:p w:rsidR="00697025" w:rsidRPr="003E7910" w:rsidRDefault="00697025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697025" w:rsidRPr="003E7910" w:rsidRDefault="00697025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697025" w:rsidRPr="003E7910" w:rsidRDefault="00697025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697025" w:rsidRPr="003E7910" w:rsidRDefault="00697025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697025" w:rsidRPr="003E7910" w:rsidRDefault="00697025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697025" w:rsidRPr="003E7910" w:rsidRDefault="00697025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697025" w:rsidRPr="003E7910" w:rsidRDefault="00697025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697025" w:rsidRPr="003E7910" w:rsidRDefault="00697025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697025" w:rsidRPr="003E7910" w:rsidRDefault="00697025" w:rsidP="007B0660">
      <w:pPr>
        <w:jc w:val="both"/>
        <w:rPr>
          <w:rFonts w:cs="Arial"/>
          <w:szCs w:val="22"/>
        </w:rPr>
      </w:pPr>
    </w:p>
    <w:p w:rsidR="00697025" w:rsidRPr="003E7910" w:rsidRDefault="00697025" w:rsidP="007B0660">
      <w:pPr>
        <w:pStyle w:val="Heading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697025" w:rsidRPr="003E7910" w:rsidRDefault="00697025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697025" w:rsidRPr="003E7910" w:rsidRDefault="00697025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697025" w:rsidRPr="003E7910" w:rsidRDefault="00697025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697025" w:rsidRPr="003E7910" w:rsidRDefault="00697025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697025" w:rsidRPr="003E7910" w:rsidRDefault="00697025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697025" w:rsidRPr="003E7910" w:rsidRDefault="00697025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697025" w:rsidRPr="003E7910" w:rsidRDefault="00697025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697025" w:rsidRPr="003E7910" w:rsidRDefault="00697025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697025" w:rsidRPr="003E7910" w:rsidRDefault="00697025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697025" w:rsidRPr="003E7910" w:rsidRDefault="00697025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697025" w:rsidRDefault="00697025" w:rsidP="00A5552F"/>
    <w:p w:rsidR="00697025" w:rsidRPr="003F477D" w:rsidRDefault="00697025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a) o dlhodobom nehmotnom majetku</w:t>
      </w:r>
      <w:r>
        <w:rPr>
          <w:szCs w:val="22"/>
        </w:rPr>
        <w:t xml:space="preserve"> – neeviduje sa</w:t>
      </w:r>
    </w:p>
    <w:p w:rsidR="00697025" w:rsidRPr="003F477D" w:rsidRDefault="00697025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časti F. písm. c)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448"/>
        <w:gridCol w:w="2762"/>
      </w:tblGrid>
      <w:tr w:rsidR="00697025" w:rsidRPr="003F477D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97025" w:rsidRPr="003F477D" w:rsidRDefault="00697025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97025" w:rsidRPr="003F477D" w:rsidRDefault="00697025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697025" w:rsidRPr="003F477D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7025" w:rsidRPr="003F477D" w:rsidRDefault="0069702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97025" w:rsidRPr="003F477D" w:rsidRDefault="00697025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697025" w:rsidRPr="009F39E7" w:rsidRDefault="00697025" w:rsidP="009F39E7"/>
    <w:p w:rsidR="00697025" w:rsidRPr="003F477D" w:rsidRDefault="00697025" w:rsidP="003F477D"/>
    <w:p w:rsidR="00697025" w:rsidRPr="003F477D" w:rsidRDefault="00697025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a) o dlhodobom hmotnom majetku</w:t>
      </w:r>
      <w:r w:rsidRPr="003F477D">
        <w:rPr>
          <w:szCs w:val="22"/>
        </w:rPr>
        <w:tab/>
      </w:r>
    </w:p>
    <w:p w:rsidR="00697025" w:rsidRPr="003F477D" w:rsidRDefault="00697025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697025" w:rsidRP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97025" w:rsidRPr="003F477D" w:rsidRDefault="00697025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97025" w:rsidRPr="003F477D" w:rsidRDefault="00697025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697025" w:rsidRP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97025" w:rsidRPr="003F477D" w:rsidRDefault="00697025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97025" w:rsidRPr="003F477D" w:rsidRDefault="00697025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97025" w:rsidRPr="003F477D" w:rsidRDefault="00697025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97025" w:rsidRPr="003F477D" w:rsidRDefault="00697025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697025" w:rsidRPr="003F477D" w:rsidRDefault="00697025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97025" w:rsidRPr="003F477D" w:rsidRDefault="00697025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97025" w:rsidRPr="003F477D" w:rsidRDefault="00697025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97025" w:rsidRPr="003F477D" w:rsidRDefault="00697025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97025" w:rsidRPr="003F477D" w:rsidRDefault="00697025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97025" w:rsidRPr="003F477D" w:rsidRDefault="00697025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697025" w:rsidRPr="003F477D" w:rsidRDefault="00697025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97025" w:rsidRPr="003F477D" w:rsidRDefault="00697025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697025" w:rsidRP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7025" w:rsidRPr="003F477D" w:rsidRDefault="00697025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7025" w:rsidRPr="003F477D" w:rsidRDefault="00697025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97025" w:rsidRPr="003F477D" w:rsidRDefault="00697025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7025" w:rsidRPr="003F477D" w:rsidRDefault="00697025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7025" w:rsidRPr="003F477D" w:rsidRDefault="00697025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7025" w:rsidRPr="003F477D" w:rsidRDefault="00697025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7025" w:rsidRPr="003F477D" w:rsidRDefault="00697025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7025" w:rsidRPr="003F477D" w:rsidRDefault="00697025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7025" w:rsidRPr="003F477D" w:rsidRDefault="00697025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97025" w:rsidRPr="003F477D" w:rsidRDefault="00697025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697025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7025" w:rsidRPr="003F477D" w:rsidRDefault="0069702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697025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7025" w:rsidRPr="003F477D" w:rsidRDefault="00697025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7025" w:rsidRPr="003F477D" w:rsidRDefault="0069702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7025" w:rsidRPr="003F477D" w:rsidRDefault="0069702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7025" w:rsidRPr="003F477D" w:rsidRDefault="0069702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33501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7025" w:rsidRPr="003F477D" w:rsidRDefault="0069702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7025" w:rsidRPr="003F477D" w:rsidRDefault="0069702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7025" w:rsidRPr="003F477D" w:rsidRDefault="0069702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7025" w:rsidRPr="003F477D" w:rsidRDefault="0069702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7025" w:rsidRPr="003F477D" w:rsidRDefault="0069702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2831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7025" w:rsidRPr="003F477D" w:rsidRDefault="0069702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36332</w:t>
            </w:r>
          </w:p>
        </w:tc>
      </w:tr>
      <w:tr w:rsidR="00697025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7025" w:rsidRPr="003F477D" w:rsidRDefault="0069702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7025" w:rsidRPr="003F477D" w:rsidRDefault="0069702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7025" w:rsidRPr="003F477D" w:rsidRDefault="0069702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7025" w:rsidRPr="003F477D" w:rsidRDefault="0069702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7025" w:rsidRPr="003F477D" w:rsidRDefault="0069702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7025" w:rsidRPr="003F477D" w:rsidRDefault="0069702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7025" w:rsidRPr="003F477D" w:rsidRDefault="0069702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7025" w:rsidRPr="003F477D" w:rsidRDefault="0069702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7025" w:rsidRPr="003F477D" w:rsidRDefault="0069702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7025" w:rsidRPr="003F477D" w:rsidRDefault="0069702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97025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7025" w:rsidRPr="003F477D" w:rsidRDefault="0069702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7025" w:rsidRPr="003F477D" w:rsidRDefault="0069702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7025" w:rsidRPr="003F477D" w:rsidRDefault="0069702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7025" w:rsidRPr="003F477D" w:rsidRDefault="0069702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7025" w:rsidRPr="003F477D" w:rsidRDefault="0069702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7025" w:rsidRPr="003F477D" w:rsidRDefault="0069702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7025" w:rsidRPr="003F477D" w:rsidRDefault="0069702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7025" w:rsidRPr="003F477D" w:rsidRDefault="0069702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7025" w:rsidRPr="003F477D" w:rsidRDefault="0069702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7025" w:rsidRPr="003F477D" w:rsidRDefault="0069702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97025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7025" w:rsidRPr="003F477D" w:rsidRDefault="0069702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7025" w:rsidRPr="003F477D" w:rsidRDefault="0069702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7025" w:rsidRPr="003F477D" w:rsidRDefault="0069702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7025" w:rsidRPr="003F477D" w:rsidRDefault="0069702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7025" w:rsidRPr="003F477D" w:rsidRDefault="0069702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7025" w:rsidRPr="003F477D" w:rsidRDefault="0069702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7025" w:rsidRPr="003F477D" w:rsidRDefault="0069702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7025" w:rsidRPr="003F477D" w:rsidRDefault="0069702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7025" w:rsidRPr="003F477D" w:rsidRDefault="0069702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7025" w:rsidRPr="003F477D" w:rsidRDefault="0069702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97025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7025" w:rsidRPr="003F477D" w:rsidRDefault="0069702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7025" w:rsidRPr="003F477D" w:rsidRDefault="0069702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7025" w:rsidRPr="003F477D" w:rsidRDefault="0069702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7025" w:rsidRPr="003F477D" w:rsidRDefault="0069702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33501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7025" w:rsidRPr="003F477D" w:rsidRDefault="0069702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7025" w:rsidRPr="003F477D" w:rsidRDefault="0069702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7025" w:rsidRPr="003F477D" w:rsidRDefault="0069702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7025" w:rsidRPr="003F477D" w:rsidRDefault="0069702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7025" w:rsidRPr="003F477D" w:rsidRDefault="0069702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2831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7025" w:rsidRPr="003F477D" w:rsidRDefault="0069702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36332</w:t>
            </w:r>
          </w:p>
        </w:tc>
      </w:tr>
      <w:tr w:rsidR="00697025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7025" w:rsidRPr="003F477D" w:rsidRDefault="0069702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697025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7025" w:rsidRPr="003F477D" w:rsidRDefault="0069702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7025" w:rsidRPr="003F477D" w:rsidRDefault="0069702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7025" w:rsidRPr="003F477D" w:rsidRDefault="0069702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7025" w:rsidRPr="003F477D" w:rsidRDefault="0069702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11123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7025" w:rsidRPr="003F477D" w:rsidRDefault="0069702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7025" w:rsidRPr="003F477D" w:rsidRDefault="0069702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7025" w:rsidRPr="003F477D" w:rsidRDefault="0069702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2831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7025" w:rsidRPr="003F477D" w:rsidRDefault="0069702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7025" w:rsidRPr="003F477D" w:rsidRDefault="0069702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7025" w:rsidRPr="003F477D" w:rsidRDefault="0069702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13954</w:t>
            </w:r>
          </w:p>
        </w:tc>
      </w:tr>
      <w:tr w:rsidR="00697025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7025" w:rsidRPr="003F477D" w:rsidRDefault="0069702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7025" w:rsidRPr="003F477D" w:rsidRDefault="0069702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7025" w:rsidRPr="003F477D" w:rsidRDefault="0069702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7025" w:rsidRPr="003F477D" w:rsidRDefault="0069702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3292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7025" w:rsidRPr="003F477D" w:rsidRDefault="0069702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7025" w:rsidRPr="003F477D" w:rsidRDefault="0069702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7025" w:rsidRPr="003F477D" w:rsidRDefault="0069702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7025" w:rsidRPr="003F477D" w:rsidRDefault="0069702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7025" w:rsidRPr="003F477D" w:rsidRDefault="0069702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7025" w:rsidRPr="003F477D" w:rsidRDefault="0069702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3292</w:t>
            </w:r>
          </w:p>
        </w:tc>
      </w:tr>
      <w:tr w:rsidR="00697025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7025" w:rsidRPr="003F477D" w:rsidRDefault="0069702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7025" w:rsidRPr="003F477D" w:rsidRDefault="0069702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7025" w:rsidRPr="003F477D" w:rsidRDefault="0069702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7025" w:rsidRPr="003F477D" w:rsidRDefault="0069702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7025" w:rsidRPr="003F477D" w:rsidRDefault="0069702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7025" w:rsidRPr="003F477D" w:rsidRDefault="0069702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7025" w:rsidRPr="003F477D" w:rsidRDefault="0069702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7025" w:rsidRPr="003F477D" w:rsidRDefault="0069702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7025" w:rsidRPr="003F477D" w:rsidRDefault="0069702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7025" w:rsidRPr="003F477D" w:rsidRDefault="0069702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97025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7025" w:rsidRPr="003F477D" w:rsidRDefault="0069702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7025" w:rsidRPr="003F477D" w:rsidRDefault="0069702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7025" w:rsidRPr="003F477D" w:rsidRDefault="0069702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7025" w:rsidRPr="003F477D" w:rsidRDefault="0069702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7025" w:rsidRPr="003F477D" w:rsidRDefault="0069702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7025" w:rsidRPr="003F477D" w:rsidRDefault="0069702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7025" w:rsidRPr="003F477D" w:rsidRDefault="0069702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7025" w:rsidRPr="003F477D" w:rsidRDefault="0069702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7025" w:rsidRPr="003F477D" w:rsidRDefault="0069702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7025" w:rsidRPr="003F477D" w:rsidRDefault="0069702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97025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7025" w:rsidRPr="003F477D" w:rsidRDefault="0069702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7025" w:rsidRPr="003F477D" w:rsidRDefault="0069702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7025" w:rsidRPr="003F477D" w:rsidRDefault="0069702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7025" w:rsidRPr="003F477D" w:rsidRDefault="0069702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14415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7025" w:rsidRPr="003F477D" w:rsidRDefault="0069702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7025" w:rsidRPr="003F477D" w:rsidRDefault="0069702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7025" w:rsidRPr="003F477D" w:rsidRDefault="0069702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2831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7025" w:rsidRPr="003F477D" w:rsidRDefault="0069702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7025" w:rsidRPr="003F477D" w:rsidRDefault="0069702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7025" w:rsidRPr="003F477D" w:rsidRDefault="0069702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17246</w:t>
            </w:r>
          </w:p>
        </w:tc>
      </w:tr>
      <w:tr w:rsidR="00697025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7025" w:rsidRPr="003F477D" w:rsidRDefault="0069702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697025" w:rsidRP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7025" w:rsidRPr="003F477D" w:rsidRDefault="0069702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7025" w:rsidRPr="003F477D" w:rsidRDefault="0069702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7025" w:rsidRPr="003F477D" w:rsidRDefault="0069702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7025" w:rsidRPr="003F477D" w:rsidRDefault="0069702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7025" w:rsidRPr="003F477D" w:rsidRDefault="0069702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7025" w:rsidRPr="003F477D" w:rsidRDefault="0069702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7025" w:rsidRPr="003F477D" w:rsidRDefault="0069702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7025" w:rsidRPr="003F477D" w:rsidRDefault="0069702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7025" w:rsidRPr="003F477D" w:rsidRDefault="0069702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7025" w:rsidRPr="003F477D" w:rsidRDefault="0069702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97025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7025" w:rsidRPr="003F477D" w:rsidRDefault="0069702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7025" w:rsidRPr="003F477D" w:rsidRDefault="0069702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7025" w:rsidRPr="003F477D" w:rsidRDefault="0069702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7025" w:rsidRPr="003F477D" w:rsidRDefault="0069702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7025" w:rsidRPr="003F477D" w:rsidRDefault="0069702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7025" w:rsidRPr="003F477D" w:rsidRDefault="0069702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7025" w:rsidRPr="003F477D" w:rsidRDefault="0069702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7025" w:rsidRPr="003F477D" w:rsidRDefault="0069702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7025" w:rsidRPr="003F477D" w:rsidRDefault="0069702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7025" w:rsidRPr="003F477D" w:rsidRDefault="0069702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97025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7025" w:rsidRPr="003F477D" w:rsidRDefault="0069702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7025" w:rsidRPr="003F477D" w:rsidRDefault="0069702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7025" w:rsidRPr="003F477D" w:rsidRDefault="0069702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7025" w:rsidRPr="003F477D" w:rsidRDefault="0069702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7025" w:rsidRPr="003F477D" w:rsidRDefault="0069702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7025" w:rsidRPr="003F477D" w:rsidRDefault="0069702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7025" w:rsidRPr="003F477D" w:rsidRDefault="0069702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7025" w:rsidRPr="003F477D" w:rsidRDefault="0069702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7025" w:rsidRPr="003F477D" w:rsidRDefault="0069702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7025" w:rsidRPr="003F477D" w:rsidRDefault="0069702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97025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7025" w:rsidRPr="003F477D" w:rsidRDefault="0069702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7025" w:rsidRPr="003F477D" w:rsidRDefault="0069702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7025" w:rsidRPr="003F477D" w:rsidRDefault="0069702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7025" w:rsidRPr="003F477D" w:rsidRDefault="0069702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7025" w:rsidRPr="003F477D" w:rsidRDefault="0069702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7025" w:rsidRPr="003F477D" w:rsidRDefault="0069702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7025" w:rsidRPr="003F477D" w:rsidRDefault="0069702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7025" w:rsidRPr="003F477D" w:rsidRDefault="0069702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7025" w:rsidRPr="003F477D" w:rsidRDefault="0069702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7025" w:rsidRPr="003F477D" w:rsidRDefault="0069702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97025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7025" w:rsidRPr="003F477D" w:rsidRDefault="0069702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7025" w:rsidRPr="003F477D" w:rsidRDefault="0069702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7025" w:rsidRPr="003F477D" w:rsidRDefault="0069702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7025" w:rsidRPr="003F477D" w:rsidRDefault="0069702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7025" w:rsidRPr="003F477D" w:rsidRDefault="0069702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7025" w:rsidRPr="003F477D" w:rsidRDefault="0069702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7025" w:rsidRPr="003F477D" w:rsidRDefault="0069702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7025" w:rsidRPr="003F477D" w:rsidRDefault="0069702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7025" w:rsidRPr="003F477D" w:rsidRDefault="0069702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7025" w:rsidRPr="003F477D" w:rsidRDefault="0069702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97025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7025" w:rsidRPr="003F477D" w:rsidRDefault="0069702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697025" w:rsidRP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7025" w:rsidRPr="003F477D" w:rsidRDefault="0069702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7025" w:rsidRPr="003F477D" w:rsidRDefault="0069702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7025" w:rsidRPr="003F477D" w:rsidRDefault="0069702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7025" w:rsidRPr="003F477D" w:rsidRDefault="0069702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22378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7025" w:rsidRPr="003F477D" w:rsidRDefault="0069702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7025" w:rsidRPr="003F477D" w:rsidRDefault="0069702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7025" w:rsidRPr="003F477D" w:rsidRDefault="0069702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-2831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7025" w:rsidRPr="003F477D" w:rsidRDefault="0069702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7025" w:rsidRPr="003F477D" w:rsidRDefault="0069702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2831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7025" w:rsidRPr="003F477D" w:rsidRDefault="0069702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22378</w:t>
            </w:r>
          </w:p>
        </w:tc>
      </w:tr>
      <w:tr w:rsidR="00697025" w:rsidRP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7025" w:rsidRPr="003F477D" w:rsidRDefault="0069702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7025" w:rsidRPr="003F477D" w:rsidRDefault="0069702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7025" w:rsidRPr="003F477D" w:rsidRDefault="0069702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7025" w:rsidRPr="003F477D" w:rsidRDefault="0069702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19086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7025" w:rsidRPr="003F477D" w:rsidRDefault="0069702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7025" w:rsidRPr="003F477D" w:rsidRDefault="0069702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7025" w:rsidRPr="003F477D" w:rsidRDefault="0069702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-2831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7025" w:rsidRPr="003F477D" w:rsidRDefault="0069702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7025" w:rsidRPr="003F477D" w:rsidRDefault="0069702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2831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7025" w:rsidRPr="003F477D" w:rsidRDefault="0069702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19086</w:t>
            </w:r>
          </w:p>
        </w:tc>
      </w:tr>
    </w:tbl>
    <w:p w:rsidR="00697025" w:rsidRPr="003F477D" w:rsidRDefault="00697025" w:rsidP="0003344F">
      <w:pPr>
        <w:spacing w:after="0" w:line="240" w:lineRule="auto"/>
        <w:rPr>
          <w:szCs w:val="22"/>
        </w:rPr>
      </w:pPr>
    </w:p>
    <w:p w:rsidR="00697025" w:rsidRDefault="00697025" w:rsidP="0003344F">
      <w:pPr>
        <w:spacing w:after="0" w:line="240" w:lineRule="auto"/>
        <w:rPr>
          <w:szCs w:val="22"/>
        </w:rPr>
      </w:pPr>
    </w:p>
    <w:p w:rsidR="00697025" w:rsidRPr="003F477D" w:rsidRDefault="00697025" w:rsidP="0003344F">
      <w:pPr>
        <w:spacing w:after="0" w:line="240" w:lineRule="auto"/>
        <w:rPr>
          <w:szCs w:val="22"/>
        </w:rPr>
      </w:pPr>
    </w:p>
    <w:p w:rsidR="00697025" w:rsidRPr="003F477D" w:rsidRDefault="00697025" w:rsidP="006A4709">
      <w:pPr>
        <w:pStyle w:val="ListParagraph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5"/>
        <w:gridCol w:w="3045"/>
      </w:tblGrid>
      <w:tr w:rsidR="00697025" w:rsidRPr="003F477D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97025" w:rsidRPr="003F477D" w:rsidRDefault="00697025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97025" w:rsidRPr="003F477D" w:rsidRDefault="00697025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697025" w:rsidRPr="003F477D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7025" w:rsidRPr="003F477D" w:rsidRDefault="0069702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97025" w:rsidRPr="003F477D" w:rsidRDefault="00697025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697025" w:rsidRDefault="00697025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697025" w:rsidRPr="009F39E7" w:rsidRDefault="00697025" w:rsidP="009F39E7">
      <w:pPr>
        <w:spacing w:after="0"/>
      </w:pPr>
    </w:p>
    <w:p w:rsidR="00697025" w:rsidRPr="003F477D" w:rsidRDefault="00697025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F. písm. j) o  dlhodobom finančnom majetku</w:t>
      </w:r>
      <w:r>
        <w:rPr>
          <w:szCs w:val="22"/>
        </w:rPr>
        <w:t xml:space="preserve"> – neeviduje sa</w:t>
      </w:r>
    </w:p>
    <w:p w:rsidR="00697025" w:rsidRPr="003F477D" w:rsidRDefault="00697025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Pr="003F477D">
        <w:rPr>
          <w:szCs w:val="22"/>
        </w:rPr>
        <w:t>prílohe č. 3 </w:t>
      </w:r>
      <w:r w:rsidRPr="003F477D">
        <w:rPr>
          <w:bCs w:val="0"/>
          <w:kern w:val="0"/>
          <w:szCs w:val="22"/>
        </w:rPr>
        <w:t xml:space="preserve">časti F. písm. m) 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306"/>
        <w:gridCol w:w="2904"/>
      </w:tblGrid>
      <w:tr w:rsidR="00697025" w:rsidRPr="003F477D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97025" w:rsidRPr="003F477D" w:rsidRDefault="00697025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97025" w:rsidRPr="003F477D" w:rsidRDefault="00697025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697025" w:rsidRPr="003F477D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7025" w:rsidRPr="003F477D" w:rsidRDefault="0069702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97025" w:rsidRPr="003F477D" w:rsidRDefault="00697025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697025" w:rsidRDefault="00697025" w:rsidP="0003344F">
      <w:pPr>
        <w:spacing w:after="0" w:line="240" w:lineRule="auto"/>
        <w:rPr>
          <w:szCs w:val="22"/>
        </w:rPr>
      </w:pPr>
    </w:p>
    <w:p w:rsidR="00697025" w:rsidRPr="003F477D" w:rsidRDefault="00697025" w:rsidP="0003344F">
      <w:pPr>
        <w:spacing w:after="0" w:line="240" w:lineRule="auto"/>
        <w:rPr>
          <w:szCs w:val="22"/>
        </w:rPr>
      </w:pPr>
    </w:p>
    <w:p w:rsidR="00697025" w:rsidRDefault="00697025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F. písm. i) o štruktúre dlhodobého finančného majetku</w:t>
      </w:r>
      <w:r>
        <w:rPr>
          <w:szCs w:val="22"/>
        </w:rPr>
        <w:t xml:space="preserve"> – neeviduje sa</w:t>
      </w:r>
    </w:p>
    <w:p w:rsidR="00697025" w:rsidRDefault="00697025" w:rsidP="003F477D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j) a l) o dlhových CP držaných do splatnosti </w:t>
      </w:r>
      <w:r>
        <w:rPr>
          <w:szCs w:val="22"/>
        </w:rPr>
        <w:t>– neeviduje sa</w:t>
      </w:r>
    </w:p>
    <w:p w:rsidR="00697025" w:rsidRPr="003F477D" w:rsidRDefault="00697025" w:rsidP="0000458C">
      <w:pPr>
        <w:spacing w:after="120" w:line="240" w:lineRule="auto"/>
        <w:rPr>
          <w:szCs w:val="22"/>
        </w:rPr>
      </w:pPr>
    </w:p>
    <w:p w:rsidR="00697025" w:rsidRPr="003F477D" w:rsidRDefault="00697025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j) a l) 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776"/>
        <w:gridCol w:w="1457"/>
        <w:gridCol w:w="1140"/>
        <w:gridCol w:w="1110"/>
        <w:gridCol w:w="1523"/>
        <w:gridCol w:w="1204"/>
      </w:tblGrid>
      <w:tr w:rsidR="00697025" w:rsidRPr="003F477D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97025" w:rsidRPr="003F477D" w:rsidRDefault="00697025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97025" w:rsidRPr="003F477D" w:rsidRDefault="00697025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97025" w:rsidRPr="003F477D" w:rsidRDefault="00697025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97025" w:rsidRPr="003F477D" w:rsidRDefault="00697025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97025" w:rsidRPr="003F477D" w:rsidRDefault="00697025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97025" w:rsidRPr="003F477D" w:rsidRDefault="00697025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697025" w:rsidRPr="003F477D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697025" w:rsidRPr="003F477D" w:rsidRDefault="0069702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7025" w:rsidRPr="003F477D" w:rsidRDefault="0069702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7025" w:rsidRPr="003F477D" w:rsidRDefault="0069702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7025" w:rsidRPr="003F477D" w:rsidRDefault="0069702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7025" w:rsidRPr="003F477D" w:rsidRDefault="0069702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697025" w:rsidRPr="003F477D" w:rsidRDefault="0069702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697025" w:rsidRPr="003F477D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97025" w:rsidRPr="003F477D" w:rsidRDefault="0069702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97025" w:rsidRPr="003F477D" w:rsidRDefault="0069702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697025" w:rsidRPr="003F477D" w:rsidRDefault="0069702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697025" w:rsidRPr="003F477D" w:rsidRDefault="0069702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697025" w:rsidRPr="003F477D" w:rsidRDefault="0069702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697025" w:rsidRPr="003F477D" w:rsidRDefault="00697025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697025" w:rsidRPr="003F477D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697025" w:rsidRPr="003F477D" w:rsidRDefault="00697025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697025" w:rsidRPr="003F477D" w:rsidRDefault="0069702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697025" w:rsidRPr="003F477D" w:rsidRDefault="0069702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697025" w:rsidRPr="003F477D" w:rsidRDefault="0069702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697025" w:rsidRPr="003F477D" w:rsidRDefault="0069702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697025" w:rsidRPr="003F477D" w:rsidRDefault="00697025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697025" w:rsidRPr="003F477D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697025" w:rsidRPr="003F477D" w:rsidRDefault="00697025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697025" w:rsidRPr="003F477D" w:rsidRDefault="0069702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697025" w:rsidRPr="003F477D" w:rsidRDefault="0069702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697025" w:rsidRPr="003F477D" w:rsidRDefault="0069702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697025" w:rsidRPr="003F477D" w:rsidRDefault="0069702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697025" w:rsidRPr="003F477D" w:rsidRDefault="00697025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697025" w:rsidRPr="003F477D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697025" w:rsidRPr="003F477D" w:rsidRDefault="0069702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697025" w:rsidRPr="003F477D" w:rsidRDefault="0069702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697025" w:rsidRPr="003F477D" w:rsidRDefault="0069702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697025" w:rsidRPr="003F477D" w:rsidRDefault="0069702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697025" w:rsidRPr="003F477D" w:rsidRDefault="0069702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697025" w:rsidRPr="003F477D" w:rsidRDefault="00697025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697025" w:rsidRPr="003F477D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97025" w:rsidRPr="003F477D" w:rsidRDefault="00697025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97025" w:rsidRPr="003F477D" w:rsidRDefault="00697025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697025" w:rsidRPr="003F477D" w:rsidRDefault="00697025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697025" w:rsidRPr="003F477D" w:rsidRDefault="00697025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697025" w:rsidRPr="003F477D" w:rsidRDefault="00697025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697025" w:rsidRPr="003F477D" w:rsidRDefault="00697025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697025" w:rsidRPr="003F477D" w:rsidRDefault="00697025" w:rsidP="007449B8">
      <w:pPr>
        <w:pStyle w:val="Title"/>
        <w:keepNext w:val="0"/>
        <w:spacing w:before="0" w:beforeAutospacing="0" w:after="0"/>
        <w:ind w:left="360"/>
        <w:jc w:val="left"/>
        <w:rPr>
          <w:szCs w:val="22"/>
        </w:rPr>
      </w:pPr>
    </w:p>
    <w:p w:rsidR="00697025" w:rsidRPr="003F477D" w:rsidRDefault="00697025" w:rsidP="0000458C">
      <w:pPr>
        <w:pStyle w:val="Title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 prílohe č. 3  časti F. písm. o) o opravných položkách k zásobám</w:t>
      </w:r>
    </w:p>
    <w:p w:rsidR="00697025" w:rsidRPr="003F477D" w:rsidRDefault="00697025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347"/>
        <w:gridCol w:w="1407"/>
        <w:gridCol w:w="992"/>
        <w:gridCol w:w="1701"/>
        <w:gridCol w:w="1569"/>
        <w:gridCol w:w="1194"/>
      </w:tblGrid>
      <w:tr w:rsidR="00697025" w:rsidRPr="003F477D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97025" w:rsidRPr="003F477D" w:rsidRDefault="00697025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97025" w:rsidRPr="003F477D" w:rsidRDefault="00697025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697025" w:rsidRPr="003F477D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97025" w:rsidRPr="003F477D" w:rsidRDefault="00697025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97025" w:rsidRPr="003F477D" w:rsidRDefault="00697025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97025" w:rsidRPr="003F477D" w:rsidRDefault="00697025" w:rsidP="0003344F">
            <w:pPr>
              <w:pStyle w:val="TopHeader"/>
            </w:pPr>
            <w:r w:rsidRPr="003F477D">
              <w:t>Tvorba </w:t>
            </w:r>
          </w:p>
          <w:p w:rsidR="00697025" w:rsidRPr="003F477D" w:rsidRDefault="00697025" w:rsidP="0003344F">
            <w:pPr>
              <w:pStyle w:val="TopHeader"/>
            </w:pPr>
            <w:r w:rsidRPr="003F477D">
              <w:t>OP</w:t>
            </w:r>
          </w:p>
          <w:p w:rsidR="00697025" w:rsidRPr="003F477D" w:rsidRDefault="00697025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97025" w:rsidRPr="003F477D" w:rsidRDefault="00697025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97025" w:rsidRPr="003F477D" w:rsidRDefault="00697025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97025" w:rsidRPr="003F477D" w:rsidRDefault="00697025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697025" w:rsidRPr="003F477D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697025" w:rsidRPr="003F477D" w:rsidRDefault="0069702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7025" w:rsidRPr="003F477D" w:rsidRDefault="0069702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7025" w:rsidRPr="003F477D" w:rsidRDefault="0069702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7025" w:rsidRPr="003F477D" w:rsidRDefault="0069702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7025" w:rsidRPr="003F477D" w:rsidRDefault="0069702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697025" w:rsidRPr="003F477D" w:rsidRDefault="0069702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697025" w:rsidRPr="003F477D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97025" w:rsidRPr="003F477D" w:rsidRDefault="00697025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97025" w:rsidRPr="003F477D" w:rsidRDefault="00697025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697025" w:rsidRPr="003F477D" w:rsidRDefault="00697025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697025" w:rsidRPr="003F477D" w:rsidRDefault="00697025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697025" w:rsidRPr="003F477D" w:rsidRDefault="00697025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697025" w:rsidRPr="003F477D" w:rsidRDefault="00697025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697025" w:rsidRPr="003F477D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697025" w:rsidRPr="003F477D" w:rsidRDefault="00697025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 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697025" w:rsidRPr="003F477D" w:rsidRDefault="00697025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697025" w:rsidRPr="003F477D" w:rsidRDefault="00697025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697025" w:rsidRPr="003F477D" w:rsidRDefault="00697025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697025" w:rsidRPr="003F477D" w:rsidRDefault="00697025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697025" w:rsidRPr="003F477D" w:rsidRDefault="00697025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697025" w:rsidRPr="003F477D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697025" w:rsidRPr="003F477D" w:rsidRDefault="00697025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697025" w:rsidRPr="003F477D" w:rsidRDefault="00697025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697025" w:rsidRPr="003F477D" w:rsidRDefault="00697025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697025" w:rsidRPr="003F477D" w:rsidRDefault="00697025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697025" w:rsidRPr="003F477D" w:rsidRDefault="00697025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697025" w:rsidRPr="003F477D" w:rsidRDefault="00697025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697025" w:rsidRPr="003F477D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697025" w:rsidRPr="003F477D" w:rsidRDefault="00697025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697025" w:rsidRPr="003F477D" w:rsidRDefault="00697025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697025" w:rsidRPr="003F477D" w:rsidRDefault="00697025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697025" w:rsidRPr="003F477D" w:rsidRDefault="00697025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697025" w:rsidRPr="003F477D" w:rsidRDefault="00697025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697025" w:rsidRPr="003F477D" w:rsidRDefault="00697025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697025" w:rsidRPr="003F477D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697025" w:rsidRPr="003F477D" w:rsidRDefault="00697025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697025" w:rsidRPr="003F477D" w:rsidRDefault="00697025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697025" w:rsidRPr="003F477D" w:rsidRDefault="00697025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697025" w:rsidRPr="003F477D" w:rsidRDefault="00697025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697025" w:rsidRPr="003F477D" w:rsidRDefault="00697025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697025" w:rsidRPr="003F477D" w:rsidRDefault="00697025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697025" w:rsidRPr="003F477D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697025" w:rsidRPr="003F477D" w:rsidRDefault="00697025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697025" w:rsidRPr="003F477D" w:rsidRDefault="00697025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697025" w:rsidRPr="003F477D" w:rsidRDefault="00697025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697025" w:rsidRPr="003F477D" w:rsidRDefault="00697025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697025" w:rsidRPr="003F477D" w:rsidRDefault="00697025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697025" w:rsidRPr="003F477D" w:rsidRDefault="00697025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697025" w:rsidRPr="003F477D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697025" w:rsidRPr="003F477D" w:rsidRDefault="00697025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697025" w:rsidRPr="003F477D" w:rsidRDefault="00697025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697025" w:rsidRPr="003F477D" w:rsidRDefault="00697025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697025" w:rsidRPr="003F477D" w:rsidRDefault="00697025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697025" w:rsidRPr="003F477D" w:rsidRDefault="00697025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697025" w:rsidRPr="003F477D" w:rsidRDefault="00697025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697025" w:rsidRPr="003F477D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97025" w:rsidRPr="003F477D" w:rsidRDefault="00697025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97025" w:rsidRPr="003F477D" w:rsidRDefault="00697025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697025" w:rsidRPr="003F477D" w:rsidRDefault="00697025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697025" w:rsidRPr="003F477D" w:rsidRDefault="00697025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697025" w:rsidRPr="003F477D" w:rsidRDefault="00697025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697025" w:rsidRPr="003F477D" w:rsidRDefault="00697025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697025" w:rsidRPr="003F477D" w:rsidRDefault="00697025" w:rsidP="0003344F">
      <w:pPr>
        <w:spacing w:after="0" w:line="240" w:lineRule="auto"/>
        <w:rPr>
          <w:szCs w:val="22"/>
        </w:rPr>
      </w:pPr>
    </w:p>
    <w:p w:rsidR="00697025" w:rsidRPr="003F477D" w:rsidRDefault="00697025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014"/>
        <w:gridCol w:w="2196"/>
      </w:tblGrid>
      <w:tr w:rsidR="00697025" w:rsidRPr="003F477D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97025" w:rsidRPr="003F477D" w:rsidRDefault="00697025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97025" w:rsidRPr="003F477D" w:rsidRDefault="00697025" w:rsidP="0003344F">
            <w:pPr>
              <w:pStyle w:val="TopHeader"/>
            </w:pPr>
            <w:r w:rsidRPr="003F477D">
              <w:t>Hodnota</w:t>
            </w:r>
          </w:p>
        </w:tc>
      </w:tr>
      <w:tr w:rsidR="00697025" w:rsidRPr="003F477D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97025" w:rsidRPr="003F477D" w:rsidRDefault="0069702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97025" w:rsidRPr="003F477D" w:rsidRDefault="00697025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97025" w:rsidRPr="003F477D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97025" w:rsidRPr="003F477D" w:rsidRDefault="0069702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97025" w:rsidRPr="003F477D" w:rsidRDefault="00697025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697025" w:rsidRPr="003F477D" w:rsidRDefault="00697025" w:rsidP="0003344F">
      <w:pPr>
        <w:pStyle w:val="Title"/>
        <w:spacing w:before="0" w:beforeAutospacing="0" w:after="0"/>
        <w:jc w:val="both"/>
        <w:rPr>
          <w:szCs w:val="22"/>
        </w:rPr>
      </w:pPr>
    </w:p>
    <w:p w:rsidR="00697025" w:rsidRPr="003F477D" w:rsidRDefault="00697025" w:rsidP="0000458C">
      <w:pPr>
        <w:pStyle w:val="Title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014"/>
        <w:gridCol w:w="2196"/>
      </w:tblGrid>
      <w:tr w:rsidR="00697025" w:rsidRPr="003F477D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97025" w:rsidRPr="003F477D" w:rsidRDefault="00697025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97025" w:rsidRPr="003F477D" w:rsidRDefault="00697025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697025" w:rsidRPr="003F477D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7025" w:rsidRPr="003F477D" w:rsidRDefault="0069702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97025" w:rsidRPr="003F477D" w:rsidRDefault="00697025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697025" w:rsidRDefault="00697025" w:rsidP="0003344F">
      <w:pPr>
        <w:pStyle w:val="Title"/>
        <w:spacing w:before="0" w:beforeAutospacing="0" w:after="0"/>
        <w:jc w:val="left"/>
        <w:rPr>
          <w:szCs w:val="22"/>
        </w:rPr>
      </w:pPr>
    </w:p>
    <w:p w:rsidR="00697025" w:rsidRPr="003F477D" w:rsidRDefault="00697025" w:rsidP="003F13FB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prílohe č. 3 časti F. písm. q) o zákazkovej výrobe a o zákazkovej výstavbe nehnuteľnosti určenej na predaj</w:t>
      </w:r>
      <w:r>
        <w:rPr>
          <w:szCs w:val="22"/>
        </w:rPr>
        <w:t>- neeviduje sa</w:t>
      </w:r>
    </w:p>
    <w:p w:rsidR="00697025" w:rsidRPr="003F477D" w:rsidRDefault="00697025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054"/>
        <w:gridCol w:w="1275"/>
        <w:gridCol w:w="1219"/>
        <w:gridCol w:w="1693"/>
        <w:gridCol w:w="1663"/>
        <w:gridCol w:w="1306"/>
      </w:tblGrid>
      <w:tr w:rsidR="00697025" w:rsidRPr="003F477D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97025" w:rsidRPr="003F477D" w:rsidRDefault="00697025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97025" w:rsidRPr="003F477D" w:rsidRDefault="00697025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697025" w:rsidRPr="003F477D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97025" w:rsidRPr="003F477D" w:rsidRDefault="00697025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97025" w:rsidRPr="003F477D" w:rsidRDefault="00697025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97025" w:rsidRPr="003F477D" w:rsidRDefault="00697025" w:rsidP="0003344F">
            <w:pPr>
              <w:pStyle w:val="TopHeader"/>
            </w:pPr>
            <w:r w:rsidRPr="003F477D">
              <w:t>Tvorba</w:t>
            </w:r>
          </w:p>
          <w:p w:rsidR="00697025" w:rsidRPr="003F477D" w:rsidRDefault="00697025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97025" w:rsidRPr="003F477D" w:rsidRDefault="00697025" w:rsidP="0003344F">
            <w:pPr>
              <w:pStyle w:val="TopHeader"/>
            </w:pPr>
            <w:r w:rsidRPr="003F477D">
              <w:t>Zúčtovanie</w:t>
            </w:r>
            <w:r w:rsidRPr="003F477D">
              <w:br/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97025" w:rsidRPr="003F477D" w:rsidRDefault="00697025" w:rsidP="0003344F">
            <w:pPr>
              <w:pStyle w:val="TopHeader"/>
            </w:pPr>
            <w:r w:rsidRPr="003F477D">
              <w:t xml:space="preserve">Zúčtovanie </w:t>
            </w:r>
            <w:r w:rsidRPr="003F477D">
              <w:br/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97025" w:rsidRPr="003F477D" w:rsidRDefault="00697025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697025" w:rsidRPr="003F477D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697025" w:rsidRPr="003F477D" w:rsidRDefault="0069702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7025" w:rsidRPr="003F477D" w:rsidRDefault="0069702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7025" w:rsidRPr="003F477D" w:rsidRDefault="0069702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7025" w:rsidRPr="003F477D" w:rsidRDefault="0069702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7025" w:rsidRPr="003F477D" w:rsidRDefault="0069702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697025" w:rsidRPr="003F477D" w:rsidRDefault="0069702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697025" w:rsidRPr="003F477D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7025" w:rsidRPr="003F477D" w:rsidRDefault="0069702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697025" w:rsidRPr="003F477D" w:rsidRDefault="0069702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697025" w:rsidRPr="003F477D" w:rsidRDefault="0069702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697025" w:rsidRPr="003F477D" w:rsidRDefault="0069702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697025" w:rsidRPr="003F477D" w:rsidRDefault="0069702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697025" w:rsidRPr="003F477D" w:rsidRDefault="00697025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97025" w:rsidRPr="003F477D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697025" w:rsidRPr="003F477D" w:rsidRDefault="00697025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DÚJ a 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697025" w:rsidRPr="003F477D" w:rsidRDefault="0069702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697025" w:rsidRPr="003F477D" w:rsidRDefault="0069702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697025" w:rsidRPr="003F477D" w:rsidRDefault="0069702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697025" w:rsidRPr="003F477D" w:rsidRDefault="0069702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697025" w:rsidRPr="003F477D" w:rsidRDefault="00697025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97025" w:rsidRPr="003F477D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697025" w:rsidRPr="003F477D" w:rsidRDefault="00697025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697025" w:rsidRPr="003F477D" w:rsidRDefault="0069702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697025" w:rsidRPr="003F477D" w:rsidRDefault="0069702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697025" w:rsidRPr="003F477D" w:rsidRDefault="0069702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697025" w:rsidRPr="003F477D" w:rsidRDefault="0069702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697025" w:rsidRPr="003F477D" w:rsidRDefault="00697025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97025" w:rsidRPr="003F477D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7025" w:rsidRPr="003F477D" w:rsidRDefault="0069702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697025" w:rsidRPr="003F477D" w:rsidRDefault="0069702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697025" w:rsidRPr="003F477D" w:rsidRDefault="0069702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697025" w:rsidRPr="003F477D" w:rsidRDefault="0069702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697025" w:rsidRPr="003F477D" w:rsidRDefault="0069702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697025" w:rsidRPr="003F477D" w:rsidRDefault="00697025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97025" w:rsidRPr="003F477D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697025" w:rsidRPr="003F477D" w:rsidRDefault="0069702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697025" w:rsidRPr="003F477D" w:rsidRDefault="0069702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697025" w:rsidRPr="003F477D" w:rsidRDefault="0069702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697025" w:rsidRPr="003F477D" w:rsidRDefault="0069702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697025" w:rsidRPr="003F477D" w:rsidRDefault="0069702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697025" w:rsidRPr="003F477D" w:rsidRDefault="00697025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97025" w:rsidRPr="003F477D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97025" w:rsidRPr="003F477D" w:rsidRDefault="00697025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97025" w:rsidRPr="003F477D" w:rsidRDefault="00697025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697025" w:rsidRPr="003F477D" w:rsidRDefault="00697025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697025" w:rsidRPr="003F477D" w:rsidRDefault="00697025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697025" w:rsidRPr="003F477D" w:rsidRDefault="00697025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697025" w:rsidRPr="003F477D" w:rsidRDefault="00697025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697025" w:rsidRPr="003F477D" w:rsidRDefault="00697025" w:rsidP="00EA41E2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697025" w:rsidRPr="003F477D" w:rsidRDefault="00697025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5"/>
        <w:gridCol w:w="3506"/>
        <w:gridCol w:w="1984"/>
        <w:gridCol w:w="1842"/>
        <w:gridCol w:w="1949"/>
      </w:tblGrid>
      <w:tr w:rsidR="00697025" w:rsidRPr="003F477D">
        <w:trPr>
          <w:jc w:val="center"/>
        </w:trPr>
        <w:tc>
          <w:tcPr>
            <w:tcW w:w="3510" w:type="dxa"/>
            <w:gridSpan w:val="2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97025" w:rsidRPr="003F477D" w:rsidRDefault="00697025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97025" w:rsidRPr="003F477D" w:rsidRDefault="00697025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97025" w:rsidRPr="003F477D" w:rsidRDefault="00697025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97025" w:rsidRPr="003F477D" w:rsidRDefault="00697025" w:rsidP="0003344F">
            <w:pPr>
              <w:pStyle w:val="TopHeader"/>
            </w:pPr>
            <w:r w:rsidRPr="003F477D">
              <w:t>Pohľadávky spolu</w:t>
            </w:r>
          </w:p>
        </w:tc>
      </w:tr>
      <w:tr w:rsidR="00697025" w:rsidRPr="003F477D">
        <w:trPr>
          <w:trHeight w:hRule="exact" w:val="227"/>
          <w:jc w:val="center"/>
        </w:trPr>
        <w:tc>
          <w:tcPr>
            <w:tcW w:w="3510" w:type="dxa"/>
            <w:gridSpan w:val="2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697025" w:rsidRPr="003F477D" w:rsidRDefault="0069702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7025" w:rsidRPr="003F477D" w:rsidRDefault="0069702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7025" w:rsidRPr="003F477D" w:rsidRDefault="0069702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697025" w:rsidRPr="003F477D" w:rsidRDefault="0069702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697025" w:rsidRPr="003F477D">
        <w:trPr>
          <w:trHeight w:val="397"/>
          <w:jc w:val="center"/>
        </w:trPr>
        <w:tc>
          <w:tcPr>
            <w:tcW w:w="9288" w:type="dxa"/>
            <w:gridSpan w:val="5"/>
            <w:tcBorders>
              <w:bottom w:val="single" w:sz="12" w:space="0" w:color="auto"/>
            </w:tcBorders>
            <w:vAlign w:val="center"/>
          </w:tcPr>
          <w:p w:rsidR="00697025" w:rsidRPr="003F477D" w:rsidRDefault="00697025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697025" w:rsidRPr="003F477D">
        <w:trPr>
          <w:trHeight w:val="425"/>
          <w:jc w:val="center"/>
        </w:trPr>
        <w:tc>
          <w:tcPr>
            <w:tcW w:w="3510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97025" w:rsidRPr="003F477D" w:rsidRDefault="00697025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97025" w:rsidRPr="003F477D" w:rsidRDefault="0069702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697025" w:rsidRPr="003F477D" w:rsidRDefault="0069702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697025" w:rsidRPr="003F477D" w:rsidRDefault="0069702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97025" w:rsidRPr="003F477D">
        <w:trPr>
          <w:trHeight w:val="425"/>
          <w:jc w:val="center"/>
        </w:trPr>
        <w:tc>
          <w:tcPr>
            <w:tcW w:w="3510" w:type="dxa"/>
            <w:gridSpan w:val="2"/>
            <w:tcBorders>
              <w:right w:val="single" w:sz="12" w:space="0" w:color="auto"/>
            </w:tcBorders>
            <w:vAlign w:val="center"/>
          </w:tcPr>
          <w:p w:rsidR="00697025" w:rsidRPr="003F477D" w:rsidRDefault="00697025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697025" w:rsidRPr="003F477D" w:rsidRDefault="0069702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697025" w:rsidRPr="003F477D" w:rsidRDefault="0069702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697025" w:rsidRPr="003F477D" w:rsidRDefault="0069702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97025" w:rsidRPr="003F477D">
        <w:trPr>
          <w:gridBefore w:val="1"/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697025" w:rsidRPr="003F477D" w:rsidRDefault="0069702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697025" w:rsidRPr="003F477D" w:rsidRDefault="0069702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697025" w:rsidRPr="003F477D" w:rsidRDefault="0069702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697025" w:rsidRPr="003F477D" w:rsidRDefault="0069702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97025" w:rsidRPr="003F477D">
        <w:trPr>
          <w:gridBefore w:val="1"/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697025" w:rsidRPr="003F477D" w:rsidRDefault="0069702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697025" w:rsidRPr="003F477D" w:rsidRDefault="0069702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697025" w:rsidRPr="003F477D" w:rsidRDefault="0069702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697025" w:rsidRPr="003F477D" w:rsidRDefault="0069702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97025" w:rsidRPr="003F477D">
        <w:trPr>
          <w:gridBefore w:val="1"/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697025" w:rsidRPr="003F477D" w:rsidRDefault="0069702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697025" w:rsidRPr="003F477D" w:rsidRDefault="0069702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697025" w:rsidRPr="003F477D" w:rsidRDefault="0069702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697025" w:rsidRPr="003F477D" w:rsidRDefault="0069702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97025" w:rsidRPr="003F477D">
        <w:trPr>
          <w:gridBefore w:val="1"/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97025" w:rsidRPr="003F477D" w:rsidRDefault="00697025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97025" w:rsidRPr="003F477D" w:rsidRDefault="0069702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697025" w:rsidRPr="003F477D" w:rsidRDefault="0069702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697025" w:rsidRPr="003F477D" w:rsidRDefault="0069702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697025" w:rsidRPr="003F477D">
        <w:trPr>
          <w:gridBefore w:val="1"/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97025" w:rsidRPr="003F477D" w:rsidRDefault="00697025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697025" w:rsidRPr="003F477D">
        <w:trPr>
          <w:gridBefore w:val="1"/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97025" w:rsidRPr="003F477D" w:rsidRDefault="0069702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97025" w:rsidRPr="003F477D" w:rsidRDefault="0069702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697025" w:rsidRPr="003F477D" w:rsidRDefault="0069702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2142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697025" w:rsidRPr="003F477D" w:rsidRDefault="0069702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2955</w:t>
            </w:r>
          </w:p>
        </w:tc>
      </w:tr>
      <w:tr w:rsidR="00697025" w:rsidRPr="003F477D">
        <w:trPr>
          <w:gridBefore w:val="1"/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697025" w:rsidRPr="003F477D" w:rsidRDefault="00697025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697025" w:rsidRPr="003F477D" w:rsidRDefault="0069702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697025" w:rsidRPr="003F477D" w:rsidRDefault="0069702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697025" w:rsidRPr="003F477D" w:rsidRDefault="0069702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97025" w:rsidRPr="003F477D">
        <w:trPr>
          <w:gridBefore w:val="1"/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697025" w:rsidRPr="003F477D" w:rsidRDefault="0069702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697025" w:rsidRPr="003F477D" w:rsidRDefault="0069702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333</w:t>
            </w:r>
          </w:p>
        </w:tc>
        <w:tc>
          <w:tcPr>
            <w:tcW w:w="1843" w:type="dxa"/>
            <w:vAlign w:val="center"/>
          </w:tcPr>
          <w:p w:rsidR="00697025" w:rsidRPr="003F477D" w:rsidRDefault="0069702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697025" w:rsidRPr="003F477D" w:rsidRDefault="0069702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333</w:t>
            </w:r>
          </w:p>
        </w:tc>
      </w:tr>
      <w:tr w:rsidR="00697025" w:rsidRPr="003F477D">
        <w:trPr>
          <w:gridBefore w:val="1"/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697025" w:rsidRPr="003F477D" w:rsidRDefault="0069702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697025" w:rsidRPr="003F477D" w:rsidRDefault="0069702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697025" w:rsidRPr="003F477D" w:rsidRDefault="0069702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697025" w:rsidRPr="003F477D" w:rsidRDefault="0069702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97025" w:rsidRPr="003F477D">
        <w:trPr>
          <w:gridBefore w:val="1"/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697025" w:rsidRPr="003F477D" w:rsidRDefault="0069702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697025" w:rsidRPr="003F477D" w:rsidRDefault="0069702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879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697025" w:rsidRPr="003F477D" w:rsidRDefault="0069702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697025" w:rsidRPr="003F477D" w:rsidRDefault="0069702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879</w:t>
            </w:r>
          </w:p>
        </w:tc>
      </w:tr>
      <w:tr w:rsidR="00697025" w:rsidRPr="003F477D">
        <w:trPr>
          <w:gridBefore w:val="1"/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697025" w:rsidRPr="003F477D" w:rsidRDefault="0069702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697025" w:rsidRPr="003F477D" w:rsidRDefault="0069702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697025" w:rsidRPr="003F477D" w:rsidRDefault="0069702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697025" w:rsidRPr="003F477D" w:rsidRDefault="0069702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97025" w:rsidRPr="003F477D">
        <w:trPr>
          <w:gridBefore w:val="1"/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697025" w:rsidRPr="003F477D" w:rsidRDefault="0069702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697025" w:rsidRPr="003F477D" w:rsidRDefault="0069702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697025" w:rsidRPr="003F477D" w:rsidRDefault="0069702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697025" w:rsidRPr="003F477D" w:rsidRDefault="0069702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97025" w:rsidRPr="003F477D">
        <w:trPr>
          <w:gridBefore w:val="1"/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97025" w:rsidRPr="003F477D" w:rsidRDefault="00697025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97025" w:rsidRPr="003F477D" w:rsidRDefault="0069702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2025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697025" w:rsidRPr="003F477D" w:rsidRDefault="0069702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2142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697025" w:rsidRPr="003F477D" w:rsidRDefault="0069702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4167</w:t>
            </w:r>
          </w:p>
        </w:tc>
      </w:tr>
    </w:tbl>
    <w:p w:rsidR="00697025" w:rsidRDefault="00697025" w:rsidP="0003344F">
      <w:pPr>
        <w:spacing w:after="0" w:line="240" w:lineRule="auto"/>
        <w:jc w:val="both"/>
        <w:rPr>
          <w:szCs w:val="22"/>
        </w:rPr>
      </w:pPr>
    </w:p>
    <w:p w:rsidR="00697025" w:rsidRPr="003F477D" w:rsidRDefault="00697025" w:rsidP="0003344F">
      <w:pPr>
        <w:spacing w:after="0" w:line="240" w:lineRule="auto"/>
        <w:jc w:val="both"/>
        <w:rPr>
          <w:szCs w:val="22"/>
        </w:rPr>
      </w:pPr>
    </w:p>
    <w:p w:rsidR="00697025" w:rsidRPr="003F477D" w:rsidRDefault="00697025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4746"/>
        <w:gridCol w:w="2268"/>
        <w:gridCol w:w="2196"/>
      </w:tblGrid>
      <w:tr w:rsidR="00697025" w:rsidRPr="003F477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97025" w:rsidRPr="003F477D" w:rsidRDefault="00697025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97025" w:rsidRPr="003F477D" w:rsidRDefault="00697025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697025" w:rsidRPr="003F477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97025" w:rsidRPr="003F477D" w:rsidRDefault="00697025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97025" w:rsidRPr="003F477D" w:rsidRDefault="00697025" w:rsidP="0003344F">
            <w:pPr>
              <w:pStyle w:val="TopHeader"/>
            </w:pPr>
            <w:r w:rsidRPr="003F477D">
              <w:t>Hodnota predmetu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97025" w:rsidRPr="003F477D" w:rsidRDefault="00697025" w:rsidP="0003344F">
            <w:pPr>
              <w:pStyle w:val="TopHeader"/>
            </w:pPr>
            <w:r w:rsidRPr="003F477D">
              <w:t>Hodnota</w:t>
            </w:r>
            <w:r w:rsidRPr="003F477D">
              <w:br/>
              <w:t> pohľadávky</w:t>
            </w:r>
          </w:p>
        </w:tc>
      </w:tr>
      <w:tr w:rsidR="00697025" w:rsidRPr="003F477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97025" w:rsidRPr="003F477D" w:rsidRDefault="0069702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97025" w:rsidRPr="003F477D" w:rsidRDefault="00697025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697025" w:rsidRPr="003F477D" w:rsidRDefault="00697025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697025" w:rsidRPr="003F477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97025" w:rsidRPr="003F477D" w:rsidRDefault="0069702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97025" w:rsidRPr="003F477D" w:rsidRDefault="0069702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697025" w:rsidRPr="003F477D" w:rsidRDefault="00697025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697025" w:rsidRDefault="00697025" w:rsidP="00DB1EA0">
      <w:pPr>
        <w:pStyle w:val="Title"/>
        <w:spacing w:before="0" w:beforeAutospacing="0" w:after="0"/>
        <w:jc w:val="left"/>
        <w:rPr>
          <w:szCs w:val="22"/>
        </w:rPr>
      </w:pPr>
    </w:p>
    <w:p w:rsidR="00697025" w:rsidRPr="009F39E7" w:rsidRDefault="00697025" w:rsidP="009F39E7"/>
    <w:p w:rsidR="00697025" w:rsidRPr="003F477D" w:rsidRDefault="00697025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w) o krátkodobom finančnom majetku </w:t>
      </w:r>
    </w:p>
    <w:p w:rsidR="00697025" w:rsidRPr="003F477D" w:rsidRDefault="00697025" w:rsidP="0003344F">
      <w:pPr>
        <w:pStyle w:val="Title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39"/>
        <w:gridCol w:w="2642"/>
        <w:gridCol w:w="2405"/>
      </w:tblGrid>
      <w:tr w:rsidR="00697025" w:rsidRPr="003F477D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97025" w:rsidRPr="003F477D" w:rsidRDefault="00697025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97025" w:rsidRPr="003F477D" w:rsidRDefault="00697025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97025" w:rsidRPr="003F477D" w:rsidRDefault="00697025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697025" w:rsidRPr="003F477D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97025" w:rsidRPr="003F477D" w:rsidRDefault="0069702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97025" w:rsidRPr="003F477D" w:rsidRDefault="00697025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7456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697025" w:rsidRPr="003F477D" w:rsidRDefault="00697025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697025" w:rsidRPr="003F477D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697025" w:rsidRPr="003F477D" w:rsidRDefault="00697025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697025" w:rsidRPr="003F477D" w:rsidRDefault="00697025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1264</w:t>
            </w:r>
          </w:p>
        </w:tc>
        <w:tc>
          <w:tcPr>
            <w:tcW w:w="2405" w:type="dxa"/>
            <w:vAlign w:val="center"/>
          </w:tcPr>
          <w:p w:rsidR="00697025" w:rsidRPr="003F477D" w:rsidRDefault="00697025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697025" w:rsidRPr="003F477D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697025" w:rsidRPr="003F477D" w:rsidRDefault="00697025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697025" w:rsidRPr="003F477D" w:rsidRDefault="00697025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697025" w:rsidRPr="003F477D" w:rsidRDefault="00697025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697025" w:rsidRPr="003F477D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697025" w:rsidRPr="003F477D" w:rsidRDefault="00697025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697025" w:rsidRPr="003F477D" w:rsidRDefault="00697025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1459</w:t>
            </w:r>
          </w:p>
        </w:tc>
        <w:tc>
          <w:tcPr>
            <w:tcW w:w="2405" w:type="dxa"/>
            <w:vAlign w:val="center"/>
          </w:tcPr>
          <w:p w:rsidR="00697025" w:rsidRPr="003F477D" w:rsidRDefault="00697025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697025" w:rsidRPr="003F477D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97025" w:rsidRPr="003F477D" w:rsidRDefault="00697025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97025" w:rsidRPr="003F477D" w:rsidRDefault="00697025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10178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697025" w:rsidRPr="003F477D" w:rsidRDefault="00697025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697025" w:rsidRDefault="00697025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697025" w:rsidRPr="003F477D" w:rsidRDefault="00697025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826"/>
        <w:gridCol w:w="1463"/>
        <w:gridCol w:w="1161"/>
        <w:gridCol w:w="937"/>
        <w:gridCol w:w="1215"/>
        <w:gridCol w:w="1608"/>
      </w:tblGrid>
      <w:tr w:rsidR="00697025" w:rsidRPr="003F477D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97025" w:rsidRPr="003F477D" w:rsidRDefault="00697025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697025" w:rsidRPr="003F477D" w:rsidRDefault="00697025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697025" w:rsidRPr="003F477D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97025" w:rsidRPr="003F477D" w:rsidRDefault="00697025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97025" w:rsidRPr="003F477D" w:rsidRDefault="00697025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97025" w:rsidRPr="003F477D" w:rsidRDefault="00697025" w:rsidP="00E04DF3">
            <w:pPr>
              <w:pStyle w:val="TopHeader"/>
            </w:pPr>
            <w:r w:rsidRPr="003F477D">
              <w:t>Prírastky</w:t>
            </w:r>
          </w:p>
          <w:p w:rsidR="00697025" w:rsidRPr="003F477D" w:rsidRDefault="00697025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97025" w:rsidRPr="003F477D" w:rsidRDefault="00697025" w:rsidP="00E04DF3">
            <w:pPr>
              <w:pStyle w:val="TopHeader"/>
            </w:pPr>
            <w:r w:rsidRPr="003F477D">
              <w:t>Úbytky</w:t>
            </w:r>
          </w:p>
          <w:p w:rsidR="00697025" w:rsidRPr="003F477D" w:rsidRDefault="00697025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97025" w:rsidRPr="009C21AB" w:rsidRDefault="00697025" w:rsidP="00E04DF3">
            <w:pPr>
              <w:pStyle w:val="TopHeader"/>
            </w:pPr>
            <w:r w:rsidRPr="009C21AB">
              <w:t>Presuny</w:t>
            </w:r>
          </w:p>
          <w:p w:rsidR="00697025" w:rsidRPr="003F477D" w:rsidRDefault="00697025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97025" w:rsidRPr="003F477D" w:rsidRDefault="00697025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697025" w:rsidRPr="003F477D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697025" w:rsidRPr="003F477D" w:rsidRDefault="0069702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7025" w:rsidRPr="003F477D" w:rsidRDefault="0069702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7025" w:rsidRPr="003F477D" w:rsidRDefault="0069702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97025" w:rsidRPr="003F477D" w:rsidRDefault="00697025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7025" w:rsidRPr="003F477D" w:rsidRDefault="00697025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697025" w:rsidRPr="003F477D" w:rsidRDefault="00697025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697025" w:rsidRPr="003F477D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97025" w:rsidRPr="003F477D" w:rsidRDefault="0069702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97025" w:rsidRPr="003F477D" w:rsidRDefault="00697025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697025" w:rsidRPr="003F477D" w:rsidRDefault="00697025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697025" w:rsidRPr="003F477D" w:rsidRDefault="00697025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697025" w:rsidRPr="003F477D" w:rsidRDefault="00697025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697025" w:rsidRPr="003F477D" w:rsidRDefault="00697025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697025" w:rsidRPr="003F477D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697025" w:rsidRPr="003F477D" w:rsidRDefault="00697025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697025" w:rsidRPr="003F477D" w:rsidRDefault="00697025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697025" w:rsidRPr="003F477D" w:rsidRDefault="00697025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697025" w:rsidRPr="003F477D" w:rsidRDefault="00697025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697025" w:rsidRPr="003F477D" w:rsidRDefault="00697025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697025" w:rsidRPr="003F477D" w:rsidRDefault="00697025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697025" w:rsidRPr="003F477D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697025" w:rsidRPr="003F477D" w:rsidRDefault="0069702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697025" w:rsidRPr="003F477D" w:rsidRDefault="00697025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697025" w:rsidRPr="003F477D" w:rsidRDefault="00697025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697025" w:rsidRPr="003F477D" w:rsidRDefault="00697025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697025" w:rsidRPr="003F477D" w:rsidRDefault="00697025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697025" w:rsidRPr="003F477D" w:rsidRDefault="00697025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697025" w:rsidRPr="003F477D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697025" w:rsidRPr="003F477D" w:rsidRDefault="00697025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697025" w:rsidRPr="003F477D" w:rsidRDefault="00697025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697025" w:rsidRPr="003F477D" w:rsidRDefault="00697025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697025" w:rsidRPr="003F477D" w:rsidRDefault="00697025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697025" w:rsidRPr="003F477D" w:rsidRDefault="00697025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697025" w:rsidRPr="003F477D" w:rsidRDefault="00697025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697025" w:rsidRPr="003F477D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697025" w:rsidRPr="003F477D" w:rsidRDefault="0069702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697025" w:rsidRPr="003F477D" w:rsidRDefault="00697025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697025" w:rsidRPr="003F477D" w:rsidRDefault="00697025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697025" w:rsidRPr="003F477D" w:rsidRDefault="00697025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697025" w:rsidRPr="003F477D" w:rsidRDefault="00697025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697025" w:rsidRPr="003F477D" w:rsidRDefault="00697025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697025" w:rsidRPr="003F477D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697025" w:rsidRPr="003F477D" w:rsidRDefault="0069702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697025" w:rsidRPr="003F477D" w:rsidRDefault="00697025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697025" w:rsidRPr="003F477D" w:rsidRDefault="00697025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697025" w:rsidRPr="003F477D" w:rsidRDefault="00697025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697025" w:rsidRPr="003F477D" w:rsidRDefault="00697025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697025" w:rsidRPr="003F477D" w:rsidRDefault="00697025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697025" w:rsidRPr="003F477D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97025" w:rsidRPr="003F477D" w:rsidRDefault="00697025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97025" w:rsidRPr="003F477D" w:rsidRDefault="00697025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697025" w:rsidRPr="003F477D" w:rsidRDefault="00697025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697025" w:rsidRPr="003F477D" w:rsidRDefault="00697025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697025" w:rsidRPr="003F477D" w:rsidRDefault="00697025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697025" w:rsidRPr="003F477D" w:rsidRDefault="00697025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697025" w:rsidRPr="003F477D" w:rsidRDefault="00697025" w:rsidP="0003344F">
      <w:pPr>
        <w:pStyle w:val="Title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697025" w:rsidRPr="003F477D" w:rsidRDefault="00697025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Informácie k </w:t>
      </w:r>
      <w:r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742"/>
        <w:gridCol w:w="1437"/>
        <w:gridCol w:w="992"/>
        <w:gridCol w:w="1418"/>
        <w:gridCol w:w="1417"/>
        <w:gridCol w:w="1204"/>
      </w:tblGrid>
      <w:tr w:rsidR="00697025" w:rsidRPr="003F477D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97025" w:rsidRPr="003F477D" w:rsidRDefault="00697025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97025" w:rsidRPr="003F477D" w:rsidRDefault="00697025" w:rsidP="00EA41E2">
            <w:pPr>
              <w:pStyle w:val="TopHeader"/>
            </w:pPr>
            <w:r w:rsidRPr="003F477D">
              <w:t>Stav OP</w:t>
            </w:r>
          </w:p>
          <w:p w:rsidR="00697025" w:rsidRPr="003F477D" w:rsidRDefault="00697025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97025" w:rsidRPr="003F477D" w:rsidRDefault="00697025" w:rsidP="0003344F">
            <w:pPr>
              <w:pStyle w:val="TopHeader"/>
            </w:pPr>
            <w:r w:rsidRPr="003F477D">
              <w:t>Tvorba </w:t>
            </w:r>
            <w:r>
              <w:br/>
            </w:r>
            <w:r w:rsidRPr="003F477D">
              <w:t>OP</w:t>
            </w:r>
          </w:p>
          <w:p w:rsidR="00697025" w:rsidRPr="003F477D" w:rsidRDefault="00697025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97025" w:rsidRPr="003F477D" w:rsidRDefault="00697025" w:rsidP="0003344F">
            <w:pPr>
              <w:pStyle w:val="TopHeader"/>
            </w:pPr>
            <w:r w:rsidRPr="003F477D">
              <w:t>Zúčtovanie OP z dôvodu zániku opodstatne-nosti</w:t>
            </w:r>
          </w:p>
          <w:p w:rsidR="00697025" w:rsidRPr="003F477D" w:rsidRDefault="00697025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97025" w:rsidRPr="003F477D" w:rsidRDefault="00697025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697025" w:rsidRPr="003F477D" w:rsidRDefault="00697025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97025" w:rsidRPr="003F477D" w:rsidRDefault="00697025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697025" w:rsidRPr="003F477D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697025" w:rsidRPr="003F477D" w:rsidRDefault="0069702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7025" w:rsidRPr="003F477D" w:rsidRDefault="0069702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7025" w:rsidRPr="003F477D" w:rsidRDefault="0069702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7025" w:rsidRPr="003F477D" w:rsidRDefault="0069702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7025" w:rsidRPr="003F477D" w:rsidRDefault="0069702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697025" w:rsidRPr="003F477D" w:rsidRDefault="0069702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697025" w:rsidRPr="003F477D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7025" w:rsidRPr="003F477D" w:rsidRDefault="0069702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697025" w:rsidRPr="003F477D" w:rsidRDefault="0069702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697025" w:rsidRPr="003F477D" w:rsidRDefault="0069702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697025" w:rsidRPr="003F477D" w:rsidRDefault="0069702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697025" w:rsidRPr="003F477D" w:rsidRDefault="0069702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697025" w:rsidRPr="003F477D" w:rsidRDefault="00697025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97025" w:rsidRPr="003F477D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697025" w:rsidRPr="003F477D" w:rsidRDefault="00697025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697025" w:rsidRPr="003F477D" w:rsidRDefault="0069702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697025" w:rsidRPr="003F477D" w:rsidRDefault="0069702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697025" w:rsidRPr="003F477D" w:rsidRDefault="0069702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697025" w:rsidRPr="003F477D" w:rsidRDefault="0069702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697025" w:rsidRPr="003F477D" w:rsidRDefault="00697025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97025" w:rsidRPr="003F477D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97025" w:rsidRPr="003F477D" w:rsidRDefault="00697025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97025" w:rsidRPr="003F477D" w:rsidRDefault="00697025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697025" w:rsidRPr="003F477D" w:rsidRDefault="00697025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697025" w:rsidRPr="003F477D" w:rsidRDefault="00697025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697025" w:rsidRPr="003F477D" w:rsidRDefault="00697025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697025" w:rsidRPr="003F477D" w:rsidRDefault="00697025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697025" w:rsidRPr="003F477D" w:rsidRDefault="00697025" w:rsidP="0005176E">
      <w:pPr>
        <w:pStyle w:val="Title"/>
        <w:spacing w:before="0" w:beforeAutospacing="0" w:after="120"/>
        <w:ind w:left="357"/>
        <w:jc w:val="both"/>
        <w:rPr>
          <w:szCs w:val="22"/>
        </w:rPr>
      </w:pPr>
    </w:p>
    <w:p w:rsidR="00697025" w:rsidRPr="003F477D" w:rsidRDefault="00697025" w:rsidP="00EA41E2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872"/>
        <w:gridCol w:w="2338"/>
      </w:tblGrid>
      <w:tr w:rsidR="00697025" w:rsidRPr="003F477D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97025" w:rsidRPr="003F477D" w:rsidRDefault="00697025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97025" w:rsidRPr="003F477D" w:rsidRDefault="00697025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697025" w:rsidRPr="003F477D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7025" w:rsidRPr="003F477D" w:rsidRDefault="0069702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97025" w:rsidRPr="003F477D" w:rsidRDefault="00697025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697025" w:rsidRDefault="00697025" w:rsidP="00CF3093">
      <w:pPr>
        <w:pStyle w:val="Title"/>
        <w:spacing w:before="0" w:beforeAutospacing="0" w:after="0"/>
        <w:ind w:left="360"/>
        <w:jc w:val="left"/>
        <w:rPr>
          <w:szCs w:val="22"/>
        </w:rPr>
      </w:pPr>
    </w:p>
    <w:p w:rsidR="00697025" w:rsidRPr="0005176E" w:rsidRDefault="00697025" w:rsidP="0005176E">
      <w:pPr>
        <w:spacing w:after="0"/>
      </w:pPr>
    </w:p>
    <w:p w:rsidR="00697025" w:rsidRPr="003F477D" w:rsidRDefault="00697025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398"/>
        <w:gridCol w:w="1811"/>
        <w:gridCol w:w="2268"/>
        <w:gridCol w:w="1809"/>
      </w:tblGrid>
      <w:tr w:rsidR="00697025" w:rsidRPr="003F477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97025" w:rsidRPr="003F477D" w:rsidRDefault="00697025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97025" w:rsidRPr="003F477D" w:rsidRDefault="00697025" w:rsidP="0003344F">
            <w:pPr>
              <w:pStyle w:val="TopHeader"/>
            </w:pPr>
            <w:r w:rsidRPr="003F477D">
              <w:t>Zvýšenie/ zníženie hodnoty</w:t>
            </w:r>
          </w:p>
          <w:p w:rsidR="00697025" w:rsidRPr="003F477D" w:rsidRDefault="00697025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97025" w:rsidRPr="003F477D" w:rsidRDefault="00697025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>
              <w:t>-</w:t>
            </w:r>
            <w:r w:rsidRPr="003F477D">
              <w:t>renia</w:t>
            </w:r>
            <w:r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97025" w:rsidRPr="003F477D" w:rsidRDefault="00697025" w:rsidP="0003344F">
            <w:pPr>
              <w:pStyle w:val="TopHeader"/>
            </w:pPr>
            <w:r w:rsidRPr="003F477D">
              <w:t>Vplyv </w:t>
            </w:r>
          </w:p>
          <w:p w:rsidR="00697025" w:rsidRPr="003F477D" w:rsidRDefault="00697025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697025" w:rsidRPr="003F477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697025" w:rsidRPr="003F477D" w:rsidRDefault="0069702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7025" w:rsidRPr="003F477D" w:rsidRDefault="0069702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7025" w:rsidRPr="003F477D" w:rsidRDefault="0069702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697025" w:rsidRPr="003F477D" w:rsidRDefault="0069702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697025" w:rsidRPr="003F477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97025" w:rsidRPr="003F477D" w:rsidRDefault="0069702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97025" w:rsidRPr="003F477D" w:rsidRDefault="0069702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697025" w:rsidRPr="003F477D" w:rsidRDefault="0069702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697025" w:rsidRPr="003F477D" w:rsidRDefault="00697025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97025" w:rsidRPr="003F477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697025" w:rsidRPr="003F477D" w:rsidRDefault="0069702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697025" w:rsidRPr="003F477D" w:rsidRDefault="0069702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697025" w:rsidRPr="003F477D" w:rsidRDefault="0069702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697025" w:rsidRPr="003F477D" w:rsidRDefault="00697025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97025" w:rsidRPr="003F477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697025" w:rsidRPr="003F477D" w:rsidRDefault="0069702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697025" w:rsidRPr="003F477D" w:rsidRDefault="0069702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697025" w:rsidRPr="003F477D" w:rsidRDefault="0069702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697025" w:rsidRPr="003F477D" w:rsidRDefault="00697025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97025" w:rsidRPr="003F477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</w:tcPr>
          <w:p w:rsidR="00697025" w:rsidRPr="003F477D" w:rsidRDefault="0069702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697025" w:rsidRPr="003F477D" w:rsidRDefault="0069702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697025" w:rsidRPr="003F477D" w:rsidRDefault="0069702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697025" w:rsidRPr="003F477D" w:rsidRDefault="00697025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97025" w:rsidRPr="003F477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97025" w:rsidRPr="003F477D" w:rsidRDefault="00697025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97025" w:rsidRPr="003F477D" w:rsidRDefault="00697025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697025" w:rsidRPr="003F477D" w:rsidRDefault="00697025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697025" w:rsidRPr="003F477D" w:rsidRDefault="00697025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697025" w:rsidRPr="003F477D" w:rsidRDefault="00697025" w:rsidP="0003344F">
      <w:pPr>
        <w:spacing w:after="0" w:line="240" w:lineRule="auto"/>
        <w:rPr>
          <w:szCs w:val="22"/>
        </w:rPr>
      </w:pPr>
    </w:p>
    <w:p w:rsidR="00697025" w:rsidRDefault="00697025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zc) o majetku prenajatom formou finančného prenájmu</w:t>
      </w:r>
      <w:r>
        <w:rPr>
          <w:szCs w:val="22"/>
        </w:rPr>
        <w:t xml:space="preserve"> – neeviduje sa</w:t>
      </w:r>
    </w:p>
    <w:p w:rsidR="00697025" w:rsidRPr="003F477D" w:rsidRDefault="00697025" w:rsidP="0003344F">
      <w:pPr>
        <w:pStyle w:val="Title"/>
        <w:spacing w:before="0" w:beforeAutospacing="0" w:after="0"/>
        <w:jc w:val="both"/>
        <w:rPr>
          <w:szCs w:val="22"/>
        </w:rPr>
      </w:pPr>
    </w:p>
    <w:p w:rsidR="00697025" w:rsidRPr="003F477D" w:rsidRDefault="00697025" w:rsidP="006A4709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prílohe č. 3 časti G. písm. a) tretiemu bodu o rozdelení účtovného zisku alebo o vysporiadaní účtovnej straty </w:t>
      </w:r>
    </w:p>
    <w:p w:rsidR="00697025" w:rsidRPr="003F477D" w:rsidRDefault="00697025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0A0"/>
      </w:tblPr>
      <w:tblGrid>
        <w:gridCol w:w="6771"/>
        <w:gridCol w:w="2517"/>
      </w:tblGrid>
      <w:tr w:rsidR="00697025" w:rsidRPr="003F477D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7025" w:rsidRPr="003F477D" w:rsidRDefault="00697025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7025" w:rsidRPr="003F477D" w:rsidRDefault="00697025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697025" w:rsidRPr="003F477D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7025" w:rsidRPr="003F477D" w:rsidRDefault="00697025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7025" w:rsidRPr="008B38E4" w:rsidRDefault="00697025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697025" w:rsidRPr="003F477D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7025" w:rsidRPr="003F477D" w:rsidRDefault="0069702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7025" w:rsidRPr="003F477D" w:rsidRDefault="00697025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697025" w:rsidRPr="003F477D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697025" w:rsidRPr="003F477D" w:rsidRDefault="0069702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697025" w:rsidRPr="003F477D" w:rsidRDefault="00697025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97025" w:rsidRPr="003F477D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7025" w:rsidRPr="003F477D" w:rsidRDefault="0069702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7025" w:rsidRPr="003F477D" w:rsidRDefault="00697025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97025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7025" w:rsidRPr="003F477D" w:rsidRDefault="0069702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7025" w:rsidRPr="003F477D" w:rsidRDefault="00697025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97025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7025" w:rsidRPr="003F477D" w:rsidRDefault="0069702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7025" w:rsidRPr="003F477D" w:rsidRDefault="00697025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97025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7025" w:rsidRPr="003F477D" w:rsidRDefault="0069702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7025" w:rsidRPr="003F477D" w:rsidRDefault="00697025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97025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7025" w:rsidRPr="003F477D" w:rsidRDefault="0069702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7025" w:rsidRPr="003F477D" w:rsidRDefault="00697025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97025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7025" w:rsidRPr="003F477D" w:rsidRDefault="0069702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7025" w:rsidRPr="003F477D" w:rsidRDefault="00697025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97025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7025" w:rsidRPr="003F477D" w:rsidRDefault="0069702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7025" w:rsidRPr="003F477D" w:rsidRDefault="00697025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97025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7025" w:rsidRPr="003F477D" w:rsidRDefault="00697025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7025" w:rsidRPr="008B38E4" w:rsidRDefault="00697025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697025" w:rsidRDefault="00697025" w:rsidP="0003344F">
      <w:pPr>
        <w:spacing w:after="0" w:line="240" w:lineRule="auto"/>
        <w:rPr>
          <w:szCs w:val="22"/>
        </w:rPr>
      </w:pPr>
    </w:p>
    <w:p w:rsidR="00697025" w:rsidRDefault="00697025" w:rsidP="0003344F">
      <w:pPr>
        <w:spacing w:after="0" w:line="240" w:lineRule="auto"/>
        <w:rPr>
          <w:szCs w:val="22"/>
        </w:rPr>
      </w:pPr>
    </w:p>
    <w:p w:rsidR="00697025" w:rsidRDefault="00697025" w:rsidP="0003344F">
      <w:pPr>
        <w:spacing w:after="0" w:line="240" w:lineRule="auto"/>
        <w:rPr>
          <w:szCs w:val="22"/>
        </w:rPr>
      </w:pPr>
    </w:p>
    <w:p w:rsidR="00697025" w:rsidRDefault="00697025" w:rsidP="0003344F">
      <w:pPr>
        <w:spacing w:after="0" w:line="240" w:lineRule="auto"/>
        <w:rPr>
          <w:szCs w:val="22"/>
        </w:rPr>
      </w:pPr>
    </w:p>
    <w:p w:rsidR="00697025" w:rsidRDefault="00697025" w:rsidP="0003344F">
      <w:pPr>
        <w:spacing w:after="0" w:line="240" w:lineRule="auto"/>
        <w:rPr>
          <w:szCs w:val="22"/>
        </w:rPr>
      </w:pPr>
    </w:p>
    <w:p w:rsidR="00697025" w:rsidRPr="003F477D" w:rsidRDefault="00697025" w:rsidP="0003344F">
      <w:pPr>
        <w:spacing w:after="0" w:line="240" w:lineRule="auto"/>
        <w:rPr>
          <w:szCs w:val="22"/>
        </w:rPr>
      </w:pPr>
    </w:p>
    <w:p w:rsidR="00697025" w:rsidRPr="003F477D" w:rsidRDefault="00697025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0A0"/>
      </w:tblPr>
      <w:tblGrid>
        <w:gridCol w:w="6771"/>
        <w:gridCol w:w="2517"/>
      </w:tblGrid>
      <w:tr w:rsidR="00697025" w:rsidRPr="003F477D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7025" w:rsidRPr="003F477D" w:rsidRDefault="00697025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7025" w:rsidRPr="003F477D" w:rsidRDefault="00697025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697025" w:rsidRPr="003F477D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7025" w:rsidRPr="003F477D" w:rsidRDefault="00697025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7025" w:rsidRPr="003F477D" w:rsidRDefault="00697025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18716</w:t>
            </w:r>
          </w:p>
        </w:tc>
      </w:tr>
      <w:tr w:rsidR="00697025" w:rsidRPr="003F477D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7025" w:rsidRPr="003F477D" w:rsidRDefault="0069702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7025" w:rsidRPr="003F477D" w:rsidRDefault="00697025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697025" w:rsidRPr="003F477D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7025" w:rsidRPr="003F477D" w:rsidRDefault="0069702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7025" w:rsidRPr="003F477D" w:rsidRDefault="00697025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97025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7025" w:rsidRPr="003F477D" w:rsidRDefault="0069702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7025" w:rsidRPr="003F477D" w:rsidRDefault="00697025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97025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7025" w:rsidRPr="003F477D" w:rsidRDefault="0069702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7025" w:rsidRPr="003F477D" w:rsidRDefault="00697025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97025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7025" w:rsidRPr="003F477D" w:rsidRDefault="0069702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7025" w:rsidRPr="003F477D" w:rsidRDefault="00697025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97025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7025" w:rsidRPr="003F477D" w:rsidRDefault="00697025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7025" w:rsidRPr="003F477D" w:rsidRDefault="00697025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18716</w:t>
            </w:r>
          </w:p>
        </w:tc>
      </w:tr>
      <w:tr w:rsidR="00697025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7025" w:rsidRPr="003F477D" w:rsidRDefault="0069702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7025" w:rsidRPr="003F477D" w:rsidRDefault="00697025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97025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7025" w:rsidRPr="003F477D" w:rsidRDefault="00697025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7025" w:rsidRPr="003F477D" w:rsidRDefault="00697025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18716</w:t>
            </w:r>
          </w:p>
        </w:tc>
      </w:tr>
    </w:tbl>
    <w:p w:rsidR="00697025" w:rsidRPr="003F477D" w:rsidRDefault="00697025" w:rsidP="007B2E0B">
      <w:pPr>
        <w:pStyle w:val="Title"/>
        <w:spacing w:before="0" w:beforeAutospacing="0" w:after="0"/>
        <w:jc w:val="left"/>
        <w:rPr>
          <w:szCs w:val="22"/>
        </w:rPr>
      </w:pPr>
    </w:p>
    <w:p w:rsidR="00697025" w:rsidRPr="003F477D" w:rsidRDefault="00697025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b) o</w:t>
      </w:r>
      <w:r>
        <w:rPr>
          <w:szCs w:val="22"/>
        </w:rPr>
        <w:t> </w:t>
      </w:r>
      <w:r w:rsidRPr="003F477D">
        <w:rPr>
          <w:szCs w:val="22"/>
        </w:rPr>
        <w:t>rezervách</w:t>
      </w:r>
      <w:r>
        <w:rPr>
          <w:szCs w:val="22"/>
        </w:rPr>
        <w:t xml:space="preserve"> – neeviduje sa</w:t>
      </w:r>
    </w:p>
    <w:p w:rsidR="00697025" w:rsidRPr="003F477D" w:rsidRDefault="00697025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Look w:val="00A0"/>
      </w:tblPr>
      <w:tblGrid>
        <w:gridCol w:w="3756"/>
        <w:gridCol w:w="2921"/>
        <w:gridCol w:w="2609"/>
      </w:tblGrid>
      <w:tr w:rsidR="00697025" w:rsidRPr="003F477D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7025" w:rsidRPr="003F477D" w:rsidRDefault="00697025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7025" w:rsidRPr="003F477D" w:rsidRDefault="00697025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7025" w:rsidRPr="003F477D" w:rsidRDefault="00697025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697025" w:rsidRPr="003F477D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7025" w:rsidRPr="003F477D" w:rsidRDefault="0069702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97025" w:rsidRPr="003F477D" w:rsidRDefault="00697025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697025" w:rsidRPr="003F477D" w:rsidRDefault="00697025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697025" w:rsidRPr="003F477D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697025" w:rsidRPr="003F477D" w:rsidRDefault="00697025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697025" w:rsidRPr="003F477D" w:rsidRDefault="00697025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697025" w:rsidRPr="003F477D" w:rsidRDefault="00697025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97025" w:rsidRPr="003F477D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7025" w:rsidRPr="003F477D" w:rsidRDefault="00697025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97025" w:rsidRPr="003F477D" w:rsidRDefault="00697025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7025" w:rsidRPr="003F477D" w:rsidRDefault="00697025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97025" w:rsidRPr="003F477D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7025" w:rsidRPr="003F477D" w:rsidRDefault="00697025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97025" w:rsidRPr="003F477D" w:rsidRDefault="00697025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36326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7025" w:rsidRPr="003F477D" w:rsidRDefault="00697025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97025" w:rsidRPr="003F477D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697025" w:rsidRPr="003F477D" w:rsidRDefault="00697025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697025" w:rsidRPr="003F477D" w:rsidRDefault="00697025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36326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697025" w:rsidRPr="003F477D" w:rsidRDefault="00697025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697025" w:rsidRPr="003F477D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7025" w:rsidRPr="003F477D" w:rsidRDefault="0069702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97025" w:rsidRPr="003F477D" w:rsidRDefault="00697025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697025" w:rsidRPr="003F477D" w:rsidRDefault="00697025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697025" w:rsidRPr="003F477D" w:rsidRDefault="00697025" w:rsidP="007B2E0B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697025" w:rsidRDefault="00697025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 prílohe č. 3 časti F. písm. v) a časti G. písm. f) o odloženej daňovej pohľadávke alebo o odloženom daňovom záväzku</w:t>
      </w:r>
      <w:r>
        <w:rPr>
          <w:szCs w:val="22"/>
        </w:rPr>
        <w:t xml:space="preserve"> – neeviduje sa</w:t>
      </w:r>
    </w:p>
    <w:p w:rsidR="00697025" w:rsidRPr="003F477D" w:rsidRDefault="00697025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Look w:val="00A0"/>
      </w:tblPr>
      <w:tblGrid>
        <w:gridCol w:w="3958"/>
        <w:gridCol w:w="2645"/>
        <w:gridCol w:w="2685"/>
      </w:tblGrid>
      <w:tr w:rsidR="00697025" w:rsidRPr="003F477D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7025" w:rsidRPr="003F477D" w:rsidRDefault="00697025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7025" w:rsidRPr="003F477D" w:rsidRDefault="00697025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7025" w:rsidRPr="003F477D" w:rsidRDefault="00697025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697025" w:rsidRPr="003F477D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7025" w:rsidRPr="003F477D" w:rsidRDefault="00697025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97025" w:rsidRPr="00504647" w:rsidRDefault="00697025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7025" w:rsidRPr="003F477D" w:rsidRDefault="00697025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97025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97025" w:rsidRPr="003F477D" w:rsidRDefault="0069702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97025" w:rsidRPr="003F477D" w:rsidRDefault="00697025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7025" w:rsidRPr="003F477D" w:rsidRDefault="00697025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97025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7025" w:rsidRPr="003F477D" w:rsidRDefault="0069702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97025" w:rsidRPr="003F477D" w:rsidRDefault="00697025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7025" w:rsidRPr="003F477D" w:rsidRDefault="00697025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97025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7025" w:rsidRPr="003F477D" w:rsidRDefault="0069702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97025" w:rsidRPr="003F477D" w:rsidRDefault="00697025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7025" w:rsidRPr="003F477D" w:rsidRDefault="00697025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97025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7025" w:rsidRPr="003F477D" w:rsidRDefault="00697025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97025" w:rsidRPr="003F477D" w:rsidRDefault="00697025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7025" w:rsidRPr="003F477D" w:rsidRDefault="00697025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97025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7025" w:rsidRPr="003F477D" w:rsidRDefault="00697025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97025" w:rsidRPr="003F477D" w:rsidRDefault="00697025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7025" w:rsidRPr="003F477D" w:rsidRDefault="00697025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97025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7025" w:rsidRPr="003F477D" w:rsidRDefault="00697025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97025" w:rsidRPr="003F477D" w:rsidRDefault="00697025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133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7025" w:rsidRPr="003F477D" w:rsidRDefault="00697025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697025" w:rsidRPr="003F477D" w:rsidRDefault="00697025" w:rsidP="0003344F">
      <w:pPr>
        <w:spacing w:after="0" w:line="240" w:lineRule="auto"/>
        <w:rPr>
          <w:szCs w:val="22"/>
        </w:rPr>
      </w:pPr>
    </w:p>
    <w:p w:rsidR="00697025" w:rsidRDefault="00697025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h) o vydaných dlhopisoch</w:t>
      </w:r>
      <w:r>
        <w:rPr>
          <w:szCs w:val="22"/>
        </w:rPr>
        <w:t xml:space="preserve"> – neeviduje sa</w:t>
      </w:r>
    </w:p>
    <w:p w:rsidR="00697025" w:rsidRPr="003F477D" w:rsidRDefault="00697025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prílohe č. 3 časti G. písm. i) o bankových úveroch, pôžičkách a krátkodobých finančných výpomociach</w:t>
      </w:r>
    </w:p>
    <w:p w:rsidR="00697025" w:rsidRPr="003F477D" w:rsidRDefault="00697025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697025" w:rsidRPr="003F477D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97025" w:rsidRPr="003F477D" w:rsidRDefault="00697025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97025" w:rsidRPr="003F477D" w:rsidRDefault="00697025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97025" w:rsidRPr="003F477D" w:rsidRDefault="00697025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697025" w:rsidRPr="003F477D" w:rsidRDefault="00697025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97025" w:rsidRPr="003F477D" w:rsidRDefault="00697025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97025" w:rsidRPr="003F477D" w:rsidRDefault="00697025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97025" w:rsidRPr="003F477D" w:rsidRDefault="00697025" w:rsidP="005E3B59">
            <w:pPr>
              <w:pStyle w:val="TopHeader"/>
            </w:pPr>
            <w:r w:rsidRPr="003F477D">
              <w:t>Suma istiny v eurách</w:t>
            </w:r>
          </w:p>
          <w:p w:rsidR="00697025" w:rsidRPr="003F477D" w:rsidRDefault="00697025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97025" w:rsidRPr="003F477D" w:rsidRDefault="00697025" w:rsidP="00EA41E2">
            <w:pPr>
              <w:pStyle w:val="TopHeader"/>
            </w:pPr>
            <w:r w:rsidRPr="003F477D">
              <w:t>Suma istiny v príslušnej mene za bezprostred-ne predchá-dzajúce účtovné obdobie</w:t>
            </w:r>
          </w:p>
        </w:tc>
      </w:tr>
      <w:tr w:rsidR="00697025" w:rsidRPr="003F477D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7025" w:rsidRPr="003F477D" w:rsidRDefault="00697025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7025" w:rsidRPr="003F477D" w:rsidRDefault="0069702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7025" w:rsidRPr="003F477D" w:rsidRDefault="0069702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7025" w:rsidRPr="003F477D" w:rsidRDefault="0069702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7025" w:rsidRPr="003F477D" w:rsidRDefault="0069702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7025" w:rsidRPr="003F477D" w:rsidRDefault="00697025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697025" w:rsidRPr="003F477D" w:rsidRDefault="0069702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697025" w:rsidRPr="003F477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697025" w:rsidRPr="003F477D" w:rsidRDefault="0069702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697025" w:rsidRPr="003F477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697025" w:rsidRPr="003F477D" w:rsidRDefault="0069702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697025" w:rsidRPr="003F477D" w:rsidRDefault="0069702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697025" w:rsidRPr="003F477D" w:rsidRDefault="0069702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697025" w:rsidRPr="003F477D" w:rsidRDefault="0069702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697025" w:rsidRPr="003F477D" w:rsidRDefault="0069702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697025" w:rsidRPr="003F477D" w:rsidRDefault="0069702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697025" w:rsidRPr="003F477D" w:rsidRDefault="0069702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97025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697025" w:rsidRPr="003F477D" w:rsidRDefault="0069702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697025" w:rsidRPr="003F477D" w:rsidRDefault="0069702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697025" w:rsidRPr="003F477D" w:rsidRDefault="0069702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697025" w:rsidRPr="003F477D" w:rsidRDefault="0069702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697025" w:rsidRPr="003F477D" w:rsidRDefault="0069702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697025" w:rsidRPr="003F477D" w:rsidRDefault="0069702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697025" w:rsidRPr="003F477D" w:rsidRDefault="0069702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97025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697025" w:rsidRPr="003F477D" w:rsidRDefault="0069702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697025" w:rsidRPr="003F477D" w:rsidRDefault="0069702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697025" w:rsidRPr="003F477D" w:rsidRDefault="0069702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697025" w:rsidRPr="003F477D" w:rsidRDefault="0069702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697025" w:rsidRPr="003F477D" w:rsidRDefault="0069702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697025" w:rsidRPr="003F477D" w:rsidRDefault="0069702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697025" w:rsidRPr="003F477D" w:rsidRDefault="0069702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97025" w:rsidRPr="003F477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697025" w:rsidRPr="003F477D" w:rsidRDefault="0069702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697025" w:rsidRPr="003F477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697025" w:rsidRPr="003F477D" w:rsidRDefault="0069702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697025" w:rsidRPr="003F477D" w:rsidRDefault="0069702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697025" w:rsidRPr="003F477D" w:rsidRDefault="0069702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697025" w:rsidRPr="003F477D" w:rsidRDefault="0069702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697025" w:rsidRPr="003F477D" w:rsidRDefault="0069702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697025" w:rsidRPr="003F477D" w:rsidRDefault="0069702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697025" w:rsidRPr="003F477D" w:rsidRDefault="0069702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97025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697025" w:rsidRPr="003F477D" w:rsidRDefault="0069702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697025" w:rsidRPr="003F477D" w:rsidRDefault="0069702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697025" w:rsidRPr="003F477D" w:rsidRDefault="0069702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697025" w:rsidRPr="003F477D" w:rsidRDefault="0069702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697025" w:rsidRPr="003F477D" w:rsidRDefault="0069702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697025" w:rsidRPr="003F477D" w:rsidRDefault="0069702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697025" w:rsidRPr="003F477D" w:rsidRDefault="0069702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97025" w:rsidRPr="003F477D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7025" w:rsidRPr="003F477D" w:rsidRDefault="00697025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697025" w:rsidRPr="003F477D" w:rsidRDefault="0069702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697025" w:rsidRPr="003F477D" w:rsidRDefault="0069702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697025" w:rsidRPr="003F477D" w:rsidRDefault="0069702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697025" w:rsidRPr="003F477D" w:rsidRDefault="0069702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697025" w:rsidRPr="003F477D" w:rsidRDefault="0069702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697025" w:rsidRPr="003F477D" w:rsidRDefault="00697025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697025" w:rsidRPr="003F477D" w:rsidRDefault="00697025" w:rsidP="0003344F">
      <w:pPr>
        <w:spacing w:after="0" w:line="240" w:lineRule="auto"/>
        <w:rPr>
          <w:szCs w:val="22"/>
        </w:rPr>
      </w:pPr>
    </w:p>
    <w:p w:rsidR="00697025" w:rsidRPr="003F477D" w:rsidRDefault="00697025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697025" w:rsidRPr="003F477D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97025" w:rsidRPr="003F477D" w:rsidRDefault="00697025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97025" w:rsidRPr="003F477D" w:rsidRDefault="00697025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97025" w:rsidRPr="003F477D" w:rsidRDefault="00697025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697025" w:rsidRPr="003F477D" w:rsidRDefault="00697025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97025" w:rsidRPr="003F477D" w:rsidRDefault="00697025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97025" w:rsidRPr="003F477D" w:rsidRDefault="00697025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97025" w:rsidRPr="003F477D" w:rsidRDefault="00697025" w:rsidP="00083A25">
            <w:pPr>
              <w:pStyle w:val="TopHeader"/>
            </w:pPr>
            <w:r w:rsidRPr="003F477D">
              <w:t>Suma istiny v eurách</w:t>
            </w:r>
          </w:p>
          <w:p w:rsidR="00697025" w:rsidRPr="003F477D" w:rsidRDefault="00697025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97025" w:rsidRPr="003F477D" w:rsidRDefault="00697025" w:rsidP="00DC066D">
            <w:pPr>
              <w:pStyle w:val="TopHeader"/>
            </w:pPr>
            <w:r w:rsidRPr="003F477D">
              <w:t>Suma istiny v príslušnej mene za bezprostredne predchádzajú</w:t>
            </w:r>
            <w:r>
              <w:t>-</w:t>
            </w:r>
            <w:r w:rsidRPr="003F477D">
              <w:t>ce účtovné obdobie</w:t>
            </w:r>
          </w:p>
        </w:tc>
      </w:tr>
      <w:tr w:rsidR="00697025" w:rsidRPr="003F477D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7025" w:rsidRPr="003F477D" w:rsidRDefault="00697025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7025" w:rsidRPr="003F477D" w:rsidRDefault="00697025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7025" w:rsidRPr="003F477D" w:rsidRDefault="00697025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7025" w:rsidRPr="003F477D" w:rsidRDefault="00697025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7025" w:rsidRPr="003F477D" w:rsidRDefault="00697025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7025" w:rsidRPr="003F477D" w:rsidRDefault="00697025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697025" w:rsidRPr="003F477D" w:rsidRDefault="00697025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697025" w:rsidRPr="003F477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697025" w:rsidRPr="003F477D" w:rsidRDefault="00697025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697025" w:rsidRPr="003F477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697025" w:rsidRPr="003F477D" w:rsidRDefault="00697025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697025" w:rsidRPr="003F477D" w:rsidRDefault="00697025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697025" w:rsidRPr="003F477D" w:rsidRDefault="00697025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697025" w:rsidRPr="003F477D" w:rsidRDefault="00697025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697025" w:rsidRPr="003F477D" w:rsidRDefault="00697025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697025" w:rsidRPr="003F477D" w:rsidRDefault="00697025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697025" w:rsidRPr="003F477D" w:rsidRDefault="00697025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97025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697025" w:rsidRPr="003F477D" w:rsidRDefault="00697025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697025" w:rsidRPr="003F477D" w:rsidRDefault="00697025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697025" w:rsidRPr="003F477D" w:rsidRDefault="00697025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697025" w:rsidRPr="003F477D" w:rsidRDefault="00697025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697025" w:rsidRPr="003F477D" w:rsidRDefault="00697025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697025" w:rsidRPr="003F477D" w:rsidRDefault="00697025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697025" w:rsidRPr="003F477D" w:rsidRDefault="00697025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97025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697025" w:rsidRPr="003F477D" w:rsidRDefault="00697025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697025" w:rsidRPr="003F477D" w:rsidRDefault="00697025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697025" w:rsidRPr="003F477D" w:rsidRDefault="00697025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697025" w:rsidRPr="003F477D" w:rsidRDefault="00697025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697025" w:rsidRPr="003F477D" w:rsidRDefault="00697025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697025" w:rsidRPr="003F477D" w:rsidRDefault="00697025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697025" w:rsidRPr="003F477D" w:rsidRDefault="00697025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97025" w:rsidRPr="003F477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697025" w:rsidRPr="003F477D" w:rsidRDefault="00697025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697025" w:rsidRPr="003F477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697025" w:rsidRPr="003F477D" w:rsidRDefault="00697025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697025" w:rsidRPr="003F477D" w:rsidRDefault="00697025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697025" w:rsidRPr="003F477D" w:rsidRDefault="00697025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697025" w:rsidRPr="003F477D" w:rsidRDefault="00697025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697025" w:rsidRPr="003F477D" w:rsidRDefault="00697025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697025" w:rsidRPr="003F477D" w:rsidRDefault="00697025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697025" w:rsidRPr="003F477D" w:rsidRDefault="00697025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97025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697025" w:rsidRPr="003F477D" w:rsidRDefault="00697025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697025" w:rsidRPr="003F477D" w:rsidRDefault="00697025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697025" w:rsidRPr="003F477D" w:rsidRDefault="00697025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697025" w:rsidRPr="003F477D" w:rsidRDefault="00697025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697025" w:rsidRPr="003F477D" w:rsidRDefault="00697025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697025" w:rsidRPr="003F477D" w:rsidRDefault="00697025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697025" w:rsidRPr="003F477D" w:rsidRDefault="00697025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97025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697025" w:rsidRPr="003F477D" w:rsidRDefault="00697025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697025" w:rsidRPr="003F477D" w:rsidRDefault="00697025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697025" w:rsidRPr="003F477D" w:rsidRDefault="00697025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697025" w:rsidRPr="003F477D" w:rsidRDefault="00697025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697025" w:rsidRPr="003F477D" w:rsidRDefault="00697025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697025" w:rsidRPr="003F477D" w:rsidRDefault="00697025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697025" w:rsidRPr="003F477D" w:rsidRDefault="00697025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697025" w:rsidRPr="003F477D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697025" w:rsidRPr="003F477D" w:rsidRDefault="00697025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697025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697025" w:rsidRPr="003F477D" w:rsidRDefault="00697025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697025" w:rsidRPr="003F477D" w:rsidRDefault="00697025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697025" w:rsidRPr="003F477D" w:rsidRDefault="00697025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697025" w:rsidRPr="003F477D" w:rsidRDefault="00697025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697025" w:rsidRPr="003F477D" w:rsidRDefault="00697025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697025" w:rsidRPr="003F477D" w:rsidRDefault="00697025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697025" w:rsidRPr="003F477D" w:rsidRDefault="00697025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697025" w:rsidRPr="003F477D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7025" w:rsidRPr="003F477D" w:rsidRDefault="00697025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697025" w:rsidRPr="003F477D" w:rsidRDefault="00697025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697025" w:rsidRPr="003F477D" w:rsidRDefault="00697025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697025" w:rsidRPr="003F477D" w:rsidRDefault="00697025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697025" w:rsidRPr="003F477D" w:rsidRDefault="00697025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697025" w:rsidRPr="003F477D" w:rsidRDefault="00697025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697025" w:rsidRPr="003F477D" w:rsidRDefault="00697025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697025" w:rsidRPr="003F477D" w:rsidRDefault="00697025" w:rsidP="0003344F">
      <w:pPr>
        <w:spacing w:after="0" w:line="240" w:lineRule="auto"/>
        <w:rPr>
          <w:szCs w:val="22"/>
        </w:rPr>
      </w:pPr>
    </w:p>
    <w:p w:rsidR="00697025" w:rsidRPr="003F477D" w:rsidRDefault="00697025" w:rsidP="000D22CE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 prílohe č. 3 časti  G. písm. k) o významných položkách derivátov za bežné účtovné obdobie </w:t>
      </w:r>
      <w:r>
        <w:rPr>
          <w:szCs w:val="22"/>
        </w:rPr>
        <w:t>– neeviduje sa</w:t>
      </w:r>
    </w:p>
    <w:p w:rsidR="00697025" w:rsidRDefault="00697025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G. písm. l) o položkách zabezpečených derivátmi</w:t>
      </w:r>
      <w:r>
        <w:rPr>
          <w:szCs w:val="22"/>
        </w:rPr>
        <w:t xml:space="preserve"> – neeviduje sa</w:t>
      </w:r>
    </w:p>
    <w:p w:rsidR="00697025" w:rsidRPr="006B42EC" w:rsidRDefault="00697025" w:rsidP="006B42EC"/>
    <w:p w:rsidR="00697025" w:rsidRPr="003F477D" w:rsidRDefault="00697025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m) o majetku prenajatom formou finančného prenájmu</w:t>
      </w:r>
    </w:p>
    <w:tbl>
      <w:tblPr>
        <w:tblW w:w="5000" w:type="pct"/>
        <w:jc w:val="center"/>
        <w:tblLayout w:type="fixed"/>
        <w:tblLook w:val="00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697025" w:rsidRPr="003F477D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97025" w:rsidRPr="003F477D" w:rsidRDefault="00697025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7025" w:rsidRPr="003F477D" w:rsidRDefault="00697025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7025" w:rsidRPr="003F477D" w:rsidRDefault="00697025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697025" w:rsidRPr="003F477D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97025" w:rsidRPr="003F477D" w:rsidRDefault="00697025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7025" w:rsidRPr="003F477D" w:rsidRDefault="00697025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7025" w:rsidRPr="003F477D" w:rsidRDefault="00697025" w:rsidP="0003344F">
            <w:pPr>
              <w:pStyle w:val="TopHeader"/>
            </w:pPr>
            <w:r w:rsidRPr="003F477D">
              <w:t>Splatnosť</w:t>
            </w:r>
          </w:p>
        </w:tc>
      </w:tr>
      <w:tr w:rsidR="00697025" w:rsidRPr="003F477D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97025" w:rsidRPr="003F477D" w:rsidRDefault="00697025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97025" w:rsidRPr="003F477D" w:rsidRDefault="00697025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97025" w:rsidRPr="003F477D" w:rsidRDefault="00697025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97025" w:rsidRPr="003F477D" w:rsidRDefault="00697025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97025" w:rsidRPr="003F477D" w:rsidRDefault="00697025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97025" w:rsidRPr="003F477D" w:rsidRDefault="00697025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97025" w:rsidRPr="003F477D" w:rsidRDefault="00697025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697025" w:rsidRPr="003F477D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7025" w:rsidRPr="003F477D" w:rsidRDefault="0069702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7025" w:rsidRPr="003F477D" w:rsidRDefault="0069702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7025" w:rsidRPr="003F477D" w:rsidRDefault="0069702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7025" w:rsidRPr="003F477D" w:rsidRDefault="0069702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7025" w:rsidRPr="003F477D" w:rsidRDefault="0069702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7025" w:rsidRPr="003F477D" w:rsidRDefault="0069702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7025" w:rsidRPr="003F477D" w:rsidRDefault="0069702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697025" w:rsidRPr="003F477D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7025" w:rsidRPr="003F477D" w:rsidRDefault="00697025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7025" w:rsidRPr="003F477D" w:rsidRDefault="00697025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7025" w:rsidRPr="003F477D" w:rsidRDefault="00697025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97025" w:rsidRPr="003F477D" w:rsidRDefault="00697025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7025" w:rsidRPr="003F477D" w:rsidRDefault="00697025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7025" w:rsidRPr="003F477D" w:rsidRDefault="00697025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97025" w:rsidRPr="003F477D" w:rsidRDefault="00697025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97025" w:rsidRPr="003F477D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7025" w:rsidRPr="003F477D" w:rsidRDefault="00697025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7025" w:rsidRPr="003F477D" w:rsidRDefault="00697025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7025" w:rsidRPr="003F477D" w:rsidRDefault="00697025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97025" w:rsidRPr="003F477D" w:rsidRDefault="00697025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7025" w:rsidRPr="003F477D" w:rsidRDefault="00697025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7025" w:rsidRPr="003F477D" w:rsidRDefault="00697025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97025" w:rsidRPr="003F477D" w:rsidRDefault="00697025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97025" w:rsidRPr="003F477D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7025" w:rsidRPr="003F477D" w:rsidRDefault="00697025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97025" w:rsidRPr="003F477D" w:rsidRDefault="00697025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97025" w:rsidRPr="003F477D" w:rsidRDefault="00697025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97025" w:rsidRPr="003F477D" w:rsidRDefault="00697025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97025" w:rsidRPr="003F477D" w:rsidRDefault="00697025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97025" w:rsidRPr="003F477D" w:rsidRDefault="00697025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97025" w:rsidRPr="003F477D" w:rsidRDefault="00697025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697025" w:rsidRPr="003F477D" w:rsidRDefault="00697025" w:rsidP="0003344F">
      <w:pPr>
        <w:spacing w:after="0" w:line="240" w:lineRule="auto"/>
        <w:rPr>
          <w:szCs w:val="22"/>
        </w:rPr>
      </w:pPr>
    </w:p>
    <w:p w:rsidR="00697025" w:rsidRDefault="00697025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 prílohe č. 3 časti H. písm. b) o zmene stavu vnútroorganizačných zásob</w:t>
      </w:r>
      <w:r>
        <w:rPr>
          <w:szCs w:val="22"/>
        </w:rPr>
        <w:t xml:space="preserve"> – neeviduje sa</w:t>
      </w:r>
    </w:p>
    <w:p w:rsidR="00697025" w:rsidRPr="003F477D" w:rsidRDefault="00697025" w:rsidP="006B42EC">
      <w:pPr>
        <w:spacing w:after="0" w:line="240" w:lineRule="auto"/>
        <w:rPr>
          <w:kern w:val="28"/>
          <w:szCs w:val="22"/>
        </w:rPr>
      </w:pPr>
    </w:p>
    <w:p w:rsidR="00697025" w:rsidRPr="003F477D" w:rsidRDefault="00697025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Look w:val="00A0"/>
      </w:tblPr>
      <w:tblGrid>
        <w:gridCol w:w="5884"/>
        <w:gridCol w:w="1701"/>
        <w:gridCol w:w="1701"/>
      </w:tblGrid>
      <w:tr w:rsidR="00697025" w:rsidRPr="003F477D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7025" w:rsidRPr="003F477D" w:rsidRDefault="00697025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7025" w:rsidRPr="003F477D" w:rsidRDefault="00697025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7025" w:rsidRPr="003F477D" w:rsidRDefault="00697025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697025" w:rsidRPr="003F477D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7025" w:rsidRPr="003F477D" w:rsidRDefault="0069702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7025" w:rsidRPr="003F477D" w:rsidRDefault="00697025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7025" w:rsidRPr="003F477D" w:rsidRDefault="00697025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97025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7025" w:rsidRPr="003F477D" w:rsidRDefault="0069702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7025" w:rsidRPr="003F477D" w:rsidRDefault="00697025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7025" w:rsidRPr="003F477D" w:rsidRDefault="00697025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97025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7025" w:rsidRPr="003F477D" w:rsidRDefault="0069702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7025" w:rsidRPr="003F477D" w:rsidRDefault="00697025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128787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7025" w:rsidRPr="003F477D" w:rsidRDefault="00697025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97025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7025" w:rsidRPr="003F477D" w:rsidRDefault="0069702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7025" w:rsidRPr="003F477D" w:rsidRDefault="00697025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7025" w:rsidRPr="003F477D" w:rsidRDefault="00697025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97025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7025" w:rsidRPr="003F477D" w:rsidRDefault="0069702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7025" w:rsidRPr="003F477D" w:rsidRDefault="00697025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7025" w:rsidRPr="003F477D" w:rsidRDefault="00697025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97025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7025" w:rsidRPr="003F477D" w:rsidRDefault="0069702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7025" w:rsidRPr="003F477D" w:rsidRDefault="00697025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7025" w:rsidRPr="003F477D" w:rsidRDefault="00697025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97025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7025" w:rsidRPr="003F477D" w:rsidRDefault="00697025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7025" w:rsidRPr="008F34F2" w:rsidRDefault="00697025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129736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7025" w:rsidRPr="008F34F2" w:rsidRDefault="00697025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697025" w:rsidRPr="003F477D" w:rsidRDefault="00697025" w:rsidP="007B2E0B">
      <w:pPr>
        <w:pStyle w:val="Title"/>
        <w:spacing w:before="0" w:beforeAutospacing="0" w:after="0"/>
        <w:jc w:val="left"/>
        <w:rPr>
          <w:szCs w:val="22"/>
        </w:rPr>
      </w:pPr>
    </w:p>
    <w:p w:rsidR="00697025" w:rsidRDefault="00697025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I. o nákladoch voči audítorovi, audítorskej spoločnosti</w:t>
      </w:r>
      <w:r>
        <w:rPr>
          <w:szCs w:val="22"/>
        </w:rPr>
        <w:t xml:space="preserve"> – neeviduje sa</w:t>
      </w:r>
    </w:p>
    <w:p w:rsidR="00697025" w:rsidRPr="003F477D" w:rsidRDefault="00697025" w:rsidP="007B2E0B">
      <w:pPr>
        <w:pStyle w:val="Title"/>
        <w:spacing w:before="0" w:beforeAutospacing="0" w:after="0"/>
        <w:jc w:val="left"/>
        <w:rPr>
          <w:szCs w:val="22"/>
        </w:rPr>
      </w:pPr>
    </w:p>
    <w:p w:rsidR="00697025" w:rsidRPr="003F477D" w:rsidRDefault="00697025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J. písm. a) až e)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5778"/>
        <w:gridCol w:w="1664"/>
        <w:gridCol w:w="1844"/>
      </w:tblGrid>
      <w:tr w:rsidR="00697025" w:rsidRPr="003F477D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7025" w:rsidRPr="003F477D" w:rsidRDefault="00697025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7025" w:rsidRPr="003F477D" w:rsidRDefault="00697025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7025" w:rsidRPr="003F477D" w:rsidRDefault="00697025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697025" w:rsidRPr="003F477D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97025" w:rsidRPr="003F477D" w:rsidRDefault="00697025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7025" w:rsidRPr="003F477D" w:rsidRDefault="0069702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7025" w:rsidRPr="003F477D" w:rsidRDefault="0069702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97025" w:rsidRPr="003F477D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97025" w:rsidRPr="003F477D" w:rsidRDefault="00697025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7025" w:rsidRPr="003F477D" w:rsidRDefault="0069702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7025" w:rsidRPr="003F477D" w:rsidRDefault="0069702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97025" w:rsidRPr="003F477D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7025" w:rsidRPr="003F477D" w:rsidRDefault="00697025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7025" w:rsidRPr="003F477D" w:rsidRDefault="0069702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7025" w:rsidRPr="003F477D" w:rsidRDefault="0069702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97025" w:rsidRPr="003F477D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97025" w:rsidRPr="003F477D" w:rsidRDefault="00697025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odloženého daňového záväzku, ktorý vznikol </w:t>
            </w:r>
            <w:r w:rsidRPr="003F477D">
              <w:rPr>
                <w:szCs w:val="22"/>
              </w:rPr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7025" w:rsidRPr="003F477D" w:rsidRDefault="0069702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7025" w:rsidRPr="003F477D" w:rsidRDefault="0069702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97025" w:rsidRPr="003F477D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97025" w:rsidRPr="003F477D" w:rsidRDefault="00697025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7025" w:rsidRPr="003F477D" w:rsidRDefault="0069702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7025" w:rsidRPr="003F477D" w:rsidRDefault="0069702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97025" w:rsidRPr="003F477D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7025" w:rsidRPr="003F477D" w:rsidRDefault="00697025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7025" w:rsidRPr="003F477D" w:rsidRDefault="0069702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7025" w:rsidRPr="003F477D" w:rsidRDefault="0069702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697025" w:rsidRPr="003F477D" w:rsidRDefault="00697025" w:rsidP="0003344F">
      <w:pPr>
        <w:pStyle w:val="Title"/>
        <w:spacing w:before="0" w:beforeAutospacing="0" w:after="0"/>
        <w:jc w:val="left"/>
        <w:rPr>
          <w:szCs w:val="22"/>
        </w:rPr>
      </w:pPr>
    </w:p>
    <w:p w:rsidR="00697025" w:rsidRPr="003F477D" w:rsidRDefault="00697025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697025" w:rsidRPr="003F477D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97025" w:rsidRPr="003F477D" w:rsidRDefault="00697025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7025" w:rsidRPr="003F477D" w:rsidRDefault="00697025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7025" w:rsidRPr="003F477D" w:rsidRDefault="00697025" w:rsidP="008875A1">
            <w:pPr>
              <w:pStyle w:val="TopHeader"/>
            </w:pPr>
            <w:r w:rsidRPr="003F477D">
              <w:t>Bezprostredne predchádzajúce</w:t>
            </w:r>
          </w:p>
          <w:p w:rsidR="00697025" w:rsidRPr="003F477D" w:rsidRDefault="00697025" w:rsidP="008875A1">
            <w:pPr>
              <w:pStyle w:val="TopHeader"/>
            </w:pPr>
            <w:r w:rsidRPr="003F477D">
              <w:t xml:space="preserve"> účtovné obdobie</w:t>
            </w:r>
          </w:p>
        </w:tc>
      </w:tr>
      <w:tr w:rsidR="00697025" w:rsidRPr="003F477D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97025" w:rsidRPr="003F477D" w:rsidRDefault="00697025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97025" w:rsidRPr="003F477D" w:rsidRDefault="00697025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97025" w:rsidRPr="003F477D" w:rsidRDefault="00697025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97025" w:rsidRPr="003F477D" w:rsidRDefault="00697025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97025" w:rsidRPr="003F477D" w:rsidRDefault="00697025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97025" w:rsidRPr="003F477D" w:rsidRDefault="00697025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97025" w:rsidRPr="003F477D" w:rsidRDefault="00697025" w:rsidP="0003344F">
            <w:pPr>
              <w:pStyle w:val="TopHeader"/>
            </w:pPr>
            <w:r w:rsidRPr="003F477D">
              <w:t>Daň v %</w:t>
            </w:r>
          </w:p>
        </w:tc>
      </w:tr>
      <w:tr w:rsidR="00697025" w:rsidRPr="003F477D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7025" w:rsidRPr="003F477D" w:rsidRDefault="0069702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7025" w:rsidRPr="003F477D" w:rsidRDefault="0069702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7025" w:rsidRPr="003F477D" w:rsidRDefault="0069702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7025" w:rsidRPr="003F477D" w:rsidRDefault="0069702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7025" w:rsidRPr="003F477D" w:rsidRDefault="0069702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7025" w:rsidRPr="003F477D" w:rsidRDefault="0069702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7025" w:rsidRPr="003F477D" w:rsidRDefault="0069702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697025" w:rsidRPr="003F477D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7025" w:rsidRPr="003F477D" w:rsidRDefault="00697025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7025" w:rsidRPr="003F477D" w:rsidRDefault="0069702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548,54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7025" w:rsidRPr="003F477D" w:rsidRDefault="0069702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7025" w:rsidRPr="003F477D" w:rsidRDefault="0069702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7025" w:rsidRPr="003F477D" w:rsidRDefault="0069702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2214,38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7025" w:rsidRPr="003F477D" w:rsidRDefault="0069702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7025" w:rsidRPr="003F477D" w:rsidRDefault="0069702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697025" w:rsidRPr="003F477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7025" w:rsidRPr="003F477D" w:rsidRDefault="0069702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97025" w:rsidRPr="003F477D" w:rsidRDefault="0069702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97025" w:rsidRPr="003F477D" w:rsidRDefault="00697025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7025" w:rsidRPr="003F477D" w:rsidRDefault="00697025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97025" w:rsidRPr="003F477D" w:rsidRDefault="0069702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97025" w:rsidRPr="003F477D" w:rsidRDefault="00697025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7025" w:rsidRPr="003F477D" w:rsidRDefault="00697025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697025" w:rsidRPr="003F477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7025" w:rsidRPr="003F477D" w:rsidRDefault="0069702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97025" w:rsidRPr="003F477D" w:rsidRDefault="0069702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3804,34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97025" w:rsidRPr="003F477D" w:rsidRDefault="00697025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7025" w:rsidRPr="003F477D" w:rsidRDefault="00697025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97025" w:rsidRPr="003F477D" w:rsidRDefault="0069702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7167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97025" w:rsidRPr="003F477D" w:rsidRDefault="0069702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7025" w:rsidRPr="003F477D" w:rsidRDefault="00697025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97025" w:rsidRPr="003F477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7025" w:rsidRPr="003F477D" w:rsidRDefault="0069702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97025" w:rsidRPr="003F477D" w:rsidRDefault="0069702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97025" w:rsidRPr="003F477D" w:rsidRDefault="00697025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7025" w:rsidRPr="003F477D" w:rsidRDefault="00697025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97025" w:rsidRPr="003F477D" w:rsidRDefault="0069702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97025" w:rsidRPr="003F477D" w:rsidRDefault="0069702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7025" w:rsidRPr="003F477D" w:rsidRDefault="00697025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97025" w:rsidRPr="003F477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7025" w:rsidRPr="003F477D" w:rsidRDefault="00697025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97025" w:rsidRPr="003F477D" w:rsidRDefault="0069702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97025" w:rsidRPr="003F477D" w:rsidRDefault="00697025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7025" w:rsidRPr="003F477D" w:rsidRDefault="00697025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97025" w:rsidRPr="003F477D" w:rsidRDefault="0069702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97025" w:rsidRPr="003F477D" w:rsidRDefault="0069702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7025" w:rsidRPr="003F477D" w:rsidRDefault="00697025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97025" w:rsidRPr="003F477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7025" w:rsidRPr="003F477D" w:rsidRDefault="0069702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7025" w:rsidRPr="003F477D" w:rsidRDefault="0069702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4210,56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7025" w:rsidRPr="003F477D" w:rsidRDefault="00697025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7025" w:rsidRPr="003F477D" w:rsidRDefault="00697025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7025" w:rsidRPr="003F477D" w:rsidRDefault="0069702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4210,56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7025" w:rsidRPr="003F477D" w:rsidRDefault="0069702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7025" w:rsidRPr="003F477D" w:rsidRDefault="00697025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97025" w:rsidRPr="009C21AB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7025" w:rsidRPr="009C21AB" w:rsidRDefault="00697025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7025" w:rsidRPr="009C21AB" w:rsidRDefault="0069702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7025" w:rsidRPr="009C21AB" w:rsidRDefault="00697025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7025" w:rsidRPr="009C21AB" w:rsidRDefault="00697025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7025" w:rsidRPr="009C21AB" w:rsidRDefault="0069702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7025" w:rsidRPr="009C21AB" w:rsidRDefault="0069702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7025" w:rsidRPr="009C21AB" w:rsidRDefault="00697025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97025" w:rsidRPr="009C21AB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7025" w:rsidRPr="009C21AB" w:rsidRDefault="00697025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7025" w:rsidRPr="009C21AB" w:rsidRDefault="0069702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7025" w:rsidRPr="009C21AB" w:rsidRDefault="00697025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7025" w:rsidRPr="009C21AB" w:rsidRDefault="00697025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7025" w:rsidRPr="009C21AB" w:rsidRDefault="0069702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7025" w:rsidRPr="009C21AB" w:rsidRDefault="0069702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7025" w:rsidRPr="009C21AB" w:rsidRDefault="00697025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97025" w:rsidRPr="003F477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7025" w:rsidRPr="003F477D" w:rsidRDefault="0069702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7025" w:rsidRPr="003F477D" w:rsidRDefault="0069702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142,32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7025" w:rsidRPr="003F477D" w:rsidRDefault="00697025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7025" w:rsidRPr="003F477D" w:rsidRDefault="00697025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7025" w:rsidRPr="003F477D" w:rsidRDefault="0069702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5170,82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7025" w:rsidRPr="003F477D" w:rsidRDefault="0069702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7025" w:rsidRPr="003F477D" w:rsidRDefault="00697025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97025" w:rsidRPr="003F477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7025" w:rsidRPr="003F477D" w:rsidRDefault="0069702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7025" w:rsidRPr="003F477D" w:rsidRDefault="00697025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7025" w:rsidRPr="003F477D" w:rsidRDefault="00697025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7025" w:rsidRPr="003F477D" w:rsidRDefault="00697025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7025" w:rsidRPr="003F477D" w:rsidRDefault="00697025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1137,58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7025" w:rsidRPr="003F477D" w:rsidRDefault="0069702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7025" w:rsidRPr="003F477D" w:rsidRDefault="00697025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97025" w:rsidRPr="003F477D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7025" w:rsidRPr="003F477D" w:rsidRDefault="0069702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7025" w:rsidRPr="003F477D" w:rsidRDefault="0069702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7025" w:rsidRPr="003F477D" w:rsidRDefault="00697025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7025" w:rsidRPr="003F477D" w:rsidRDefault="00697025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7025" w:rsidRPr="003F477D" w:rsidRDefault="0069702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7025" w:rsidRPr="003F477D" w:rsidRDefault="0069702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7025" w:rsidRPr="003F477D" w:rsidRDefault="00697025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97025" w:rsidRPr="003F477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7025" w:rsidRPr="003F477D" w:rsidRDefault="0069702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97025" w:rsidRPr="003F477D" w:rsidRDefault="0069702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97025" w:rsidRPr="003F477D" w:rsidRDefault="00697025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7025" w:rsidRPr="003F477D" w:rsidRDefault="00697025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97025" w:rsidRPr="003F477D" w:rsidRDefault="0069702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97025" w:rsidRPr="003F477D" w:rsidRDefault="0069702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7025" w:rsidRPr="003F477D" w:rsidRDefault="00697025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697025" w:rsidRPr="003F477D" w:rsidRDefault="00697025" w:rsidP="0003344F">
      <w:pPr>
        <w:spacing w:after="0" w:line="240" w:lineRule="auto"/>
        <w:rPr>
          <w:szCs w:val="22"/>
        </w:rPr>
      </w:pPr>
    </w:p>
    <w:p w:rsidR="00697025" w:rsidRPr="003F477D" w:rsidRDefault="00697025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P. o zmenách vlastného imania</w:t>
      </w:r>
    </w:p>
    <w:p w:rsidR="00697025" w:rsidRPr="003F477D" w:rsidRDefault="00697025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2153"/>
        <w:gridCol w:w="1425"/>
        <w:gridCol w:w="1427"/>
        <w:gridCol w:w="1427"/>
        <w:gridCol w:w="1427"/>
        <w:gridCol w:w="1427"/>
      </w:tblGrid>
      <w:tr w:rsidR="00697025" w:rsidRPr="003F477D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97025" w:rsidRPr="003F477D" w:rsidRDefault="00697025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7025" w:rsidRPr="003F477D" w:rsidRDefault="00697025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697025" w:rsidRPr="003F477D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97025" w:rsidRPr="003F477D" w:rsidRDefault="00697025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97025" w:rsidRPr="003F477D" w:rsidRDefault="00697025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97025" w:rsidRPr="003F477D" w:rsidRDefault="00697025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97025" w:rsidRPr="003F477D" w:rsidRDefault="00697025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97025" w:rsidRPr="003F477D" w:rsidRDefault="00697025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97025" w:rsidRPr="003F477D" w:rsidRDefault="00697025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697025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7025" w:rsidRPr="003F477D" w:rsidRDefault="0069702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7025" w:rsidRPr="003F477D" w:rsidRDefault="0069702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7025" w:rsidRPr="003F477D" w:rsidRDefault="0069702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7025" w:rsidRPr="003F477D" w:rsidRDefault="0069702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7025" w:rsidRPr="003F477D" w:rsidRDefault="0069702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7025" w:rsidRPr="003F477D" w:rsidRDefault="0069702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697025" w:rsidRPr="003F477D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7025" w:rsidRPr="003F477D" w:rsidRDefault="0069702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7025" w:rsidRPr="003F477D" w:rsidRDefault="00697025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7025" w:rsidRPr="003F477D" w:rsidRDefault="0069702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7025" w:rsidRPr="003F477D" w:rsidRDefault="0069702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7025" w:rsidRPr="003F477D" w:rsidRDefault="0069702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7025" w:rsidRPr="003F477D" w:rsidRDefault="00697025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697025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7025" w:rsidRPr="003F477D" w:rsidRDefault="00697025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7025" w:rsidRPr="003F477D" w:rsidRDefault="0069702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7025" w:rsidRPr="003F477D" w:rsidRDefault="0069702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7025" w:rsidRPr="003F477D" w:rsidRDefault="0069702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7025" w:rsidRPr="003F477D" w:rsidRDefault="0069702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7025" w:rsidRPr="003F477D" w:rsidRDefault="0069702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97025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7025" w:rsidRPr="003F477D" w:rsidRDefault="0069702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97025" w:rsidRPr="003F477D" w:rsidRDefault="0069702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97025" w:rsidRPr="003F477D" w:rsidRDefault="0069702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97025" w:rsidRPr="003F477D" w:rsidRDefault="0069702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97025" w:rsidRPr="003F477D" w:rsidRDefault="0069702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7025" w:rsidRPr="003F477D" w:rsidRDefault="0069702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97025" w:rsidRPr="003F477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7025" w:rsidRPr="003F477D" w:rsidRDefault="00697025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7025" w:rsidRPr="003F477D" w:rsidRDefault="0069702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7025" w:rsidRPr="003F477D" w:rsidRDefault="0069702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7025" w:rsidRPr="003F477D" w:rsidRDefault="0069702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7025" w:rsidRPr="003F477D" w:rsidRDefault="0069702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7025" w:rsidRPr="003F477D" w:rsidRDefault="0069702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97025" w:rsidRPr="003F477D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7025" w:rsidRPr="003F477D" w:rsidRDefault="0069702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7025" w:rsidRPr="003F477D" w:rsidRDefault="0069702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7025" w:rsidRPr="003F477D" w:rsidRDefault="0069702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7025" w:rsidRPr="003F477D" w:rsidRDefault="0069702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7025" w:rsidRPr="003F477D" w:rsidRDefault="0069702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7025" w:rsidRPr="003F477D" w:rsidRDefault="0069702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97025" w:rsidRPr="003F477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7025" w:rsidRPr="003F477D" w:rsidRDefault="0069702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7025" w:rsidRPr="003F477D" w:rsidRDefault="00697025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7025" w:rsidRPr="003F477D" w:rsidRDefault="00697025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32060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7025" w:rsidRPr="003F477D" w:rsidRDefault="0069702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7025" w:rsidRPr="003F477D" w:rsidRDefault="0069702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7025" w:rsidRPr="003F477D" w:rsidRDefault="00697025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47060</w:t>
            </w:r>
          </w:p>
        </w:tc>
      </w:tr>
      <w:tr w:rsidR="00697025" w:rsidRPr="003F477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7025" w:rsidRPr="003F477D" w:rsidRDefault="00697025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97025" w:rsidRPr="003F477D" w:rsidRDefault="0069702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97025" w:rsidRPr="003F477D" w:rsidRDefault="0069702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97025" w:rsidRPr="003F477D" w:rsidRDefault="0069702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97025" w:rsidRPr="003F477D" w:rsidRDefault="0069702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7025" w:rsidRPr="003F477D" w:rsidRDefault="0069702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97025" w:rsidRPr="003F477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7025" w:rsidRPr="003F477D" w:rsidRDefault="00697025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7025" w:rsidRPr="003F477D" w:rsidRDefault="0069702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7025" w:rsidRPr="003F477D" w:rsidRDefault="0069702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7025" w:rsidRPr="003F477D" w:rsidRDefault="0069702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7025" w:rsidRPr="003F477D" w:rsidRDefault="0069702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7025" w:rsidRPr="003F477D" w:rsidRDefault="0069702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97025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7025" w:rsidRPr="003F477D" w:rsidRDefault="00697025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7025" w:rsidRPr="003F477D" w:rsidRDefault="0069702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7025" w:rsidRPr="003F477D" w:rsidRDefault="0069702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7025" w:rsidRPr="003F477D" w:rsidRDefault="0069702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7025" w:rsidRPr="003F477D" w:rsidRDefault="0069702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7025" w:rsidRPr="003F477D" w:rsidRDefault="0069702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97025" w:rsidRPr="003F477D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97025" w:rsidRPr="003F477D" w:rsidRDefault="00697025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7025" w:rsidRPr="003F477D" w:rsidRDefault="0069702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7025" w:rsidRPr="003F477D" w:rsidRDefault="0069702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7025" w:rsidRPr="003F477D" w:rsidRDefault="0069702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7025" w:rsidRPr="003F477D" w:rsidRDefault="0069702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7025" w:rsidRPr="003F477D" w:rsidRDefault="0069702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97025" w:rsidRPr="003F477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7025" w:rsidRPr="003F477D" w:rsidRDefault="0069702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97025" w:rsidRPr="003F477D" w:rsidRDefault="0069702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97025" w:rsidRPr="003F477D" w:rsidRDefault="0069702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97025" w:rsidRPr="003F477D" w:rsidRDefault="0069702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97025" w:rsidRPr="003F477D" w:rsidRDefault="0069702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7025" w:rsidRPr="003F477D" w:rsidRDefault="0069702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97025" w:rsidRPr="003F477D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7025" w:rsidRPr="003F477D" w:rsidRDefault="0069702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97025" w:rsidRPr="003F477D" w:rsidRDefault="0069702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97025" w:rsidRPr="003F477D" w:rsidRDefault="0069702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97025" w:rsidRPr="003F477D" w:rsidRDefault="0069702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97025" w:rsidRPr="003F477D" w:rsidRDefault="0069702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7025" w:rsidRPr="003F477D" w:rsidRDefault="0069702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97025" w:rsidRPr="003F477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7025" w:rsidRPr="003F477D" w:rsidRDefault="0069702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7025" w:rsidRPr="003F477D" w:rsidRDefault="0069702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7025" w:rsidRPr="003F477D" w:rsidRDefault="0069702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7025" w:rsidRPr="003F477D" w:rsidRDefault="0069702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7025" w:rsidRPr="003F477D" w:rsidRDefault="0069702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7025" w:rsidRPr="003F477D" w:rsidRDefault="0069702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97025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7025" w:rsidRPr="003F477D" w:rsidRDefault="0069702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7025" w:rsidRPr="003F477D" w:rsidRDefault="00697025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7025" w:rsidRPr="003F477D" w:rsidRDefault="00697025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7025" w:rsidRPr="003F477D" w:rsidRDefault="0069702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7025" w:rsidRPr="003F477D" w:rsidRDefault="0069702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7025" w:rsidRPr="003F477D" w:rsidRDefault="00697025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2963</w:t>
            </w:r>
          </w:p>
        </w:tc>
      </w:tr>
      <w:tr w:rsidR="00697025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7025" w:rsidRPr="003F477D" w:rsidRDefault="00697025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97025" w:rsidRPr="003F477D" w:rsidRDefault="00697025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21679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97025" w:rsidRPr="003F477D" w:rsidRDefault="0069702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97025" w:rsidRPr="003F477D" w:rsidRDefault="0069702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97025" w:rsidRPr="003F477D" w:rsidRDefault="0069702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7025" w:rsidRPr="003F477D" w:rsidRDefault="00697025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21679</w:t>
            </w:r>
          </w:p>
        </w:tc>
      </w:tr>
      <w:tr w:rsidR="00697025" w:rsidRPr="003F477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697025" w:rsidRPr="003F477D" w:rsidRDefault="00697025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697025" w:rsidRPr="003F477D" w:rsidRDefault="00697025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697025" w:rsidRPr="003F477D" w:rsidRDefault="0069702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697025" w:rsidRPr="003F477D" w:rsidRDefault="0069702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697025" w:rsidRPr="003F477D" w:rsidRDefault="00697025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697025" w:rsidRPr="003F477D" w:rsidRDefault="0069702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97025" w:rsidRPr="003F477D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7025" w:rsidRPr="003F477D" w:rsidRDefault="0069702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7025" w:rsidRPr="003F477D" w:rsidRDefault="0069702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7025" w:rsidRPr="003F477D" w:rsidRDefault="0069702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7025" w:rsidRPr="003F477D" w:rsidRDefault="0069702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7025" w:rsidRPr="003F477D" w:rsidRDefault="0069702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7025" w:rsidRPr="003F477D" w:rsidRDefault="0069702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97025" w:rsidRPr="003F477D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7025" w:rsidRPr="003F477D" w:rsidRDefault="00697025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97025" w:rsidRPr="003F477D" w:rsidRDefault="0069702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97025" w:rsidRPr="003F477D" w:rsidRDefault="0069702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97025" w:rsidRPr="003F477D" w:rsidRDefault="0069702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97025" w:rsidRPr="003F477D" w:rsidRDefault="0069702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7025" w:rsidRPr="003F477D" w:rsidRDefault="0069702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697025" w:rsidRPr="003F477D" w:rsidRDefault="00697025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697025" w:rsidRPr="003F477D" w:rsidRDefault="00697025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2152"/>
        <w:gridCol w:w="1426"/>
        <w:gridCol w:w="1427"/>
        <w:gridCol w:w="1427"/>
        <w:gridCol w:w="1427"/>
        <w:gridCol w:w="1427"/>
      </w:tblGrid>
      <w:tr w:rsidR="00697025" w:rsidRPr="003F477D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97025" w:rsidRPr="003F477D" w:rsidRDefault="00697025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7025" w:rsidRPr="003F477D" w:rsidRDefault="00697025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697025" w:rsidRPr="003F477D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97025" w:rsidRPr="003F477D" w:rsidRDefault="00697025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97025" w:rsidRPr="003F477D" w:rsidRDefault="00697025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97025" w:rsidRPr="003F477D" w:rsidRDefault="00697025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97025" w:rsidRPr="003F477D" w:rsidRDefault="00697025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97025" w:rsidRPr="003F477D" w:rsidRDefault="00697025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97025" w:rsidRPr="003F477D" w:rsidRDefault="00697025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697025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7025" w:rsidRPr="003F477D" w:rsidRDefault="0069702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7025" w:rsidRPr="003F477D" w:rsidRDefault="0069702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7025" w:rsidRPr="003F477D" w:rsidRDefault="0069702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7025" w:rsidRPr="003F477D" w:rsidRDefault="0069702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7025" w:rsidRPr="003F477D" w:rsidRDefault="0069702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7025" w:rsidRPr="003F477D" w:rsidRDefault="0069702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697025" w:rsidRPr="003F477D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7025" w:rsidRPr="003F477D" w:rsidRDefault="0069702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7025" w:rsidRPr="003F477D" w:rsidRDefault="0069702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7025" w:rsidRPr="003F477D" w:rsidRDefault="0069702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7025" w:rsidRPr="003F477D" w:rsidRDefault="0069702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7025" w:rsidRPr="003F477D" w:rsidRDefault="0069702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7025" w:rsidRPr="003F477D" w:rsidRDefault="0069702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97025" w:rsidRPr="003F477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7025" w:rsidRPr="003F477D" w:rsidRDefault="00697025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7025" w:rsidRPr="003F477D" w:rsidRDefault="0069702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7025" w:rsidRPr="003F477D" w:rsidRDefault="0069702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7025" w:rsidRPr="003F477D" w:rsidRDefault="0069702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7025" w:rsidRPr="003F477D" w:rsidRDefault="0069702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7025" w:rsidRPr="003F477D" w:rsidRDefault="0069702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97025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7025" w:rsidRPr="003F477D" w:rsidRDefault="0069702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7025" w:rsidRPr="003F477D" w:rsidRDefault="0069702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7025" w:rsidRPr="003F477D" w:rsidRDefault="0069702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7025" w:rsidRPr="003F477D" w:rsidRDefault="0069702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7025" w:rsidRPr="003F477D" w:rsidRDefault="0069702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7025" w:rsidRPr="003F477D" w:rsidRDefault="0069702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97025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7025" w:rsidRPr="003F477D" w:rsidRDefault="00697025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7025" w:rsidRPr="003F477D" w:rsidRDefault="0069702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7025" w:rsidRPr="003F477D" w:rsidRDefault="0069702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7025" w:rsidRPr="003F477D" w:rsidRDefault="0069702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7025" w:rsidRPr="003F477D" w:rsidRDefault="0069702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7025" w:rsidRPr="003F477D" w:rsidRDefault="0069702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97025" w:rsidRPr="003F477D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7025" w:rsidRPr="003F477D" w:rsidRDefault="0069702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7025" w:rsidRPr="003F477D" w:rsidRDefault="0069702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7025" w:rsidRPr="003F477D" w:rsidRDefault="0069702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7025" w:rsidRPr="003F477D" w:rsidRDefault="0069702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7025" w:rsidRPr="003F477D" w:rsidRDefault="0069702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7025" w:rsidRPr="003F477D" w:rsidRDefault="0069702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97025" w:rsidRPr="003F477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697025" w:rsidRPr="003F477D" w:rsidRDefault="0069702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697025" w:rsidRPr="003F477D" w:rsidRDefault="0069702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697025" w:rsidRPr="003F477D" w:rsidRDefault="0069702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697025" w:rsidRPr="003F477D" w:rsidRDefault="0069702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697025" w:rsidRPr="003F477D" w:rsidRDefault="0069702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697025" w:rsidRPr="003F477D" w:rsidRDefault="0069702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97025" w:rsidRPr="003F477D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7025" w:rsidRPr="003F477D" w:rsidRDefault="00697025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7025" w:rsidRPr="003F477D" w:rsidRDefault="0069702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7025" w:rsidRPr="003F477D" w:rsidRDefault="0069702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7025" w:rsidRPr="003F477D" w:rsidRDefault="0069702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7025" w:rsidRPr="003F477D" w:rsidRDefault="0069702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7025" w:rsidRPr="003F477D" w:rsidRDefault="0069702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97025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97025" w:rsidRPr="003F477D" w:rsidRDefault="00697025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</w:tcPr>
          <w:p w:rsidR="00697025" w:rsidRPr="003F477D" w:rsidRDefault="0069702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697025" w:rsidRPr="003F477D" w:rsidRDefault="0069702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697025" w:rsidRPr="003F477D" w:rsidRDefault="0069702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697025" w:rsidRPr="003F477D" w:rsidRDefault="0069702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</w:tcPr>
          <w:p w:rsidR="00697025" w:rsidRPr="003F477D" w:rsidRDefault="0069702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97025" w:rsidRPr="003F477D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7025" w:rsidRPr="003F477D" w:rsidRDefault="00697025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7025" w:rsidRPr="003F477D" w:rsidRDefault="0069702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7025" w:rsidRPr="003F477D" w:rsidRDefault="0069702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7025" w:rsidRPr="003F477D" w:rsidRDefault="0069702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7025" w:rsidRPr="003F477D" w:rsidRDefault="0069702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7025" w:rsidRPr="003F477D" w:rsidRDefault="0069702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97025" w:rsidRPr="003F477D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97025" w:rsidRPr="003F477D" w:rsidRDefault="00697025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7025" w:rsidRPr="003F477D" w:rsidRDefault="0069702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7025" w:rsidRPr="003F477D" w:rsidRDefault="0069702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7025" w:rsidRPr="003F477D" w:rsidRDefault="0069702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7025" w:rsidRPr="003F477D" w:rsidRDefault="0069702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7025" w:rsidRPr="003F477D" w:rsidRDefault="0069702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97025" w:rsidRPr="003F477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7025" w:rsidRPr="003F477D" w:rsidRDefault="0069702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7025" w:rsidRPr="003F477D" w:rsidRDefault="0069702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7025" w:rsidRPr="003F477D" w:rsidRDefault="0069702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7025" w:rsidRPr="003F477D" w:rsidRDefault="0069702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7025" w:rsidRPr="003F477D" w:rsidRDefault="0069702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7025" w:rsidRPr="003F477D" w:rsidRDefault="0069702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97025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7025" w:rsidRPr="003F477D" w:rsidRDefault="0069702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7025" w:rsidRPr="003F477D" w:rsidRDefault="0069702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7025" w:rsidRPr="003F477D" w:rsidRDefault="0069702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7025" w:rsidRPr="003F477D" w:rsidRDefault="0069702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7025" w:rsidRPr="003F477D" w:rsidRDefault="0069702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7025" w:rsidRPr="003F477D" w:rsidRDefault="0069702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97025" w:rsidRPr="003F477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7025" w:rsidRPr="003F477D" w:rsidRDefault="0069702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97025" w:rsidRPr="003F477D" w:rsidRDefault="0069702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97025" w:rsidRPr="003F477D" w:rsidRDefault="0069702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97025" w:rsidRPr="003F477D" w:rsidRDefault="0069702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97025" w:rsidRPr="003F477D" w:rsidRDefault="0069702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7025" w:rsidRPr="003F477D" w:rsidRDefault="0069702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97025" w:rsidRPr="003F477D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7025" w:rsidRPr="003F477D" w:rsidRDefault="0069702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97025" w:rsidRPr="003F477D" w:rsidRDefault="0069702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97025" w:rsidRPr="003F477D" w:rsidRDefault="0069702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97025" w:rsidRPr="003F477D" w:rsidRDefault="0069702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97025" w:rsidRPr="003F477D" w:rsidRDefault="0069702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7025" w:rsidRPr="003F477D" w:rsidRDefault="0069702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97025" w:rsidRPr="003F477D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7025" w:rsidRPr="003F477D" w:rsidRDefault="0069702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7025" w:rsidRPr="003F477D" w:rsidRDefault="0069702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7025" w:rsidRPr="003F477D" w:rsidRDefault="0069702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7025" w:rsidRPr="003F477D" w:rsidRDefault="0069702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7025" w:rsidRPr="003F477D" w:rsidRDefault="0069702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7025" w:rsidRPr="003F477D" w:rsidRDefault="0069702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97025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697025" w:rsidRPr="003F477D" w:rsidRDefault="00697025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697025" w:rsidRPr="003F477D" w:rsidRDefault="0069702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697025" w:rsidRPr="003F477D" w:rsidRDefault="0069702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697025" w:rsidRPr="003F477D" w:rsidRDefault="0069702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697025" w:rsidRPr="003F477D" w:rsidRDefault="0069702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697025" w:rsidRPr="003F477D" w:rsidRDefault="0069702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97025" w:rsidRPr="003F477D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7025" w:rsidRPr="003F477D" w:rsidRDefault="0069702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7025" w:rsidRPr="003F477D" w:rsidRDefault="0069702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7025" w:rsidRPr="003F477D" w:rsidRDefault="0069702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7025" w:rsidRPr="003F477D" w:rsidRDefault="0069702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7025" w:rsidRPr="003F477D" w:rsidRDefault="0069702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7025" w:rsidRPr="003F477D" w:rsidRDefault="0069702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97025" w:rsidRPr="003F477D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7025" w:rsidRPr="003F477D" w:rsidRDefault="00697025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97025" w:rsidRPr="003F477D" w:rsidRDefault="0069702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97025" w:rsidRPr="003F477D" w:rsidRDefault="0069702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97025" w:rsidRPr="003F477D" w:rsidRDefault="0069702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97025" w:rsidRPr="003F477D" w:rsidRDefault="0069702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7025" w:rsidRPr="003F477D" w:rsidRDefault="0069702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697025" w:rsidRPr="003F477D" w:rsidRDefault="00697025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697025" w:rsidRPr="003F477D" w:rsidSect="006D75A3">
          <w:headerReference w:type="default" r:id="rId7"/>
          <w:footerReference w:type="default" r:id="rId8"/>
          <w:pgSz w:w="11906" w:h="16838" w:code="9"/>
          <w:pgMar w:top="1418" w:right="1418" w:bottom="1418" w:left="1418" w:header="709" w:footer="709" w:gutter="0"/>
          <w:pgNumType w:start="1"/>
          <w:cols w:space="708"/>
          <w:rtlGutter/>
          <w:docGrid w:linePitch="360"/>
        </w:sectPr>
      </w:pPr>
    </w:p>
    <w:p w:rsidR="00697025" w:rsidRPr="003F477D" w:rsidRDefault="00697025" w:rsidP="003E7910">
      <w:pPr>
        <w:spacing w:after="0" w:line="240" w:lineRule="auto"/>
        <w:rPr>
          <w:szCs w:val="22"/>
        </w:rPr>
      </w:pPr>
    </w:p>
    <w:sectPr w:rsidR="00697025" w:rsidRPr="003F477D" w:rsidSect="00981468">
      <w:headerReference w:type="default" r:id="rId9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97025" w:rsidRDefault="00697025" w:rsidP="00107589">
      <w:pPr>
        <w:spacing w:after="0" w:line="240" w:lineRule="auto"/>
      </w:pPr>
      <w:r>
        <w:separator/>
      </w:r>
    </w:p>
  </w:endnote>
  <w:endnote w:type="continuationSeparator" w:id="0">
    <w:p w:rsidR="00697025" w:rsidRDefault="0069702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506020202030204"/>
    <w:charset w:val="EE"/>
    <w:family w:val="swiss"/>
    <w:pitch w:val="variable"/>
    <w:sig w:usb0="00000287" w:usb1="000000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97025" w:rsidRPr="00981468" w:rsidRDefault="00697025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noProof/>
        <w:szCs w:val="22"/>
      </w:rPr>
      <w:t>13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97025" w:rsidRDefault="00697025" w:rsidP="00107589">
      <w:pPr>
        <w:spacing w:after="0" w:line="240" w:lineRule="auto"/>
      </w:pPr>
      <w:r>
        <w:separator/>
      </w:r>
    </w:p>
  </w:footnote>
  <w:footnote w:type="continuationSeparator" w:id="0">
    <w:p w:rsidR="00697025" w:rsidRDefault="0069702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2" w:type="dxa"/>
      <w:tblCellMar>
        <w:left w:w="70" w:type="dxa"/>
        <w:right w:w="70" w:type="dxa"/>
      </w:tblCellMar>
      <w:tblLook w:val="00A0"/>
    </w:tblPr>
    <w:tblGrid>
      <w:gridCol w:w="2833"/>
      <w:gridCol w:w="6254"/>
    </w:tblGrid>
    <w:tr w:rsidR="00697025" w:rsidRPr="003F477D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697025" w:rsidRPr="003F477D" w:rsidRDefault="00697025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697025" w:rsidRPr="003F477D" w:rsidRDefault="00697025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46375155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2023363298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697025" w:rsidRPr="004268D2" w:rsidRDefault="00697025" w:rsidP="00646CDF">
    <w:pPr>
      <w:pStyle w:val="Header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97025" w:rsidRPr="004268D2" w:rsidRDefault="00697025" w:rsidP="008E4928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embedSystemFonts/>
  <w:defaultTabStop w:val="708"/>
  <w:hyphenationZone w:val="425"/>
  <w:doNotHyphenateCaps/>
  <w:drawingGridHorizontalSpacing w:val="110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B78B5"/>
    <w:rsid w:val="005C4DA9"/>
    <w:rsid w:val="005D2F62"/>
    <w:rsid w:val="005D481A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97025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1190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439EC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C467A"/>
    <w:rsid w:val="00DD0855"/>
    <w:rsid w:val="00DD6981"/>
    <w:rsid w:val="00DE0D81"/>
    <w:rsid w:val="00DE65E6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94A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0" w:defQFormat="0" w:count="267">
    <w:lsdException w:name="Normal" w:semiHidden="0" w:uiPriority="0" w:qFormat="1"/>
    <w:lsdException w:name="heading 1" w:semiHidden="0" w:qFormat="1"/>
    <w:lsdException w:name="heading 2" w:semiHidden="0" w:qFormat="1"/>
    <w:lsdException w:name="heading 3" w:semiHidden="0" w:qFormat="1"/>
    <w:lsdException w:name="heading 4" w:semiHidden="0" w:qFormat="1"/>
    <w:lsdException w:name="heading 5" w:semiHidden="0" w:qFormat="1"/>
    <w:lsdException w:name="heading 6" w:semiHidden="0" w:qFormat="1"/>
    <w:lsdException w:name="heading 7" w:semiHidden="0" w:qFormat="1"/>
    <w:lsdException w:name="heading 8" w:semiHidden="0" w:qFormat="1"/>
    <w:lsdException w:name="heading 9" w:semiHidden="0" w:qFormat="1"/>
    <w:lsdException w:name="index 1" w:unhideWhenUsed="1"/>
    <w:lsdException w:name="index 2" w:unhideWhenUsed="1"/>
    <w:lsdException w:name="index 3" w:unhideWhenUsed="1"/>
    <w:lsdException w:name="index 4" w:unhideWhenUsed="1"/>
    <w:lsdException w:name="index 5" w:unhideWhenUsed="1"/>
    <w:lsdException w:name="index 6" w:unhideWhenUsed="1"/>
    <w:lsdException w:name="index 7" w:unhideWhenUsed="1"/>
    <w:lsdException w:name="index 8" w:unhideWhenUsed="1"/>
    <w:lsdException w:name="index 9" w:unhideWhenUsed="1"/>
    <w:lsdException w:name="toc 1" w:uiPriority="39" w:unhideWhenUsed="1"/>
    <w:lsdException w:name="toc 2" w:uiPriority="39" w:unhideWhenUsed="1"/>
    <w:lsdException w:name="toc 3" w:uiPriority="39" w:unhideWhenUsed="1"/>
    <w:lsdException w:name="toc 4" w:uiPriority="39" w:unhideWhenUsed="1"/>
    <w:lsdException w:name="toc 5" w:uiPriority="39" w:unhideWhenUsed="1"/>
    <w:lsdException w:name="toc 6" w:uiPriority="39" w:unhideWhenUsed="1"/>
    <w:lsdException w:name="toc 7" w:uiPriority="39" w:unhideWhenUsed="1"/>
    <w:lsdException w:name="toc 8" w:uiPriority="39" w:unhideWhenUsed="1"/>
    <w:lsdException w:name="toc 9" w:uiPriority="39" w:unhideWhenUsed="1"/>
    <w:lsdException w:name="Normal Indent" w:unhideWhenUsed="1"/>
    <w:lsdException w:name="annotation text" w:unhideWhenUsed="1"/>
    <w:lsdException w:name="index heading" w:unhideWhenUsed="1"/>
    <w:lsdException w:name="caption" w:uiPriority="35" w:unhideWhenUsed="1" w:qFormat="1"/>
    <w:lsdException w:name="table of figures" w:unhideWhenUsed="1"/>
    <w:lsdException w:name="envelope address" w:unhideWhenUsed="1"/>
    <w:lsdException w:name="envelope return" w:unhideWhenUsed="1"/>
    <w:lsdException w:name="footnote reference" w:unhideWhenUsed="1"/>
    <w:lsdException w:name="annotation reference" w:unhideWhenUsed="1"/>
    <w:lsdException w:name="line number" w:unhideWhenUsed="1"/>
    <w:lsdException w:name="page number" w:unhideWhenUsed="1"/>
    <w:lsdException w:name="endnote reference" w:unhideWhenUsed="1"/>
    <w:lsdException w:name="endnote text" w:unhideWhenUsed="1"/>
    <w:lsdException w:name="table of authorities" w:unhideWhenUsed="1"/>
    <w:lsdException w:name="macro" w:unhideWhenUsed="1"/>
    <w:lsdException w:name="toa heading" w:unhideWhenUsed="1"/>
    <w:lsdException w:name="List" w:unhideWhenUsed="1"/>
    <w:lsdException w:name="List Bullet" w:unhideWhenUsed="1"/>
    <w:lsdException w:name="List Number" w:unhideWhenUsed="1"/>
    <w:lsdException w:name="List 2" w:unhideWhenUsed="1"/>
    <w:lsdException w:name="List 3" w:unhideWhenUsed="1"/>
    <w:lsdException w:name="List 4" w:unhideWhenUsed="1"/>
    <w:lsdException w:name="List 5" w:unhideWhenUsed="1"/>
    <w:lsdException w:name="List Bullet 2" w:unhideWhenUsed="1"/>
    <w:lsdException w:name="List Bullet 3" w:unhideWhenUsed="1"/>
    <w:lsdException w:name="List Bullet 4" w:unhideWhenUsed="1"/>
    <w:lsdException w:name="List Bullet 5" w:unhideWhenUsed="1"/>
    <w:lsdException w:name="List Number 2" w:unhideWhenUsed="1"/>
    <w:lsdException w:name="List Number 3" w:unhideWhenUsed="1"/>
    <w:lsdException w:name="List Number 4" w:unhideWhenUsed="1"/>
    <w:lsdException w:name="List Number 5" w:unhideWhenUsed="1"/>
    <w:lsdException w:name="Title" w:semiHidden="0" w:qFormat="1"/>
    <w:lsdException w:name="Closing" w:unhideWhenUsed="1"/>
    <w:lsdException w:name="Signature" w:unhideWhenUsed="1"/>
    <w:lsdException w:name="Body Text Indent" w:unhideWhenUsed="1"/>
    <w:lsdException w:name="List Continue" w:unhideWhenUsed="1"/>
    <w:lsdException w:name="List Continue 2" w:unhideWhenUsed="1"/>
    <w:lsdException w:name="List Continue 3" w:unhideWhenUsed="1"/>
    <w:lsdException w:name="List Continue 4" w:unhideWhenUsed="1"/>
    <w:lsdException w:name="List Continue 5" w:unhideWhenUsed="1"/>
    <w:lsdException w:name="Message Header" w:unhideWhenUsed="1"/>
    <w:lsdException w:name="Subtitle" w:semiHidden="0" w:qFormat="1"/>
    <w:lsdException w:name="Salutation" w:unhideWhenUsed="1"/>
    <w:lsdException w:name="Date" w:unhideWhenUsed="1"/>
    <w:lsdException w:name="Body Text First Indent" w:unhideWhenUsed="1"/>
    <w:lsdException w:name="Body Text First Indent 2" w:unhideWhenUsed="1"/>
    <w:lsdException w:name="Note Heading" w:unhideWhenUsed="1"/>
    <w:lsdException w:name="Body Text 3" w:unhideWhenUsed="1"/>
    <w:lsdException w:name="Block Text" w:unhideWhenUsed="1"/>
    <w:lsdException w:name="Hyperlink" w:unhideWhenUsed="1"/>
    <w:lsdException w:name="FollowedHyperlink" w:unhideWhenUsed="1"/>
    <w:lsdException w:name="Strong" w:semiHidden="0" w:uiPriority="22" w:qFormat="1"/>
    <w:lsdException w:name="Emphasis" w:semiHidden="0" w:uiPriority="20" w:qFormat="1"/>
    <w:lsdException w:name="Plain Text" w:unhideWhenUsed="1"/>
    <w:lsdException w:name="E-mail Signature" w:unhideWhenUsed="1"/>
    <w:lsdException w:name="HTML Top of Form" w:unhideWhenUsed="1"/>
    <w:lsdException w:name="HTML Bottom of Form" w:unhideWhenUsed="1"/>
    <w:lsdException w:name="HTML Acronym" w:unhideWhenUsed="1"/>
    <w:lsdException w:name="HTML Address" w:unhideWhenUsed="1"/>
    <w:lsdException w:name="HTML Cite" w:unhideWhenUsed="1"/>
    <w:lsdException w:name="HTML Code" w:unhideWhenUsed="1"/>
    <w:lsdException w:name="HTML Definition" w:unhideWhenUsed="1"/>
    <w:lsdException w:name="HTML Keyboard" w:unhideWhenUsed="1"/>
    <w:lsdException w:name="HTML Preformatted" w:unhideWhenUsed="1"/>
    <w:lsdException w:name="HTML Sample" w:unhideWhenUsed="1"/>
    <w:lsdException w:name="HTML Typewriter" w:unhideWhenUsed="1"/>
    <w:lsdException w:name="HTML Variable" w:unhideWhenUsed="1"/>
    <w:lsdException w:name="Normal Table" w:unhideWhenUsed="1"/>
    <w:lsdException w:name="annotation subject" w:unhideWhenUsed="1"/>
    <w:lsdException w:name="No List" w:unhideWhenUsed="1"/>
    <w:lsdException w:name="Outline List 1" w:unhideWhenUsed="1"/>
    <w:lsdException w:name="Outline List 2" w:unhideWhenUsed="1"/>
    <w:lsdException w:name="Outline List 3" w:unhideWhenUsed="1"/>
    <w:lsdException w:name="Table Simple 1" w:unhideWhenUsed="1"/>
    <w:lsdException w:name="Table Simple 2" w:unhideWhenUsed="1"/>
    <w:lsdException w:name="Table Simple 3" w:unhideWhenUsed="1"/>
    <w:lsdException w:name="Table Classic 1" w:unhideWhenUsed="1"/>
    <w:lsdException w:name="Table Classic 2" w:unhideWhenUsed="1"/>
    <w:lsdException w:name="Table Classic 3" w:unhideWhenUsed="1"/>
    <w:lsdException w:name="Table Classic 4" w:unhideWhenUsed="1"/>
    <w:lsdException w:name="Table Colorful 1" w:unhideWhenUsed="1"/>
    <w:lsdException w:name="Table Colorful 2" w:unhideWhenUsed="1"/>
    <w:lsdException w:name="Table Colorful 3" w:unhideWhenUsed="1"/>
    <w:lsdException w:name="Table Columns 1" w:unhideWhenUsed="1"/>
    <w:lsdException w:name="Table Columns 2" w:unhideWhenUsed="1"/>
    <w:lsdException w:name="Table Columns 3" w:unhideWhenUsed="1"/>
    <w:lsdException w:name="Table Columns 4" w:unhideWhenUsed="1"/>
    <w:lsdException w:name="Table Columns 5" w:unhideWhenUsed="1"/>
    <w:lsdException w:name="Table Grid 1" w:unhideWhenUsed="1"/>
    <w:lsdException w:name="Table Grid 2" w:unhideWhenUsed="1"/>
    <w:lsdException w:name="Table Grid 3" w:unhideWhenUsed="1"/>
    <w:lsdException w:name="Table Grid 4" w:unhideWhenUsed="1"/>
    <w:lsdException w:name="Table Grid 5" w:unhideWhenUsed="1"/>
    <w:lsdException w:name="Table Grid 6" w:unhideWhenUsed="1"/>
    <w:lsdException w:name="Table Grid 7" w:unhideWhenUsed="1"/>
    <w:lsdException w:name="Table Grid 8" w:unhideWhenUsed="1"/>
    <w:lsdException w:name="Table List 1" w:unhideWhenUsed="1"/>
    <w:lsdException w:name="Table List 2" w:unhideWhenUsed="1"/>
    <w:lsdException w:name="Table List 3" w:unhideWhenUsed="1"/>
    <w:lsdException w:name="Table List 4" w:unhideWhenUsed="1"/>
    <w:lsdException w:name="Table List 5" w:unhideWhenUsed="1"/>
    <w:lsdException w:name="Table List 6" w:unhideWhenUsed="1"/>
    <w:lsdException w:name="Table List 7" w:unhideWhenUsed="1"/>
    <w:lsdException w:name="Table List 8" w:unhideWhenUsed="1"/>
    <w:lsdException w:name="Table 3D effects 1" w:unhideWhenUsed="1"/>
    <w:lsdException w:name="Table 3D effects 2" w:unhideWhenUsed="1"/>
    <w:lsdException w:name="Table 3D effects 3" w:unhideWhenUsed="1"/>
    <w:lsdException w:name="Table Contemporary" w:unhideWhenUsed="1"/>
    <w:lsdException w:name="Table Elegant" w:unhideWhenUsed="1"/>
    <w:lsdException w:name="Table Professional" w:unhideWhenUsed="1"/>
    <w:lsdException w:name="Table Subtle 1" w:unhideWhenUsed="1"/>
    <w:lsdException w:name="Table Subtle 2" w:unhideWhenUsed="1"/>
    <w:lsdException w:name="Table Web 1" w:unhideWhenUsed="1"/>
    <w:lsdException w:name="Table Web 2" w:unhideWhenUsed="1"/>
    <w:lsdException w:name="Table Web 3" w:unhideWhenUsed="1"/>
    <w:lsdException w:name="Table Grid" w:semiHidden="0"/>
    <w:lsdException w:name="Table Theme" w:unhideWhenUsed="1"/>
    <w:lsdException w:name="No Spacing" w:semiHidden="0" w:uiPriority="1" w:qFormat="1"/>
    <w:lsdException w:name="Light Shading" w:semiHidden="0" w:uiPriority="60"/>
    <w:lsdException w:name="Light List" w:semiHidden="0" w:uiPriority="61"/>
    <w:lsdException w:name="Light Grid" w:semiHidden="0" w:uiPriority="62"/>
    <w:lsdException w:name="Medium Shading 1" w:semiHidden="0" w:uiPriority="63"/>
    <w:lsdException w:name="Medium Shading 2" w:semiHidden="0" w:uiPriority="64"/>
    <w:lsdException w:name="Medium List 1" w:semiHidden="0" w:uiPriority="65"/>
    <w:lsdException w:name="Medium List 2" w:semiHidden="0" w:uiPriority="66"/>
    <w:lsdException w:name="Medium Grid 1" w:semiHidden="0" w:uiPriority="67"/>
    <w:lsdException w:name="Medium Grid 2" w:semiHidden="0" w:uiPriority="68"/>
    <w:lsdException w:name="Medium Grid 3" w:semiHidden="0" w:uiPriority="69"/>
    <w:lsdException w:name="Dark List" w:semiHidden="0" w:uiPriority="70"/>
    <w:lsdException w:name="Colorful Shading" w:semiHidden="0" w:uiPriority="71"/>
    <w:lsdException w:name="Colorful List" w:semiHidden="0" w:uiPriority="72"/>
    <w:lsdException w:name="Colorful Grid" w:semiHidden="0" w:uiPriority="73"/>
    <w:lsdException w:name="Light Shading Accent 1" w:semiHidden="0" w:uiPriority="60"/>
    <w:lsdException w:name="Light List Accent 1" w:semiHidden="0" w:uiPriority="61"/>
    <w:lsdException w:name="Light Grid Accent 1" w:semiHidden="0" w:uiPriority="62"/>
    <w:lsdException w:name="Medium Shading 1 Accent 1" w:semiHidden="0" w:uiPriority="63"/>
    <w:lsdException w:name="Medium Shading 2 Accent 1" w:semiHidden="0" w:uiPriority="64"/>
    <w:lsdException w:name="Medium List 1 Accent 1" w:semiHidden="0" w:uiPriority="65"/>
    <w:lsdException w:name="List Paragraph" w:semiHidden="0" w:qFormat="1"/>
    <w:lsdException w:name="Quote" w:semiHidden="0" w:uiPriority="29" w:qFormat="1"/>
    <w:lsdException w:name="Intense Quote" w:semiHidden="0" w:uiPriority="30" w:qFormat="1"/>
    <w:lsdException w:name="Medium List 2 Accent 1" w:semiHidden="0" w:uiPriority="66"/>
    <w:lsdException w:name="Medium Grid 1 Accent 1" w:semiHidden="0" w:uiPriority="67"/>
    <w:lsdException w:name="Medium Grid 2 Accent 1" w:semiHidden="0" w:uiPriority="68"/>
    <w:lsdException w:name="Medium Grid 3 Accent 1" w:semiHidden="0" w:uiPriority="69"/>
    <w:lsdException w:name="Dark List Accent 1" w:semiHidden="0" w:uiPriority="70"/>
    <w:lsdException w:name="Colorful Shading Accent 1" w:semiHidden="0" w:uiPriority="71"/>
    <w:lsdException w:name="Colorful List Accent 1" w:semiHidden="0" w:uiPriority="72"/>
    <w:lsdException w:name="Colorful Grid Accent 1" w:semiHidden="0" w:uiPriority="73"/>
    <w:lsdException w:name="Light Shading Accent 2" w:semiHidden="0" w:uiPriority="60"/>
    <w:lsdException w:name="Light List Accent 2" w:semiHidden="0" w:uiPriority="61"/>
    <w:lsdException w:name="Light Grid Accent 2" w:semiHidden="0" w:uiPriority="62"/>
    <w:lsdException w:name="Medium Shading 1 Accent 2" w:semiHidden="0" w:uiPriority="63"/>
    <w:lsdException w:name="Medium Shading 2 Accent 2" w:semiHidden="0" w:uiPriority="64"/>
    <w:lsdException w:name="Medium List 1 Accent 2" w:semiHidden="0" w:uiPriority="65"/>
    <w:lsdException w:name="Medium List 2 Accent 2" w:semiHidden="0" w:uiPriority="66"/>
    <w:lsdException w:name="Medium Grid 1 Accent 2" w:semiHidden="0" w:uiPriority="67"/>
    <w:lsdException w:name="Medium Grid 2 Accent 2" w:semiHidden="0" w:uiPriority="68"/>
    <w:lsdException w:name="Medium Grid 3 Accent 2" w:semiHidden="0" w:uiPriority="69"/>
    <w:lsdException w:name="Dark List Accent 2" w:semiHidden="0" w:uiPriority="70"/>
    <w:lsdException w:name="Colorful Shading Accent 2" w:semiHidden="0" w:uiPriority="71"/>
    <w:lsdException w:name="Colorful List Accent 2" w:semiHidden="0" w:uiPriority="72"/>
    <w:lsdException w:name="Colorful Grid Accent 2" w:semiHidden="0" w:uiPriority="73"/>
    <w:lsdException w:name="Light Shading Accent 3" w:semiHidden="0" w:uiPriority="60"/>
    <w:lsdException w:name="Light List Accent 3" w:semiHidden="0" w:uiPriority="61"/>
    <w:lsdException w:name="Light Grid Accent 3" w:semiHidden="0" w:uiPriority="62"/>
    <w:lsdException w:name="Medium Shading 1 Accent 3" w:semiHidden="0" w:uiPriority="63"/>
    <w:lsdException w:name="Medium Shading 2 Accent 3" w:semiHidden="0" w:uiPriority="64"/>
    <w:lsdException w:name="Medium List 1 Accent 3" w:semiHidden="0" w:uiPriority="65"/>
    <w:lsdException w:name="Medium List 2 Accent 3" w:semiHidden="0" w:uiPriority="66"/>
    <w:lsdException w:name="Medium Grid 1 Accent 3" w:semiHidden="0" w:uiPriority="67"/>
    <w:lsdException w:name="Medium Grid 2 Accent 3" w:semiHidden="0" w:uiPriority="68"/>
    <w:lsdException w:name="Medium Grid 3 Accent 3" w:semiHidden="0" w:uiPriority="69"/>
    <w:lsdException w:name="Dark List Accent 3" w:semiHidden="0" w:uiPriority="70"/>
    <w:lsdException w:name="Colorful Shading Accent 3" w:semiHidden="0" w:uiPriority="71"/>
    <w:lsdException w:name="Colorful List Accent 3" w:semiHidden="0" w:uiPriority="72"/>
    <w:lsdException w:name="Colorful Grid Accent 3" w:semiHidden="0" w:uiPriority="73"/>
    <w:lsdException w:name="Light Shading Accent 4" w:semiHidden="0" w:uiPriority="60"/>
    <w:lsdException w:name="Light List Accent 4" w:semiHidden="0" w:uiPriority="61"/>
    <w:lsdException w:name="Light Grid Accent 4" w:semiHidden="0" w:uiPriority="62"/>
    <w:lsdException w:name="Medium Shading 1 Accent 4" w:semiHidden="0" w:uiPriority="63"/>
    <w:lsdException w:name="Medium Shading 2 Accent 4" w:semiHidden="0" w:uiPriority="64"/>
    <w:lsdException w:name="Medium List 1 Accent 4" w:semiHidden="0" w:uiPriority="65"/>
    <w:lsdException w:name="Medium List 2 Accent 4" w:semiHidden="0" w:uiPriority="66"/>
    <w:lsdException w:name="Medium Grid 1 Accent 4" w:semiHidden="0" w:uiPriority="67"/>
    <w:lsdException w:name="Medium Grid 2 Accent 4" w:semiHidden="0" w:uiPriority="68"/>
    <w:lsdException w:name="Medium Grid 3 Accent 4" w:semiHidden="0" w:uiPriority="69"/>
    <w:lsdException w:name="Dark List Accent 4" w:semiHidden="0" w:uiPriority="70"/>
    <w:lsdException w:name="Colorful Shading Accent 4" w:semiHidden="0" w:uiPriority="71"/>
    <w:lsdException w:name="Colorful List Accent 4" w:semiHidden="0" w:uiPriority="72"/>
    <w:lsdException w:name="Colorful Grid Accent 4" w:semiHidden="0" w:uiPriority="73"/>
    <w:lsdException w:name="Light Shading Accent 5" w:semiHidden="0" w:uiPriority="60"/>
    <w:lsdException w:name="Light List Accent 5" w:semiHidden="0" w:uiPriority="61"/>
    <w:lsdException w:name="Light Grid Accent 5" w:semiHidden="0" w:uiPriority="62"/>
    <w:lsdException w:name="Medium Shading 1 Accent 5" w:semiHidden="0" w:uiPriority="63"/>
    <w:lsdException w:name="Medium Shading 2 Accent 5" w:semiHidden="0" w:uiPriority="64"/>
    <w:lsdException w:name="Medium List 1 Accent 5" w:semiHidden="0" w:uiPriority="65"/>
    <w:lsdException w:name="Medium List 2 Accent 5" w:semiHidden="0" w:uiPriority="66"/>
    <w:lsdException w:name="Medium Grid 1 Accent 5" w:semiHidden="0" w:uiPriority="67"/>
    <w:lsdException w:name="Medium Grid 2 Accent 5" w:semiHidden="0" w:uiPriority="68"/>
    <w:lsdException w:name="Medium Grid 3 Accent 5" w:semiHidden="0" w:uiPriority="69"/>
    <w:lsdException w:name="Dark List Accent 5" w:semiHidden="0" w:uiPriority="70"/>
    <w:lsdException w:name="Colorful Shading Accent 5" w:semiHidden="0" w:uiPriority="71"/>
    <w:lsdException w:name="Colorful List Accent 5" w:semiHidden="0" w:uiPriority="72"/>
    <w:lsdException w:name="Colorful Grid Accent 5" w:semiHidden="0" w:uiPriority="73"/>
    <w:lsdException w:name="Light Shading Accent 6" w:semiHidden="0" w:uiPriority="60"/>
    <w:lsdException w:name="Light List Accent 6" w:semiHidden="0" w:uiPriority="61"/>
    <w:lsdException w:name="Light Grid Accent 6" w:semiHidden="0" w:uiPriority="62"/>
    <w:lsdException w:name="Medium Shading 1 Accent 6" w:semiHidden="0" w:uiPriority="63"/>
    <w:lsdException w:name="Medium Shading 2 Accent 6" w:semiHidden="0" w:uiPriority="64"/>
    <w:lsdException w:name="Medium List 1 Accent 6" w:semiHidden="0" w:uiPriority="65"/>
    <w:lsdException w:name="Medium List 2 Accent 6" w:semiHidden="0" w:uiPriority="66"/>
    <w:lsdException w:name="Medium Grid 1 Accent 6" w:semiHidden="0" w:uiPriority="67"/>
    <w:lsdException w:name="Medium Grid 2 Accent 6" w:semiHidden="0" w:uiPriority="68"/>
    <w:lsdException w:name="Medium Grid 3 Accent 6" w:semiHidden="0" w:uiPriority="69"/>
    <w:lsdException w:name="Dark List Accent 6" w:semiHidden="0" w:uiPriority="70"/>
    <w:lsdException w:name="Colorful Shading Accent 6" w:semiHidden="0" w:uiPriority="71"/>
    <w:lsdException w:name="Colorful List Accent 6" w:semiHidden="0" w:uiPriority="72"/>
    <w:lsdException w:name="Colorful Grid Accent 6" w:semiHidden="0" w:uiPriority="73"/>
    <w:lsdException w:name="Subtle Emphasis" w:semiHidden="0" w:uiPriority="19" w:qFormat="1"/>
    <w:lsdException w:name="Intense Emphasis" w:semiHidden="0" w:uiPriority="21" w:qFormat="1"/>
    <w:lsdException w:name="Subtle Reference" w:semiHidden="0" w:uiPriority="31" w:qFormat="1"/>
    <w:lsdException w:name="Intense Reference" w:semiHidden="0" w:uiPriority="32" w:qFormat="1"/>
    <w:lsdException w:name="Book Title" w:semiHidden="0" w:uiPriority="33" w:qFormat="1"/>
    <w:lsdException w:name="Bibliography" w:uiPriority="37" w:unhideWhenUsed="1"/>
    <w:lsdException w:name="TOC Heading" w:uiPriority="39" w:unhideWhenUsed="1" w:qFormat="1"/>
  </w:latentStyles>
  <w:style w:type="paragraph" w:default="1" w:styleId="Normal">
    <w:name w:val="Normal"/>
    <w:qFormat/>
    <w:rsid w:val="00AC1918"/>
    <w:pPr>
      <w:spacing w:after="200" w:line="276" w:lineRule="auto"/>
    </w:pPr>
    <w:rPr>
      <w:rFonts w:cs="Times New Roman"/>
      <w:szCs w:val="36"/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link w:val="Heading7Char"/>
    <w:uiPriority w:val="99"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Heading8">
    <w:name w:val="heading 8"/>
    <w:basedOn w:val="Normal"/>
    <w:next w:val="Normal"/>
    <w:link w:val="Heading8Char"/>
    <w:uiPriority w:val="99"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Heading9">
    <w:name w:val="heading 9"/>
    <w:basedOn w:val="Normal"/>
    <w:next w:val="Normal"/>
    <w:link w:val="Heading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semiHidden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9"/>
    <w:semiHidden/>
    <w:rsid w:val="0003344F"/>
    <w:rPr>
      <w:rFonts w:eastAsia="Times New Roman" w:cs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rsid w:val="0003344F"/>
    <w:rPr>
      <w:rFonts w:ascii="Cambria" w:hAnsi="Cambria" w:cs="Times New Roman"/>
      <w:sz w:val="22"/>
      <w:szCs w:val="22"/>
    </w:rPr>
  </w:style>
  <w:style w:type="table" w:styleId="TableGrid">
    <w:name w:val="Table Grid"/>
    <w:basedOn w:val="TableNormal"/>
    <w:uiPriority w:val="99"/>
    <w:rsid w:val="00B86FC2"/>
    <w:rPr>
      <w:rFonts w:cs="Times New Roman"/>
      <w:sz w:val="20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107589"/>
    <w:rPr>
      <w:rFonts w:cs="Times New Roman"/>
    </w:rPr>
  </w:style>
  <w:style w:type="paragraph" w:styleId="Footer">
    <w:name w:val="footer"/>
    <w:basedOn w:val="Normal"/>
    <w:link w:val="Footer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107589"/>
    <w:rPr>
      <w:rFonts w:cs="Times New Roman"/>
    </w:rPr>
  </w:style>
  <w:style w:type="character" w:customStyle="1" w:styleId="TextpoznmkypodiarouChar1">
    <w:name w:val="Text poznámky pod čiarou Char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rsid w:val="0003344F"/>
    <w:pPr>
      <w:spacing w:after="0" w:line="240" w:lineRule="auto"/>
    </w:pPr>
    <w:rPr>
      <w:sz w:val="20"/>
      <w:szCs w:val="20"/>
      <w:lang w:eastAsia="cs-CZ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paragraph" w:styleId="Title">
    <w:name w:val="Title"/>
    <w:basedOn w:val="Normal"/>
    <w:next w:val="Normal"/>
    <w:link w:val="Title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TitleChar">
    <w:name w:val="Title Char"/>
    <w:basedOn w:val="DefaultParagraphFont"/>
    <w:link w:val="Title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">
    <w:name w:val="Body Text"/>
    <w:basedOn w:val="Normal"/>
    <w:link w:val="BodyTextChar"/>
    <w:uiPriority w:val="99"/>
    <w:semiHidden/>
    <w:rsid w:val="0003344F"/>
    <w:pPr>
      <w:spacing w:after="0" w:line="240" w:lineRule="auto"/>
      <w:jc w:val="both"/>
    </w:pPr>
    <w:rPr>
      <w:b/>
      <w:bCs/>
      <w:sz w:val="24"/>
      <w:szCs w:val="24"/>
      <w:lang w:eastAsia="cs-CZ"/>
    </w:rPr>
  </w:style>
  <w:style w:type="character" w:customStyle="1" w:styleId="BodyTextChar">
    <w:name w:val="Body Text Char"/>
    <w:basedOn w:val="DefaultParagraphFont"/>
    <w:link w:val="BodyTex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99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SubtitleChar">
    <w:name w:val="Subtitle Char"/>
    <w:basedOn w:val="DefaultParagraphFont"/>
    <w:link w:val="Subtitle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4">
    <w:name w:val="Podtitul Char134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3">
    <w:name w:val="Podtitul Char133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2">
    <w:name w:val="Podtitul Char132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1">
    <w:name w:val="Podtitul Char131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0">
    <w:name w:val="Podtitul Char130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9">
    <w:name w:val="Podtitul Char129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8">
    <w:name w:val="Podtitul Char128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7">
    <w:name w:val="Podtitul Char127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6">
    <w:name w:val="Podtitul Char126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5">
    <w:name w:val="Podtitul Char125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4">
    <w:name w:val="Podtitul Char124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3">
    <w:name w:val="Podtitul Char123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2">
    <w:name w:val="Podtitul Char122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1">
    <w:name w:val="Podtitul Char121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0">
    <w:name w:val="Podtitul Char120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9">
    <w:name w:val="Podtitul Char119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8">
    <w:name w:val="Podtitul Char118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7">
    <w:name w:val="Podtitul Char117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6">
    <w:name w:val="Podtitul Char116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5">
    <w:name w:val="Podtitul Char115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4">
    <w:name w:val="Podtitul Char114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3">
    <w:name w:val="Podtitul Char113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2">
    <w:name w:val="Podtitul Char112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1">
    <w:name w:val="Podtitul Char111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0">
    <w:name w:val="Podtitul Char110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9">
    <w:name w:val="Podtitul Char19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8">
    <w:name w:val="Podtitul Char18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7">
    <w:name w:val="Podtitul Char17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6">
    <w:name w:val="Podtitul Char16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5">
    <w:name w:val="Podtitul Char15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4">
    <w:name w:val="Podtitul Char14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">
    <w:name w:val="Podtitul Char13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">
    <w:name w:val="Podtitul Char12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">
    <w:name w:val="Podtitul Char11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Zkladntext2Char1">
    <w:name w:val="Základný text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2">
    <w:name w:val="Body Text 2"/>
    <w:basedOn w:val="Normal"/>
    <w:link w:val="BodyText2Char"/>
    <w:uiPriority w:val="99"/>
    <w:semiHidden/>
    <w:rsid w:val="0003344F"/>
    <w:pPr>
      <w:spacing w:after="0" w:line="240" w:lineRule="auto"/>
      <w:ind w:left="2124" w:hanging="2124"/>
      <w:jc w:val="both"/>
    </w:pPr>
    <w:rPr>
      <w:sz w:val="24"/>
      <w:szCs w:val="24"/>
      <w:lang w:eastAsia="cs-CZ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Indent2">
    <w:name w:val="Body Text Indent 2"/>
    <w:basedOn w:val="Normal"/>
    <w:link w:val="BodyTextIndent2Char"/>
    <w:uiPriority w:val="99"/>
    <w:semiHidden/>
    <w:rsid w:val="0003344F"/>
    <w:pPr>
      <w:spacing w:after="0" w:line="240" w:lineRule="auto"/>
      <w:ind w:firstLine="708"/>
      <w:jc w:val="both"/>
    </w:pPr>
    <w:rPr>
      <w:sz w:val="24"/>
      <w:szCs w:val="24"/>
      <w:lang w:eastAsia="cs-CZ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paragraph" w:styleId="BodyTextIndent3">
    <w:name w:val="Body Text Indent 3"/>
    <w:basedOn w:val="Normal"/>
    <w:link w:val="BodyTextIndent3Char"/>
    <w:uiPriority w:val="99"/>
    <w:semiHidden/>
    <w:rsid w:val="0003344F"/>
    <w:pPr>
      <w:spacing w:after="0" w:line="240" w:lineRule="auto"/>
      <w:ind w:left="708" w:firstLine="708"/>
      <w:jc w:val="both"/>
    </w:pPr>
    <w:rPr>
      <w:sz w:val="24"/>
      <w:szCs w:val="24"/>
      <w:lang w:eastAsia="cs-CZ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4268D2"/>
    <w:pPr>
      <w:ind w:left="720"/>
    </w:pPr>
  </w:style>
  <w:style w:type="paragraph" w:customStyle="1" w:styleId="TopHeader">
    <w:name w:val="Top Header"/>
    <w:basedOn w:val="Normal"/>
    <w:uiPriority w:val="99"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rsid w:val="00D9007D"/>
    <w:pPr>
      <w:spacing w:before="100" w:beforeAutospacing="1" w:after="100" w:afterAutospacing="1" w:line="240" w:lineRule="auto"/>
    </w:pPr>
    <w:rPr>
      <w:sz w:val="24"/>
      <w:szCs w:val="24"/>
      <w:lang w:eastAsia="sk-SK"/>
    </w:rPr>
  </w:style>
  <w:style w:type="paragraph" w:styleId="DocumentMap">
    <w:name w:val="Document Map"/>
    <w:basedOn w:val="Normal"/>
    <w:link w:val="DocumentMapChar"/>
    <w:uiPriority w:val="99"/>
    <w:semiHidden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145765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5765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5765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5765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5765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5765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5765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5765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5765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5765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5765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5765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5765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5765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5765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5765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5765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5765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12</TotalTime>
  <Pages>15</Pages>
  <Words>3084</Words>
  <Characters>17583</Characters>
  <Application>Microsoft Office Outlook</Application>
  <DocSecurity>0</DocSecurity>
  <Lines>0</Lines>
  <Paragraphs>0</Paragraphs>
  <ScaleCrop>false</ScaleCrop>
  <Company>EXALOGIC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 zostavenej k 31</dc:title>
  <dc:subject/>
  <dc:creator>Matulova Silvia</dc:creator>
  <cp:keywords/>
  <dc:description/>
  <cp:lastModifiedBy>pc</cp:lastModifiedBy>
  <cp:revision>3</cp:revision>
  <cp:lastPrinted>2015-01-27T14:36:00Z</cp:lastPrinted>
  <dcterms:created xsi:type="dcterms:W3CDTF">2016-02-04T13:59:00Z</dcterms:created>
  <dcterms:modified xsi:type="dcterms:W3CDTF">2016-02-04T14:01:00Z</dcterms:modified>
</cp:coreProperties>
</file>